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A7113" w14:textId="0A33B773" w:rsidR="00546579" w:rsidRDefault="001950B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0FFA7AF5" wp14:editId="1AC81E00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81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814" name="Group 795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815" name="Freeform 796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793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817" name="Freeform 794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91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819" name="Freeform 792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E10B17" id="Group 790" o:spid="_x0000_s1026" style="position:absolute;margin-left:1.4pt;margin-top:648.4pt;width:593.05pt;height:2pt;z-index:1144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">
                <v:group id="Group 795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796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9iicQA&#10;AADcAAAADwAAAGRycy9kb3ducmV2LnhtbESPzWrDMBCE74G8g9hCb4mUtgnBjWxCIBByyx/kuFhb&#10;y421MpYaO336qlDocZiZb5hVMbhG3KkLtWcNs6kCQVx6U3Ol4XzaTpYgQkQ22HgmDQ8KUOTj0Qoz&#10;43s+0P0YK5EgHDLUYGNsMylDaclhmPqWOHkfvnMYk+wqaTrsE9w18kWphXRYc1qw2NLGUnk7fjkN&#10;Xi3U0F/sFZt1sAe7/3x7vX1r/fw0rN9BRBrif/ivvTMalrM5/J5JR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vYonEAAAA3AAAAA8AAAAAAAAAAAAAAAAAmAIAAGRycy9k&#10;b3ducmV2LnhtbFBLBQYAAAAABAAEAPUAAACJAwAAAAA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793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794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6n8MA&#10;AADcAAAADwAAAGRycy9kb3ducmV2LnhtbESPQYvCMBSE78L+h/AEb5qqoNI1iisKHhTUXe+P5tlU&#10;m5fSRK3++s2CsMdhZr5hpvPGluJOtS8cK+j3EhDEmdMF5wp+vtfdCQgfkDWWjknBkzzMZx+tKaba&#10;PfhA92PIRYSwT1GBCaFKpfSZIYu+5yri6J1dbTFEWedS1/iIcFvKQZKMpMWC44LBipaGsuvxZhVs&#10;T/h1ehaHlckuu9dt6PXeX3ZKddrN4hNEoCb8h9/tjVYw6Y/h70w8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H6n8MAAADc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v:group id="Group 791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792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LdsMA&#10;AADcAAAADwAAAGRycy9kb3ducmV2LnhtbESPQYvCMBSE78L+h/AEb5qqIG7XKK4oeFBQd70/mmdT&#10;bV5KE7X66zcLgsdhZr5hJrPGluJGtS8cK+j3EhDEmdMF5wp+f1bdMQgfkDWWjknBgzzMph+tCaba&#10;3XlPt0PIRYSwT1GBCaFKpfSZIYu+5yri6J1cbTFEWedS13iPcFvKQZKMpMWC44LBihaGssvhahVs&#10;jvh9fBT7pcnO2+d16PXOn7dKddrN/AtEoCa8w6/2WisY9z/h/0w8An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LdsMAAADc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FFA7114" w14:textId="77777777" w:rsidR="00546579" w:rsidRDefault="001950B3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0FFA7AF6" wp14:editId="0FFA7AF7">
            <wp:extent cx="393106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6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7115" w14:textId="77777777" w:rsidR="00546579" w:rsidRDefault="005465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A7116" w14:textId="77777777" w:rsidR="00546579" w:rsidRDefault="005465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A7117" w14:textId="77777777" w:rsidR="00546579" w:rsidRDefault="005465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A7118" w14:textId="77777777" w:rsidR="00546579" w:rsidRDefault="00546579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0FFA7119" w14:textId="77777777" w:rsidR="00546579" w:rsidRDefault="005465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A711A" w14:textId="77777777" w:rsidR="00546579" w:rsidRDefault="001950B3">
      <w:pPr>
        <w:spacing w:before="178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b/>
          <w:color w:val="58595B"/>
          <w:spacing w:val="-2"/>
          <w:w w:val="105"/>
          <w:sz w:val="30"/>
        </w:rPr>
        <w:t>Common</w:t>
      </w:r>
      <w:r>
        <w:rPr>
          <w:rFonts w:ascii="Calibri"/>
          <w:b/>
          <w:color w:val="58595B"/>
          <w:spacing w:val="-3"/>
          <w:w w:val="105"/>
          <w:sz w:val="30"/>
        </w:rPr>
        <w:t>w</w:t>
      </w:r>
      <w:r>
        <w:rPr>
          <w:rFonts w:ascii="Calibri"/>
          <w:b/>
          <w:color w:val="58595B"/>
          <w:spacing w:val="-2"/>
          <w:w w:val="105"/>
          <w:sz w:val="30"/>
        </w:rPr>
        <w:t>ealth</w:t>
      </w:r>
      <w:r>
        <w:rPr>
          <w:rFonts w:ascii="Calibri"/>
          <w:b/>
          <w:color w:val="58595B"/>
          <w:spacing w:val="21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2"/>
          <w:w w:val="105"/>
          <w:sz w:val="30"/>
        </w:rPr>
        <w:t>Environmental</w:t>
      </w:r>
      <w:r>
        <w:rPr>
          <w:rFonts w:ascii="Calibri"/>
          <w:b/>
          <w:color w:val="58595B"/>
          <w:spacing w:val="22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4"/>
          <w:w w:val="105"/>
          <w:sz w:val="30"/>
        </w:rPr>
        <w:t>W</w:t>
      </w:r>
      <w:r>
        <w:rPr>
          <w:rFonts w:ascii="Calibri"/>
          <w:b/>
          <w:color w:val="58595B"/>
          <w:spacing w:val="-3"/>
          <w:w w:val="105"/>
          <w:sz w:val="30"/>
        </w:rPr>
        <w:t>ater</w:t>
      </w:r>
    </w:p>
    <w:p w14:paraId="0FFA711B" w14:textId="77777777" w:rsidR="00546579" w:rsidRDefault="001950B3">
      <w:pPr>
        <w:spacing w:before="107"/>
        <w:ind w:left="2687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58595B"/>
          <w:spacing w:val="-2"/>
          <w:sz w:val="30"/>
        </w:rPr>
        <w:t>Po</w:t>
      </w:r>
      <w:r>
        <w:rPr>
          <w:rFonts w:ascii="Calibri"/>
          <w:color w:val="58595B"/>
          <w:spacing w:val="-3"/>
          <w:sz w:val="30"/>
        </w:rPr>
        <w:t>rtf</w:t>
      </w:r>
      <w:r>
        <w:rPr>
          <w:rFonts w:ascii="Calibri"/>
          <w:color w:val="58595B"/>
          <w:spacing w:val="-2"/>
          <w:sz w:val="30"/>
        </w:rPr>
        <w:t>olio</w:t>
      </w:r>
      <w:r>
        <w:rPr>
          <w:rFonts w:ascii="Calibri"/>
          <w:color w:val="58595B"/>
          <w:spacing w:val="27"/>
          <w:sz w:val="30"/>
        </w:rPr>
        <w:t xml:space="preserve"> </w:t>
      </w:r>
      <w:r>
        <w:rPr>
          <w:rFonts w:ascii="Calibri"/>
          <w:color w:val="58595B"/>
          <w:spacing w:val="-4"/>
          <w:sz w:val="30"/>
        </w:rPr>
        <w:t>M</w:t>
      </w:r>
      <w:r>
        <w:rPr>
          <w:rFonts w:ascii="Calibri"/>
          <w:color w:val="58595B"/>
          <w:spacing w:val="-3"/>
          <w:sz w:val="30"/>
        </w:rPr>
        <w:t>anagemen</w:t>
      </w:r>
      <w:r>
        <w:rPr>
          <w:rFonts w:ascii="Calibri"/>
          <w:color w:val="58595B"/>
          <w:spacing w:val="-4"/>
          <w:sz w:val="30"/>
        </w:rPr>
        <w:t>t</w:t>
      </w:r>
      <w:r>
        <w:rPr>
          <w:rFonts w:ascii="Calibri"/>
          <w:color w:val="58595B"/>
          <w:spacing w:val="28"/>
          <w:sz w:val="30"/>
        </w:rPr>
        <w:t xml:space="preserve"> </w:t>
      </w:r>
      <w:r>
        <w:rPr>
          <w:rFonts w:ascii="Calibri"/>
          <w:color w:val="58595B"/>
          <w:spacing w:val="-5"/>
          <w:sz w:val="30"/>
        </w:rPr>
        <w:t>Plan</w:t>
      </w:r>
    </w:p>
    <w:p w14:paraId="0FFA711C" w14:textId="77777777" w:rsidR="00546579" w:rsidRDefault="001950B3">
      <w:pPr>
        <w:spacing w:before="27"/>
        <w:ind w:left="2687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color w:val="005695"/>
          <w:spacing w:val="-6"/>
          <w:sz w:val="58"/>
        </w:rPr>
        <w:t>Gwydi</w:t>
      </w:r>
      <w:r>
        <w:rPr>
          <w:rFonts w:ascii="Calibri"/>
          <w:color w:val="005695"/>
          <w:spacing w:val="-7"/>
          <w:sz w:val="58"/>
        </w:rPr>
        <w:t>r</w:t>
      </w:r>
      <w:r>
        <w:rPr>
          <w:rFonts w:ascii="Calibri"/>
          <w:color w:val="005695"/>
          <w:spacing w:val="38"/>
          <w:sz w:val="58"/>
        </w:rPr>
        <w:t xml:space="preserve"> </w:t>
      </w:r>
      <w:r>
        <w:rPr>
          <w:rFonts w:ascii="Calibri"/>
          <w:color w:val="005695"/>
          <w:spacing w:val="-13"/>
          <w:sz w:val="58"/>
        </w:rPr>
        <w:t>V</w:t>
      </w:r>
      <w:r>
        <w:rPr>
          <w:rFonts w:ascii="Calibri"/>
          <w:color w:val="005695"/>
          <w:spacing w:val="-12"/>
          <w:sz w:val="58"/>
        </w:rPr>
        <w:t>alley</w:t>
      </w:r>
    </w:p>
    <w:p w14:paraId="0FFA711D" w14:textId="404E03D0" w:rsidR="00546579" w:rsidRDefault="001950B3">
      <w:pPr>
        <w:spacing w:before="253"/>
        <w:ind w:left="268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 wp14:anchorId="0FFA7AF8" wp14:editId="74E996E0">
            <wp:simplePos x="0" y="0"/>
            <wp:positionH relativeFrom="page">
              <wp:posOffset>0</wp:posOffset>
            </wp:positionH>
            <wp:positionV relativeFrom="paragraph">
              <wp:posOffset>1030605</wp:posOffset>
            </wp:positionV>
            <wp:extent cx="7560310" cy="3851910"/>
            <wp:effectExtent l="0" t="0" r="2540" b="0"/>
            <wp:wrapNone/>
            <wp:docPr id="812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08285"/>
          <w:spacing w:val="-15"/>
          <w:sz w:val="28"/>
          <w:szCs w:val="28"/>
        </w:rPr>
        <w:t>2017–18</w:t>
      </w:r>
    </w:p>
    <w:p w14:paraId="0FFA711E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1F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0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1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2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3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4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5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6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7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8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9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A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B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C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D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E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2F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0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1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2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3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4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5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6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7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8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9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A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B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C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3D" w14:textId="77777777" w:rsidR="00546579" w:rsidRDefault="00546579">
      <w:pPr>
        <w:spacing w:before="10"/>
        <w:rPr>
          <w:rFonts w:ascii="Calibri" w:eastAsia="Calibri" w:hAnsi="Calibri" w:cs="Calibri"/>
          <w:sz w:val="20"/>
          <w:szCs w:val="20"/>
        </w:rPr>
      </w:pPr>
    </w:p>
    <w:p w14:paraId="0FFA713E" w14:textId="51018D3E" w:rsidR="00546579" w:rsidRDefault="001950B3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spacing w:line="200" w:lineRule="atLeast"/>
        <w:ind w:left="2740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FFA7AF9" wp14:editId="419A2170">
                <wp:extent cx="191135" cy="191135"/>
                <wp:effectExtent l="3175" t="635" r="5715" b="8255"/>
                <wp:docPr id="80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804" name="Group 7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805" name="Freeform 7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 w 301"/>
                                <a:gd name="T1" fmla="*/ 33 h 301"/>
                                <a:gd name="T2" fmla="*/ 11 w 301"/>
                                <a:gd name="T3" fmla="*/ 38 h 301"/>
                                <a:gd name="T4" fmla="*/ 6 w 301"/>
                                <a:gd name="T5" fmla="*/ 42 h 301"/>
                                <a:gd name="T6" fmla="*/ 0 w 301"/>
                                <a:gd name="T7" fmla="*/ 47 h 301"/>
                                <a:gd name="T8" fmla="*/ 0 w 301"/>
                                <a:gd name="T9" fmla="*/ 289 h 301"/>
                                <a:gd name="T10" fmla="*/ 11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6 w 301"/>
                                <a:gd name="T19" fmla="*/ 288 h 301"/>
                                <a:gd name="T20" fmla="*/ 265 w 301"/>
                                <a:gd name="T21" fmla="*/ 282 h 301"/>
                                <a:gd name="T22" fmla="*/ 223 w 301"/>
                                <a:gd name="T23" fmla="*/ 229 h 301"/>
                                <a:gd name="T24" fmla="*/ 163 w 301"/>
                                <a:gd name="T25" fmla="*/ 193 h 301"/>
                                <a:gd name="T26" fmla="*/ 153 w 301"/>
                                <a:gd name="T27" fmla="*/ 187 h 301"/>
                                <a:gd name="T28" fmla="*/ 97 w 301"/>
                                <a:gd name="T29" fmla="*/ 143 h 301"/>
                                <a:gd name="T30" fmla="*/ 84 w 301"/>
                                <a:gd name="T31" fmla="*/ 117 h 301"/>
                                <a:gd name="T32" fmla="*/ 82 w 301"/>
                                <a:gd name="T33" fmla="*/ 115 h 301"/>
                                <a:gd name="T34" fmla="*/ 93 w 301"/>
                                <a:gd name="T35" fmla="*/ 115 h 301"/>
                                <a:gd name="T36" fmla="*/ 96 w 301"/>
                                <a:gd name="T37" fmla="*/ 114 h 301"/>
                                <a:gd name="T38" fmla="*/ 99 w 301"/>
                                <a:gd name="T39" fmla="*/ 111 h 301"/>
                                <a:gd name="T40" fmla="*/ 101 w 301"/>
                                <a:gd name="T41" fmla="*/ 101 h 301"/>
                                <a:gd name="T42" fmla="*/ 100 w 301"/>
                                <a:gd name="T43" fmla="*/ 99 h 301"/>
                                <a:gd name="T44" fmla="*/ 74 w 301"/>
                                <a:gd name="T45" fmla="*/ 99 h 301"/>
                                <a:gd name="T46" fmla="*/ 69 w 301"/>
                                <a:gd name="T47" fmla="*/ 90 h 301"/>
                                <a:gd name="T48" fmla="*/ 65 w 301"/>
                                <a:gd name="T49" fmla="*/ 50 h 301"/>
                                <a:gd name="T50" fmla="*/ 64 w 301"/>
                                <a:gd name="T51" fmla="*/ 40 h 301"/>
                                <a:gd name="T52" fmla="*/ 51 w 301"/>
                                <a:gd name="T53" fmla="*/ 33 h 301"/>
                                <a:gd name="T54" fmla="*/ 30 w 301"/>
                                <a:gd name="T55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" y="33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4 w 301"/>
                                <a:gd name="T1" fmla="*/ 277 h 301"/>
                                <a:gd name="T2" fmla="*/ 265 w 301"/>
                                <a:gd name="T3" fmla="*/ 282 h 301"/>
                                <a:gd name="T4" fmla="*/ 266 w 301"/>
                                <a:gd name="T5" fmla="*/ 288 h 301"/>
                                <a:gd name="T6" fmla="*/ 264 w 301"/>
                                <a:gd name="T7" fmla="*/ 278 h 301"/>
                                <a:gd name="T8" fmla="*/ 264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4" y="277"/>
                                  </a:moveTo>
                                  <a:lnTo>
                                    <a:pt x="265" y="282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5 w 301"/>
                                <a:gd name="T5" fmla="*/ 29 h 301"/>
                                <a:gd name="T6" fmla="*/ 124 w 301"/>
                                <a:gd name="T7" fmla="*/ 34 h 301"/>
                                <a:gd name="T8" fmla="*/ 172 w 301"/>
                                <a:gd name="T9" fmla="*/ 74 h 301"/>
                                <a:gd name="T10" fmla="*/ 209 w 301"/>
                                <a:gd name="T11" fmla="*/ 129 h 301"/>
                                <a:gd name="T12" fmla="*/ 241 w 301"/>
                                <a:gd name="T13" fmla="*/ 196 h 301"/>
                                <a:gd name="T14" fmla="*/ 259 w 301"/>
                                <a:gd name="T15" fmla="*/ 253 h 301"/>
                                <a:gd name="T16" fmla="*/ 264 w 301"/>
                                <a:gd name="T17" fmla="*/ 277 h 301"/>
                                <a:gd name="T18" fmla="*/ 264 w 301"/>
                                <a:gd name="T19" fmla="*/ 278 h 301"/>
                                <a:gd name="T20" fmla="*/ 266 w 301"/>
                                <a:gd name="T21" fmla="*/ 288 h 301"/>
                                <a:gd name="T22" fmla="*/ 300 w 301"/>
                                <a:gd name="T23" fmla="*/ 288 h 301"/>
                                <a:gd name="T24" fmla="*/ 300 w 301"/>
                                <a:gd name="T2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9" y="253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5 h 301"/>
                                <a:gd name="T2" fmla="*/ 82 w 301"/>
                                <a:gd name="T3" fmla="*/ 115 h 301"/>
                                <a:gd name="T4" fmla="*/ 83 w 301"/>
                                <a:gd name="T5" fmla="*/ 116 h 301"/>
                                <a:gd name="T6" fmla="*/ 91 w 301"/>
                                <a:gd name="T7" fmla="*/ 115 h 301"/>
                                <a:gd name="T8" fmla="*/ 92 w 301"/>
                                <a:gd name="T9" fmla="*/ 115 h 301"/>
                                <a:gd name="T10" fmla="*/ 93 w 301"/>
                                <a:gd name="T11" fmla="*/ 11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3 h 301"/>
                                <a:gd name="T2" fmla="*/ 84 w 301"/>
                                <a:gd name="T3" fmla="*/ 93 h 301"/>
                                <a:gd name="T4" fmla="*/ 81 w 301"/>
                                <a:gd name="T5" fmla="*/ 95 h 301"/>
                                <a:gd name="T6" fmla="*/ 74 w 301"/>
                                <a:gd name="T7" fmla="*/ 99 h 301"/>
                                <a:gd name="T8" fmla="*/ 100 w 301"/>
                                <a:gd name="T9" fmla="*/ 99 h 301"/>
                                <a:gd name="T10" fmla="*/ 98 w 301"/>
                                <a:gd name="T11" fmla="*/ 94 h 301"/>
                                <a:gd name="T12" fmla="*/ 87 w 301"/>
                                <a:gd name="T13" fmla="*/ 9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3"/>
                                  </a:moveTo>
                                  <a:lnTo>
                                    <a:pt x="84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3 h 301"/>
                                <a:gd name="T8" fmla="*/ 1 w 301"/>
                                <a:gd name="T9" fmla="*/ 33 h 301"/>
                                <a:gd name="T10" fmla="*/ 2 w 301"/>
                                <a:gd name="T11" fmla="*/ 32 h 301"/>
                                <a:gd name="T12" fmla="*/ 3 w 301"/>
                                <a:gd name="T13" fmla="*/ 32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1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8 h 301"/>
                                <a:gd name="T6" fmla="*/ 67 w 301"/>
                                <a:gd name="T7" fmla="*/ 32 h 301"/>
                                <a:gd name="T8" fmla="*/ 80 w 301"/>
                                <a:gd name="T9" fmla="*/ 30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08A204" id="Group 780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">
                <v:group id="Group 781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88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Ee8UA&#10;AADcAAAADwAAAGRycy9kb3ducmV2LnhtbESPQWvCQBSE7wX/w/IKvTW7VVoluhEriBZPxtrzI/tM&#10;QrJvQ3araX99Vyh4HGbmG2axHGwrLtT72rGGl0SBIC6cqbnU8HncPM9A+IBssHVMGn7IwzIbPSww&#10;Ne7KB7rkoRQRwj5FDVUIXSqlLyqy6BPXEUfv7HqLIcq+lKbHa4TbVo6VepMWa44LFXa0rqho8m+r&#10;Yfe13biPyfSA+XujJtvf03i9P2n99Dis5iACDeEe/m/vjIaZeoXb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4R7xQAAANwAAAAPAAAAAAAAAAAAAAAAAJgCAABkcnMv&#10;ZG93bnJldi54bWxQSwUGAAAAAAQABAD1AAAAigMAAAAA&#10;" path="m30,33l11,38,6,42,,47,,289r11,11l289,300r11,-11l300,288r-34,l265,282,223,229,163,193r-10,-6l97,143,84,117r-2,-2l93,115r3,-1l99,111r2,-10l100,99r-26,l69,90,65,50,64,40,51,33r-21,xe" fillcolor="#006225" stroked="f">
                    <v:path arrowok="t" o:connecttype="custom" o:connectlocs="30,33;11,38;6,42;0,47;0,289;11,300;289,300;300,289;300,288;266,288;265,282;223,229;163,193;153,187;97,143;84,117;82,115;93,115;96,114;99,111;101,101;100,99;74,99;69,90;65,50;64,40;51,33;30,33" o:connectangles="0,0,0,0,0,0,0,0,0,0,0,0,0,0,0,0,0,0,0,0,0,0,0,0,0,0,0,0"/>
                  </v:shape>
                  <v:shape id="Freeform 787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aDMMA&#10;AADcAAAADwAAAGRycy9kb3ducmV2LnhtbESPQYvCMBSE74L/ITxhb5qooNI1igqi4snuuudH82yL&#10;zUtpstrdX28EweMwM98w82VrK3GjxpeONQwHCgRx5kzJuYbvr21/BsIHZIOVY9LwRx6Wi25njolx&#10;dz7RLQ25iBD2CWooQqgTKX1WkEU/cDVx9C6usRiibHJpGrxHuK3kSKmJtFhyXCiwpk1B2TX9tRr2&#10;P7utO4ynJ0zXVzXe/Z9Hm+NZ649eu/oEEagN7/CrvTcaZmo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kaDMMAAADcAAAADwAAAAAAAAAAAAAAAACYAgAAZHJzL2Rv&#10;d25yZXYueG1sUEsFBgAAAAAEAAQA9QAAAIgDAAAAAA==&#10;" path="m264,277r1,5l266,288r-2,-10l264,277xe" fillcolor="#006225" stroked="f">
                    <v:path arrowok="t" o:connecttype="custom" o:connectlocs="264,277;265,282;266,288;264,278;264,277" o:connectangles="0,0,0,0,0"/>
                  </v:shape>
                  <v:shape id="Freeform 786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/l8MA&#10;AADcAAAADwAAAGRycy9kb3ducmV2LnhtbESPQYvCMBSE74L/ITzBmyYqqHSNooKoeLK77vnRPNti&#10;81KaqN399WZhweMwM98wi1VrK/GgxpeONYyGCgRx5kzJuYavz91gDsIHZIOVY9LwQx5Wy25ngYlx&#10;Tz7TIw25iBD2CWooQqgTKX1WkEU/dDVx9K6usRiibHJpGnxGuK3kWKmptFhyXCiwpm1B2S29Ww2H&#10;7/3OHSezM6abm5rsfy/j7emidb/Xrj9ABGrDO/zfPhgNczWDv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W/l8MAAADcAAAADwAAAAAAAAAAAAAAAACYAgAAZHJzL2Rv&#10;d25yZXYueG1sUEsFBgAAAAAEAAQA9QAAAIgDAAAAAA==&#10;" path="m300,28l96,28r9,1l124,34r48,40l209,129r32,67l259,253r5,24l264,278r2,10l300,288r,-260xe" fillcolor="#006225" stroked="f">
                    <v:path arrowok="t" o:connecttype="custom" o:connectlocs="300,28;96,28;105,29;124,34;172,74;209,129;241,196;259,253;264,277;264,278;266,288;300,288;300,28" o:connectangles="0,0,0,0,0,0,0,0,0,0,0,0,0"/>
                  </v:shape>
                  <v:shape id="Freeform 785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r5cEA&#10;AADcAAAADwAAAGRycy9kb3ducmV2LnhtbERPy4rCMBTdC/MP4Q6402QUtFSjzAiigyvrY31prm2x&#10;uSlNRut8vVkILg/nPV92thY3an3lWMPXUIEgzp2puNBwPKwHCQgfkA3WjknDgzwsFx+9OabG3XlP&#10;tywUIoawT1FDGUKTSunzkiz6oWuII3dxrcUQYVtI0+I9httajpSaSIsVx4YSG1qVlF+zP6the96s&#10;3e94usfs56rGm//TaLU7ad3/7L5nIAJ14S1+ubdGQ6L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K+XBAAAA3AAAAA8AAAAAAAAAAAAAAAAAmAIAAGRycy9kb3du&#10;cmV2LnhtbFBLBQYAAAAABAAEAPUAAACGAwAAAAA=&#10;" path="m93,115r-11,l83,116r8,-1l92,115r1,xe" fillcolor="#006225" stroked="f">
                    <v:path arrowok="t" o:connecttype="custom" o:connectlocs="93,115;82,115;83,116;91,115;92,115;93,115" o:connectangles="0,0,0,0,0,0"/>
                  </v:shape>
                  <v:shape id="Freeform 784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OfsUA&#10;AADcAAAADwAAAGRycy9kb3ducmV2LnhtbESPW4vCMBSE34X9D+Es7JsmKnipRtkVRBefrJfnQ3Ns&#10;i81JabJa99dvFgQfh5n5hpkvW1uJGzW+dKyh31MgiDNnSs41HA/r7gSED8gGK8ek4UEelou3zhwT&#10;4+68p1sachEh7BPUUIRQJ1L6rCCLvudq4uhdXGMxRNnk0jR4j3BbyYFSI2mx5LhQYE2rgrJr+mM1&#10;bM+btfsejveYfl3VcPN7Gqx2J60/3tvPGYhAbXiFn+2t0TBRU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o5+xQAAANwAAAAPAAAAAAAAAAAAAAAAAJgCAABkcnMv&#10;ZG93bnJldi54bWxQSwUGAAAAAAQABAD1AAAAigMAAAAA&#10;" path="m87,93r-3,l81,95r-7,4l100,99,98,94,87,93xe" fillcolor="#006225" stroked="f">
                    <v:path arrowok="t" o:connecttype="custom" o:connectlocs="87,93;84,93;81,95;74,99;100,99;98,94;87,93" o:connectangles="0,0,0,0,0,0,0"/>
                  </v:shape>
                  <v:shape id="Freeform 783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xPsMA&#10;AADcAAAADwAAAGRycy9kb3ducmV2LnhtbERPTWvCQBC9F/wPywje6kYDraTZiAoSS0+mtechOybB&#10;7GzIrknsr+8eCj0+3ne6nUwrBupdY1nBahmBIC6tbrhS8PV5fN6AcB5ZY2uZFDzIwTabPaWYaDvy&#10;mYbCVyKEsEtQQe19l0jpypoMuqXtiAN3tb1BH2BfSd3jGMJNK9dR9CINNhwaauzoUFN5K+5Gwek7&#10;P9r3+PWMxf4WxfnPZX34uCi1mE+7NxCeJv8v/nOftILNKswPZ8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WxPsMAAADcAAAADwAAAAAAAAAAAAAAAACYAgAAZHJzL2Rv&#10;d25yZXYueG1sUEsFBgAAAAAEAAQA9QAAAIgDAAAAAA==&#10;" path="m289,l11,,,11,,33r1,l2,32r1,l35,26r265,l300,11,289,xe" fillcolor="#006225" stroked="f">
                    <v:path arrowok="t" o:connecttype="custom" o:connectlocs="289,0;11,0;0,11;0,33;1,33;2,32;3,32;35,26;300,26;300,11;289,0" o:connectangles="0,0,0,0,0,0,0,0,0,0,0"/>
                  </v:shape>
                  <v:shape id="Freeform 782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UpcQA&#10;AADcAAAADwAAAGRycy9kb3ducmV2LnhtbESPQYvCMBSE78L+h/AW9qZpFbR0jeIKouLJqnt+NM+2&#10;2LyUJqtdf70RBI/DzHzDTOedqcWVWldZVhAPIhDEudUVFwqOh1U/AeE8ssbaMin4Jwfz2Udviqm2&#10;N97TNfOFCBB2KSoovW9SKV1ekkE3sA1x8M62NeiDbAupW7wFuKnlMIrG0mDFYaHEhpYl5ZfszyjY&#10;/K5Xdjua7DH7uUSj9f00XO5OSn19dotvEJ46/w6/2hutIIljeJ4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FKXEAAAA3AAAAA8AAAAAAAAAAAAAAAAAmAIAAGRycy9k&#10;b3ducmV2LnhtbFBLBQYAAAAABAAEAPUAAACJAwAAAAA=&#10;" path="m300,26l35,26r21,2l67,32,80,30,96,28r204,l300,26xe" fillcolor="#006225" stroked="f">
                    <v:path arrowok="t" o:connecttype="custom" o:connectlocs="300,26;35,26;56,28;67,32;80,30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FFA7AFB" wp14:editId="1BBAF35C">
                <wp:extent cx="191135" cy="191135"/>
                <wp:effectExtent l="6350" t="1905" r="2540" b="6985"/>
                <wp:docPr id="779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780" name="Group 7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781" name="Freeform 7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2 h 301"/>
                                <a:gd name="T2" fmla="*/ 0 w 301"/>
                                <a:gd name="T3" fmla="*/ 289 h 301"/>
                                <a:gd name="T4" fmla="*/ 11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1 w 301"/>
                                <a:gd name="T15" fmla="*/ 264 h 301"/>
                                <a:gd name="T16" fmla="*/ 154 w 301"/>
                                <a:gd name="T17" fmla="*/ 243 h 301"/>
                                <a:gd name="T18" fmla="*/ 137 w 301"/>
                                <a:gd name="T19" fmla="*/ 231 h 301"/>
                                <a:gd name="T20" fmla="*/ 121 w 301"/>
                                <a:gd name="T21" fmla="*/ 217 h 301"/>
                                <a:gd name="T22" fmla="*/ 106 w 301"/>
                                <a:gd name="T23" fmla="*/ 203 h 301"/>
                                <a:gd name="T24" fmla="*/ 95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9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1 w 301"/>
                                <a:gd name="T33" fmla="*/ 178 h 301"/>
                                <a:gd name="T34" fmla="*/ 50 w 301"/>
                                <a:gd name="T35" fmla="*/ 173 h 301"/>
                                <a:gd name="T36" fmla="*/ 41 w 301"/>
                                <a:gd name="T37" fmla="*/ 158 h 301"/>
                                <a:gd name="T38" fmla="*/ 46 w 301"/>
                                <a:gd name="T39" fmla="*/ 147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8 w 301"/>
                                <a:gd name="T47" fmla="*/ 112 h 301"/>
                                <a:gd name="T48" fmla="*/ 4 w 301"/>
                                <a:gd name="T49" fmla="*/ 112 h 301"/>
                                <a:gd name="T50" fmla="*/ 0 w 301"/>
                                <a:gd name="T51" fmla="*/ 11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2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06" y="203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8 w 301"/>
                                <a:gd name="T1" fmla="*/ 248 h 301"/>
                                <a:gd name="T2" fmla="*/ 175 w 301"/>
                                <a:gd name="T3" fmla="*/ 262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1 w 301"/>
                                <a:gd name="T11" fmla="*/ 264 h 301"/>
                                <a:gd name="T12" fmla="*/ 263 w 301"/>
                                <a:gd name="T13" fmla="*/ 264 h 301"/>
                                <a:gd name="T14" fmla="*/ 257 w 301"/>
                                <a:gd name="T15" fmla="*/ 263 h 301"/>
                                <a:gd name="T16" fmla="*/ 237 w 301"/>
                                <a:gd name="T17" fmla="*/ 259 h 301"/>
                                <a:gd name="T18" fmla="*/ 217 w 301"/>
                                <a:gd name="T19" fmla="*/ 253 h 301"/>
                                <a:gd name="T20" fmla="*/ 198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8" y="248"/>
                                  </a:moveTo>
                                  <a:lnTo>
                                    <a:pt x="175" y="262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1 h 301"/>
                                <a:gd name="T2" fmla="*/ 209 w 301"/>
                                <a:gd name="T3" fmla="*/ 141 h 301"/>
                                <a:gd name="T4" fmla="*/ 210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8 w 301"/>
                                <a:gd name="T11" fmla="*/ 166 h 301"/>
                                <a:gd name="T12" fmla="*/ 240 w 301"/>
                                <a:gd name="T13" fmla="*/ 181 h 301"/>
                                <a:gd name="T14" fmla="*/ 250 w 301"/>
                                <a:gd name="T15" fmla="*/ 197 h 301"/>
                                <a:gd name="T16" fmla="*/ 263 w 301"/>
                                <a:gd name="T17" fmla="*/ 218 h 301"/>
                                <a:gd name="T18" fmla="*/ 273 w 301"/>
                                <a:gd name="T19" fmla="*/ 234 h 301"/>
                                <a:gd name="T20" fmla="*/ 281 w 301"/>
                                <a:gd name="T21" fmla="*/ 252 h 301"/>
                                <a:gd name="T22" fmla="*/ 282 w 301"/>
                                <a:gd name="T23" fmla="*/ 258 h 301"/>
                                <a:gd name="T24" fmla="*/ 271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9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5 w 301"/>
                                <a:gd name="T5" fmla="*/ 136 h 301"/>
                                <a:gd name="T6" fmla="*/ 203 w 301"/>
                                <a:gd name="T7" fmla="*/ 144 h 301"/>
                                <a:gd name="T8" fmla="*/ 207 w 301"/>
                                <a:gd name="T9" fmla="*/ 144 h 301"/>
                                <a:gd name="T10" fmla="*/ 209 w 301"/>
                                <a:gd name="T11" fmla="*/ 141 h 301"/>
                                <a:gd name="T12" fmla="*/ 300 w 301"/>
                                <a:gd name="T13" fmla="*/ 141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3 w 301"/>
                                <a:gd name="T3" fmla="*/ 122 h 301"/>
                                <a:gd name="T4" fmla="*/ 194 w 301"/>
                                <a:gd name="T5" fmla="*/ 124 h 301"/>
                                <a:gd name="T6" fmla="*/ 195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5 h 301"/>
                                <a:gd name="T14" fmla="*/ 198 w 301"/>
                                <a:gd name="T15" fmla="*/ 138 h 301"/>
                                <a:gd name="T16" fmla="*/ 201 w 301"/>
                                <a:gd name="T17" fmla="*/ 138 h 301"/>
                                <a:gd name="T18" fmla="*/ 201 w 301"/>
                                <a:gd name="T19" fmla="*/ 135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3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8 h 301"/>
                                <a:gd name="T2" fmla="*/ 186 w 301"/>
                                <a:gd name="T3" fmla="*/ 118 h 301"/>
                                <a:gd name="T4" fmla="*/ 187 w 301"/>
                                <a:gd name="T5" fmla="*/ 126 h 301"/>
                                <a:gd name="T6" fmla="*/ 188 w 301"/>
                                <a:gd name="T7" fmla="*/ 130 h 301"/>
                                <a:gd name="T8" fmla="*/ 191 w 301"/>
                                <a:gd name="T9" fmla="*/ 133 h 301"/>
                                <a:gd name="T10" fmla="*/ 192 w 301"/>
                                <a:gd name="T11" fmla="*/ 129 h 301"/>
                                <a:gd name="T12" fmla="*/ 192 w 301"/>
                                <a:gd name="T13" fmla="*/ 128 h 301"/>
                                <a:gd name="T14" fmla="*/ 193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8"/>
                                  </a:moveTo>
                                  <a:lnTo>
                                    <a:pt x="186" y="118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8 w 301"/>
                                <a:gd name="T7" fmla="*/ 124 h 301"/>
                                <a:gd name="T8" fmla="*/ 181 w 301"/>
                                <a:gd name="T9" fmla="*/ 128 h 301"/>
                                <a:gd name="T10" fmla="*/ 183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1 h 301"/>
                                <a:gd name="T18" fmla="*/ 183 w 301"/>
                                <a:gd name="T19" fmla="*/ 119 h 301"/>
                                <a:gd name="T20" fmla="*/ 186 w 301"/>
                                <a:gd name="T21" fmla="*/ 118 h 301"/>
                                <a:gd name="T22" fmla="*/ 300 w 301"/>
                                <a:gd name="T23" fmla="*/ 118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1 w 301"/>
                                <a:gd name="T3" fmla="*/ 107 h 301"/>
                                <a:gd name="T4" fmla="*/ 166 w 301"/>
                                <a:gd name="T5" fmla="*/ 115 h 301"/>
                                <a:gd name="T6" fmla="*/ 167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2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6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7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2 w 301"/>
                                <a:gd name="T3" fmla="*/ 109 h 301"/>
                                <a:gd name="T4" fmla="*/ 158 w 301"/>
                                <a:gd name="T5" fmla="*/ 114 h 301"/>
                                <a:gd name="T6" fmla="*/ 159 w 301"/>
                                <a:gd name="T7" fmla="*/ 118 h 301"/>
                                <a:gd name="T8" fmla="*/ 162 w 301"/>
                                <a:gd name="T9" fmla="*/ 121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2" y="10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6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2 w 301"/>
                                <a:gd name="T1" fmla="*/ 110 h 301"/>
                                <a:gd name="T2" fmla="*/ 143 w 301"/>
                                <a:gd name="T3" fmla="*/ 110 h 301"/>
                                <a:gd name="T4" fmla="*/ 147 w 301"/>
                                <a:gd name="T5" fmla="*/ 112 h 301"/>
                                <a:gd name="T6" fmla="*/ 149 w 301"/>
                                <a:gd name="T7" fmla="*/ 115 h 301"/>
                                <a:gd name="T8" fmla="*/ 152 w 301"/>
                                <a:gd name="T9" fmla="*/ 116 h 301"/>
                                <a:gd name="T10" fmla="*/ 153 w 301"/>
                                <a:gd name="T11" fmla="*/ 115 h 301"/>
                                <a:gd name="T12" fmla="*/ 153 w 301"/>
                                <a:gd name="T13" fmla="*/ 114 h 301"/>
                                <a:gd name="T14" fmla="*/ 152 w 301"/>
                                <a:gd name="T15" fmla="*/ 11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2" y="110"/>
                                  </a:moveTo>
                                  <a:lnTo>
                                    <a:pt x="143" y="11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31 w 301"/>
                                <a:gd name="T3" fmla="*/ 107 h 301"/>
                                <a:gd name="T4" fmla="*/ 133 w 301"/>
                                <a:gd name="T5" fmla="*/ 108 h 301"/>
                                <a:gd name="T6" fmla="*/ 136 w 301"/>
                                <a:gd name="T7" fmla="*/ 110 h 301"/>
                                <a:gd name="T8" fmla="*/ 141 w 301"/>
                                <a:gd name="T9" fmla="*/ 113 h 301"/>
                                <a:gd name="T10" fmla="*/ 144 w 301"/>
                                <a:gd name="T11" fmla="*/ 116 h 301"/>
                                <a:gd name="T12" fmla="*/ 145 w 301"/>
                                <a:gd name="T13" fmla="*/ 115 h 301"/>
                                <a:gd name="T14" fmla="*/ 144 w 301"/>
                                <a:gd name="T15" fmla="*/ 114 h 301"/>
                                <a:gd name="T16" fmla="*/ 144 w 301"/>
                                <a:gd name="T17" fmla="*/ 113 h 301"/>
                                <a:gd name="T18" fmla="*/ 144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10 h 301"/>
                                <a:gd name="T24" fmla="*/ 152 w 301"/>
                                <a:gd name="T25" fmla="*/ 110 h 301"/>
                                <a:gd name="T26" fmla="*/ 152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1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31" y="10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7 h 301"/>
                                <a:gd name="T6" fmla="*/ 124 w 301"/>
                                <a:gd name="T7" fmla="*/ 94 h 301"/>
                                <a:gd name="T8" fmla="*/ 124 w 301"/>
                                <a:gd name="T9" fmla="*/ 98 h 301"/>
                                <a:gd name="T10" fmla="*/ 126 w 301"/>
                                <a:gd name="T11" fmla="*/ 103 h 301"/>
                                <a:gd name="T12" fmla="*/ 127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7 h 301"/>
                                <a:gd name="T18" fmla="*/ 300 w 301"/>
                                <a:gd name="T19" fmla="*/ 107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5 h 301"/>
                                <a:gd name="T2" fmla="*/ 16 w 301"/>
                                <a:gd name="T3" fmla="*/ 25 h 301"/>
                                <a:gd name="T4" fmla="*/ 22 w 301"/>
                                <a:gd name="T5" fmla="*/ 30 h 301"/>
                                <a:gd name="T6" fmla="*/ 31 w 301"/>
                                <a:gd name="T7" fmla="*/ 44 h 301"/>
                                <a:gd name="T8" fmla="*/ 72 w 301"/>
                                <a:gd name="T9" fmla="*/ 97 h 301"/>
                                <a:gd name="T10" fmla="*/ 79 w 301"/>
                                <a:gd name="T11" fmla="*/ 99 h 301"/>
                                <a:gd name="T12" fmla="*/ 76 w 301"/>
                                <a:gd name="T13" fmla="*/ 93 h 301"/>
                                <a:gd name="T14" fmla="*/ 66 w 301"/>
                                <a:gd name="T15" fmla="*/ 85 h 301"/>
                                <a:gd name="T16" fmla="*/ 74 w 301"/>
                                <a:gd name="T17" fmla="*/ 76 h 301"/>
                                <a:gd name="T18" fmla="*/ 92 w 301"/>
                                <a:gd name="T19" fmla="*/ 71 h 301"/>
                                <a:gd name="T20" fmla="*/ 300 w 301"/>
                                <a:gd name="T21" fmla="*/ 71 h 301"/>
                                <a:gd name="T22" fmla="*/ 300 w 301"/>
                                <a:gd name="T23" fmla="*/ 2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4 h 301"/>
                                <a:gd name="T8" fmla="*/ 8 w 301"/>
                                <a:gd name="T9" fmla="*/ 27 h 301"/>
                                <a:gd name="T10" fmla="*/ 16 w 301"/>
                                <a:gd name="T11" fmla="*/ 25 h 301"/>
                                <a:gd name="T12" fmla="*/ 300 w 301"/>
                                <a:gd name="T13" fmla="*/ 25 h 301"/>
                                <a:gd name="T14" fmla="*/ 300 w 301"/>
                                <a:gd name="T15" fmla="*/ 11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759"/>
                        <wpg:cNvGrpSpPr>
                          <a:grpSpLocks/>
                        </wpg:cNvGrpSpPr>
                        <wpg:grpSpPr bwMode="auto">
                          <a:xfrm>
                            <a:off x="91" y="172"/>
                            <a:ext cx="119" cy="69"/>
                            <a:chOff x="91" y="172"/>
                            <a:chExt cx="119" cy="69"/>
                          </a:xfrm>
                        </wpg:grpSpPr>
                        <wps:wsp>
                          <wps:cNvPr id="797" name="Freeform 763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9"/>
                                <a:gd name="T2" fmla="+- 0 172 172"/>
                                <a:gd name="T3" fmla="*/ 172 h 69"/>
                                <a:gd name="T4" fmla="+- 0 137 91"/>
                                <a:gd name="T5" fmla="*/ T4 w 119"/>
                                <a:gd name="T6" fmla="+- 0 226 172"/>
                                <a:gd name="T7" fmla="*/ 226 h 69"/>
                                <a:gd name="T8" fmla="+- 0 206 91"/>
                                <a:gd name="T9" fmla="*/ T8 w 119"/>
                                <a:gd name="T10" fmla="+- 0 241 172"/>
                                <a:gd name="T11" fmla="*/ 241 h 69"/>
                                <a:gd name="T12" fmla="+- 0 193 91"/>
                                <a:gd name="T13" fmla="*/ T12 w 119"/>
                                <a:gd name="T14" fmla="+- 0 224 172"/>
                                <a:gd name="T15" fmla="*/ 224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30 91"/>
                                <a:gd name="T21" fmla="*/ T20 w 119"/>
                                <a:gd name="T22" fmla="+- 0 208 172"/>
                                <a:gd name="T23" fmla="*/ 208 h 69"/>
                                <a:gd name="T24" fmla="+- 0 113 91"/>
                                <a:gd name="T25" fmla="*/ T24 w 119"/>
                                <a:gd name="T26" fmla="+- 0 194 172"/>
                                <a:gd name="T27" fmla="*/ 194 h 69"/>
                                <a:gd name="T28" fmla="+- 0 91 91"/>
                                <a:gd name="T29" fmla="*/ T28 w 119"/>
                                <a:gd name="T30" fmla="+- 0 172 172"/>
                                <a:gd name="T31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62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0 91"/>
                                <a:gd name="T1" fmla="*/ T0 w 119"/>
                                <a:gd name="T2" fmla="+- 0 214 172"/>
                                <a:gd name="T3" fmla="*/ 214 h 69"/>
                                <a:gd name="T4" fmla="+- 0 189 91"/>
                                <a:gd name="T5" fmla="*/ T4 w 119"/>
                                <a:gd name="T6" fmla="+- 0 217 172"/>
                                <a:gd name="T7" fmla="*/ 217 h 69"/>
                                <a:gd name="T8" fmla="+- 0 187 91"/>
                                <a:gd name="T9" fmla="*/ T8 w 119"/>
                                <a:gd name="T10" fmla="+- 0 218 172"/>
                                <a:gd name="T11" fmla="*/ 218 h 69"/>
                                <a:gd name="T12" fmla="+- 0 184 91"/>
                                <a:gd name="T13" fmla="*/ T12 w 119"/>
                                <a:gd name="T14" fmla="+- 0 218 172"/>
                                <a:gd name="T15" fmla="*/ 218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90 91"/>
                                <a:gd name="T21" fmla="*/ T20 w 119"/>
                                <a:gd name="T22" fmla="+- 0 214 172"/>
                                <a:gd name="T23" fmla="*/ 2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61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6 91"/>
                                <a:gd name="T1" fmla="*/ T0 w 119"/>
                                <a:gd name="T2" fmla="+- 0 197 172"/>
                                <a:gd name="T3" fmla="*/ 197 h 69"/>
                                <a:gd name="T4" fmla="+- 0 194 91"/>
                                <a:gd name="T5" fmla="*/ T4 w 119"/>
                                <a:gd name="T6" fmla="+- 0 199 172"/>
                                <a:gd name="T7" fmla="*/ 199 h 69"/>
                                <a:gd name="T8" fmla="+- 0 189 91"/>
                                <a:gd name="T9" fmla="*/ T8 w 119"/>
                                <a:gd name="T10" fmla="+- 0 212 172"/>
                                <a:gd name="T11" fmla="*/ 212 h 69"/>
                                <a:gd name="T12" fmla="+- 0 190 91"/>
                                <a:gd name="T13" fmla="*/ T12 w 119"/>
                                <a:gd name="T14" fmla="+- 0 214 172"/>
                                <a:gd name="T15" fmla="*/ 214 h 69"/>
                                <a:gd name="T16" fmla="+- 0 196 91"/>
                                <a:gd name="T17" fmla="*/ T16 w 119"/>
                                <a:gd name="T18" fmla="+- 0 197 172"/>
                                <a:gd name="T19" fmla="*/ 1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5" y="25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60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209 91"/>
                                <a:gd name="T1" fmla="*/ T0 w 119"/>
                                <a:gd name="T2" fmla="+- 0 180 172"/>
                                <a:gd name="T3" fmla="*/ 180 h 69"/>
                                <a:gd name="T4" fmla="+- 0 198 91"/>
                                <a:gd name="T5" fmla="*/ T4 w 119"/>
                                <a:gd name="T6" fmla="+- 0 190 172"/>
                                <a:gd name="T7" fmla="*/ 190 h 69"/>
                                <a:gd name="T8" fmla="+- 0 196 91"/>
                                <a:gd name="T9" fmla="*/ T8 w 119"/>
                                <a:gd name="T10" fmla="+- 0 197 172"/>
                                <a:gd name="T11" fmla="*/ 197 h 69"/>
                                <a:gd name="T12" fmla="+- 0 209 91"/>
                                <a:gd name="T13" fmla="*/ T12 w 119"/>
                                <a:gd name="T14" fmla="+- 0 180 172"/>
                                <a:gd name="T15" fmla="*/ 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8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57"/>
                        <wpg:cNvGrpSpPr>
                          <a:grpSpLocks/>
                        </wpg:cNvGrpSpPr>
                        <wpg:grpSpPr bwMode="auto">
                          <a:xfrm>
                            <a:off x="229" y="215"/>
                            <a:ext cx="18" cy="18"/>
                            <a:chOff x="229" y="215"/>
                            <a:chExt cx="18" cy="18"/>
                          </a:xfrm>
                        </wpg:grpSpPr>
                        <wps:wsp>
                          <wps:cNvPr id="802" name="Freeform 758"/>
                          <wps:cNvSpPr>
                            <a:spLocks/>
                          </wps:cNvSpPr>
                          <wps:spPr bwMode="auto">
                            <a:xfrm>
                              <a:off x="229" y="215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 229"/>
                                <a:gd name="T1" fmla="*/ T0 w 18"/>
                                <a:gd name="T2" fmla="+- 0 215 215"/>
                                <a:gd name="T3" fmla="*/ 215 h 18"/>
                                <a:gd name="T4" fmla="+- 0 233 229"/>
                                <a:gd name="T5" fmla="*/ T4 w 18"/>
                                <a:gd name="T6" fmla="+- 0 215 215"/>
                                <a:gd name="T7" fmla="*/ 215 h 18"/>
                                <a:gd name="T8" fmla="+- 0 229 229"/>
                                <a:gd name="T9" fmla="*/ T8 w 18"/>
                                <a:gd name="T10" fmla="+- 0 219 215"/>
                                <a:gd name="T11" fmla="*/ 219 h 18"/>
                                <a:gd name="T12" fmla="+- 0 229 229"/>
                                <a:gd name="T13" fmla="*/ T12 w 18"/>
                                <a:gd name="T14" fmla="+- 0 228 215"/>
                                <a:gd name="T15" fmla="*/ 228 h 18"/>
                                <a:gd name="T16" fmla="+- 0 233 229"/>
                                <a:gd name="T17" fmla="*/ T16 w 18"/>
                                <a:gd name="T18" fmla="+- 0 232 215"/>
                                <a:gd name="T19" fmla="*/ 232 h 18"/>
                                <a:gd name="T20" fmla="+- 0 243 229"/>
                                <a:gd name="T21" fmla="*/ T20 w 18"/>
                                <a:gd name="T22" fmla="+- 0 232 215"/>
                                <a:gd name="T23" fmla="*/ 232 h 18"/>
                                <a:gd name="T24" fmla="+- 0 247 229"/>
                                <a:gd name="T25" fmla="*/ T24 w 18"/>
                                <a:gd name="T26" fmla="+- 0 228 215"/>
                                <a:gd name="T27" fmla="*/ 228 h 18"/>
                                <a:gd name="T28" fmla="+- 0 247 229"/>
                                <a:gd name="T29" fmla="*/ T28 w 18"/>
                                <a:gd name="T30" fmla="+- 0 219 215"/>
                                <a:gd name="T31" fmla="*/ 219 h 18"/>
                                <a:gd name="T32" fmla="+- 0 243 229"/>
                                <a:gd name="T33" fmla="*/ T32 w 18"/>
                                <a:gd name="T34" fmla="+- 0 215 215"/>
                                <a:gd name="T35" fmla="*/ 2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805010" id="Group 756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">
                <v:group id="Group 764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79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FrcUA&#10;AADcAAAADwAAAGRycy9kb3ducmV2LnhtbESPQWvCQBSE7wX/w/IEb3UTDzZGVymi4K00Ca3HR/Y1&#10;CWbfhuxqkv76bqHQ4zAz3zC7w2ha8aDeNZYVxMsIBHFpdcOVgiI/PycgnEfW2FomBRM5OOxnTztM&#10;tR34nR6Zr0SAsEtRQe19l0rpypoMuqXtiIP3ZXuDPsi+krrHIcBNK1dRtJYGGw4LNXZ0rKm8ZXej&#10;YFXc307yujlP5ecmiT/y0/eNC6UW8/F1C8LT6P/Df+2LVvCSxP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EWtxQAAANwAAAAPAAAAAAAAAAAAAAAAAJgCAABkcnMv&#10;ZG93bnJldi54bWxQSwUGAAAAAAQABAD1AAAAigMAAAAA&#10;" path="m,112l,289r11,11l289,300r11,-11l300,274r-142,l151,264r3,-21l137,231,121,217,106,203,95,188r-2,-2l89,186r-3,-2l71,178,50,173,41,158r5,-11l57,141,45,125,26,116,8,112r-4,l,112xe" fillcolor="#492f92" stroked="f">
                    <v:path arrowok="t" o:connecttype="custom" o:connectlocs="0,112;0,289;11,300;289,300;300,289;300,274;158,274;151,264;154,243;137,231;121,217;106,203;95,188;93,186;89,186;86,184;71,178;50,173;41,158;46,147;57,141;45,125;26,116;8,112;4,112;0,112" o:connectangles="0,0,0,0,0,0,0,0,0,0,0,0,0,0,0,0,0,0,0,0,0,0,0,0,0,0"/>
                  </v:shape>
                  <v:shape id="Freeform 778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b2sQA&#10;AADcAAAADwAAAGRycy9kb3ducmV2LnhtbESPQYvCMBSE78L+h/AW9qapPaxt1yiyKOxN1KJ7fDTP&#10;tti8lCZq9dcbQfA4zMw3zHTem0ZcqHO1ZQXjUQSCuLC65lJBvlsNExDOI2tsLJOCGzmYzz4GU8y0&#10;vfKGLltfigBhl6GCyvs2k9IVFRl0I9sSB+9oO4M+yK6UusNrgJtGxlH0LQ3WHBYqbOm3ouK0PRsF&#10;cX5eL+V/uroVhzQZ73fL+4lzpb4++8UPCE+9f4df7T+tYJLE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29rEAAAA3AAAAA8AAAAAAAAAAAAAAAAAmAIAAGRycy9k&#10;b3ducmV2LnhtbFBLBQYAAAAABAAEAPUAAACJAwAAAAA=&#10;" path="m198,248r-23,14l158,274r142,l300,264r-29,l263,264r-6,-1l237,259r-20,-6l198,248xe" fillcolor="#492f92" stroked="f">
                    <v:path arrowok="t" o:connecttype="custom" o:connectlocs="198,248;175,262;158,274;300,274;300,264;271,264;263,264;257,263;237,259;217,253;198,248" o:connectangles="0,0,0,0,0,0,0,0,0,0,0"/>
                  </v:shape>
                  <v:shape id="Freeform 777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+QcQA&#10;AADcAAAADwAAAGRycy9kb3ducmV2LnhtbESPQYvCMBSE78L+h/AWvGmqgtZqlEUUvMnasuvx0bxt&#10;i81LaaJWf71ZEDwOM/MNs1x3phZXal1lWcFoGIEgzq2uuFCQpbtBDMJ5ZI21ZVJwJwfr1UdviYm2&#10;N/6m69EXIkDYJaig9L5JpHR5SQbd0DbEwfuzrUEfZFtI3eItwE0tx1E0lQYrDgslNrQpKT8fL0bB&#10;OLsctvI0393z33k8+km3jzNnSvU/u68FCE+df4df7b1WMIsn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mfkHEAAAA3AAAAA8AAAAAAAAAAAAAAAAAmAIAAGRycy9k&#10;b3ducmV2LnhtbFBLBQYAAAAABAAEAPUAAACJAwAAAAA=&#10;" path="m300,141r-91,l210,143r-2,4l208,153r20,13l240,181r10,16l263,218r10,16l281,252r1,6l271,264r29,l300,141xe" fillcolor="#492f92" stroked="f">
                    <v:path arrowok="t" o:connecttype="custom" o:connectlocs="300,141;209,141;210,143;208,147;208,153;228,166;240,181;250,197;263,218;273,234;281,252;282,258;271,264;300,264;300,141" o:connectangles="0,0,0,0,0,0,0,0,0,0,0,0,0,0,0"/>
                  </v:shape>
                  <v:shape id="Freeform 776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mNcQA&#10;AADcAAAADwAAAGRycy9kb3ducmV2LnhtbESPQYvCMBSE78L+h/AWvGmqiNZqlEUUvMnasuvx0bxt&#10;i81LaaJWf71ZEDwOM/MNs1x3phZXal1lWcFoGIEgzq2uuFCQpbtBDMJ5ZI21ZVJwJwfr1UdviYm2&#10;N/6m69EXIkDYJaig9L5JpHR5SQbd0DbEwfuzrUEfZFtI3eItwE0tx1E0lQYrDgslNrQpKT8fL0bB&#10;OLsctvI0393z33k8+km3jzNnSvU/u68FCE+df4df7b1WMIsn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P5jXEAAAA3AAAAA8AAAAAAAAAAAAAAAAAmAIAAGRycy9k&#10;b3ducmV2LnhtbFBLBQYAAAAABAAEAPUAAACJAwAAAAA=&#10;" path="m92,185r-3,1l93,186r-1,-1xe" fillcolor="#492f92" stroked="f">
                    <v:path arrowok="t" o:connecttype="custom" o:connectlocs="92,185;89,186;93,186;92,185" o:connectangles="0,0,0,0"/>
                  </v:shape>
                  <v:shape id="Freeform 775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NDrsQA&#10;AADcAAAADwAAAGRycy9kb3ducmV2LnhtbESPQYvCMBSE78L+h/AWvGmqoNZqlEUUvMnasuvx0bxt&#10;i81LaaJWf71ZEDwOM/MNs1x3phZXal1lWcFoGIEgzq2uuFCQpbtBDMJ5ZI21ZVJwJwfr1UdviYm2&#10;N/6m69EXIkDYJaig9L5JpHR5SQbd0DbEwfuzrUEfZFtI3eItwE0tx1E0lQYrDgslNrQpKT8fL0bB&#10;OLsctvI0393z33k8+km3jzNnSvU/u68FCE+df4df7b1WMIsn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Q67EAAAA3AAAAA8AAAAAAAAAAAAAAAAAmAIAAGRycy9k&#10;b3ducmV2LnhtbFBLBQYAAAAABAAEAPUAAACJAwAAAAA=&#10;" path="m300,133r-97,l205,136r-2,8l207,144r2,-3l300,141r,-8xe" fillcolor="#492f92" stroked="f">
                    <v:path arrowok="t" o:connecttype="custom" o:connectlocs="300,133;203,133;205,136;203,144;207,144;209,141;300,141;300,133" o:connectangles="0,0,0,0,0,0,0,0"/>
                  </v:shape>
                  <v:shape id="Freeform 774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d2cQA&#10;AADcAAAADwAAAGRycy9kb3ducmV2LnhtbESPQYvCMBSE7wv+h/CEva2pHrRWYxFR2JusFvX4aJ5t&#10;afNSmqjVX78RFvY4zMw3zDLtTSPu1LnKsoLxKAJBnFtdcaEgO+6+YhDOI2tsLJOCJzlIV4OPJSba&#10;PviH7gdfiABhl6CC0vs2kdLlJRl0I9sSB+9qO4M+yK6QusNHgJtGTqJoKg1WHBZKbGlTUl4fbkbB&#10;JLvtt/Iy3z3z8zwen47bV82ZUp/Dfr0A4an3/+G/9rdWMIun8D4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3dnEAAAA3AAAAA8AAAAAAAAAAAAAAAAAmAIAAGRycy9k&#10;b3ducmV2LnhtbFBLBQYAAAAABAAEAPUAAACJAwAAAAA=&#10;" path="m300,122r-107,l194,124r1,1l197,129r-1,4l196,135r2,3l201,138r,-3l203,133r97,l300,122xe" fillcolor="#492f92" stroked="f">
                    <v:path arrowok="t" o:connecttype="custom" o:connectlocs="300,122;193,122;194,124;195,125;197,129;196,133;196,135;198,138;201,138;201,135;203,133;300,133;300,122" o:connectangles="0,0,0,0,0,0,0,0,0,0,0,0,0"/>
                  </v:shape>
                  <v:shape id="Freeform 773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4QsQA&#10;AADcAAAADwAAAGRycy9kb3ducmV2LnhtbESPQYvCMBSE74L/ITxhb5rqQWs1FhEFb8tqcff4aJ5t&#10;afNSmqh1f/1mQfA4zMw3zDrtTSPu1LnKsoLpJAJBnFtdcaEgOx/GMQjnkTU2lknBkxykm+FgjYm2&#10;D/6i+8kXIkDYJaig9L5NpHR5SQbdxLbEwbvazqAPsiuk7vAR4KaRsyiaS4MVh4USW9qVlNenm1Ew&#10;y26fe/mzPDzz72U8vZz3vzVnSn2M+u0KhKfev8Ov9lErWMQ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eELEAAAA3AAAAA8AAAAAAAAAAAAAAAAAmAIAAGRycy9k&#10;b3ducmV2LnhtbFBLBQYAAAAABAAEAPUAAACJAwAAAAA=&#10;" path="m300,118r-114,l187,126r1,4l191,133r1,-4l192,128r1,-6l300,122r,-4xe" fillcolor="#492f92" stroked="f">
                    <v:path arrowok="t" o:connecttype="custom" o:connectlocs="300,118;186,118;187,126;188,130;191,133;192,129;192,128;193,122;300,122;300,118" o:connectangles="0,0,0,0,0,0,0,0,0,0"/>
                  </v:shape>
                  <v:shape id="Freeform 772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sMMMA&#10;AADcAAAADwAAAGRycy9kb3ducmV2LnhtbERPy2rCQBTdF/oPwxW6qxNd1Jg6CVIUuitqsF1eMrdJ&#10;SOZOyEwe+vXOotDl4bx32WxaMVLvassKVssIBHFhdc2lgvxyfI1BOI+ssbVMCm7kIEufn3aYaDvx&#10;icazL0UIYZeggsr7LpHSFRUZdEvbEQfu1/YGfYB9KXWPUwg3rVxH0Zs0WHNoqLCjj4qK5jwYBet8&#10;+DrIn+3xVnxv49X1crg3nCv1spj37yA8zf5f/Of+1Ao2cVgbzo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LsMMMAAADcAAAADwAAAAAAAAAAAAAAAACYAgAAZHJzL2Rv&#10;d25yZXYueG1sUEsFBgAAAAAEAAQA9QAAAIgDAAAAAA==&#10;" path="m300,114r-127,l177,117r1,7l181,128r2,-2l183,124r,-2l183,121r,-2l186,118r114,l300,114xe" fillcolor="#492f92" stroked="f">
                    <v:path arrowok="t" o:connecttype="custom" o:connectlocs="300,114;173,114;177,117;178,124;181,128;183,126;183,124;183,122;183,121;183,119;186,118;300,118;300,114" o:connectangles="0,0,0,0,0,0,0,0,0,0,0,0,0"/>
                  </v:shape>
                  <v:shape id="Freeform 771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Jq8QA&#10;AADcAAAADwAAAGRycy9kb3ducmV2LnhtbESPQYvCMBSE78L+h/AW9mZTPaxt1yiyKOxN1KJ7fDTP&#10;tti8lCZq9dcbQfA4zMw3zHTem0ZcqHO1ZQWjKAZBXFhdc6kg362GCQjnkTU2lknBjRzMZx+DKWba&#10;XnlDl60vRYCwy1BB5X2bSemKigy6yLbEwTvazqAPsiul7vAa4KaR4zj+lgZrDgsVtvRbUXHano2C&#10;cX5eL+V/uroVhzQZ7XfL+4lzpb4++8UPCE+9f4df7T+tYJKk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SavEAAAA3AAAAA8AAAAAAAAAAAAAAAAAmAIAAGRycy9k&#10;b3ducmV2LnhtbFBLBQYAAAAABAAEAPUAAACJAwAAAAA=&#10;" path="m300,107r-139,l166,115r1,1l169,122r5,l172,116r1,-2l300,114r,-7xe" fillcolor="#492f92" stroked="f">
                    <v:path arrowok="t" o:connecttype="custom" o:connectlocs="300,107;161,107;166,115;167,116;169,122;174,122;172,116;172,116;173,114;300,114;300,107" o:connectangles="0,0,0,0,0,0,0,0,0,0,0"/>
                  </v:shape>
                  <v:shape id="Freeform 770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268EA&#10;AADcAAAADwAAAGRycy9kb3ducmV2LnhtbERPTYvCMBC9C/6HMII3m+ph11ZTEVHYm6wW9Tg0Y1va&#10;TEoTte6v3xwW9vh43+vNYFrxpN7VlhXMoxgEcWF1zaWC/HyYLUE4j6yxtUwK3uRgk41Ha0y1ffE3&#10;PU++FCGEXYoKKu+7VEpXVGTQRbYjDtzd9gZ9gH0pdY+vEG5auYjjD2mw5tBQYUe7iorm9DAKFvnj&#10;uJe35PAurslyfjnvfxrOlZpOhu0KhKfB/4v/3F9awWcS5ocz4Qj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tduvBAAAA3AAAAA8AAAAAAAAAAAAAAAAAmAIAAGRycy9kb3du&#10;cmV2LnhtbFBLBQYAAAAABAAEAPUAAACGAwAAAAA=&#10;" path="m161,109r-9,l158,114r1,4l162,121r1,-3l163,117r-2,-8xe" fillcolor="#492f92" stroked="f">
                    <v:path arrowok="t" o:connecttype="custom" o:connectlocs="161,109;152,109;158,114;159,118;162,121;163,118;163,117;161,109" o:connectangles="0,0,0,0,0,0,0,0"/>
                  </v:shape>
                  <v:shape id="Freeform 769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TcMUA&#10;AADcAAAADwAAAGRycy9kb3ducmV2LnhtbESPT2vCQBTE70K/w/IK3nSTHNSkrlKKQm9FDW2Pj+xr&#10;Esy+DdnNH/vpXaHQ4zAzv2G2+8k0YqDO1ZYVxMsIBHFhdc2lgvxyXGxAOI+ssbFMCm7kYL97mm0x&#10;03bkEw1nX4oAYZehgsr7NpPSFRUZdEvbEgfvx3YGfZBdKXWHY4CbRiZRtJIGaw4LFbb0VlFxPfdG&#10;QZL3Hwf5nR5vxVe6iT8vh98r50rNn6fXFxCeJv8f/mu/awXrNIbH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dNwxQAAANwAAAAPAAAAAAAAAAAAAAAAAJgCAABkcnMv&#10;ZG93bnJldi54bWxQSwUGAAAAAAQABAD1AAAAigMAAAAA&#10;" path="m152,110r-9,l147,112r2,3l152,116r1,-1l153,114r-1,-4xe" fillcolor="#492f92" stroked="f">
                    <v:path arrowok="t" o:connecttype="custom" o:connectlocs="152,110;143,110;147,112;149,115;152,116;153,115;153,114;152,110" o:connectangles="0,0,0,0,0,0,0,0"/>
                  </v:shape>
                  <v:shape id="Freeform 768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NB8UA&#10;AADcAAAADwAAAGRycy9kb3ducmV2LnhtbESPQWvCQBSE70L/w/IKvekmObQmdRUpCr2JMbQ9PrLP&#10;JJh9G7IbTfz1bqHQ4zAz3zCrzWhacaXeNZYVxIsIBHFpdcOVguK0ny9BOI+ssbVMCiZysFk/zVaY&#10;aXvjI11zX4kAYZehgtr7LpPSlTUZdAvbEQfvbHuDPsi+krrHW4CbViZR9CoNNhwWauzoo6bykg9G&#10;QVIMh538SfdT+Z0u46/T7n7hQqmX53H7DsLT6P/Df+1PreAtTeD3TD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00HxQAAANwAAAAPAAAAAAAAAAAAAAAAAJgCAABkcnMv&#10;ZG93bnJldi54bWxQSwUGAAAAAAQABAD1AAAAigMAAAAA&#10;" path="m300,107r-169,l133,108r3,2l141,113r3,3l145,115r-1,-1l144,113r,-1l143,110r9,l152,109r9,l161,107r139,xe" fillcolor="#492f92" stroked="f">
                    <v:path arrowok="t" o:connecttype="custom" o:connectlocs="300,107;131,107;133,108;136,110;141,113;144,116;145,115;144,114;144,113;144,112;143,110;143,110;152,110;152,109;161,109;161,107;300,107;300,107" o:connectangles="0,0,0,0,0,0,0,0,0,0,0,0,0,0,0,0,0,0"/>
                  </v:shape>
                  <v:shape id="Freeform 767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/onMQA&#10;AADcAAAADwAAAGRycy9kb3ducmV2LnhtbESPQYvCMBSE78L+h/AWvGmqgrZdoyyi4E3UsrvHR/O2&#10;LTYvpYla/fVGEDwOM/MNM192phYXal1lWcFoGIEgzq2uuFCQHTeDGITzyBpry6TgRg6Wi4/eHFNt&#10;r7yny8EXIkDYpaig9L5JpXR5SQbd0DbEwfu3rUEfZFtI3eI1wE0tx1E0lQYrDgslNrQqKT8dzkbB&#10;ODvv1vIv2dzy3yQe/RzX9xNnSvU/u+8vEJ46/w6/2lutYJZM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/6JzEAAAA3AAAAA8AAAAAAAAAAAAAAAAAmAIAAGRycy9k&#10;b3ducmV2LnhtbFBLBQYAAAAABAAEAPUAAACJAwAAAAA=&#10;" path="m300,71l92,71r17,6l124,94r,4l126,103r1,2l129,107r2,l300,107r,-36xe" fillcolor="#492f92" stroked="f">
                    <v:path arrowok="t" o:connecttype="custom" o:connectlocs="300,71;92,71;109,77;124,94;124,98;126,103;127,105;129,107;131,107;300,107;300,71" o:connectangles="0,0,0,0,0,0,0,0,0,0,0"/>
                  </v:shape>
                  <v:shape id="Freeform 766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w6MQA&#10;AADcAAAADwAAAGRycy9kb3ducmV2LnhtbESPQYvCMBSE78L+h/AWvGmqiLZdoyyi4E3UsrvHR/O2&#10;LTYvpYla/fVGEDwOM/MNM192phYXal1lWcFoGIEgzq2uuFCQHTeDGITzyBpry6TgRg6Wi4/eHFNt&#10;r7yny8EXIkDYpaig9L5JpXR5SQbd0DbEwfu3rUEfZFtI3eI1wE0tx1E0lQYrDgslNrQqKT8dzkbB&#10;ODvv1vIv2dzy3yQe/RzX9xNnSvU/u+8vEJ46/w6/2lutYJZM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cOjEAAAA3AAAAA8AAAAAAAAAAAAAAAAAmAIAAGRycy9k&#10;b3ducmV2LnhtbFBLBQYAAAAABAAEAPUAAACJAwAAAAA=&#10;" path="m300,25l16,25r6,5l31,44,72,97r7,2l76,93,66,85r8,-9l92,71r208,l300,25xe" fillcolor="#492f92" stroked="f">
                    <v:path arrowok="t" o:connecttype="custom" o:connectlocs="300,25;16,25;22,30;31,44;72,97;79,99;76,93;66,85;74,76;92,71;300,71;300,25" o:connectangles="0,0,0,0,0,0,0,0,0,0,0,0"/>
                  </v:shape>
                  <v:shape id="Freeform 765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Vc8QA&#10;AADcAAAADwAAAGRycy9kb3ducmV2LnhtbESPQYvCMBSE78L+h/AWvGmqoLZdoyyi4E3UsrvHR/O2&#10;LTYvpYla/fVGEDwOM/MNM192phYXal1lWcFoGIEgzq2uuFCQHTeDGITzyBpry6TgRg6Wi4/eHFNt&#10;r7yny8EXIkDYpaig9L5JpXR5SQbd0DbEwfu3rUEfZFtI3eI1wE0tx1E0lQYrDgslNrQqKT8dzkbB&#10;ODvv1vIv2dzy3yQe/RzX9xNnSvU/u+8vEJ46/w6/2lutYJZM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a1XPEAAAA3AAAAA8AAAAAAAAAAAAAAAAAmAIAAGRycy9k&#10;b3ducmV2LnhtbFBLBQYAAAAABAAEAPUAAACJAwAAAAA=&#10;" path="m289,l11,,,11,,34,8,27r8,-2l300,25r,-14l289,xe" fillcolor="#492f92" stroked="f">
                    <v:path arrowok="t" o:connecttype="custom" o:connectlocs="289,0;11,0;0,11;0,34;8,27;16,25;300,25;300,11;289,0" o:connectangles="0,0,0,0,0,0,0,0,0"/>
                  </v:shape>
                </v:group>
                <v:group id="Group 759" o:spid="_x0000_s1043" style="position:absolute;left:91;top:172;width:119;height:69" coordorigin="91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763" o:spid="_x0000_s1044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U4MMA&#10;AADcAAAADwAAAGRycy9kb3ducmV2LnhtbESPQWvCQBSE70L/w/IKvemmHhIb3YRSEKWtB9P2/sg+&#10;k9Ds27C7mvjv3ULB4zAz3zCbcjK9uJDznWUFz4sEBHFtdceNgu+v7XwFwgdkjb1lUnAlD2XxMNtg&#10;ru3IR7pUoRERwj5HBW0IQy6lr1sy6Bd2II7eyTqDIUrXSO1wjHDTy2WSpNJgx3GhxYHeWqp/q7NR&#10;sHKjfufhc28wo+nDpj+7Q9or9fQ4va5BBJrCPfzf3msF2UsGf2fiEZ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U4MMAAADcAAAADwAAAAAAAAAAAAAAAACYAgAAZHJzL2Rv&#10;d25yZXYueG1sUEsFBgAAAAAEAAQA9QAAAIgDAAAAAA==&#10;" path="m,l46,54r69,15l102,52r-2,-6l39,36,22,22,,xe" fillcolor="#8c7cb9" stroked="f">
                    <v:path arrowok="t" o:connecttype="custom" o:connectlocs="0,172;46,226;115,241;102,224;100,218;39,208;22,194;0,172" o:connectangles="0,0,0,0,0,0,0,0"/>
                  </v:shape>
                  <v:shape id="Freeform 762" o:spid="_x0000_s1045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Akr8A&#10;AADcAAAADwAAAGRycy9kb3ducmV2LnhtbERPy4rCMBTdD/gP4QruxlQX1alGEUEURxfjY39prm2x&#10;uSlJtPXvJwvB5eG858vO1OJJzleWFYyGCQji3OqKCwWX8+Z7CsIHZI21ZVLwIg/LRe9rjpm2Lf/R&#10;8xQKEUPYZ6igDKHJpPR5SQb90DbEkbtZZzBE6AqpHbYx3NRynCSpNFhxbCixoXVJ+f30MAqmrtV7&#10;bg47gxPqfm163R7TWqlBv1vNQATqwkf8du+0gslPXBvPxCM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aMCSvwAAANwAAAAPAAAAAAAAAAAAAAAAAJgCAABkcnMvZG93bnJl&#10;di54bWxQSwUGAAAAAAQABAD1AAAAhAMAAAAA&#10;" path="m99,42r-1,3l96,46r-3,l100,46,99,42xe" fillcolor="#8c7cb9" stroked="f">
                    <v:path arrowok="t" o:connecttype="custom" o:connectlocs="99,214;98,217;96,218;93,218;100,218;99,214" o:connectangles="0,0,0,0,0,0"/>
                  </v:shape>
                  <v:shape id="Freeform 761" o:spid="_x0000_s1046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lCcIA&#10;AADcAAAADwAAAGRycy9kb3ducmV2LnhtbESPQYvCMBSE74L/ITzBm6buoWo1igiL4q6HdfX+aJ5t&#10;sXkpSbT135uFBY/DzHzDLNedqcWDnK8sK5iMExDEudUVFwrOv5+jGQgfkDXWlknBkzysV/3eEjNt&#10;W/6hxykUIkLYZ6igDKHJpPR5SQb92DbE0btaZzBE6QqpHbYRbmr5kSSpNFhxXCixoW1J+e10Nwpm&#10;rtUHbr73BqfUfdn0sjumtVLDQbdZgAjUhXf4v73XCqbzOfyd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GUJwgAAANwAAAAPAAAAAAAAAAAAAAAAAJgCAABkcnMvZG93&#10;bnJldi54bWxQSwUGAAAAAAQABAD1AAAAhwMAAAAA&#10;" path="m105,25r-2,2l98,40r1,2l105,25xe" fillcolor="#8c7cb9" stroked="f">
                    <v:path arrowok="t" o:connecttype="custom" o:connectlocs="105,197;103,199;98,212;99,214;105,197" o:connectangles="0,0,0,0,0"/>
                  </v:shape>
                  <v:shape id="Freeform 760" o:spid="_x0000_s1047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NRb8A&#10;AADcAAAADwAAAGRycy9kb3ducmV2LnhtbERPS2vCQBC+F/wPywje6sYeUomuQQRp6ONQW+9DdkyC&#10;2dmwuzXx33cOhR4/vve2nFyvbhRi59nAapmBIq697bgx8P11fFyDignZYu+ZDNwpQrmbPWyxsH7k&#10;T7qdUqMkhGOBBtqUhkLrWLfkMC79QCzcxQeHSWBotA04Srjr9VOW5dphx9LQ4kCHlurr6ccZWIfR&#10;vvLwXjl8punN5+eXj7w3ZjGf9htQiab0L/5zV1Z8mcyXM3IE9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oM1FvwAAANwAAAAPAAAAAAAAAAAAAAAAAJgCAABkcnMvZG93bnJl&#10;di54bWxQSwUGAAAAAAQABAD1AAAAhAMAAAAA&#10;" path="m118,8l107,18r-2,7l118,8xe" fillcolor="#8c7cb9" stroked="f">
                    <v:path arrowok="t" o:connecttype="custom" o:connectlocs="118,180;107,190;105,197;118,180" o:connectangles="0,0,0,0"/>
                  </v:shape>
                </v:group>
                <v:group id="Group 757" o:spid="_x0000_s1048" style="position:absolute;left:229;top:215;width:18;height:18" coordorigin="229,21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58" o:spid="_x0000_s1049" style="position:absolute;left:229;top:21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AasUA&#10;AADcAAAADwAAAGRycy9kb3ducmV2LnhtbESPX2vCQBDE3wW/w7EF3/RSBQmpp0jBUvEf2j60b0tu&#10;m4Tm9kJu1fjtewXBx2FmfsPMFp2r1YXaUHk28DxKQBHn3lZcGPj8WA1TUEGQLdaeycCNAizm/d4M&#10;M+uvfKTLSQoVIRwyNFCKNJnWIS/JYRj5hjh6P751KFG2hbYtXiPc1XqcJFPtsOK4UGJDryXlv6ez&#10;M7D53vP6i7ZVysvdrji8yWGSijGDp275Akqok0f43n63BtJkDP9n4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sBqxQAAANwAAAAPAAAAAAAAAAAAAAAAAJgCAABkcnMv&#10;ZG93bnJldi54bWxQSwUGAAAAAAQABAD1AAAAigMAAAAA&#10;" path="m14,l4,,,4r,9l4,17r10,l18,13r,-9l14,xe" fillcolor="#492f92" stroked="f">
                    <v:path arrowok="t" o:connecttype="custom" o:connectlocs="14,215;4,215;0,219;0,228;4,232;14,232;18,228;18,219;14,215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FFA7AFD" wp14:editId="41CA1B83">
                <wp:extent cx="191135" cy="190500"/>
                <wp:effectExtent l="8255" t="1905" r="635" b="7620"/>
                <wp:docPr id="755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g:grpSp>
                        <wpg:cNvPr id="756" name="Group 754"/>
                        <wpg:cNvGrpSpPr>
                          <a:grpSpLocks/>
                        </wpg:cNvGrpSpPr>
                        <wpg:grpSpPr bwMode="auto">
                          <a:xfrm>
                            <a:off x="148" y="161"/>
                            <a:ext cx="42" cy="110"/>
                            <a:chOff x="148" y="161"/>
                            <a:chExt cx="42" cy="110"/>
                          </a:xfrm>
                        </wpg:grpSpPr>
                        <wps:wsp>
                          <wps:cNvPr id="757" name="Freeform 755"/>
                          <wps:cNvSpPr>
                            <a:spLocks/>
                          </wps:cNvSpPr>
                          <wps:spPr bwMode="auto">
                            <a:xfrm>
                              <a:off x="148" y="161"/>
                              <a:ext cx="42" cy="110"/>
                            </a:xfrm>
                            <a:custGeom>
                              <a:avLst/>
                              <a:gdLst>
                                <a:gd name="T0" fmla="+- 0 186 148"/>
                                <a:gd name="T1" fmla="*/ T0 w 42"/>
                                <a:gd name="T2" fmla="+- 0 161 161"/>
                                <a:gd name="T3" fmla="*/ 161 h 110"/>
                                <a:gd name="T4" fmla="+- 0 152 148"/>
                                <a:gd name="T5" fmla="*/ T4 w 42"/>
                                <a:gd name="T6" fmla="+- 0 224 161"/>
                                <a:gd name="T7" fmla="*/ 224 h 110"/>
                                <a:gd name="T8" fmla="+- 0 148 148"/>
                                <a:gd name="T9" fmla="*/ T8 w 42"/>
                                <a:gd name="T10" fmla="+- 0 267 161"/>
                                <a:gd name="T11" fmla="*/ 267 h 110"/>
                                <a:gd name="T12" fmla="+- 0 148 148"/>
                                <a:gd name="T13" fmla="*/ T12 w 42"/>
                                <a:gd name="T14" fmla="+- 0 271 161"/>
                                <a:gd name="T15" fmla="*/ 271 h 110"/>
                                <a:gd name="T16" fmla="+- 0 149 148"/>
                                <a:gd name="T17" fmla="*/ T16 w 42"/>
                                <a:gd name="T18" fmla="+- 0 271 161"/>
                                <a:gd name="T19" fmla="*/ 271 h 110"/>
                                <a:gd name="T20" fmla="+- 0 149 148"/>
                                <a:gd name="T21" fmla="*/ T20 w 42"/>
                                <a:gd name="T22" fmla="+- 0 267 161"/>
                                <a:gd name="T23" fmla="*/ 267 h 110"/>
                                <a:gd name="T24" fmla="+- 0 153 148"/>
                                <a:gd name="T25" fmla="*/ T24 w 42"/>
                                <a:gd name="T26" fmla="+- 0 250 161"/>
                                <a:gd name="T27" fmla="*/ 250 h 110"/>
                                <a:gd name="T28" fmla="+- 0 154 148"/>
                                <a:gd name="T29" fmla="*/ T28 w 42"/>
                                <a:gd name="T30" fmla="+- 0 247 161"/>
                                <a:gd name="T31" fmla="*/ 247 h 110"/>
                                <a:gd name="T32" fmla="+- 0 159 148"/>
                                <a:gd name="T33" fmla="*/ T32 w 42"/>
                                <a:gd name="T34" fmla="+- 0 228 161"/>
                                <a:gd name="T35" fmla="*/ 228 h 110"/>
                                <a:gd name="T36" fmla="+- 0 165 148"/>
                                <a:gd name="T37" fmla="*/ T36 w 42"/>
                                <a:gd name="T38" fmla="+- 0 209 161"/>
                                <a:gd name="T39" fmla="*/ 209 h 110"/>
                                <a:gd name="T40" fmla="+- 0 175 148"/>
                                <a:gd name="T41" fmla="*/ T40 w 42"/>
                                <a:gd name="T42" fmla="+- 0 193 161"/>
                                <a:gd name="T43" fmla="*/ 193 h 110"/>
                                <a:gd name="T44" fmla="+- 0 181 148"/>
                                <a:gd name="T45" fmla="*/ T44 w 42"/>
                                <a:gd name="T46" fmla="+- 0 187 161"/>
                                <a:gd name="T47" fmla="*/ 187 h 110"/>
                                <a:gd name="T48" fmla="+- 0 190 148"/>
                                <a:gd name="T49" fmla="*/ T48 w 42"/>
                                <a:gd name="T50" fmla="+- 0 182 161"/>
                                <a:gd name="T51" fmla="*/ 182 h 110"/>
                                <a:gd name="T52" fmla="+- 0 189 148"/>
                                <a:gd name="T53" fmla="*/ T52 w 42"/>
                                <a:gd name="T54" fmla="+- 0 175 161"/>
                                <a:gd name="T55" fmla="*/ 175 h 110"/>
                                <a:gd name="T56" fmla="+- 0 188 148"/>
                                <a:gd name="T57" fmla="*/ T56 w 42"/>
                                <a:gd name="T58" fmla="+- 0 168 161"/>
                                <a:gd name="T59" fmla="*/ 168 h 110"/>
                                <a:gd name="T60" fmla="+- 0 186 148"/>
                                <a:gd name="T61" fmla="*/ T60 w 42"/>
                                <a:gd name="T62" fmla="+- 0 161 161"/>
                                <a:gd name="T63" fmla="*/ 16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38" y="0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52"/>
                        <wpg:cNvGrpSpPr>
                          <a:grpSpLocks/>
                        </wpg:cNvGrpSpPr>
                        <wpg:grpSpPr bwMode="auto">
                          <a:xfrm>
                            <a:off x="167" y="192"/>
                            <a:ext cx="23" cy="65"/>
                            <a:chOff x="167" y="192"/>
                            <a:chExt cx="23" cy="65"/>
                          </a:xfrm>
                        </wpg:grpSpPr>
                        <wps:wsp>
                          <wps:cNvPr id="759" name="Freeform 753"/>
                          <wps:cNvSpPr>
                            <a:spLocks/>
                          </wps:cNvSpPr>
                          <wps:spPr bwMode="auto">
                            <a:xfrm>
                              <a:off x="167" y="192"/>
                              <a:ext cx="23" cy="65"/>
                            </a:xfrm>
                            <a:custGeom>
                              <a:avLst/>
                              <a:gdLst>
                                <a:gd name="T0" fmla="+- 0 190 167"/>
                                <a:gd name="T1" fmla="*/ T0 w 23"/>
                                <a:gd name="T2" fmla="+- 0 192 192"/>
                                <a:gd name="T3" fmla="*/ 192 h 65"/>
                                <a:gd name="T4" fmla="+- 0 179 167"/>
                                <a:gd name="T5" fmla="*/ T4 w 23"/>
                                <a:gd name="T6" fmla="+- 0 200 192"/>
                                <a:gd name="T7" fmla="*/ 200 h 65"/>
                                <a:gd name="T8" fmla="+- 0 172 167"/>
                                <a:gd name="T9" fmla="*/ T8 w 23"/>
                                <a:gd name="T10" fmla="+- 0 211 192"/>
                                <a:gd name="T11" fmla="*/ 211 h 65"/>
                                <a:gd name="T12" fmla="+- 0 167 167"/>
                                <a:gd name="T13" fmla="*/ T12 w 23"/>
                                <a:gd name="T14" fmla="+- 0 235 192"/>
                                <a:gd name="T15" fmla="*/ 235 h 65"/>
                                <a:gd name="T16" fmla="+- 0 168 167"/>
                                <a:gd name="T17" fmla="*/ T16 w 23"/>
                                <a:gd name="T18" fmla="+- 0 246 192"/>
                                <a:gd name="T19" fmla="*/ 246 h 65"/>
                                <a:gd name="T20" fmla="+- 0 169 167"/>
                                <a:gd name="T21" fmla="*/ T20 w 23"/>
                                <a:gd name="T22" fmla="+- 0 256 192"/>
                                <a:gd name="T23" fmla="*/ 256 h 65"/>
                                <a:gd name="T24" fmla="+- 0 174 167"/>
                                <a:gd name="T25" fmla="*/ T24 w 23"/>
                                <a:gd name="T26" fmla="+- 0 244 192"/>
                                <a:gd name="T27" fmla="*/ 244 h 65"/>
                                <a:gd name="T28" fmla="+- 0 179 167"/>
                                <a:gd name="T29" fmla="*/ T28 w 23"/>
                                <a:gd name="T30" fmla="+- 0 237 192"/>
                                <a:gd name="T31" fmla="*/ 237 h 65"/>
                                <a:gd name="T32" fmla="+- 0 185 167"/>
                                <a:gd name="T33" fmla="*/ T32 w 23"/>
                                <a:gd name="T34" fmla="+- 0 224 192"/>
                                <a:gd name="T35" fmla="*/ 224 h 65"/>
                                <a:gd name="T36" fmla="+- 0 186 167"/>
                                <a:gd name="T37" fmla="*/ T36 w 23"/>
                                <a:gd name="T38" fmla="+- 0 219 192"/>
                                <a:gd name="T39" fmla="*/ 219 h 65"/>
                                <a:gd name="T40" fmla="+- 0 188 167"/>
                                <a:gd name="T41" fmla="*/ T40 w 23"/>
                                <a:gd name="T42" fmla="+- 0 211 192"/>
                                <a:gd name="T43" fmla="*/ 211 h 65"/>
                                <a:gd name="T44" fmla="+- 0 190 167"/>
                                <a:gd name="T45" fmla="*/ T44 w 23"/>
                                <a:gd name="T46" fmla="+- 0 201 192"/>
                                <a:gd name="T47" fmla="*/ 201 h 65"/>
                                <a:gd name="T48" fmla="+- 0 190 167"/>
                                <a:gd name="T49" fmla="*/ T48 w 23"/>
                                <a:gd name="T50" fmla="+- 0 192 192"/>
                                <a:gd name="T51" fmla="*/ 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65">
                                  <a:moveTo>
                                    <a:pt x="23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50"/>
                        <wpg:cNvGrpSpPr>
                          <a:grpSpLocks/>
                        </wpg:cNvGrpSpPr>
                        <wpg:grpSpPr bwMode="auto">
                          <a:xfrm>
                            <a:off x="87" y="175"/>
                            <a:ext cx="9" cy="70"/>
                            <a:chOff x="87" y="175"/>
                            <a:chExt cx="9" cy="70"/>
                          </a:xfrm>
                        </wpg:grpSpPr>
                        <wps:wsp>
                          <wps:cNvPr id="761" name="Freeform 751"/>
                          <wps:cNvSpPr>
                            <a:spLocks/>
                          </wps:cNvSpPr>
                          <wps:spPr bwMode="auto">
                            <a:xfrm>
                              <a:off x="87" y="175"/>
                              <a:ext cx="9" cy="70"/>
                            </a:xfrm>
                            <a:custGeom>
                              <a:avLst/>
                              <a:gdLst>
                                <a:gd name="T0" fmla="+- 0 94 87"/>
                                <a:gd name="T1" fmla="*/ T0 w 9"/>
                                <a:gd name="T2" fmla="+- 0 175 175"/>
                                <a:gd name="T3" fmla="*/ 175 h 70"/>
                                <a:gd name="T4" fmla="+- 0 89 87"/>
                                <a:gd name="T5" fmla="*/ T4 w 9"/>
                                <a:gd name="T6" fmla="+- 0 191 175"/>
                                <a:gd name="T7" fmla="*/ 191 h 70"/>
                                <a:gd name="T8" fmla="+- 0 88 87"/>
                                <a:gd name="T9" fmla="*/ T8 w 9"/>
                                <a:gd name="T10" fmla="+- 0 206 175"/>
                                <a:gd name="T11" fmla="*/ 206 h 70"/>
                                <a:gd name="T12" fmla="+- 0 87 87"/>
                                <a:gd name="T13" fmla="*/ T12 w 9"/>
                                <a:gd name="T14" fmla="+- 0 227 175"/>
                                <a:gd name="T15" fmla="*/ 227 h 70"/>
                                <a:gd name="T16" fmla="+- 0 91 87"/>
                                <a:gd name="T17" fmla="*/ T16 w 9"/>
                                <a:gd name="T18" fmla="+- 0 245 175"/>
                                <a:gd name="T19" fmla="*/ 245 h 70"/>
                                <a:gd name="T20" fmla="+- 0 91 87"/>
                                <a:gd name="T21" fmla="*/ T20 w 9"/>
                                <a:gd name="T22" fmla="+- 0 225 175"/>
                                <a:gd name="T23" fmla="*/ 225 h 70"/>
                                <a:gd name="T24" fmla="+- 0 94 87"/>
                                <a:gd name="T25" fmla="*/ T24 w 9"/>
                                <a:gd name="T26" fmla="+- 0 203 175"/>
                                <a:gd name="T27" fmla="*/ 203 h 70"/>
                                <a:gd name="T28" fmla="+- 0 95 87"/>
                                <a:gd name="T29" fmla="*/ T28 w 9"/>
                                <a:gd name="T30" fmla="+- 0 185 175"/>
                                <a:gd name="T31" fmla="*/ 185 h 70"/>
                                <a:gd name="T32" fmla="+- 0 94 87"/>
                                <a:gd name="T33" fmla="*/ T32 w 9"/>
                                <a:gd name="T34" fmla="+- 0 175 175"/>
                                <a:gd name="T35" fmla="*/ 1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70">
                                  <a:moveTo>
                                    <a:pt x="7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763" name="Freeform 7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1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1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100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80 w 301"/>
                                <a:gd name="T19" fmla="*/ 228 h 300"/>
                                <a:gd name="T20" fmla="*/ 80 w 301"/>
                                <a:gd name="T21" fmla="*/ 208 h 300"/>
                                <a:gd name="T22" fmla="*/ 85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1 w 301"/>
                                <a:gd name="T27" fmla="*/ 164 h 300"/>
                                <a:gd name="T28" fmla="*/ 85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9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6 w 301"/>
                                <a:gd name="T37" fmla="*/ 120 h 300"/>
                                <a:gd name="T38" fmla="*/ 51 w 301"/>
                                <a:gd name="T39" fmla="*/ 118 h 300"/>
                                <a:gd name="T40" fmla="*/ 40 w 301"/>
                                <a:gd name="T41" fmla="*/ 112 h 300"/>
                                <a:gd name="T42" fmla="*/ 34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4 w 301"/>
                                <a:gd name="T51" fmla="*/ 70 h 300"/>
                                <a:gd name="T52" fmla="*/ 95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4 w 301"/>
                                <a:gd name="T57" fmla="*/ 56 h 300"/>
                                <a:gd name="T58" fmla="*/ 144 w 301"/>
                                <a:gd name="T59" fmla="*/ 52 h 300"/>
                                <a:gd name="T60" fmla="*/ 144 w 301"/>
                                <a:gd name="T61" fmla="*/ 50 h 300"/>
                                <a:gd name="T62" fmla="*/ 150 w 301"/>
                                <a:gd name="T63" fmla="*/ 34 h 300"/>
                                <a:gd name="T64" fmla="*/ 157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8 w 301"/>
                                <a:gd name="T69" fmla="*/ 22 h 300"/>
                                <a:gd name="T70" fmla="*/ 174 w 301"/>
                                <a:gd name="T71" fmla="*/ 18 h 300"/>
                                <a:gd name="T72" fmla="*/ 178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5 w 301"/>
                                <a:gd name="T81" fmla="*/ 10 h 300"/>
                                <a:gd name="T82" fmla="*/ 299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6 w 301"/>
                                <a:gd name="T11" fmla="*/ 226 h 300"/>
                                <a:gd name="T12" fmla="*/ 190 w 301"/>
                                <a:gd name="T13" fmla="*/ 244 h 300"/>
                                <a:gd name="T14" fmla="*/ 185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7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2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8 w 301"/>
                                <a:gd name="T31" fmla="*/ 178 h 300"/>
                                <a:gd name="T32" fmla="*/ 224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7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8" y="178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4 h 300"/>
                                <a:gd name="T2" fmla="*/ 113 w 301"/>
                                <a:gd name="T3" fmla="*/ 276 h 300"/>
                                <a:gd name="T4" fmla="*/ 111 w 301"/>
                                <a:gd name="T5" fmla="*/ 27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4"/>
                                  </a:moveTo>
                                  <a:lnTo>
                                    <a:pt x="113" y="276"/>
                                  </a:lnTo>
                                  <a:lnTo>
                                    <a:pt x="1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4 w 301"/>
                                <a:gd name="T1" fmla="*/ 56 h 300"/>
                                <a:gd name="T2" fmla="*/ 99 w 301"/>
                                <a:gd name="T3" fmla="*/ 56 h 300"/>
                                <a:gd name="T4" fmla="*/ 106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8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4 w 301"/>
                                <a:gd name="T17" fmla="*/ 110 h 300"/>
                                <a:gd name="T18" fmla="*/ 123 w 301"/>
                                <a:gd name="T19" fmla="*/ 124 h 300"/>
                                <a:gd name="T20" fmla="*/ 111 w 301"/>
                                <a:gd name="T21" fmla="*/ 126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5 w 301"/>
                                <a:gd name="T27" fmla="*/ 154 h 300"/>
                                <a:gd name="T28" fmla="*/ 104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1 w 301"/>
                                <a:gd name="T33" fmla="*/ 162 h 300"/>
                                <a:gd name="T34" fmla="*/ 100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5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4 w 301"/>
                                <a:gd name="T43" fmla="*/ 206 h 300"/>
                                <a:gd name="T44" fmla="*/ 103 w 301"/>
                                <a:gd name="T45" fmla="*/ 210 h 300"/>
                                <a:gd name="T46" fmla="*/ 102 w 301"/>
                                <a:gd name="T47" fmla="*/ 224 h 300"/>
                                <a:gd name="T48" fmla="*/ 100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9 w 301"/>
                                <a:gd name="T57" fmla="*/ 270 h 300"/>
                                <a:gd name="T58" fmla="*/ 111 w 301"/>
                                <a:gd name="T59" fmla="*/ 274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8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1 w 301"/>
                                <a:gd name="T71" fmla="*/ 200 h 300"/>
                                <a:gd name="T72" fmla="*/ 140 w 301"/>
                                <a:gd name="T73" fmla="*/ 182 h 300"/>
                                <a:gd name="T74" fmla="*/ 136 w 301"/>
                                <a:gd name="T75" fmla="*/ 178 h 300"/>
                                <a:gd name="T76" fmla="*/ 133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1 w 301"/>
                                <a:gd name="T81" fmla="*/ 136 h 300"/>
                                <a:gd name="T82" fmla="*/ 148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0 w 301"/>
                                <a:gd name="T87" fmla="*/ 122 h 300"/>
                                <a:gd name="T88" fmla="*/ 145 w 301"/>
                                <a:gd name="T89" fmla="*/ 118 h 300"/>
                                <a:gd name="T90" fmla="*/ 156 w 301"/>
                                <a:gd name="T91" fmla="*/ 118 h 300"/>
                                <a:gd name="T92" fmla="*/ 149 w 301"/>
                                <a:gd name="T93" fmla="*/ 106 h 300"/>
                                <a:gd name="T94" fmla="*/ 146 w 301"/>
                                <a:gd name="T95" fmla="*/ 90 h 300"/>
                                <a:gd name="T96" fmla="*/ 145 w 301"/>
                                <a:gd name="T97" fmla="*/ 86 h 300"/>
                                <a:gd name="T98" fmla="*/ 145 w 301"/>
                                <a:gd name="T99" fmla="*/ 82 h 300"/>
                                <a:gd name="T100" fmla="*/ 146 w 301"/>
                                <a:gd name="T101" fmla="*/ 74 h 300"/>
                                <a:gd name="T102" fmla="*/ 148 w 301"/>
                                <a:gd name="T103" fmla="*/ 70 h 300"/>
                                <a:gd name="T104" fmla="*/ 147 w 301"/>
                                <a:gd name="T105" fmla="*/ 64 h 300"/>
                                <a:gd name="T106" fmla="*/ 147 w 301"/>
                                <a:gd name="T107" fmla="*/ 62 h 300"/>
                                <a:gd name="T108" fmla="*/ 144 w 301"/>
                                <a:gd name="T109" fmla="*/ 60 h 300"/>
                                <a:gd name="T110" fmla="*/ 144 w 301"/>
                                <a:gd name="T111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4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2 w 301"/>
                                <a:gd name="T1" fmla="*/ 124 h 300"/>
                                <a:gd name="T2" fmla="*/ 158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5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7 w 301"/>
                                <a:gd name="T13" fmla="*/ 144 h 300"/>
                                <a:gd name="T14" fmla="*/ 159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3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4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8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9 w 301"/>
                                <a:gd name="T39" fmla="*/ 230 h 300"/>
                                <a:gd name="T40" fmla="*/ 145 w 301"/>
                                <a:gd name="T41" fmla="*/ 212 h 300"/>
                                <a:gd name="T42" fmla="*/ 154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3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70 w 301"/>
                                <a:gd name="T55" fmla="*/ 132 h 300"/>
                                <a:gd name="T56" fmla="*/ 162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2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5" y="21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8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7 w 301"/>
                                <a:gd name="T11" fmla="*/ 154 h 300"/>
                                <a:gd name="T12" fmla="*/ 280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9 w 301"/>
                                <a:gd name="T21" fmla="*/ 178 h 300"/>
                                <a:gd name="T22" fmla="*/ 242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8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3 w 301"/>
                                <a:gd name="T3" fmla="*/ 130 h 300"/>
                                <a:gd name="T4" fmla="*/ 189 w 301"/>
                                <a:gd name="T5" fmla="*/ 140 h 300"/>
                                <a:gd name="T6" fmla="*/ 188 w 301"/>
                                <a:gd name="T7" fmla="*/ 152 h 300"/>
                                <a:gd name="T8" fmla="*/ 191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8 w 301"/>
                                <a:gd name="T17" fmla="*/ 178 h 300"/>
                                <a:gd name="T18" fmla="*/ 204 w 301"/>
                                <a:gd name="T19" fmla="*/ 176 h 300"/>
                                <a:gd name="T20" fmla="*/ 219 w 301"/>
                                <a:gd name="T21" fmla="*/ 170 h 300"/>
                                <a:gd name="T22" fmla="*/ 219 w 301"/>
                                <a:gd name="T23" fmla="*/ 168 h 300"/>
                                <a:gd name="T24" fmla="*/ 216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8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3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2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3" y="13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4 w 301"/>
                                <a:gd name="T1" fmla="*/ 70 h 300"/>
                                <a:gd name="T2" fmla="*/ 28 w 301"/>
                                <a:gd name="T3" fmla="*/ 70 h 300"/>
                                <a:gd name="T4" fmla="*/ 51 w 301"/>
                                <a:gd name="T5" fmla="*/ 74 h 300"/>
                                <a:gd name="T6" fmla="*/ 70 w 301"/>
                                <a:gd name="T7" fmla="*/ 94 h 300"/>
                                <a:gd name="T8" fmla="*/ 75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3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3 w 301"/>
                                <a:gd name="T19" fmla="*/ 116 h 300"/>
                                <a:gd name="T20" fmla="*/ 75 w 301"/>
                                <a:gd name="T21" fmla="*/ 120 h 300"/>
                                <a:gd name="T22" fmla="*/ 77 w 301"/>
                                <a:gd name="T23" fmla="*/ 122 h 300"/>
                                <a:gd name="T24" fmla="*/ 84 w 301"/>
                                <a:gd name="T25" fmla="*/ 130 h 300"/>
                                <a:gd name="T26" fmla="*/ 88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4 w 301"/>
                                <a:gd name="T31" fmla="*/ 148 h 300"/>
                                <a:gd name="T32" fmla="*/ 95 w 301"/>
                                <a:gd name="T33" fmla="*/ 152 h 300"/>
                                <a:gd name="T34" fmla="*/ 96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4 w 301"/>
                                <a:gd name="T41" fmla="*/ 128 h 300"/>
                                <a:gd name="T42" fmla="*/ 101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1 w 301"/>
                                <a:gd name="T47" fmla="*/ 114 h 300"/>
                                <a:gd name="T48" fmla="*/ 87 w 301"/>
                                <a:gd name="T49" fmla="*/ 104 h 300"/>
                                <a:gd name="T50" fmla="*/ 87 w 301"/>
                                <a:gd name="T51" fmla="*/ 94 h 300"/>
                                <a:gd name="T52" fmla="*/ 90 w 301"/>
                                <a:gd name="T53" fmla="*/ 76 h 300"/>
                                <a:gd name="T54" fmla="*/ 94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4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68 h 300"/>
                                <a:gd name="T2" fmla="*/ 153 w 301"/>
                                <a:gd name="T3" fmla="*/ 68 h 300"/>
                                <a:gd name="T4" fmla="*/ 151 w 301"/>
                                <a:gd name="T5" fmla="*/ 76 h 300"/>
                                <a:gd name="T6" fmla="*/ 151 w 301"/>
                                <a:gd name="T7" fmla="*/ 80 h 300"/>
                                <a:gd name="T8" fmla="*/ 150 w 301"/>
                                <a:gd name="T9" fmla="*/ 84 h 300"/>
                                <a:gd name="T10" fmla="*/ 151 w 301"/>
                                <a:gd name="T11" fmla="*/ 94 h 300"/>
                                <a:gd name="T12" fmla="*/ 154 w 301"/>
                                <a:gd name="T13" fmla="*/ 102 h 300"/>
                                <a:gd name="T14" fmla="*/ 161 w 301"/>
                                <a:gd name="T15" fmla="*/ 114 h 300"/>
                                <a:gd name="T16" fmla="*/ 165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7 w 301"/>
                                <a:gd name="T23" fmla="*/ 132 h 300"/>
                                <a:gd name="T24" fmla="*/ 180 w 301"/>
                                <a:gd name="T25" fmla="*/ 138 h 300"/>
                                <a:gd name="T26" fmla="*/ 180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9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9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8 w 301"/>
                                <a:gd name="T43" fmla="*/ 96 h 300"/>
                                <a:gd name="T44" fmla="*/ 181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9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8 w 301"/>
                                <a:gd name="T57" fmla="*/ 70 h 300"/>
                                <a:gd name="T58" fmla="*/ 155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*/ 124 h 300"/>
                                <a:gd name="T2" fmla="*/ 101 w 301"/>
                                <a:gd name="T3" fmla="*/ 128 h 300"/>
                                <a:gd name="T4" fmla="*/ 105 w 301"/>
                                <a:gd name="T5" fmla="*/ 128 h 300"/>
                                <a:gd name="T6" fmla="*/ 103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3" y="124"/>
                                  </a:moveTo>
                                  <a:lnTo>
                                    <a:pt x="101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6 h 300"/>
                                <a:gd name="T2" fmla="*/ 145 w 301"/>
                                <a:gd name="T3" fmla="*/ 12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6"/>
                                  </a:moveTo>
                                  <a:lnTo>
                                    <a:pt x="1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8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4 w 301"/>
                                <a:gd name="T7" fmla="*/ 126 h 300"/>
                                <a:gd name="T8" fmla="*/ 156 w 301"/>
                                <a:gd name="T9" fmla="*/ 124 h 300"/>
                                <a:gd name="T10" fmla="*/ 162 w 301"/>
                                <a:gd name="T11" fmla="*/ 124 h 300"/>
                                <a:gd name="T12" fmla="*/ 158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8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6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6 h 300"/>
                                <a:gd name="T6" fmla="*/ 150 w 301"/>
                                <a:gd name="T7" fmla="*/ 122 h 300"/>
                                <a:gd name="T8" fmla="*/ 149 w 301"/>
                                <a:gd name="T9" fmla="*/ 120 h 300"/>
                                <a:gd name="T10" fmla="*/ 158 w 301"/>
                                <a:gd name="T11" fmla="*/ 120 h 300"/>
                                <a:gd name="T12" fmla="*/ 156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6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6 w 301"/>
                                <a:gd name="T3" fmla="*/ 120 h 300"/>
                                <a:gd name="T4" fmla="*/ 67 w 301"/>
                                <a:gd name="T5" fmla="*/ 120 h 300"/>
                                <a:gd name="T6" fmla="*/ 66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9 w 301"/>
                                <a:gd name="T3" fmla="*/ 62 h 300"/>
                                <a:gd name="T4" fmla="*/ 232 w 301"/>
                                <a:gd name="T5" fmla="*/ 64 h 300"/>
                                <a:gd name="T6" fmla="*/ 230 w 301"/>
                                <a:gd name="T7" fmla="*/ 68 h 300"/>
                                <a:gd name="T8" fmla="*/ 230 w 301"/>
                                <a:gd name="T9" fmla="*/ 74 h 300"/>
                                <a:gd name="T10" fmla="*/ 229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4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4 w 301"/>
                                <a:gd name="T21" fmla="*/ 112 h 300"/>
                                <a:gd name="T22" fmla="*/ 200 w 301"/>
                                <a:gd name="T23" fmla="*/ 116 h 300"/>
                                <a:gd name="T24" fmla="*/ 192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9" y="62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10 h 300"/>
                                <a:gd name="T2" fmla="*/ 195 w 301"/>
                                <a:gd name="T3" fmla="*/ 10 h 300"/>
                                <a:gd name="T4" fmla="*/ 195 w 301"/>
                                <a:gd name="T5" fmla="*/ 18 h 300"/>
                                <a:gd name="T6" fmla="*/ 192 w 301"/>
                                <a:gd name="T7" fmla="*/ 26 h 300"/>
                                <a:gd name="T8" fmla="*/ 187 w 301"/>
                                <a:gd name="T9" fmla="*/ 38 h 300"/>
                                <a:gd name="T10" fmla="*/ 184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4 w 301"/>
                                <a:gd name="T19" fmla="*/ 58 h 300"/>
                                <a:gd name="T20" fmla="*/ 170 w 301"/>
                                <a:gd name="T21" fmla="*/ 62 h 300"/>
                                <a:gd name="T22" fmla="*/ 166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2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9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9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9" y="1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5F2C1F" id="Group 732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">
                <v:group id="Group 754" o:spid="_x0000_s1027" style="position:absolute;left:148;top:161;width:42;height:110" coordorigin="148,161" coordsize="4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55" o:spid="_x0000_s1028" style="position:absolute;left:148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2VMYA&#10;AADcAAAADwAAAGRycy9kb3ducmV2LnhtbESPQWvCQBSE70L/w/IKXkrdaNFIzEZEUAqltMaK10f2&#10;NQnNvg3Z1aT/visUPA4z8w2TrgfTiCt1rrasYDqJQBAXVtdcKvg67p6XIJxH1thYJgW/5GCdPYxS&#10;TLTt+UDX3JciQNglqKDyvk2kdEVFBt3EtsTB+7adQR9kV0rdYR/gppGzKFpIgzWHhQpb2lZU/OQX&#10;o8B/vpX5xzl/f9k/bXp5kvWxp61S48dhswLhafD38H/7VSuI5zH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w2VMYAAADcAAAADwAAAAAAAAAAAAAAAACYAgAAZHJz&#10;L2Rvd25yZXYueG1sUEsFBgAAAAAEAAQA9QAAAIsDAAAAAA==&#10;" path="m38,l4,63,,106r,4l1,110r,-4l5,89,6,86,11,67,17,48,27,32r6,-6l42,21,41,14,40,7,38,xe" fillcolor="#76ae99" stroked="f">
                    <v:path arrowok="t" o:connecttype="custom" o:connectlocs="38,161;4,224;0,267;0,271;1,271;1,267;5,250;6,247;11,228;17,209;27,193;33,187;42,182;41,175;40,168;38,161" o:connectangles="0,0,0,0,0,0,0,0,0,0,0,0,0,0,0,0"/>
                  </v:shape>
                </v:group>
                <v:group id="Group 752" o:spid="_x0000_s1029" style="position:absolute;left:167;top:192;width:23;height:65" coordorigin="167,192" coordsize="2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53" o:spid="_x0000_s1030" style="position:absolute;left:167;top:192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n4sQA&#10;AADcAAAADwAAAGRycy9kb3ducmV2LnhtbESPT2uDQBTE74V8h+UFequrgTapcZUgCIGe8ofk+nBf&#10;VXTfirtNbD99tlDocZiZ3zBZMZtB3GhynWUFSRSDIK6t7rhRcD5VLxsQziNrHCyTgm9yUOSLpwxT&#10;be98oNvRNyJA2KWooPV+TKV0dUsGXWRH4uB92smgD3JqpJ7wHuBmkKs4fpMGOw4LLY5UtlT3xy+j&#10;4GPwZVMaGyd7eb1seFX1P2Ol1PNy3m1BeJr9f/ivvdcK1q/v8HsmHAG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pZ+LEAAAA3AAAAA8AAAAAAAAAAAAAAAAAmAIAAGRycy9k&#10;b3ducmV2LnhtbFBLBQYAAAAABAAEAPUAAACJAwAAAAA=&#10;" path="m23,l12,8,5,19,,43,1,54,2,64,7,52r5,-7l18,32r1,-5l21,19,23,9,23,xe" fillcolor="#76ae99" stroked="f">
                    <v:path arrowok="t" o:connecttype="custom" o:connectlocs="23,192;12,200;5,211;0,235;1,246;2,256;7,244;12,237;18,224;19,219;21,211;23,201;23,192" o:connectangles="0,0,0,0,0,0,0,0,0,0,0,0,0"/>
                  </v:shape>
                </v:group>
                <v:group id="Group 750" o:spid="_x0000_s1031" style="position:absolute;left:87;top:175;width:9;height:70" coordorigin="87,175" coordsize="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51" o:spid="_x0000_s1032" style="position:absolute;left:87;top:175;width:9;height:70;visibility:visible;mso-wrap-style:square;v-text-anchor:top" coordsize="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NpMUA&#10;AADcAAAADwAAAGRycy9kb3ducmV2LnhtbESPQWvCQBSE70L/w/IKvenGVoxGVyktglANNHrx9sg+&#10;k2D2bciuGvvrXUHocZiZb5j5sjO1uFDrKssKhoMIBHFudcWFgv1u1Z+AcB5ZY22ZFNzIwXLx0ptj&#10;ou2Vf+mS+UIECLsEFZTeN4mULi/JoBvYhjh4R9sa9EG2hdQtXgPc1PI9isbSYMVhocSGvkrKT9nZ&#10;KDhkI59us491PP3mzcn8pH/ukCr19tp9zkB46vx/+NleawXxeAi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w2kxQAAANwAAAAPAAAAAAAAAAAAAAAAAJgCAABkcnMv&#10;ZG93bnJldi54bWxQSwUGAAAAAAQABAD1AAAAigMAAAAA&#10;" path="m7,l2,16,1,31,,52,4,70,4,50,7,28,8,10,7,xe" fillcolor="#76ae99" stroked="f">
                    <v:path arrowok="t" o:connecttype="custom" o:connectlocs="7,175;2,191;1,206;0,227;4,245;4,225;7,203;8,185;7,175" o:connectangles="0,0,0,0,0,0,0,0,0"/>
                  </v:shape>
                </v:group>
                <v:group id="Group 733" o:spid="_x0000_s1033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49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G98UA&#10;AADcAAAADwAAAGRycy9kb3ducmV2LnhtbESPQWvCQBSE70L/w/IKvelGBVuim1AKghcPTSvW22P3&#10;mQSzb2N2Ndt/3y0Uehxm5htmU0bbiTsNvnWsYD7LQBBrZ1quFXx+bKcvIHxANtg5JgXf5KEsHiYb&#10;zI0b+Z3uVahFgrDPUUETQp9L6XVDFv3M9cTJO7vBYkhyqKUZcExw28lFlq2kxZbTQoM9vTWkL9XN&#10;KjjO+/0pmt1eV7qW8XrYfo1jp9TTY3xdgwgUw3/4r70zCp5XS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4b3xQAAANwAAAAPAAAAAAAAAAAAAAAAAJgCAABkcnMv&#10;ZG93bnJldi54bWxQSwUGAAAAAAQABAD1AAAAigMAAAAA&#10;" path="m289,l11,,,12,,290r11,10l111,300,100,286,90,268,83,248,80,228r,-20l85,182r5,-16l91,164,85,146,74,128r-5,-6l67,120r-1,l51,118,40,112r-6,-6l20,88,14,74,28,70r66,l95,68,99,56r45,l144,52r,-2l150,34r7,-6l165,22r3,l174,18r4,-2l184,14r2,-2l188,12r7,-2l299,10,289,xe" fillcolor="#76ae99" stroked="f">
                    <v:path arrowok="t" o:connecttype="custom" o:connectlocs="289,0;11,0;0,12;0,290;11,300;111,300;100,286;90,268;83,248;80,228;80,208;85,182;90,166;91,164;85,146;74,128;69,122;67,120;66,120;51,118;40,112;34,106;20,88;14,74;28,70;94,70;95,68;99,56;144,56;144,52;144,50;150,34;157,28;165,22;168,22;174,18;178,16;184,14;186,12;188,12;195,10;299,10;289,0" o:connectangles="0,0,0,0,0,0,0,0,0,0,0,0,0,0,0,0,0,0,0,0,0,0,0,0,0,0,0,0,0,0,0,0,0,0,0,0,0,0,0,0,0,0,0"/>
                  </v:shape>
                  <v:shape id="Freeform 748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eg8UA&#10;AADcAAAADwAAAGRycy9kb3ducmV2LnhtbESPQWvCQBSE70L/w/IKvelGEVuim1AKghcPTSvW22P3&#10;mQSzb2N2Ndt/3y0Uehxm5htmU0bbiTsNvnWsYD7LQBBrZ1quFXx+bKcvIHxANtg5JgXf5KEsHiYb&#10;zI0b+Z3uVahFgrDPUUETQp9L6XVDFv3M9cTJO7vBYkhyqKUZcExw28lFlq2kxZbTQoM9vTWkL9XN&#10;KjjO+/0pmt1eV7qW8XrYfo1jp9TTY3xdgwgUw3/4r70zCp5XS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h6DxQAAANwAAAAPAAAAAAAAAAAAAAAAAJgCAABkcnMv&#10;ZG93bnJldi54bWxQSwUGAAAAAAQABAD1AAAAigMAAAAA&#10;" path="m222,172r-8,6l206,182r-7,4l199,206r-3,20l190,244r-5,20l178,282r-11,18l289,300r11,-10l300,180r-58,l233,178r-5,l224,176r-2,-4xe" fillcolor="#76ae99" stroked="f">
                    <v:path arrowok="t" o:connecttype="custom" o:connectlocs="222,172;214,178;206,182;199,186;199,206;196,226;190,244;185,264;178,282;167,300;289,300;300,290;300,180;242,180;233,178;228,178;224,176;222,172" o:connectangles="0,0,0,0,0,0,0,0,0,0,0,0,0,0,0,0,0,0"/>
                  </v:shape>
                  <v:shape id="Freeform 747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7GMUA&#10;AADcAAAADwAAAGRycy9kb3ducmV2LnhtbESPQWvCQBSE70L/w/IKvelGQVuim1AKghcPTSvW22P3&#10;mQSzb2N2Ndt/3y0Uehxm5htmU0bbiTsNvnWsYD7LQBBrZ1quFXx+bKcvIHxANtg5JgXf5KEsHiYb&#10;zI0b+Z3uVahFgrDPUUETQp9L6XVDFv3M9cTJO7vBYkhyqKUZcExw28lFlq2kxZbTQoM9vTWkL9XN&#10;KjjO+/0pmt1eV7qW8XrYfo1jp9TTY3xdgwgUw3/4r70zCp5XS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rsYxQAAANwAAAAPAAAAAAAAAAAAAAAAAJgCAABkcnMv&#10;ZG93bnJldi54bWxQSwUGAAAAAAQABAD1AAAAigMAAAAA&#10;" path="m111,274r2,2l111,274xe" fillcolor="#76ae99" stroked="f">
                    <v:path arrowok="t" o:connecttype="custom" o:connectlocs="111,274;113,276;111,274" o:connectangles="0,0,0"/>
                  </v:shape>
                  <v:shape id="Freeform 746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lb8QA&#10;AADcAAAADwAAAGRycy9kb3ducmV2LnhtbESPQWsCMRSE7wX/Q3iCt5q1h21ZjSKC4MWD2xb19kie&#10;u4ubl3WTuvHfm0Khx2FmvmEWq2hbcafeN44VzKYZCGLtTMOVgq/P7esHCB+QDbaOScGDPKyWo5cF&#10;FsYNfKB7GSqRIOwLVFCH0BVSel2TRT91HXHyLq63GJLsK2l6HBLctvIty3JpseG0UGNHm5r0tfyx&#10;Co6zbn+OZrfXpa5kvH1vT8PQKjUZx/UcRKAY/sN/7Z1R8J7n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JW/EAAAA3AAAAA8AAAAAAAAAAAAAAAAAmAIAAGRycy9k&#10;b3ducmV2LnhtbFBLBQYAAAAABAAEAPUAAACJAwAAAAA=&#10;" path="m144,56r-45,l106,62r2,2l110,66r8,10l122,86r1,18l124,110r-1,14l111,126r-1,10l109,146r-4,8l104,158r-2,2l101,162r-1,2l102,172r3,14l104,196r,10l103,210r-1,14l100,232r2,14l106,252r3,12l109,270r2,4l112,266r,-2l113,244r5,-20l125,208r6,-8l140,182r-4,-4l133,160r1,-10l141,136r7,-8l145,126r-5,-4l145,118r11,l149,106,146,90r-1,-4l145,82r1,-8l148,70r-1,-6l147,62r-3,-2l144,56xe" fillcolor="#76ae99" stroked="f">
                    <v:path arrowok="t" o:connecttype="custom" o:connectlocs="144,56;99,56;106,62;108,64;110,66;118,76;122,86;123,104;124,110;123,124;111,126;110,136;109,146;105,154;104,158;102,160;101,162;100,164;102,172;105,186;104,196;104,206;103,210;102,224;100,232;102,246;106,252;109,264;109,270;111,274;112,266;112,264;113,244;118,224;125,208;131,200;140,182;136,178;133,160;134,150;141,136;148,128;145,126;140,122;145,118;156,118;149,106;146,90;145,86;145,82;146,74;148,70;147,64;147,62;144,60;144,56" o:connectangles="0,0,0,0,0,0,0,0,0,0,0,0,0,0,0,0,0,0,0,0,0,0,0,0,0,0,0,0,0,0,0,0,0,0,0,0,0,0,0,0,0,0,0,0,0,0,0,0,0,0,0,0,0,0,0,0"/>
                  </v:shape>
                  <v:shape id="Freeform 745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A9MQA&#10;AADcAAAADwAAAGRycy9kb3ducmV2LnhtbESPQWsCMRSE7wX/Q3iCt5rVg8pqlFIQvHjoqrTeHsnr&#10;7tLNy7pJ3fjvjSB4HGbmG2a1ibYRV+p87VjBZJyBINbO1FwqOB627wsQPiAbbByTght52KwHbyvM&#10;jev5i65FKEWCsM9RQRVCm0vpdUUW/di1xMn7dZ3FkGRXStNhn+C2kdMsm0mLNaeFClv6rEj/Ff9W&#10;wfek3Z+j2e11oUsZL6ftT983So2G8WMJIlAMr/CzvTMK5rM5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gPTEAAAA3AAAAA8AAAAAAAAAAAAAAAAAmAIAAGRycy9k&#10;b3ducmV2LnhtbFBLBQYAAAAABAAEAPUAAACJAwAAAAA=&#10;" path="m162,124r-4,l159,126r-3,2l155,134r2,10l159,150r-1,6l153,176r-10,18l133,210r-9,18l124,252r3,16l128,270r2,-2l137,256r,-14l139,230r6,-18l154,194r14,-18l172,172r5,-10l183,152r-9,-12l170,132r-8,-8xe" fillcolor="#76ae99" stroked="f">
                    <v:path arrowok="t" o:connecttype="custom" o:connectlocs="162,124;158,124;159,126;156,128;155,134;155,134;157,144;159,150;158,156;153,176;143,194;133,210;124,228;124,252;127,268;128,270;130,268;137,256;137,242;139,230;145,212;154,194;168,176;172,172;177,162;183,152;174,140;170,132;162,124" o:connectangles="0,0,0,0,0,0,0,0,0,0,0,0,0,0,0,0,0,0,0,0,0,0,0,0,0,0,0,0,0"/>
                  </v:shape>
                  <v:shape id="Freeform 744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UhsAA&#10;AADcAAAADwAAAGRycy9kb3ducmV2LnhtbERPTYvCMBC9L/gfwgje1lQPulSjiCB48bBV2fU2JGNb&#10;bCa1ydr4781B2OPjfS/X0TbiQZ2vHSuYjDMQxNqZmksFp+Pu8wuED8gGG8ek4Eke1qvBxxJz43r+&#10;pkcRSpFC2OeooAqhzaX0uiKLfuxa4sRdXWcxJNiV0nTYp3DbyGmWzaTFmlNDhS1tK9K34s8q+Jm0&#10;h0s0+4MudCnj/bz77ftGqdEwbhYgAsXwL36790bBfJb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MUhsAAAADcAAAADwAAAAAAAAAAAAAAAACYAgAAZHJzL2Rvd25y&#10;ZXYueG1sUEsFBgAAAAAEAAQA9QAAAIUDAAAAAA==&#10;" path="m300,144r-22,l280,146r3,l286,148r1,6l280,160r-3,2l270,168r-6,4l249,178r-7,2l300,180r,-36xe" fillcolor="#76ae99" stroked="f">
                    <v:path arrowok="t" o:connecttype="custom" o:connectlocs="300,144;278,144;280,146;283,146;286,148;287,154;280,160;277,162;270,168;264,172;249,178;242,180;300,180;300,144" o:connectangles="0,0,0,0,0,0,0,0,0,0,0,0,0,0"/>
                  </v:shape>
                  <v:shape id="Freeform 743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xHcQA&#10;AADcAAAADwAAAGRycy9kb3ducmV2LnhtbESPQWsCMRSE70L/Q3gFb5rVg9qtUUpB8OKhq2J7eySv&#10;u0s3L+smuum/N4LgcZiZb5jlOtpGXKnztWMFk3EGglg7U3Op4LDfjBYgfEA22DgmBf/kYb16GSwx&#10;N67nL7oWoRQJwj5HBVUIbS6l1xVZ9GPXEifv13UWQ5JdKU2HfYLbRk6zbCYt1pwWKmzpsyL9V1ys&#10;gtOk3f1Es93pQpcyno+b775vlBq+xo93EIFieIYf7a1RMJ+9wf1MO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/sR3EAAAA3AAAAA8AAAAAAAAAAAAAAAAAmAIAAGRycy9k&#10;b3ducmV2LnhtbFBLBQYAAAAABAAEAPUAAACJAwAAAAA=&#10;" path="m185,118r-2,12l189,140r-1,12l191,158r2,6l196,172r1,4l198,178r6,-2l219,170r,-2l216,166r-3,-4l214,160r4,-10l228,146r15,-2l300,144r,-24l192,120r-7,-2xe" fillcolor="#76ae99" stroked="f">
                    <v:path arrowok="t" o:connecttype="custom" o:connectlocs="185,118;183,130;189,140;188,152;191,158;193,164;196,172;197,176;198,178;204,176;219,170;219,168;216,166;213,162;214,160;218,150;228,146;243,144;300,144;300,120;192,120;185,118" o:connectangles="0,0,0,0,0,0,0,0,0,0,0,0,0,0,0,0,0,0,0,0,0,0"/>
                  </v:shape>
                  <v:shape id="Freeform 742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OXcIA&#10;AADcAAAADwAAAGRycy9kb3ducmV2LnhtbERPz2vCMBS+D/wfwhO8zVQPOjqjjIHQSw/rNrbdHsmz&#10;LTYvNcls/O/NYbDjx/d7d0h2EFfyoXesYLUsQBBrZ3puFXy8Hx+fQISIbHBwTApuFOCwnz3ssDRu&#10;4je6NrEVOYRDiQq6GMdSyqA7shiWbiTO3Ml5izFD30rjccrhdpDrothIiz3nhg5Heu1In5tfq+Br&#10;NdY/yVS1bnQr0+Xz+D1Ng1KLeXp5BhEpxX/xn7syCrbbPD+fyU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I5dwgAAANwAAAAPAAAAAAAAAAAAAAAAAJgCAABkcnMvZG93&#10;bnJldi54bWxQSwUGAAAAAAQABAD1AAAAhwMAAAAA&#10;" path="m94,70r-66,l51,74,70,94r5,14l74,110r-1,2l71,112r-2,2l73,116r2,4l77,122r7,8l88,136r4,10l94,148r1,4l96,156r3,-4l104,136r,-8l101,128r-8,-8l91,114,87,104r,-10l90,76r4,-6xe" fillcolor="#76ae99" stroked="f">
                    <v:path arrowok="t" o:connecttype="custom" o:connectlocs="94,70;28,70;51,74;70,94;75,108;74,110;73,112;71,112;69,114;73,116;75,120;77,122;84,130;88,136;92,146;94,148;95,152;96,156;99,152;104,136;104,128;101,128;93,120;91,114;87,104;87,94;90,76;94,70" o:connectangles="0,0,0,0,0,0,0,0,0,0,0,0,0,0,0,0,0,0,0,0,0,0,0,0,0,0,0,0"/>
                  </v:shape>
                  <v:shape id="Freeform 741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rxsQA&#10;AADcAAAADwAAAGRycy9kb3ducmV2LnhtbESPQWsCMRSE7wX/Q3hCbzW7PWhZjSKC4MWDa4t6eyTP&#10;3cXNy7pJ3fTfm0Khx2FmvmEWq2hb8aDeN44V5JMMBLF2puFKwedx+/YBwgdkg61jUvBDHlbL0csC&#10;C+MGPtCjDJVIEPYFKqhD6Aopva7Jop+4jjh5V9dbDEn2lTQ9DgluW/meZVNpseG0UGNHm5r0rfy2&#10;Ck55t79Es9vrUlcy3r+252FolXodx/UcRKAY/sN/7Z1RMJvl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K8bEAAAA3AAAAA8AAAAAAAAAAAAAAAAAmAIAAGRycy9k&#10;b3ducmV2LnhtbFBLBQYAAAAABAAEAPUAAACJAwAAAAA=&#10;" path="m155,68r-2,l151,76r,4l150,84r1,10l154,102r7,12l165,118r3,6l172,128r5,4l180,138r,-2l179,134r,-4l178,128r,-6l179,118r,-4l174,108r4,-12l181,90r3,-4l189,82r8,-6l201,72r4,-2l158,70r-3,-2xe" fillcolor="#76ae99" stroked="f">
                    <v:path arrowok="t" o:connecttype="custom" o:connectlocs="155,68;153,68;151,76;151,80;150,84;151,94;154,102;161,114;165,118;168,124;172,128;177,132;180,138;180,136;179,134;179,130;178,128;178,122;179,118;179,114;174,108;178,96;181,90;184,86;189,82;197,76;201,72;205,70;158,70;155,68" o:connectangles="0,0,0,0,0,0,0,0,0,0,0,0,0,0,0,0,0,0,0,0,0,0,0,0,0,0,0,0,0,0"/>
                  </v:shape>
                  <v:shape id="Freeform 740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1scQA&#10;AADcAAAADwAAAGRycy9kb3ducmV2LnhtbESPQWsCMRSE7wX/Q3hCbzWrhyqrUUpB8OKhq6LeHsnr&#10;7tLNy7qJbvrvjSB4HGbmG2axirYRN+p87VjBeJSBINbO1Fwq2O/WHzMQPiAbbByTgn/ysFoO3haY&#10;G9fzD92KUIoEYZ+jgiqENpfS64os+pFriZP36zqLIcmulKbDPsFtIydZ9ikt1pwWKmzpuyL9V1yt&#10;guO43Z6j2Wx1oUsZL4f1qe8bpd6H8WsOIlAMr/CzvTEKptMJPM6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tbHEAAAA3AAAAA8AAAAAAAAAAAAAAAAAmAIAAGRycy9k&#10;b3ducmV2LnhtbFBLBQYAAAAABAAEAPUAAACJAwAAAAA=&#10;" path="m103,124r-2,4l105,128r-2,-4xe" fillcolor="#76ae99" stroked="f">
                    <v:path arrowok="t" o:connecttype="custom" o:connectlocs="103,124;101,128;105,128;103,124" o:connectangles="0,0,0,0"/>
                  </v:shape>
                  <v:shape id="Freeform 739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QKsQA&#10;AADcAAAADwAAAGRycy9kb3ducmV2LnhtbESPQWsCMRSE70L/Q3iF3jSrgpatUUpB8OKhq2J7eySv&#10;u0s3L+smuvHfG0HwOMzMN8xiFW0jLtT52rGC8SgDQaydqblUsN+th+8gfEA22DgmBVfysFq+DBaY&#10;G9fzN12KUIoEYZ+jgiqENpfS64os+pFriZP35zqLIcmulKbDPsFtIydZNpMWa04LFbb0VZH+L85W&#10;wXHcbn+j2Wx1oUsZT4f1T983Sr29xs8PEIFieIYf7Y1RMJ9P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ECrEAAAA3AAAAA8AAAAAAAAAAAAAAAAAmAIAAGRycy9k&#10;b3ducmV2LnhtbFBLBQYAAAAABAAEAPUAAACJAwAAAAA=&#10;" path="m145,126r,xe" fillcolor="#76ae99" stroked="f">
                    <v:path arrowok="t" o:connecttype="custom" o:connectlocs="145,126;145,126" o:connectangles="0,0"/>
                  </v:shape>
                  <v:shape id="Freeform 738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IXsQA&#10;AADcAAAADwAAAGRycy9kb3ducmV2LnhtbESPQWsCMRSE70L/Q3iF3jSriJatUUpB8OKhq2J7eySv&#10;u0s3L+smuvHfG0HwOMzMN8xiFW0jLtT52rGC8SgDQaydqblUsN+th+8gfEA22DgmBVfysFq+DBaY&#10;G9fzN12KUIoEYZ+jgiqENpfS64os+pFriZP35zqLIcmulKbDPsFtIydZNpMWa04LFbb0VZH+L85W&#10;wXHcbn+j2Wx1oUsZT4f1T983Sr29xs8PEIFieIYf7Y1RMJ9P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iF7EAAAA3AAAAA8AAAAAAAAAAAAAAAAAmAIAAGRycy9k&#10;b3ducmV2LnhtbFBLBQYAAAAABAAEAPUAAACJAwAAAAA=&#10;" path="m158,120r-4,l152,126r2,l156,124r6,l158,120xe" fillcolor="#76ae99" stroked="f">
                    <v:path arrowok="t" o:connecttype="custom" o:connectlocs="158,120;154,120;152,126;154,126;156,124;162,124;158,120" o:connectangles="0,0,0,0,0,0,0"/>
                  </v:shape>
                  <v:shape id="Freeform 737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txcQA&#10;AADcAAAADwAAAGRycy9kb3ducmV2LnhtbESPQWsCMRSE70L/Q3iF3jSroJatUUpB8OKhq2J7eySv&#10;u0s3L+smuvHfG0HwOMzMN8xiFW0jLtT52rGC8SgDQaydqblUsN+th+8gfEA22DgmBVfysFq+DBaY&#10;G9fzN12KUIoEYZ+jgiqENpfS64os+pFriZP35zqLIcmulKbDPsFtIydZNpMWa04LFbb0VZH+L85W&#10;wXHcbn+j2Wx1oUsZT4f1T983Sr29xs8PEIFieIYf7Y1RMJ9P4X4mH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LcXEAAAA3AAAAA8AAAAAAAAAAAAAAAAAmAIAAGRycy9k&#10;b3ducmV2LnhtbFBLBQYAAAAABAAEAPUAAACJAwAAAAA=&#10;" path="m156,118r-11,l145,126r5,-4l149,120r9,l156,118xe" fillcolor="#76ae99" stroked="f">
                    <v:path arrowok="t" o:connecttype="custom" o:connectlocs="156,118;145,118;145,126;150,122;149,120;158,120;156,118" o:connectangles="0,0,0,0,0,0,0"/>
                  </v:shape>
                  <v:shape id="Freeform 736" o:spid="_x0000_s104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zssQA&#10;AADcAAAADwAAAGRycy9kb3ducmV2LnhtbESPQWsCMRSE7wX/Q3iCt5rVg8pqlFIQvHjoqrTeHsnr&#10;7tLNy7pJ3fjvjSB4HGbmG2a1ibYRV+p87VjBZJyBINbO1FwqOB627wsQPiAbbByTght52KwHbyvM&#10;jev5i65FKEWCsM9RQRVCm0vpdUUW/di1xMn7dZ3FkGRXStNhn+C2kdMsm0mLNaeFClv6rEj/Ff9W&#10;wfek3Z+j2e11oUsZL6ftT983So2G8WMJIlAMr/CzvTMK5vMZPM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5s7LEAAAA3AAAAA8AAAAAAAAAAAAAAAAAmAIAAGRycy9k&#10;b3ducmV2LnhtbFBLBQYAAAAABAAEAPUAAACJAwAAAAA=&#10;" path="m64,116r2,4l67,120r-1,-2l64,116xe" fillcolor="#76ae99" stroked="f">
                    <v:path arrowok="t" o:connecttype="custom" o:connectlocs="64,116;66,120;67,120;66,118;64,116" o:connectangles="0,0,0,0,0"/>
                  </v:shape>
                  <v:shape id="Freeform 735" o:spid="_x0000_s104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WKcQA&#10;AADcAAAADwAAAGRycy9kb3ducmV2LnhtbESPQWsCMRSE7wX/Q3hCbzVrD25ZjSKC4MWDa4t6eyTP&#10;3cXNy7pJ3fTfm0Khx2FmvmEWq2hb8aDeN44VTCcZCGLtTMOVgs/j9u0DhA/IBlvHpOCHPKyWo5cF&#10;FsYNfKBHGSqRIOwLVFCH0BVSel2TRT9xHXHyrq63GJLsK2l6HBLctvI9y2bSYsNpocaONjXpW/lt&#10;FZym3f4SzW6vS13JeP/anoehVep1HNdzEIFi+A//tXdGQZ7n8Hs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1FinEAAAA3AAAAA8AAAAAAAAAAAAAAAAAmAIAAGRycy9k&#10;b3ducmV2LnhtbFBLBQYAAAAABAAEAPUAAACJAwAAAAA=&#10;" path="m300,62r-71,l232,64r-2,4l230,74r-1,4l225,86r-4,6l214,104r-5,4l204,112r-4,4l192,120r108,l300,62xe" fillcolor="#76ae99" stroked="f">
                    <v:path arrowok="t" o:connecttype="custom" o:connectlocs="300,62;229,62;232,64;230,68;230,74;229,78;225,86;221,92;214,104;209,108;204,112;200,116;192,120;300,120;300,62" o:connectangles="0,0,0,0,0,0,0,0,0,0,0,0,0,0,0"/>
                  </v:shape>
                  <v:shape id="Freeform 734" o:spid="_x0000_s104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CW8IA&#10;AADcAAAADwAAAGRycy9kb3ducmV2LnhtbERPz2vCMBS+D/wfwhO8zVQPOjqjjIHQSw/rNrbdHsmz&#10;LTYvNcls/O/NYbDjx/d7d0h2EFfyoXesYLUsQBBrZ3puFXy8Hx+fQISIbHBwTApuFOCwnz3ssDRu&#10;4je6NrEVOYRDiQq6GMdSyqA7shiWbiTO3Ml5izFD30rjccrhdpDrothIiz3nhg5Heu1In5tfq+Br&#10;NdY/yVS1bnQr0+Xz+D1Ng1KLeXp5BhEpxX/xn7syCrbbvDafyUdA7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oJbwgAAANwAAAAPAAAAAAAAAAAAAAAAAJgCAABkcnMvZG93&#10;bnJldi54bWxQSwUGAAAAAAQABAD1AAAAhwMAAAAA&#10;" path="m299,10r-104,l195,18r-3,8l187,38r-3,4l181,48r-2,4l177,56r-3,2l170,62r-4,6l159,70r46,l212,68r6,-4l229,62r71,l300,12r-1,-2xe" fillcolor="#76ae99" stroked="f">
                    <v:path arrowok="t" o:connecttype="custom" o:connectlocs="299,10;195,10;195,18;192,26;187,38;184,42;181,48;179,52;177,56;174,58;170,62;166,68;159,70;205,70;212,68;218,64;229,62;300,62;300,12;299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FFA7AFF" wp14:editId="11C0C855">
                <wp:extent cx="191135" cy="191135"/>
                <wp:effectExtent l="1905" t="1905" r="6985" b="6985"/>
                <wp:docPr id="718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719" name="Group 730"/>
                        <wpg:cNvGrpSpPr>
                          <a:grpSpLocks/>
                        </wpg:cNvGrpSpPr>
                        <wpg:grpSpPr bwMode="auto">
                          <a:xfrm>
                            <a:off x="175" y="127"/>
                            <a:ext cx="2" cy="3"/>
                            <a:chOff x="175" y="127"/>
                            <a:chExt cx="2" cy="3"/>
                          </a:xfrm>
                        </wpg:grpSpPr>
                        <wps:wsp>
                          <wps:cNvPr id="720" name="Freeform 731"/>
                          <wps:cNvSpPr>
                            <a:spLocks/>
                          </wps:cNvSpPr>
                          <wps:spPr bwMode="auto">
                            <a:xfrm>
                              <a:off x="175" y="127"/>
                              <a:ext cx="2" cy="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2"/>
                                <a:gd name="T2" fmla="+- 0 127 127"/>
                                <a:gd name="T3" fmla="*/ 127 h 3"/>
                                <a:gd name="T4" fmla="+- 0 176 175"/>
                                <a:gd name="T5" fmla="*/ T4 w 2"/>
                                <a:gd name="T6" fmla="+- 0 129 127"/>
                                <a:gd name="T7" fmla="*/ 129 h 3"/>
                                <a:gd name="T8" fmla="+- 0 176 175"/>
                                <a:gd name="T9" fmla="*/ T8 w 2"/>
                                <a:gd name="T10" fmla="+- 0 130 127"/>
                                <a:gd name="T11" fmla="*/ 130 h 3"/>
                                <a:gd name="T12" fmla="+- 0 176 175"/>
                                <a:gd name="T13" fmla="*/ T12 w 2"/>
                                <a:gd name="T14" fmla="+- 0 128 127"/>
                                <a:gd name="T15" fmla="*/ 128 h 3"/>
                                <a:gd name="T16" fmla="+- 0 175 175"/>
                                <a:gd name="T17" fmla="*/ T16 w 2"/>
                                <a:gd name="T18" fmla="+- 0 127 127"/>
                                <a:gd name="T19" fmla="*/ 127 h 3"/>
                                <a:gd name="T20" fmla="+- 0 175 175"/>
                                <a:gd name="T21" fmla="*/ T20 w 2"/>
                                <a:gd name="T22" fmla="+- 0 127 127"/>
                                <a:gd name="T23" fmla="*/ 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28"/>
                        <wpg:cNvGrpSpPr>
                          <a:grpSpLocks/>
                        </wpg:cNvGrpSpPr>
                        <wpg:grpSpPr bwMode="auto">
                          <a:xfrm>
                            <a:off x="142" y="110"/>
                            <a:ext cx="4" cy="2"/>
                            <a:chOff x="142" y="110"/>
                            <a:chExt cx="4" cy="2"/>
                          </a:xfrm>
                        </wpg:grpSpPr>
                        <wps:wsp>
                          <wps:cNvPr id="722" name="Freeform 729"/>
                          <wps:cNvSpPr>
                            <a:spLocks/>
                          </wps:cNvSpPr>
                          <wps:spPr bwMode="auto">
                            <a:xfrm>
                              <a:off x="142" y="110"/>
                              <a:ext cx="4" cy="2"/>
                            </a:xfrm>
                            <a:custGeom>
                              <a:avLst/>
                              <a:gdLst>
                                <a:gd name="T0" fmla="+- 0 145 142"/>
                                <a:gd name="T1" fmla="*/ T0 w 4"/>
                                <a:gd name="T2" fmla="+- 0 110 110"/>
                                <a:gd name="T3" fmla="*/ 110 h 1"/>
                                <a:gd name="T4" fmla="+- 0 142 142"/>
                                <a:gd name="T5" fmla="*/ T4 w 4"/>
                                <a:gd name="T6" fmla="+- 0 111 110"/>
                                <a:gd name="T7" fmla="*/ 111 h 1"/>
                                <a:gd name="T8" fmla="+- 0 146 142"/>
                                <a:gd name="T9" fmla="*/ T8 w 4"/>
                                <a:gd name="T10" fmla="+- 0 111 110"/>
                                <a:gd name="T11" fmla="*/ 111 h 1"/>
                                <a:gd name="T12" fmla="+- 0 145 142"/>
                                <a:gd name="T13" fmla="*/ T12 w 4"/>
                                <a:gd name="T14" fmla="+- 0 110 110"/>
                                <a:gd name="T15" fmla="*/ 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724" name="Freeform 7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2 w 301"/>
                                <a:gd name="T3" fmla="*/ 93 h 188"/>
                                <a:gd name="T4" fmla="*/ 195 w 301"/>
                                <a:gd name="T5" fmla="*/ 96 h 188"/>
                                <a:gd name="T6" fmla="*/ 197 w 301"/>
                                <a:gd name="T7" fmla="*/ 103 h 188"/>
                                <a:gd name="T8" fmla="*/ 194 w 301"/>
                                <a:gd name="T9" fmla="*/ 105 h 188"/>
                                <a:gd name="T10" fmla="*/ 192 w 301"/>
                                <a:gd name="T11" fmla="*/ 107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3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8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60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9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7 h 188"/>
                                <a:gd name="T40" fmla="*/ 196 w 301"/>
                                <a:gd name="T41" fmla="*/ 95 h 188"/>
                                <a:gd name="T42" fmla="*/ 193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2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60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80 h 188"/>
                                <a:gd name="T2" fmla="*/ 13 w 301"/>
                                <a:gd name="T3" fmla="*/ 80 h 188"/>
                                <a:gd name="T4" fmla="*/ 32 w 301"/>
                                <a:gd name="T5" fmla="*/ 87 h 188"/>
                                <a:gd name="T6" fmla="*/ 52 w 301"/>
                                <a:gd name="T7" fmla="*/ 94 h 188"/>
                                <a:gd name="T8" fmla="*/ 71 w 301"/>
                                <a:gd name="T9" fmla="*/ 100 h 188"/>
                                <a:gd name="T10" fmla="*/ 47 w 301"/>
                                <a:gd name="T11" fmla="*/ 85 h 188"/>
                                <a:gd name="T12" fmla="*/ 41 w 301"/>
                                <a:gd name="T13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80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188"/>
                                <a:gd name="T2" fmla="*/ 192 w 301"/>
                                <a:gd name="T3" fmla="*/ 62 h 188"/>
                                <a:gd name="T4" fmla="*/ 195 w 301"/>
                                <a:gd name="T5" fmla="*/ 65 h 188"/>
                                <a:gd name="T6" fmla="*/ 198 w 301"/>
                                <a:gd name="T7" fmla="*/ 67 h 188"/>
                                <a:gd name="T8" fmla="*/ 199 w 301"/>
                                <a:gd name="T9" fmla="*/ 72 h 188"/>
                                <a:gd name="T10" fmla="*/ 200 w 301"/>
                                <a:gd name="T11" fmla="*/ 75 h 188"/>
                                <a:gd name="T12" fmla="*/ 201 w 301"/>
                                <a:gd name="T13" fmla="*/ 77 h 188"/>
                                <a:gd name="T14" fmla="*/ 203 w 301"/>
                                <a:gd name="T15" fmla="*/ 80 h 188"/>
                                <a:gd name="T16" fmla="*/ 205 w 301"/>
                                <a:gd name="T17" fmla="*/ 82 h 188"/>
                                <a:gd name="T18" fmla="*/ 207 w 301"/>
                                <a:gd name="T19" fmla="*/ 82 h 188"/>
                                <a:gd name="T20" fmla="*/ 209 w 301"/>
                                <a:gd name="T21" fmla="*/ 84 h 188"/>
                                <a:gd name="T22" fmla="*/ 212 w 301"/>
                                <a:gd name="T23" fmla="*/ 87 h 188"/>
                                <a:gd name="T24" fmla="*/ 213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7 h 188"/>
                                <a:gd name="T30" fmla="*/ 207 w 301"/>
                                <a:gd name="T31" fmla="*/ 99 h 188"/>
                                <a:gd name="T32" fmla="*/ 299 w 301"/>
                                <a:gd name="T33" fmla="*/ 99 h 188"/>
                                <a:gd name="T34" fmla="*/ 300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62"/>
                                  </a:moveTo>
                                  <a:lnTo>
                                    <a:pt x="192" y="6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2 w 301"/>
                                <a:gd name="T3" fmla="*/ 29 h 188"/>
                                <a:gd name="T4" fmla="*/ 24 w 301"/>
                                <a:gd name="T5" fmla="*/ 31 h 188"/>
                                <a:gd name="T6" fmla="*/ 40 w 301"/>
                                <a:gd name="T7" fmla="*/ 37 h 188"/>
                                <a:gd name="T8" fmla="*/ 56 w 301"/>
                                <a:gd name="T9" fmla="*/ 45 h 188"/>
                                <a:gd name="T10" fmla="*/ 72 w 301"/>
                                <a:gd name="T11" fmla="*/ 53 h 188"/>
                                <a:gd name="T12" fmla="*/ 83 w 301"/>
                                <a:gd name="T13" fmla="*/ 60 h 188"/>
                                <a:gd name="T14" fmla="*/ 88 w 301"/>
                                <a:gd name="T15" fmla="*/ 63 h 188"/>
                                <a:gd name="T16" fmla="*/ 114 w 301"/>
                                <a:gd name="T17" fmla="*/ 74 h 188"/>
                                <a:gd name="T18" fmla="*/ 134 w 301"/>
                                <a:gd name="T19" fmla="*/ 83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3 h 188"/>
                                <a:gd name="T24" fmla="*/ 154 w 301"/>
                                <a:gd name="T25" fmla="*/ 90 h 188"/>
                                <a:gd name="T26" fmla="*/ 157 w 301"/>
                                <a:gd name="T27" fmla="*/ 80 h 188"/>
                                <a:gd name="T28" fmla="*/ 172 w 301"/>
                                <a:gd name="T29" fmla="*/ 80 h 188"/>
                                <a:gd name="T30" fmla="*/ 165 w 301"/>
                                <a:gd name="T31" fmla="*/ 79 h 188"/>
                                <a:gd name="T32" fmla="*/ 160 w 301"/>
                                <a:gd name="T33" fmla="*/ 75 h 188"/>
                                <a:gd name="T34" fmla="*/ 156 w 301"/>
                                <a:gd name="T35" fmla="*/ 71 h 188"/>
                                <a:gd name="T36" fmla="*/ 159 w 301"/>
                                <a:gd name="T37" fmla="*/ 60 h 188"/>
                                <a:gd name="T38" fmla="*/ 165 w 301"/>
                                <a:gd name="T39" fmla="*/ 59 h 188"/>
                                <a:gd name="T40" fmla="*/ 300 w 301"/>
                                <a:gd name="T41" fmla="*/ 59 h 188"/>
                                <a:gd name="T42" fmla="*/ 300 w 301"/>
                                <a:gd name="T43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1 w 301"/>
                                <a:gd name="T3" fmla="*/ 0 h 188"/>
                                <a:gd name="T4" fmla="*/ 0 w 301"/>
                                <a:gd name="T5" fmla="*/ 11 h 188"/>
                                <a:gd name="T6" fmla="*/ 0 w 301"/>
                                <a:gd name="T7" fmla="*/ 83 h 188"/>
                                <a:gd name="T8" fmla="*/ 13 w 301"/>
                                <a:gd name="T9" fmla="*/ 80 h 188"/>
                                <a:gd name="T10" fmla="*/ 41 w 301"/>
                                <a:gd name="T11" fmla="*/ 80 h 188"/>
                                <a:gd name="T12" fmla="*/ 33 w 301"/>
                                <a:gd name="T13" fmla="*/ 73 h 188"/>
                                <a:gd name="T14" fmla="*/ 13 w 301"/>
                                <a:gd name="T15" fmla="*/ 62 h 188"/>
                                <a:gd name="T16" fmla="*/ 7 w 301"/>
                                <a:gd name="T17" fmla="*/ 48 h 188"/>
                                <a:gd name="T18" fmla="*/ 5 w 301"/>
                                <a:gd name="T19" fmla="*/ 34 h 188"/>
                                <a:gd name="T20" fmla="*/ 12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1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80 h 188"/>
                                <a:gd name="T2" fmla="*/ 157 w 301"/>
                                <a:gd name="T3" fmla="*/ 80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59 h 188"/>
                                <a:gd name="T2" fmla="*/ 165 w 301"/>
                                <a:gd name="T3" fmla="*/ 59 h 188"/>
                                <a:gd name="T4" fmla="*/ 173 w 301"/>
                                <a:gd name="T5" fmla="*/ 62 h 188"/>
                                <a:gd name="T6" fmla="*/ 176 w 301"/>
                                <a:gd name="T7" fmla="*/ 64 h 188"/>
                                <a:gd name="T8" fmla="*/ 185 w 301"/>
                                <a:gd name="T9" fmla="*/ 64 h 188"/>
                                <a:gd name="T10" fmla="*/ 192 w 301"/>
                                <a:gd name="T11" fmla="*/ 62 h 188"/>
                                <a:gd name="T12" fmla="*/ 300 w 301"/>
                                <a:gd name="T13" fmla="*/ 62 h 188"/>
                                <a:gd name="T14" fmla="*/ 300 w 301"/>
                                <a:gd name="T15" fmla="*/ 5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59"/>
                                  </a:moveTo>
                                  <a:lnTo>
                                    <a:pt x="165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98"/>
                        <wpg:cNvGrpSpPr>
                          <a:grpSpLocks/>
                        </wpg:cNvGrpSpPr>
                        <wpg:grpSpPr bwMode="auto">
                          <a:xfrm>
                            <a:off x="0" y="111"/>
                            <a:ext cx="301" cy="190"/>
                            <a:chOff x="0" y="111"/>
                            <a:chExt cx="301" cy="190"/>
                          </a:xfrm>
                        </wpg:grpSpPr>
                        <wps:wsp>
                          <wps:cNvPr id="732" name="Freeform 71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+- 0 289 111"/>
                                <a:gd name="T2" fmla="*/ 289 h 190"/>
                                <a:gd name="T3" fmla="*/ 289 w 301"/>
                                <a:gd name="T4" fmla="+- 0 300 111"/>
                                <a:gd name="T5" fmla="*/ 300 h 190"/>
                                <a:gd name="T6" fmla="*/ 66 w 301"/>
                                <a:gd name="T7" fmla="+- 0 289 111"/>
                                <a:gd name="T8" fmla="*/ 289 h 190"/>
                                <a:gd name="T9" fmla="*/ 63 w 301"/>
                                <a:gd name="T10" fmla="+- 0 282 111"/>
                                <a:gd name="T11" fmla="*/ 282 h 190"/>
                                <a:gd name="T12" fmla="*/ 62 w 301"/>
                                <a:gd name="T13" fmla="+- 0 282 111"/>
                                <a:gd name="T14" fmla="*/ 282 h 190"/>
                                <a:gd name="T15" fmla="*/ 65 w 301"/>
                                <a:gd name="T16" fmla="+- 0 270 111"/>
                                <a:gd name="T17" fmla="*/ 270 h 190"/>
                                <a:gd name="T18" fmla="*/ 70 w 301"/>
                                <a:gd name="T19" fmla="+- 0 268 111"/>
                                <a:gd name="T20" fmla="*/ 268 h 190"/>
                                <a:gd name="T21" fmla="*/ 69 w 301"/>
                                <a:gd name="T22" fmla="+- 0 265 111"/>
                                <a:gd name="T23" fmla="*/ 265 h 190"/>
                                <a:gd name="T24" fmla="*/ 74 w 301"/>
                                <a:gd name="T25" fmla="+- 0 256 111"/>
                                <a:gd name="T26" fmla="*/ 256 h 190"/>
                                <a:gd name="T27" fmla="*/ 80 w 301"/>
                                <a:gd name="T28" fmla="+- 0 254 111"/>
                                <a:gd name="T29" fmla="*/ 254 h 190"/>
                                <a:gd name="T30" fmla="*/ 77 w 301"/>
                                <a:gd name="T31" fmla="+- 0 249 111"/>
                                <a:gd name="T32" fmla="*/ 249 h 190"/>
                                <a:gd name="T33" fmla="*/ 82 w 301"/>
                                <a:gd name="T34" fmla="+- 0 240 111"/>
                                <a:gd name="T35" fmla="*/ 240 h 190"/>
                                <a:gd name="T36" fmla="*/ 87 w 301"/>
                                <a:gd name="T37" fmla="+- 0 238 111"/>
                                <a:gd name="T38" fmla="*/ 238 h 190"/>
                                <a:gd name="T39" fmla="*/ 87 w 301"/>
                                <a:gd name="T40" fmla="+- 0 237 111"/>
                                <a:gd name="T41" fmla="*/ 237 h 190"/>
                                <a:gd name="T42" fmla="*/ 85 w 301"/>
                                <a:gd name="T43" fmla="+- 0 230 111"/>
                                <a:gd name="T44" fmla="*/ 230 h 190"/>
                                <a:gd name="T45" fmla="*/ 92 w 301"/>
                                <a:gd name="T46" fmla="+- 0 220 111"/>
                                <a:gd name="T47" fmla="*/ 220 h 190"/>
                                <a:gd name="T48" fmla="*/ 97 w 301"/>
                                <a:gd name="T49" fmla="+- 0 220 111"/>
                                <a:gd name="T50" fmla="*/ 220 h 190"/>
                                <a:gd name="T51" fmla="*/ 95 w 301"/>
                                <a:gd name="T52" fmla="+- 0 218 111"/>
                                <a:gd name="T53" fmla="*/ 218 h 190"/>
                                <a:gd name="T54" fmla="*/ 95 w 301"/>
                                <a:gd name="T55" fmla="+- 0 216 111"/>
                                <a:gd name="T56" fmla="*/ 216 h 190"/>
                                <a:gd name="T57" fmla="*/ 100 w 301"/>
                                <a:gd name="T58" fmla="+- 0 209 111"/>
                                <a:gd name="T59" fmla="*/ 209 h 190"/>
                                <a:gd name="T60" fmla="*/ 102 w 301"/>
                                <a:gd name="T61" fmla="+- 0 202 111"/>
                                <a:gd name="T62" fmla="*/ 202 h 190"/>
                                <a:gd name="T63" fmla="*/ 104 w 301"/>
                                <a:gd name="T64" fmla="+- 0 201 111"/>
                                <a:gd name="T65" fmla="*/ 201 h 190"/>
                                <a:gd name="T66" fmla="*/ 105 w 301"/>
                                <a:gd name="T67" fmla="+- 0 196 111"/>
                                <a:gd name="T68" fmla="*/ 196 h 190"/>
                                <a:gd name="T69" fmla="*/ 108 w 301"/>
                                <a:gd name="T70" fmla="+- 0 190 111"/>
                                <a:gd name="T71" fmla="*/ 190 h 190"/>
                                <a:gd name="T72" fmla="*/ 113 w 301"/>
                                <a:gd name="T73" fmla="+- 0 185 111"/>
                                <a:gd name="T74" fmla="*/ 185 h 190"/>
                                <a:gd name="T75" fmla="*/ 113 w 301"/>
                                <a:gd name="T76" fmla="+- 0 182 111"/>
                                <a:gd name="T77" fmla="*/ 182 h 190"/>
                                <a:gd name="T78" fmla="*/ 117 w 301"/>
                                <a:gd name="T79" fmla="+- 0 180 111"/>
                                <a:gd name="T80" fmla="*/ 180 h 190"/>
                                <a:gd name="T81" fmla="*/ 116 w 301"/>
                                <a:gd name="T82" fmla="+- 0 178 111"/>
                                <a:gd name="T83" fmla="*/ 178 h 190"/>
                                <a:gd name="T84" fmla="*/ 119 w 301"/>
                                <a:gd name="T85" fmla="+- 0 174 111"/>
                                <a:gd name="T86" fmla="*/ 174 h 190"/>
                                <a:gd name="T87" fmla="*/ 125 w 301"/>
                                <a:gd name="T88" fmla="+- 0 166 111"/>
                                <a:gd name="T89" fmla="*/ 166 h 190"/>
                                <a:gd name="T90" fmla="*/ 126 w 301"/>
                                <a:gd name="T91" fmla="+- 0 161 111"/>
                                <a:gd name="T92" fmla="*/ 161 h 190"/>
                                <a:gd name="T93" fmla="*/ 125 w 301"/>
                                <a:gd name="T94" fmla="+- 0 157 111"/>
                                <a:gd name="T95" fmla="*/ 157 h 190"/>
                                <a:gd name="T96" fmla="*/ 101 w 301"/>
                                <a:gd name="T97" fmla="+- 0 156 111"/>
                                <a:gd name="T98" fmla="*/ 156 h 190"/>
                                <a:gd name="T99" fmla="*/ 14 w 301"/>
                                <a:gd name="T100" fmla="+- 0 121 111"/>
                                <a:gd name="T101" fmla="*/ 121 h 190"/>
                                <a:gd name="T102" fmla="*/ 5 w 301"/>
                                <a:gd name="T103" fmla="+- 0 114 111"/>
                                <a:gd name="T104" fmla="*/ 11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1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+- 0 255 111"/>
                                <a:gd name="T2" fmla="*/ 255 h 190"/>
                                <a:gd name="T3" fmla="*/ 84 w 301"/>
                                <a:gd name="T4" fmla="+- 0 256 111"/>
                                <a:gd name="T5" fmla="*/ 256 h 190"/>
                                <a:gd name="T6" fmla="*/ 87 w 301"/>
                                <a:gd name="T7" fmla="+- 0 259 111"/>
                                <a:gd name="T8" fmla="*/ 259 h 190"/>
                                <a:gd name="T9" fmla="*/ 85 w 301"/>
                                <a:gd name="T10" fmla="+- 0 261 111"/>
                                <a:gd name="T11" fmla="*/ 261 h 190"/>
                                <a:gd name="T12" fmla="*/ 82 w 301"/>
                                <a:gd name="T13" fmla="+- 0 265 111"/>
                                <a:gd name="T14" fmla="*/ 265 h 190"/>
                                <a:gd name="T15" fmla="*/ 81 w 301"/>
                                <a:gd name="T16" fmla="+- 0 269 111"/>
                                <a:gd name="T17" fmla="*/ 269 h 190"/>
                                <a:gd name="T18" fmla="*/ 76 w 301"/>
                                <a:gd name="T19" fmla="+- 0 270 111"/>
                                <a:gd name="T20" fmla="*/ 270 h 190"/>
                                <a:gd name="T21" fmla="*/ 74 w 301"/>
                                <a:gd name="T22" fmla="+- 0 270 111"/>
                                <a:gd name="T23" fmla="*/ 270 h 190"/>
                                <a:gd name="T24" fmla="*/ 75 w 301"/>
                                <a:gd name="T25" fmla="+- 0 271 111"/>
                                <a:gd name="T26" fmla="*/ 271 h 190"/>
                                <a:gd name="T27" fmla="*/ 79 w 301"/>
                                <a:gd name="T28" fmla="+- 0 274 111"/>
                                <a:gd name="T29" fmla="*/ 274 h 190"/>
                                <a:gd name="T30" fmla="*/ 78 w 301"/>
                                <a:gd name="T31" fmla="+- 0 275 111"/>
                                <a:gd name="T32" fmla="*/ 275 h 190"/>
                                <a:gd name="T33" fmla="*/ 66 w 301"/>
                                <a:gd name="T34" fmla="+- 0 289 111"/>
                                <a:gd name="T35" fmla="*/ 289 h 190"/>
                                <a:gd name="T36" fmla="*/ 300 w 301"/>
                                <a:gd name="T37" fmla="+- 0 289 111"/>
                                <a:gd name="T38" fmla="*/ 289 h 190"/>
                                <a:gd name="T39" fmla="*/ 300 w 301"/>
                                <a:gd name="T40" fmla="+- 0 264 111"/>
                                <a:gd name="T41" fmla="*/ 264 h 190"/>
                                <a:gd name="T42" fmla="*/ 268 w 301"/>
                                <a:gd name="T43" fmla="+- 0 264 111"/>
                                <a:gd name="T44" fmla="*/ 264 h 190"/>
                                <a:gd name="T45" fmla="*/ 251 w 301"/>
                                <a:gd name="T46" fmla="+- 0 256 111"/>
                                <a:gd name="T47" fmla="*/ 256 h 190"/>
                                <a:gd name="T48" fmla="*/ 87 w 301"/>
                                <a:gd name="T49" fmla="+- 0 256 111"/>
                                <a:gd name="T50" fmla="*/ 256 h 190"/>
                                <a:gd name="T51" fmla="*/ 83 w 301"/>
                                <a:gd name="T52" fmla="+- 0 255 111"/>
                                <a:gd name="T53" fmla="*/ 25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3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1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+- 0 282 111"/>
                                <a:gd name="T2" fmla="*/ 282 h 190"/>
                                <a:gd name="T3" fmla="*/ 63 w 301"/>
                                <a:gd name="T4" fmla="+- 0 282 111"/>
                                <a:gd name="T5" fmla="*/ 282 h 190"/>
                                <a:gd name="T6" fmla="*/ 65 w 301"/>
                                <a:gd name="T7" fmla="+- 0 282 111"/>
                                <a:gd name="T8" fmla="*/ 282 h 190"/>
                                <a:gd name="T9" fmla="*/ 64 w 301"/>
                                <a:gd name="T10" fmla="+- 0 282 111"/>
                                <a:gd name="T11" fmla="*/ 28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1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70 w 301"/>
                                <a:gd name="T1" fmla="+- 0 268 111"/>
                                <a:gd name="T2" fmla="*/ 268 h 190"/>
                                <a:gd name="T3" fmla="*/ 65 w 301"/>
                                <a:gd name="T4" fmla="+- 0 268 111"/>
                                <a:gd name="T5" fmla="*/ 268 h 190"/>
                                <a:gd name="T6" fmla="*/ 69 w 301"/>
                                <a:gd name="T7" fmla="+- 0 269 111"/>
                                <a:gd name="T8" fmla="*/ 269 h 190"/>
                                <a:gd name="T9" fmla="*/ 71 w 301"/>
                                <a:gd name="T10" fmla="+- 0 269 111"/>
                                <a:gd name="T11" fmla="*/ 269 h 190"/>
                                <a:gd name="T12" fmla="*/ 70 w 301"/>
                                <a:gd name="T13" fmla="+- 0 268 111"/>
                                <a:gd name="T14" fmla="*/ 26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70" y="157"/>
                                  </a:moveTo>
                                  <a:lnTo>
                                    <a:pt x="65" y="15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1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6 w 301"/>
                                <a:gd name="T1" fmla="+- 0 192 111"/>
                                <a:gd name="T2" fmla="*/ 192 h 190"/>
                                <a:gd name="T3" fmla="*/ 238 w 301"/>
                                <a:gd name="T4" fmla="+- 0 203 111"/>
                                <a:gd name="T5" fmla="*/ 203 h 190"/>
                                <a:gd name="T6" fmla="*/ 251 w 301"/>
                                <a:gd name="T7" fmla="+- 0 214 111"/>
                                <a:gd name="T8" fmla="*/ 214 h 190"/>
                                <a:gd name="T9" fmla="*/ 271 w 301"/>
                                <a:gd name="T10" fmla="+- 0 232 111"/>
                                <a:gd name="T11" fmla="*/ 232 h 190"/>
                                <a:gd name="T12" fmla="*/ 272 w 301"/>
                                <a:gd name="T13" fmla="+- 0 246 111"/>
                                <a:gd name="T14" fmla="*/ 246 h 190"/>
                                <a:gd name="T15" fmla="*/ 275 w 301"/>
                                <a:gd name="T16" fmla="+- 0 262 111"/>
                                <a:gd name="T17" fmla="*/ 262 h 190"/>
                                <a:gd name="T18" fmla="*/ 268 w 301"/>
                                <a:gd name="T19" fmla="+- 0 264 111"/>
                                <a:gd name="T20" fmla="*/ 264 h 190"/>
                                <a:gd name="T21" fmla="*/ 300 w 301"/>
                                <a:gd name="T22" fmla="+- 0 264 111"/>
                                <a:gd name="T23" fmla="*/ 264 h 190"/>
                                <a:gd name="T24" fmla="*/ 300 w 301"/>
                                <a:gd name="T25" fmla="+- 0 219 111"/>
                                <a:gd name="T26" fmla="*/ 219 h 190"/>
                                <a:gd name="T27" fmla="*/ 282 w 301"/>
                                <a:gd name="T28" fmla="+- 0 219 111"/>
                                <a:gd name="T29" fmla="*/ 219 h 190"/>
                                <a:gd name="T30" fmla="*/ 266 w 301"/>
                                <a:gd name="T31" fmla="+- 0 207 111"/>
                                <a:gd name="T32" fmla="*/ 207 h 190"/>
                                <a:gd name="T33" fmla="*/ 246 w 301"/>
                                <a:gd name="T34" fmla="+- 0 202 111"/>
                                <a:gd name="T35" fmla="*/ 202 h 190"/>
                                <a:gd name="T36" fmla="*/ 232 w 301"/>
                                <a:gd name="T37" fmla="+- 0 194 111"/>
                                <a:gd name="T38" fmla="*/ 194 h 190"/>
                                <a:gd name="T39" fmla="*/ 226 w 301"/>
                                <a:gd name="T40" fmla="+- 0 192 111"/>
                                <a:gd name="T41" fmla="*/ 19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6" y="81"/>
                                  </a:moveTo>
                                  <a:lnTo>
                                    <a:pt x="238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1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+- 0 224 111"/>
                                <a:gd name="T2" fmla="*/ 224 h 190"/>
                                <a:gd name="T3" fmla="*/ 103 w 301"/>
                                <a:gd name="T4" fmla="+- 0 225 111"/>
                                <a:gd name="T5" fmla="*/ 225 h 190"/>
                                <a:gd name="T6" fmla="*/ 107 w 301"/>
                                <a:gd name="T7" fmla="+- 0 226 111"/>
                                <a:gd name="T8" fmla="*/ 226 h 190"/>
                                <a:gd name="T9" fmla="*/ 107 w 301"/>
                                <a:gd name="T10" fmla="+- 0 227 111"/>
                                <a:gd name="T11" fmla="*/ 227 h 190"/>
                                <a:gd name="T12" fmla="*/ 105 w 301"/>
                                <a:gd name="T13" fmla="+- 0 229 111"/>
                                <a:gd name="T14" fmla="*/ 229 h 190"/>
                                <a:gd name="T15" fmla="*/ 101 w 301"/>
                                <a:gd name="T16" fmla="+- 0 234 111"/>
                                <a:gd name="T17" fmla="*/ 234 h 190"/>
                                <a:gd name="T18" fmla="*/ 100 w 301"/>
                                <a:gd name="T19" fmla="+- 0 240 111"/>
                                <a:gd name="T20" fmla="*/ 240 h 190"/>
                                <a:gd name="T21" fmla="*/ 96 w 301"/>
                                <a:gd name="T22" fmla="+- 0 242 111"/>
                                <a:gd name="T23" fmla="*/ 242 h 190"/>
                                <a:gd name="T24" fmla="*/ 93 w 301"/>
                                <a:gd name="T25" fmla="+- 0 242 111"/>
                                <a:gd name="T26" fmla="*/ 242 h 190"/>
                                <a:gd name="T27" fmla="*/ 97 w 301"/>
                                <a:gd name="T28" fmla="+- 0 244 111"/>
                                <a:gd name="T29" fmla="*/ 244 h 190"/>
                                <a:gd name="T30" fmla="*/ 95 w 301"/>
                                <a:gd name="T31" fmla="+- 0 246 111"/>
                                <a:gd name="T32" fmla="*/ 246 h 190"/>
                                <a:gd name="T33" fmla="*/ 91 w 301"/>
                                <a:gd name="T34" fmla="+- 0 250 111"/>
                                <a:gd name="T35" fmla="*/ 250 h 190"/>
                                <a:gd name="T36" fmla="*/ 90 w 301"/>
                                <a:gd name="T37" fmla="+- 0 255 111"/>
                                <a:gd name="T38" fmla="*/ 255 h 190"/>
                                <a:gd name="T39" fmla="*/ 87 w 301"/>
                                <a:gd name="T40" fmla="+- 0 256 111"/>
                                <a:gd name="T41" fmla="*/ 256 h 190"/>
                                <a:gd name="T42" fmla="*/ 251 w 301"/>
                                <a:gd name="T43" fmla="+- 0 256 111"/>
                                <a:gd name="T44" fmla="*/ 256 h 190"/>
                                <a:gd name="T45" fmla="*/ 245 w 301"/>
                                <a:gd name="T46" fmla="+- 0 253 111"/>
                                <a:gd name="T47" fmla="*/ 253 h 190"/>
                                <a:gd name="T48" fmla="*/ 216 w 301"/>
                                <a:gd name="T49" fmla="+- 0 242 111"/>
                                <a:gd name="T50" fmla="*/ 242 h 190"/>
                                <a:gd name="T51" fmla="*/ 96 w 301"/>
                                <a:gd name="T52" fmla="+- 0 242 111"/>
                                <a:gd name="T53" fmla="*/ 242 h 190"/>
                                <a:gd name="T54" fmla="*/ 92 w 301"/>
                                <a:gd name="T55" fmla="+- 0 241 111"/>
                                <a:gd name="T56" fmla="*/ 241 h 190"/>
                                <a:gd name="T57" fmla="*/ 214 w 301"/>
                                <a:gd name="T58" fmla="+- 0 241 111"/>
                                <a:gd name="T59" fmla="*/ 241 h 190"/>
                                <a:gd name="T60" fmla="*/ 208 w 301"/>
                                <a:gd name="T61" fmla="+- 0 238 111"/>
                                <a:gd name="T62" fmla="*/ 238 h 190"/>
                                <a:gd name="T63" fmla="*/ 182 w 301"/>
                                <a:gd name="T64" fmla="+- 0 227 111"/>
                                <a:gd name="T65" fmla="*/ 227 h 190"/>
                                <a:gd name="T66" fmla="*/ 180 w 301"/>
                                <a:gd name="T67" fmla="+- 0 225 111"/>
                                <a:gd name="T68" fmla="*/ 225 h 190"/>
                                <a:gd name="T69" fmla="*/ 107 w 301"/>
                                <a:gd name="T70" fmla="+- 0 225 111"/>
                                <a:gd name="T71" fmla="*/ 225 h 190"/>
                                <a:gd name="T72" fmla="*/ 103 w 301"/>
                                <a:gd name="T73" fmla="+- 0 224 111"/>
                                <a:gd name="T74" fmla="*/ 22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3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1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+- 0 254 111"/>
                                <a:gd name="T2" fmla="*/ 254 h 190"/>
                                <a:gd name="T3" fmla="*/ 79 w 301"/>
                                <a:gd name="T4" fmla="+- 0 254 111"/>
                                <a:gd name="T5" fmla="*/ 254 h 190"/>
                                <a:gd name="T6" fmla="*/ 81 w 301"/>
                                <a:gd name="T7" fmla="+- 0 254 111"/>
                                <a:gd name="T8" fmla="*/ 254 h 190"/>
                                <a:gd name="T9" fmla="*/ 80 w 301"/>
                                <a:gd name="T10" fmla="+- 0 254 111"/>
                                <a:gd name="T11" fmla="*/ 25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1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8 w 301"/>
                                <a:gd name="T1" fmla="+- 0 238 111"/>
                                <a:gd name="T2" fmla="*/ 238 h 190"/>
                                <a:gd name="T3" fmla="*/ 87 w 301"/>
                                <a:gd name="T4" fmla="+- 0 238 111"/>
                                <a:gd name="T5" fmla="*/ 238 h 190"/>
                                <a:gd name="T6" fmla="*/ 88 w 301"/>
                                <a:gd name="T7" fmla="+- 0 238 111"/>
                                <a:gd name="T8" fmla="*/ 238 h 190"/>
                                <a:gd name="T9" fmla="*/ 88 w 301"/>
                                <a:gd name="T10" fmla="+- 0 238 111"/>
                                <a:gd name="T11" fmla="*/ 23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8" y="127"/>
                                  </a:move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1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90 111"/>
                                <a:gd name="T2" fmla="*/ 190 h 190"/>
                                <a:gd name="T3" fmla="*/ 126 w 301"/>
                                <a:gd name="T4" fmla="+- 0 195 111"/>
                                <a:gd name="T5" fmla="*/ 195 h 190"/>
                                <a:gd name="T6" fmla="*/ 126 w 301"/>
                                <a:gd name="T7" fmla="+- 0 198 111"/>
                                <a:gd name="T8" fmla="*/ 198 h 190"/>
                                <a:gd name="T9" fmla="*/ 123 w 301"/>
                                <a:gd name="T10" fmla="+- 0 200 111"/>
                                <a:gd name="T11" fmla="*/ 200 h 190"/>
                                <a:gd name="T12" fmla="*/ 123 w 301"/>
                                <a:gd name="T13" fmla="+- 0 203 111"/>
                                <a:gd name="T14" fmla="*/ 203 h 190"/>
                                <a:gd name="T15" fmla="*/ 122 w 301"/>
                                <a:gd name="T16" fmla="+- 0 203 111"/>
                                <a:gd name="T17" fmla="*/ 203 h 190"/>
                                <a:gd name="T18" fmla="*/ 122 w 301"/>
                                <a:gd name="T19" fmla="+- 0 206 111"/>
                                <a:gd name="T20" fmla="*/ 206 h 190"/>
                                <a:gd name="T21" fmla="*/ 119 w 301"/>
                                <a:gd name="T22" fmla="+- 0 207 111"/>
                                <a:gd name="T23" fmla="*/ 207 h 190"/>
                                <a:gd name="T24" fmla="*/ 119 w 301"/>
                                <a:gd name="T25" fmla="+- 0 207 111"/>
                                <a:gd name="T26" fmla="*/ 207 h 190"/>
                                <a:gd name="T27" fmla="*/ 119 w 301"/>
                                <a:gd name="T28" fmla="+- 0 208 111"/>
                                <a:gd name="T29" fmla="*/ 208 h 190"/>
                                <a:gd name="T30" fmla="*/ 119 w 301"/>
                                <a:gd name="T31" fmla="+- 0 209 111"/>
                                <a:gd name="T32" fmla="*/ 209 h 190"/>
                                <a:gd name="T33" fmla="*/ 117 w 301"/>
                                <a:gd name="T34" fmla="+- 0 211 111"/>
                                <a:gd name="T35" fmla="*/ 211 h 190"/>
                                <a:gd name="T36" fmla="*/ 112 w 301"/>
                                <a:gd name="T37" fmla="+- 0 217 111"/>
                                <a:gd name="T38" fmla="*/ 217 h 190"/>
                                <a:gd name="T39" fmla="*/ 110 w 301"/>
                                <a:gd name="T40" fmla="+- 0 223 111"/>
                                <a:gd name="T41" fmla="*/ 223 h 190"/>
                                <a:gd name="T42" fmla="*/ 107 w 301"/>
                                <a:gd name="T43" fmla="+- 0 225 111"/>
                                <a:gd name="T44" fmla="*/ 225 h 190"/>
                                <a:gd name="T45" fmla="*/ 180 w 301"/>
                                <a:gd name="T46" fmla="+- 0 225 111"/>
                                <a:gd name="T47" fmla="*/ 225 h 190"/>
                                <a:gd name="T48" fmla="*/ 164 w 301"/>
                                <a:gd name="T49" fmla="+- 0 216 111"/>
                                <a:gd name="T50" fmla="*/ 216 h 190"/>
                                <a:gd name="T51" fmla="*/ 152 w 301"/>
                                <a:gd name="T52" fmla="+- 0 207 111"/>
                                <a:gd name="T53" fmla="*/ 207 h 190"/>
                                <a:gd name="T54" fmla="*/ 146 w 301"/>
                                <a:gd name="T55" fmla="+- 0 196 111"/>
                                <a:gd name="T56" fmla="*/ 196 h 190"/>
                                <a:gd name="T57" fmla="*/ 145 w 301"/>
                                <a:gd name="T58" fmla="+- 0 193 111"/>
                                <a:gd name="T59" fmla="*/ 193 h 190"/>
                                <a:gd name="T60" fmla="*/ 127 w 301"/>
                                <a:gd name="T61" fmla="+- 0 193 111"/>
                                <a:gd name="T62" fmla="*/ 193 h 190"/>
                                <a:gd name="T63" fmla="*/ 128 w 301"/>
                                <a:gd name="T64" fmla="+- 0 190 111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1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97 w 301"/>
                                <a:gd name="T1" fmla="+- 0 220 111"/>
                                <a:gd name="T2" fmla="*/ 220 h 190"/>
                                <a:gd name="T3" fmla="*/ 92 w 301"/>
                                <a:gd name="T4" fmla="+- 0 220 111"/>
                                <a:gd name="T5" fmla="*/ 220 h 190"/>
                                <a:gd name="T6" fmla="*/ 96 w 301"/>
                                <a:gd name="T7" fmla="+- 0 221 111"/>
                                <a:gd name="T8" fmla="*/ 221 h 190"/>
                                <a:gd name="T9" fmla="*/ 98 w 301"/>
                                <a:gd name="T10" fmla="+- 0 221 111"/>
                                <a:gd name="T11" fmla="*/ 221 h 190"/>
                                <a:gd name="T12" fmla="*/ 97 w 301"/>
                                <a:gd name="T13" fmla="+- 0 220 111"/>
                                <a:gd name="T14" fmla="*/ 22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7" y="109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0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+- 0 217 111"/>
                                <a:gd name="T2" fmla="*/ 217 h 190"/>
                                <a:gd name="T3" fmla="*/ 298 w 301"/>
                                <a:gd name="T4" fmla="+- 0 217 111"/>
                                <a:gd name="T5" fmla="*/ 217 h 190"/>
                                <a:gd name="T6" fmla="*/ 282 w 301"/>
                                <a:gd name="T7" fmla="+- 0 219 111"/>
                                <a:gd name="T8" fmla="*/ 219 h 190"/>
                                <a:gd name="T9" fmla="*/ 300 w 301"/>
                                <a:gd name="T10" fmla="+- 0 219 111"/>
                                <a:gd name="T11" fmla="*/ 219 h 190"/>
                                <a:gd name="T12" fmla="*/ 300 w 301"/>
                                <a:gd name="T13" fmla="+- 0 217 111"/>
                                <a:gd name="T14" fmla="*/ 217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6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0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9 w 301"/>
                                <a:gd name="T1" fmla="+- 0 186 111"/>
                                <a:gd name="T2" fmla="*/ 186 h 190"/>
                                <a:gd name="T3" fmla="*/ 131 w 301"/>
                                <a:gd name="T4" fmla="+- 0 187 111"/>
                                <a:gd name="T5" fmla="*/ 187 h 190"/>
                                <a:gd name="T6" fmla="*/ 129 w 301"/>
                                <a:gd name="T7" fmla="+- 0 190 111"/>
                                <a:gd name="T8" fmla="*/ 190 h 190"/>
                                <a:gd name="T9" fmla="*/ 127 w 301"/>
                                <a:gd name="T10" fmla="+- 0 193 111"/>
                                <a:gd name="T11" fmla="*/ 193 h 190"/>
                                <a:gd name="T12" fmla="*/ 145 w 301"/>
                                <a:gd name="T13" fmla="+- 0 193 111"/>
                                <a:gd name="T14" fmla="*/ 193 h 190"/>
                                <a:gd name="T15" fmla="*/ 145 w 301"/>
                                <a:gd name="T16" fmla="+- 0 186 111"/>
                                <a:gd name="T17" fmla="*/ 186 h 190"/>
                                <a:gd name="T18" fmla="*/ 134 w 301"/>
                                <a:gd name="T19" fmla="+- 0 186 111"/>
                                <a:gd name="T20" fmla="*/ 186 h 190"/>
                                <a:gd name="T21" fmla="*/ 129 w 301"/>
                                <a:gd name="T22" fmla="+- 0 186 111"/>
                                <a:gd name="T23" fmla="*/ 18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9" y="75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0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+- 0 170 111"/>
                                <a:gd name="T2" fmla="*/ 170 h 190"/>
                                <a:gd name="T3" fmla="*/ 135 w 301"/>
                                <a:gd name="T4" fmla="+- 0 181 111"/>
                                <a:gd name="T5" fmla="*/ 181 h 190"/>
                                <a:gd name="T6" fmla="*/ 134 w 301"/>
                                <a:gd name="T7" fmla="+- 0 186 111"/>
                                <a:gd name="T8" fmla="*/ 186 h 190"/>
                                <a:gd name="T9" fmla="*/ 145 w 301"/>
                                <a:gd name="T10" fmla="+- 0 186 111"/>
                                <a:gd name="T11" fmla="*/ 186 h 190"/>
                                <a:gd name="T12" fmla="*/ 144 w 301"/>
                                <a:gd name="T13" fmla="+- 0 185 111"/>
                                <a:gd name="T14" fmla="*/ 185 h 190"/>
                                <a:gd name="T15" fmla="*/ 145 w 301"/>
                                <a:gd name="T16" fmla="+- 0 180 111"/>
                                <a:gd name="T17" fmla="*/ 180 h 190"/>
                                <a:gd name="T18" fmla="*/ 145 w 301"/>
                                <a:gd name="T19" fmla="+- 0 172 111"/>
                                <a:gd name="T20" fmla="*/ 172 h 190"/>
                                <a:gd name="T21" fmla="*/ 138 w 301"/>
                                <a:gd name="T22" fmla="+- 0 172 111"/>
                                <a:gd name="T23" fmla="*/ 172 h 190"/>
                                <a:gd name="T24" fmla="*/ 137 w 301"/>
                                <a:gd name="T25" fmla="+- 0 170 111"/>
                                <a:gd name="T26" fmla="*/ 17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9"/>
                                  </a:moveTo>
                                  <a:lnTo>
                                    <a:pt x="135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0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+- 0 185 111"/>
                                <a:gd name="T2" fmla="*/ 185 h 190"/>
                                <a:gd name="T3" fmla="*/ 127 w 301"/>
                                <a:gd name="T4" fmla="+- 0 186 111"/>
                                <a:gd name="T5" fmla="*/ 186 h 190"/>
                                <a:gd name="T6" fmla="*/ 129 w 301"/>
                                <a:gd name="T7" fmla="+- 0 186 111"/>
                                <a:gd name="T8" fmla="*/ 186 h 190"/>
                                <a:gd name="T9" fmla="*/ 126 w 301"/>
                                <a:gd name="T10" fmla="+- 0 185 111"/>
                                <a:gd name="T11" fmla="*/ 18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4"/>
                                  </a:moveTo>
                                  <a:lnTo>
                                    <a:pt x="127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0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4 w 301"/>
                                <a:gd name="T1" fmla="+- 0 183 111"/>
                                <a:gd name="T2" fmla="*/ 183 h 190"/>
                                <a:gd name="T3" fmla="*/ 125 w 301"/>
                                <a:gd name="T4" fmla="+- 0 184 111"/>
                                <a:gd name="T5" fmla="*/ 184 h 190"/>
                                <a:gd name="T6" fmla="*/ 126 w 301"/>
                                <a:gd name="T7" fmla="+- 0 185 111"/>
                                <a:gd name="T8" fmla="*/ 185 h 190"/>
                                <a:gd name="T9" fmla="*/ 126 w 301"/>
                                <a:gd name="T10" fmla="+- 0 184 111"/>
                                <a:gd name="T11" fmla="*/ 184 h 190"/>
                                <a:gd name="T12" fmla="*/ 124 w 301"/>
                                <a:gd name="T13" fmla="+- 0 183 111"/>
                                <a:gd name="T14" fmla="*/ 183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4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0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+- 0 180 111"/>
                                <a:gd name="T2" fmla="*/ 180 h 190"/>
                                <a:gd name="T3" fmla="*/ 113 w 301"/>
                                <a:gd name="T4" fmla="+- 0 180 111"/>
                                <a:gd name="T5" fmla="*/ 180 h 190"/>
                                <a:gd name="T6" fmla="*/ 119 w 301"/>
                                <a:gd name="T7" fmla="+- 0 181 111"/>
                                <a:gd name="T8" fmla="*/ 181 h 190"/>
                                <a:gd name="T9" fmla="*/ 121 w 301"/>
                                <a:gd name="T10" fmla="+- 0 182 111"/>
                                <a:gd name="T11" fmla="*/ 182 h 190"/>
                                <a:gd name="T12" fmla="*/ 120 w 301"/>
                                <a:gd name="T13" fmla="+- 0 181 111"/>
                                <a:gd name="T14" fmla="*/ 181 h 190"/>
                                <a:gd name="T15" fmla="*/ 117 w 301"/>
                                <a:gd name="T16" fmla="+- 0 180 111"/>
                                <a:gd name="T17" fmla="*/ 18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0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+- 0 166 111"/>
                                <a:gd name="T2" fmla="*/ 166 h 190"/>
                                <a:gd name="T3" fmla="*/ 142 w 301"/>
                                <a:gd name="T4" fmla="+- 0 168 111"/>
                                <a:gd name="T5" fmla="*/ 168 h 190"/>
                                <a:gd name="T6" fmla="*/ 142 w 301"/>
                                <a:gd name="T7" fmla="+- 0 170 111"/>
                                <a:gd name="T8" fmla="*/ 170 h 190"/>
                                <a:gd name="T9" fmla="*/ 138 w 301"/>
                                <a:gd name="T10" fmla="+- 0 172 111"/>
                                <a:gd name="T11" fmla="*/ 172 h 190"/>
                                <a:gd name="T12" fmla="*/ 145 w 301"/>
                                <a:gd name="T13" fmla="+- 0 172 111"/>
                                <a:gd name="T14" fmla="*/ 172 h 190"/>
                                <a:gd name="T15" fmla="*/ 146 w 301"/>
                                <a:gd name="T16" fmla="+- 0 167 111"/>
                                <a:gd name="T17" fmla="*/ 167 h 190"/>
                                <a:gd name="T18" fmla="*/ 141 w 301"/>
                                <a:gd name="T19" fmla="+- 0 166 111"/>
                                <a:gd name="T20" fmla="*/ 16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0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+- 0 164 111"/>
                                <a:gd name="T2" fmla="*/ 164 h 190"/>
                                <a:gd name="T3" fmla="*/ 146 w 301"/>
                                <a:gd name="T4" fmla="+- 0 166 111"/>
                                <a:gd name="T5" fmla="*/ 166 h 190"/>
                                <a:gd name="T6" fmla="*/ 146 w 301"/>
                                <a:gd name="T7" fmla="+- 0 167 111"/>
                                <a:gd name="T8" fmla="*/ 167 h 190"/>
                                <a:gd name="T9" fmla="*/ 146 w 301"/>
                                <a:gd name="T10" fmla="+- 0 164 111"/>
                                <a:gd name="T11" fmla="*/ 16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0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+- 0 150 111"/>
                                <a:gd name="T2" fmla="*/ 150 h 190"/>
                                <a:gd name="T3" fmla="*/ 146 w 301"/>
                                <a:gd name="T4" fmla="+- 0 150 111"/>
                                <a:gd name="T5" fmla="*/ 150 h 190"/>
                                <a:gd name="T6" fmla="*/ 147 w 301"/>
                                <a:gd name="T7" fmla="+- 0 153 111"/>
                                <a:gd name="T8" fmla="*/ 153 h 190"/>
                                <a:gd name="T9" fmla="*/ 146 w 301"/>
                                <a:gd name="T10" fmla="+- 0 164 111"/>
                                <a:gd name="T11" fmla="*/ 164 h 190"/>
                                <a:gd name="T12" fmla="*/ 148 w 301"/>
                                <a:gd name="T13" fmla="+- 0 150 111"/>
                                <a:gd name="T14" fmla="*/ 15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9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0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61 111"/>
                                <a:gd name="T2" fmla="*/ 161 h 190"/>
                                <a:gd name="T3" fmla="*/ 126 w 301"/>
                                <a:gd name="T4" fmla="+- 0 161 111"/>
                                <a:gd name="T5" fmla="*/ 161 h 190"/>
                                <a:gd name="T6" fmla="*/ 128 w 301"/>
                                <a:gd name="T7" fmla="+- 0 161 111"/>
                                <a:gd name="T8" fmla="*/ 161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69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9 w 301"/>
                                <a:gd name="T1" fmla="+- 0 144 111"/>
                                <a:gd name="T2" fmla="*/ 144 h 190"/>
                                <a:gd name="T3" fmla="*/ 121 w 301"/>
                                <a:gd name="T4" fmla="+- 0 154 111"/>
                                <a:gd name="T5" fmla="*/ 154 h 190"/>
                                <a:gd name="T6" fmla="*/ 101 w 301"/>
                                <a:gd name="T7" fmla="+- 0 156 111"/>
                                <a:gd name="T8" fmla="*/ 156 h 190"/>
                                <a:gd name="T9" fmla="*/ 126 w 301"/>
                                <a:gd name="T10" fmla="+- 0 156 111"/>
                                <a:gd name="T11" fmla="*/ 156 h 190"/>
                                <a:gd name="T12" fmla="*/ 137 w 301"/>
                                <a:gd name="T13" fmla="+- 0 149 111"/>
                                <a:gd name="T14" fmla="*/ 149 h 190"/>
                                <a:gd name="T15" fmla="*/ 139 w 301"/>
                                <a:gd name="T16" fmla="+- 0 149 111"/>
                                <a:gd name="T17" fmla="*/ 149 h 190"/>
                                <a:gd name="T18" fmla="*/ 139 w 301"/>
                                <a:gd name="T19" fmla="+- 0 146 111"/>
                                <a:gd name="T20" fmla="*/ 146 h 190"/>
                                <a:gd name="T21" fmla="*/ 139 w 301"/>
                                <a:gd name="T22" fmla="+- 0 144 111"/>
                                <a:gd name="T23" fmla="*/ 14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9" y="3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96"/>
                        <wpg:cNvGrpSpPr>
                          <a:grpSpLocks/>
                        </wpg:cNvGrpSpPr>
                        <wpg:grpSpPr bwMode="auto">
                          <a:xfrm>
                            <a:off x="81" y="254"/>
                            <a:ext cx="2" cy="2"/>
                            <a:chOff x="81" y="254"/>
                            <a:chExt cx="2" cy="2"/>
                          </a:xfrm>
                        </wpg:grpSpPr>
                        <wps:wsp>
                          <wps:cNvPr id="754" name="Freeform 697"/>
                          <wps:cNvSpPr>
                            <a:spLocks/>
                          </wps:cNvSpPr>
                          <wps:spPr bwMode="auto">
                            <a:xfrm>
                              <a:off x="81" y="254"/>
                              <a:ext cx="2" cy="2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T0 w 1"/>
                                <a:gd name="T2" fmla="+- 0 254 254"/>
                                <a:gd name="T3" fmla="*/ 254 h 1"/>
                                <a:gd name="T4" fmla="+- 0 81 81"/>
                                <a:gd name="T5" fmla="*/ T4 w 1"/>
                                <a:gd name="T6" fmla="+- 0 254 254"/>
                                <a:gd name="T7" fmla="*/ 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A4EC80" id="Group 695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">
                <v:group id="Group 730" o:spid="_x0000_s1027" style="position:absolute;left:175;top:127;width:2;height:3" coordorigin="175,12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31" o:spid="_x0000_s1028" style="position:absolute;left:175;top: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bJ8IA&#10;AADcAAAADwAAAGRycy9kb3ducmV2LnhtbERPTWvCQBC9F/oflin0VjcNNJboKlqoFA+WquB1yI5J&#10;MDsbdkdN++vdg9Dj431P54Pr1IVCbD0beB1loIgrb1uuDex3ny/voKIgW+w8k4FfijCfPT5MsbT+&#10;yj902UqtUgjHEg00In2pdawachhHvidO3NEHh5JgqLUNeE3hrtN5lhXaYcupocGePhqqTtuzM3BY&#10;7Zffy7dQxHztZSXjTSz+zsY8Pw2LCSihQf7Fd/eXNTDO0/x0Jh0BP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NsnwgAAANwAAAAPAAAAAAAAAAAAAAAAAJgCAABkcnMvZG93&#10;bnJldi54bWxQSwUGAAAAAAQABAD1AAAAhwMAAAAA&#10;" path="m,l1,2r,1l1,1,,xe" fillcolor="#95a9cb" stroked="f">
                    <v:path arrowok="t" o:connecttype="custom" o:connectlocs="0,127;1,129;1,130;1,128;0,127;0,127" o:connectangles="0,0,0,0,0,0"/>
                  </v:shape>
                </v:group>
                <v:group id="Group 728" o:spid="_x0000_s1029" style="position:absolute;left:142;top:110;width:4;height:2" coordorigin="142,1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29" o:spid="_x0000_s1030" style="position:absolute;left:142;top:110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tEsYA&#10;AADcAAAADwAAAGRycy9kb3ducmV2LnhtbESPQWvCQBSE70L/w/IKvZlNQ1GJrhILpXrwUKvo8ZF9&#10;ZmOzb0N2q2l/vVsoeBxm5htmtuhtIy7U+dqxguckBUFcOl1zpWD3+TacgPABWWPjmBT8kIfF/GEw&#10;w1y7K3/QZRsqESHsc1RgQmhzKX1pyKJPXEscvZPrLIYou0rqDq8RbhuZpelIWqw5Lhhs6dVQ+bX9&#10;tgreS7Kb/frYFoVpqsPvy/I8kkulnh77YgoiUB/u4f/2SisYZxn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KtEsYAAADcAAAADwAAAAAAAAAAAAAAAACYAgAAZHJz&#10;L2Rvd25yZXYueG1sUEsFBgAAAAAEAAQA9QAAAIsDAAAAAA==&#10;" path="m3,l,1r4,l3,xe" fillcolor="#95a9cb" stroked="f">
                    <v:path arrowok="t" o:connecttype="custom" o:connectlocs="3,220;0,222;4,222;3,220" o:connectangles="0,0,0,0"/>
                  </v:shape>
                </v:group>
                <v:group id="Group 720" o:spid="_x0000_s1031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27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DNvsQA&#10;AADcAAAADwAAAGRycy9kb3ducmV2LnhtbESPzWrDMBCE74W+g9hCb41U4ybBjRJKSSDXOCGQ22Jt&#10;bLfWyljyT/P0UaHQ4zAz3zCrzWQbMVDna8caXmcKBHHhTM2lhtNx97IE4QOywcYxafghD5v148MK&#10;M+NGPtCQh1JECPsMNVQhtJmUvqjIop+5ljh6V9dZDFF2pTQdjhFuG5koNZcWa44LFbb0WVHxnfdW&#10;w9vt3M+3l6+hPy4UlqdUTRiU1s9P08c7iEBT+A//tfdGwyJJ4fd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gzb7EAAAA3AAAAA8AAAAAAAAAAAAAAAAAmAIAAGRycy9k&#10;b3ducmV2LnhtbFBLBQYAAAAABAAEAPUAAACJAwAAAAA=&#10;" path="m190,91r2,2l195,96r2,7l194,105r-2,2l189,109r-2,2l185,113r11,5l211,128r19,14l258,160r17,10l286,178r11,9l299,99r-92,l202,99r-5,-2l196,95r-3,-2l190,91xe" fillcolor="#95a9cb" stroked="f">
                    <v:path arrowok="t" o:connecttype="custom" o:connectlocs="190,91;192,93;195,96;197,103;194,105;192,107;189,109;187,111;185,113;196,118;211,128;230,142;258,160;275,170;286,178;297,187;299,99;207,99;202,99;197,97;196,95;193,93;190,91" o:connectangles="0,0,0,0,0,0,0,0,0,0,0,0,0,0,0,0,0,0,0,0,0,0,0"/>
                  </v:shape>
                  <v:shape id="Freeform 726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oJcQA&#10;AADcAAAADwAAAGRycy9kb3ducmV2LnhtbESPzWrDMBCE74W+g9hCb41UUyfBjRJKaaHXOCGQ22Jt&#10;bLfWyljyT/P0USCQ4zAz3zCrzWQbMVDna8caXmcKBHHhTM2lhv3u+2UJwgdkg41j0vBPHjbrx4cV&#10;ZsaNvKUhD6WIEPYZaqhCaDMpfVGRRT9zLXH0Tq6zGKLsSmk6HCPcNjJRai4t1hwXKmzps6LiL++t&#10;hvR86Odfx9+h3y0Ulvs3NWFQWj8/TR/vIAJN4R6+tX+MhkWSwvVMPA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aCXEAAAA3AAAAA8AAAAAAAAAAAAAAAAAmAIAAGRycy9k&#10;b3ducmV2LnhtbFBLBQYAAAAABAAEAPUAAACJAwAAAAA=&#10;" path="m41,80r-28,l32,87r20,7l71,100,47,85,41,80xe" fillcolor="#95a9cb" stroked="f">
                    <v:path arrowok="t" o:connecttype="custom" o:connectlocs="41,80;13,80;32,87;52,94;71,100;47,85;41,80" o:connectangles="0,0,0,0,0,0,0"/>
                  </v:shape>
                  <v:shape id="Freeform 725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2UsQA&#10;AADcAAAADwAAAGRycy9kb3ducmV2LnhtbESPQWvCQBSE70L/w/IK3nS30saSZiNFLHhVg9DbI/ua&#10;pM2+DdlNjP56t1DocZiZb5hsM9lWjNT7xrGGp6UCQVw603CloTh9LF5B+IBssHVMGq7kYZM/zDJM&#10;jbvwgcZjqESEsE9RQx1Cl0rpy5os+qXriKP35XqLIcq+kqbHS4TbVq6USqTFhuNCjR1tayp/joPV&#10;8HI7D8nu83scTmuFVfGsJgxK6/nj9P4GItAU/sN/7b3RsF4l8HsmHg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+9lLEAAAA3AAAAA8AAAAAAAAAAAAAAAAAmAIAAGRycy9k&#10;b3ducmV2LnhtbFBLBQYAAAAABAAEAPUAAACJAwAAAAA=&#10;" path="m300,62r-108,l195,65r3,2l199,72r1,3l201,77r2,3l205,82r2,l209,84r3,3l213,93r,1l210,97r-3,2l299,99r1,-37xe" fillcolor="#95a9cb" stroked="f">
                    <v:path arrowok="t" o:connecttype="custom" o:connectlocs="300,62;192,62;195,65;198,67;199,72;200,75;201,77;203,80;205,82;207,82;209,84;212,87;213,93;213,94;210,97;207,99;299,99;300,62" o:connectangles="0,0,0,0,0,0,0,0,0,0,0,0,0,0,0,0,0,0"/>
                  </v:shape>
                  <v:shape id="Freeform 724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TycMA&#10;AADcAAAADwAAAGRycy9kb3ducmV2LnhtbESPT4vCMBTE74LfITzBmyaKWukaRZYV9uofBG+P5m3b&#10;3ealNGmt++mNsLDHYWZ+w2x2va1ER40vHWuYTRUI4syZknMNl/NhsgbhA7LByjFpeJCH3XY42GBq&#10;3J2P1J1CLiKEfYoaihDqVEqfFWTRT11NHL0v11gMUTa5NA3eI9xWcq7USlosOS4UWNN7QdnPqbUa&#10;lr/XdvVx++7ac6IwvyxUj0FpPR71+zcQgfrwH/5rfxoNyTyB1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JTycMAAADcAAAADwAAAAAAAAAAAAAAAACYAgAAZHJzL2Rv&#10;d25yZXYueG1sUEsFBgAAAAAEAAQA9QAAAIgDAAAAAA==&#10;" path="m300,29l12,29r12,2l40,37r16,8l72,53r11,7l88,63r26,11l134,83r13,7l153,93r1,-3l157,80r15,l165,79r-5,-4l156,71r3,-11l165,59r135,l300,29xe" fillcolor="#95a9cb" stroked="f">
                    <v:path arrowok="t" o:connecttype="custom" o:connectlocs="300,29;12,29;24,31;40,37;56,45;72,53;83,60;88,63;114,74;134,83;147,90;153,93;154,90;157,80;172,80;165,79;160,75;156,71;159,60;165,59;300,59;300,29" o:connectangles="0,0,0,0,0,0,0,0,0,0,0,0,0,0,0,0,0,0,0,0,0,0"/>
                  </v:shape>
                  <v:shape id="Freeform 723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Hu78A&#10;AADcAAAADwAAAGRycy9kb3ducmV2LnhtbERPTYvCMBC9C/6HMII3TRRXpRpFRMHrqizsbWjGttpM&#10;SpPW6q83h4U9Pt73etvZUrRU+8KxhslYgSBOnSk403C9HEdLED4gGywdk4YXedhu+r01JsY9+Zva&#10;c8hEDGGfoIY8hCqR0qc5WfRjVxFH7uZqiyHCOpOmxmcMt6WcKjWXFguODTlWtM8pfZwbq+Hr/dPM&#10;D7/3trksFGbXmeowKK2Hg263AhGoC//iP/fJaFhM49p4Jh4Buf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rce7vwAAANwAAAAPAAAAAAAAAAAAAAAAAJgCAABkcnMvZG93bnJl&#10;di54bWxQSwUGAAAAAAQABAD1AAAAhAMAAAAA&#10;" path="m289,l11,,,11,,83,13,80r28,l33,73,13,62,7,48,5,34r7,-5l300,29r,-18l289,xe" fillcolor="#95a9cb" stroked="f">
                    <v:path arrowok="t" o:connecttype="custom" o:connectlocs="289,0;11,0;0,11;0,83;13,80;41,80;33,73;13,62;7,48;5,34;12,29;300,29;300,11;289,0" o:connectangles="0,0,0,0,0,0,0,0,0,0,0,0,0,0"/>
                  </v:shape>
                  <v:shape id="Freeform 722" o:spid="_x0000_s1037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iIMQA&#10;AADcAAAADwAAAGRycy9kb3ducmV2LnhtbESPW4vCMBSE34X9D+Es7Jsmyq6XahSRXdhXLyz4dmiO&#10;bbU5KU1aq7/eCMI+DjPzDbNYdbYULdW+cKxhOFAgiFNnCs40HPY//SkIH5ANlo5Jw408rJZvvQUm&#10;xl15S+0uZCJC2CeoIQ+hSqT0aU4W/cBVxNE7udpiiLLOpKnxGuG2lCOlxtJiwXEhx4o2OaWXXWM1&#10;fN3/mvH38dw2+4nC7PCpOgxK64/3bj0HEagL/+FX+9domIx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YiDEAAAA3AAAAA8AAAAAAAAAAAAAAAAAmAIAAGRycy9k&#10;b3ducmV2LnhtbFBLBQYAAAAABAAEAPUAAACJAwAAAAA=&#10;" path="m172,80r-15,l165,80r8,1l172,80xe" fillcolor="#95a9cb" stroked="f">
                    <v:path arrowok="t" o:connecttype="custom" o:connectlocs="172,80;157,80;165,80;173,81;172,80" o:connectangles="0,0,0,0,0"/>
                  </v:shape>
                  <v:shape id="Freeform 721" o:spid="_x0000_s1038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dYMEA&#10;AADcAAAADwAAAGRycy9kb3ducmV2LnhtbERPy2oCMRTdF/oP4Ra6q4m2VRmNIqUFtx1FcHeZXGdG&#10;JzdDknnUr28WhS4P573ejrYRPflQO9YwnSgQxIUzNZcajoevlyWIEJENNo5Jww8F2G4eH9aYGTfw&#10;N/V5LEUK4ZChhirGNpMyFBVZDBPXEifu4rzFmKAvpfE4pHDbyJlSc2mx5tRQYUsfFRW3vLMa3u+n&#10;bv55vvbdYaGwPL6pEaPS+vlp3K1ARBrjv/jPvTcaFq9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XWDBAAAA3AAAAA8AAAAAAAAAAAAAAAAAmAIAAGRycy9kb3du&#10;cmV2LnhtbFBLBQYAAAAABAAEAPUAAACGAwAAAAA=&#10;" path="m300,59r-135,l173,62r3,2l185,64r7,-2l300,62r,-3xe" fillcolor="#95a9cb" stroked="f">
                    <v:path arrowok="t" o:connecttype="custom" o:connectlocs="300,59;165,59;173,62;176,64;185,64;192,62;300,62;300,59" o:connectangles="0,0,0,0,0,0,0,0"/>
                  </v:shape>
                </v:group>
                <v:group id="Group 698" o:spid="_x0000_s1039" style="position:absolute;top:111;width:301;height:190" coordorigin=",111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19" o:spid="_x0000_s104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/cC8YA&#10;AADcAAAADwAAAGRycy9kb3ducmV2LnhtbESPW2vCQBSE3wX/w3IEX0rdaEFLdBURlEAvULX09ZA9&#10;5mL2bMiuSfrvu0LBx2FmvmFWm95UoqXGFZYVTCcRCOLU6oIzBefT/vkVhPPIGivLpOCXHGzWw8EK&#10;Y207/qL26DMRIOxiVJB7X8dSujQng25ia+LgXWxj0AfZZFI32AW4qeQsiubSYMFhIceadjml1+PN&#10;KDi8fySfP9fzW9tVZX35fioxSkqlxqN+uwThqfeP8H870QoWLzO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/cC8YAAADcAAAADwAAAAAAAAAAAAAAAACYAgAAZHJz&#10;L2Rvd25yZXYueG1sUEsFBgAAAAAEAAQA9QAAAIsDAAAAAA==&#10;" path="m,l,178r11,11l289,189r11,-11l66,178r-1,-7l63,171r-1,l62,166r3,-7l65,157r5,l69,156r,-2l72,150r2,-5l74,143r6,l79,142r-2,-4l81,134r1,-5l83,127r4,l88,127r-1,-1l85,126r,-7l91,112r1,-3l97,109r-2,-1l95,107r,-1l95,105r1,-2l100,98r1,-5l102,91r1,-1l104,90r-1,-3l105,85r2,-3l108,79r2,-2l113,74r,-2l113,71r,-2l117,69r-1,-2l115,64r4,-1l127,55r-2,l125,51r1,-1l128,50r-3,-4l126,45r-25,l80,42,14,10,8,6,5,3,,xe" fillcolor="#95a9cb" stroked="f">
                    <v:path arrowok="t" o:connecttype="custom" o:connectlocs="0,289;289,300;66,289;63,282;62,282;65,270;70,268;69,265;74,256;80,254;77,249;82,240;87,238;87,237;85,230;92,220;97,220;95,218;95,216;100,209;102,202;104,201;105,196;108,190;113,185;113,182;117,180;116,178;119,174;125,166;126,161;125,157;101,156;14,121;5,114" o:connectangles="0,0,0,0,0,0,0,0,0,0,0,0,0,0,0,0,0,0,0,0,0,0,0,0,0,0,0,0,0,0,0,0,0,0,0"/>
                  </v:shape>
                  <v:shape id="Freeform 718" o:spid="_x0000_s104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N5kMYA&#10;AADcAAAADwAAAGRycy9kb3ducmV2LnhtbESP3WrCQBSE7wu+w3KE3pS6sUIt0VVEUALVQqOlt4fs&#10;MT9mz4bsNolv7xYKvRxm5htmuR5MLTpqXWlZwXQSgSDOrC45V3A+7Z7fQDiPrLG2TApu5GC9Gj0s&#10;Mda250/qUp+LAGEXo4LC+yaW0mUFGXQT2xAH72Jbgz7INpe6xT7ATS1fouhVGiw5LBTY0Lag7Jr+&#10;GAX7wzH5+L6e37u+rprL11OFUVIp9TgeNgsQngb/H/5rJ1rBfDaD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N5kMYAAADcAAAADwAAAAAAAAAAAAAAAACYAgAAZHJz&#10;L2Rvd25yZXYueG1sUEsFBgAAAAAEAAQA9QAAAIsDAAAAAA==&#10;" path="m83,144r1,1l87,148r-2,2l82,154r-1,4l76,159r-2,l75,160r4,3l78,164,66,178r234,l300,153r-32,l251,145r-164,l83,144xe" fillcolor="#95a9cb" stroked="f">
                    <v:path arrowok="t" o:connecttype="custom" o:connectlocs="83,255;84,256;87,259;85,261;82,265;81,269;76,270;74,270;75,271;79,274;78,275;66,289;300,289;300,264;268,264;251,256;87,256;83,255" o:connectangles="0,0,0,0,0,0,0,0,0,0,0,0,0,0,0,0,0,0"/>
                  </v:shape>
                  <v:shape id="Freeform 717" o:spid="_x0000_s104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h5McA&#10;AADcAAAADwAAAGRycy9kb3ducmV2LnhtbESPW2vCQBSE34X+h+UIfRHd9EKV6Cql0BKoCvWCr4fs&#10;MRezZ0N2m6T/3i0IPg4z8w2zWPWmEi01rrCs4GkSgSBOrS44U3DYf45nIJxH1lhZJgV/5GC1fBgs&#10;MNa24x9qdz4TAcIuRgW593UspUtzMugmtiYO3tk2Bn2QTSZ1g12Am0o+R9GbNFhwWMixpo+c0svu&#10;1yj4Wm+S7ely+G67qqzPx1GJUVIq9Tjs3+cgPPX+Hr61E61g+vIK/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a4eTHAAAA3AAAAA8AAAAAAAAAAAAAAAAAmAIAAGRy&#10;cy9kb3ducmV2LnhtbFBLBQYAAAAABAAEAPUAAACMAwAAAAA=&#10;" path="m64,171r-1,l65,171r-1,xe" fillcolor="#95a9cb" stroked="f">
                    <v:path arrowok="t" o:connecttype="custom" o:connectlocs="64,282;63,282;65,282;64,282" o:connectangles="0,0,0,0"/>
                  </v:shape>
                  <v:shape id="Freeform 716" o:spid="_x0000_s104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Ef8cA&#10;AADcAAAADwAAAGRycy9kb3ducmV2LnhtbESPW2vCQBSE34X+h+UIfRHdtKVVoquUQkugKtQLvh6y&#10;x1zMng3ZbZL+e7cg+DjMzDfMYtWbSrTUuMKygqdJBII4tbrgTMFh/zmegXAeWWNlmRT8kYPV8mGw&#10;wFjbjn+o3flMBAi7GBXk3texlC7NyaCb2Jo4eGfbGPRBNpnUDXYBbir5HEVv0mDBYSHHmj5ySi+7&#10;X6Pga71JtqfL4bvtqrI+H0clRkmp1OOwf5+D8NT7e/jWTrSC6csr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RH/HAAAA3AAAAA8AAAAAAAAAAAAAAAAAmAIAAGRy&#10;cy9kb3ducmV2LnhtbFBLBQYAAAAABAAEAPUAAACMAwAAAAA=&#10;" path="m70,157r-5,l69,158r2,l70,157xe" fillcolor="#95a9cb" stroked="f">
                    <v:path arrowok="t" o:connecttype="custom" o:connectlocs="70,268;65,268;69,269;71,269;70,268" o:connectangles="0,0,0,0,0"/>
                  </v:shape>
                  <v:shape id="Freeform 715" o:spid="_x0000_s104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TaCMYA&#10;AADcAAAADwAAAGRycy9kb3ducmV2LnhtbESPW2vCQBSE3wv+h+UIfSm6sQWV6CoiKIFeoFHx9ZA9&#10;5mL2bMhuk/TfdwuFPg4z8w2z3g6mFh21rrSsYDaNQBBnVpecKzifDpMlCOeRNdaWScE3OdhuRg9r&#10;jLXt+ZO61OciQNjFqKDwvomldFlBBt3UNsTBu9nWoA+yzaVusQ9wU8vnKJpLgyWHhQIb2heU3dMv&#10;o+D49p58XO/n166vq+Z2eaowSiqlHsfDbgXC0+D/w3/tRCtYvMz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TaCMYAAADcAAAADwAAAAAAAAAAAAAAAACYAgAAZHJz&#10;L2Rvd25yZXYueG1sUEsFBgAAAAAEAAQA9QAAAIsDAAAAAA==&#10;" path="m226,81r12,11l251,103r20,18l272,135r3,16l268,153r32,l300,108r-18,l266,96,246,91,232,83r-6,-2xe" fillcolor="#95a9cb" stroked="f">
                    <v:path arrowok="t" o:connecttype="custom" o:connectlocs="226,192;238,203;251,214;271,232;272,246;275,262;268,264;300,264;300,219;282,219;266,207;246,202;232,194;226,192" o:connectangles="0,0,0,0,0,0,0,0,0,0,0,0,0,0"/>
                  </v:shape>
                  <v:shape id="Freeform 714" o:spid="_x0000_s104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/k8YA&#10;AADcAAAADwAAAGRycy9kb3ducmV2LnhtbESPW2vCQBSE3wv+h+UIfSm6sYUq0VVEUAK9gFHx9ZA9&#10;5mL2bMhuk/TfdwuFPg4z8w2z2gymFh21rrSsYDaNQBBnVpecKzif9pMFCOeRNdaWScE3OdisRw8r&#10;jLXt+Uhd6nMRIOxiVFB438RSuqwgg25qG+Lg3Wxr0AfZ5lK32Ae4qeVzFL1KgyWHhQIb2hWU3dMv&#10;o+Dw/pF8Xu/nt66vq+Z2eaowSiqlHsfDdgnC0+D/w3/tRCuYv8z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h/k8YAAADcAAAADwAAAAAAAAAAAAAAAACYAgAAZHJz&#10;L2Rvd25yZXYueG1sUEsFBgAAAAAEAAQA9QAAAIsDAAAAAA==&#10;" path="m103,113r,1l107,115r,1l105,118r-4,5l100,129r-4,2l93,131r4,2l95,135r-4,4l90,144r-3,1l251,145r-6,-3l216,131r-120,l92,130r122,l208,127,182,116r-2,-2l107,114r-4,-1xe" fillcolor="#95a9cb" stroked="f">
                    <v:path arrowok="t" o:connecttype="custom" o:connectlocs="103,224;103,225;107,226;107,227;105,229;101,234;100,240;96,242;93,242;97,244;95,246;91,250;90,255;87,256;251,256;245,253;216,242;96,242;92,241;214,241;208,238;182,227;180,225;107,225;103,224" o:connectangles="0,0,0,0,0,0,0,0,0,0,0,0,0,0,0,0,0,0,0,0,0,0,0,0,0"/>
                  </v:shape>
                  <v:shape id="Freeform 713" o:spid="_x0000_s104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r4cMA&#10;AADcAAAADwAAAGRycy9kb3ducmV2LnhtbERPyWrDMBC9F/IPYgK5lERuCk1wIodQSDB0gWYh18Ea&#10;b7FGxlJt9++rQ6HHx9u3u9E0oqfOVZYVPC0iEMSZ1RUXCi7nw3wNwnlkjY1lUvBDDnbJ5GGLsbYD&#10;f1F/8oUIIexiVFB638ZSuqwkg25hW+LA5bYz6APsCqk7HEK4aeQyil6kwYpDQ4ktvZaU3U/fRsHx&#10;/SP9vN0vb/3Q1G1+fawxSmulZtNxvwHhafT/4j93qhWsnsPa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fr4cMAAADcAAAADwAAAAAAAAAAAAAAAACYAgAAZHJzL2Rv&#10;d25yZXYueG1sUEsFBgAAAAAEAAQA9QAAAIgDAAAAAA==&#10;" path="m80,143r-1,l81,143r-1,xe" fillcolor="#95a9cb" stroked="f">
                    <v:path arrowok="t" o:connecttype="custom" o:connectlocs="80,254;79,254;81,254;80,254" o:connectangles="0,0,0,0"/>
                  </v:shape>
                  <v:shape id="Freeform 712" o:spid="_x0000_s104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OescA&#10;AADcAAAADwAAAGRycy9kb3ducmV2LnhtbESPW2vCQBSE34X+h+UIfRHdtIVWo6uUQkugKtQLvh6y&#10;x1zMng3ZbZL+e7cg+DjMzDfMYtWbSrTUuMKygqdJBII4tbrgTMFh/zmegnAeWWNlmRT8kYPV8mGw&#10;wFjbjn+o3flMBAi7GBXk3texlC7NyaCb2Jo4eGfbGPRBNpnUDXYBbir5HEWv0mDBYSHHmj5ySi+7&#10;X6Pga71JtqfL4bvtqrI+H0clRkmp1OOwf5+D8NT7e/jWTrSCt5cZ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TnrHAAAA3AAAAA8AAAAAAAAAAAAAAAAAmAIAAGRy&#10;cy9kb3ducmV2LnhtbFBLBQYAAAAABAAEAPUAAACMAwAAAAA=&#10;" path="m88,127r-1,l88,127xe" fillcolor="#95a9cb" stroked="f">
                    <v:path arrowok="t" o:connecttype="custom" o:connectlocs="88,238;87,238;88,238;88,238" o:connectangles="0,0,0,0"/>
                  </v:shape>
                  <v:shape id="Freeform 711" o:spid="_x0000_s104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UmsMA&#10;AADcAAAADwAAAGRycy9kb3ducmV2LnhtbERPyWrDMBC9F/IPYgK5lERuKE1wIodQSDB0gWYh18Ea&#10;b7FGxlJt9++rQ6HHx9u3u9E0oqfOVZYVPC0iEMSZ1RUXCi7nw3wNwnlkjY1lUvBDDnbJ5GGLsbYD&#10;f1F/8oUIIexiVFB638ZSuqwkg25hW+LA5bYz6APsCqk7HEK4aeQyil6kwYpDQ4ktvZaU3U/fRsHx&#10;/SP9vN0vb/3Q1G1+fawxSmulZtNxvwHhafT/4j93qhWsnsP8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eUmsMAAADcAAAADwAAAAAAAAAAAAAAAACYAgAAZHJzL2Rv&#10;d25yZXYueG1sUEsFBgAAAAAEAAQA9QAAAIgDAAAAAA==&#10;" path="m128,79r-2,5l126,87r-3,2l123,92r-1,l122,95r-3,1l119,97r,1l117,100r-5,6l110,112r-3,2l180,114r-16,-9l152,96,146,85r-1,-3l127,82r1,-3xe" fillcolor="#95a9cb" stroked="f">
                    <v:path arrowok="t" o:connecttype="custom" o:connectlocs="128,190;126,195;126,198;123,200;123,203;122,203;122,206;119,207;119,207;119,208;119,209;117,211;112,217;110,223;107,225;180,225;164,216;152,207;146,196;145,193;127,193;128,190" o:connectangles="0,0,0,0,0,0,0,0,0,0,0,0,0,0,0,0,0,0,0,0,0,0"/>
                  </v:shape>
                  <v:shape id="Freeform 710" o:spid="_x0000_s104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xAcYA&#10;AADcAAAADwAAAGRycy9kb3ducmV2LnhtbESP3WrCQBSE74W+w3IK3hTdWMRK6ipFsARsBa3i7SF7&#10;zI/ZsyG7Junbd4WCl8PMfMMsVr2pREuNKywrmIwjEMSp1QVnCo4/m9EchPPIGivLpOCXHKyWT4MF&#10;xtp2vKf24DMRIOxiVJB7X8dSujQng25sa+LgXWxj0AfZZFI32AW4qeRrFM2kwYLDQo41rXNKr4eb&#10;UfD59Z3sztfjtu2qsr6cXkqMklKp4XP/8Q7CU+8f4f92ohW8TSd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sxAcYAAADcAAAADwAAAAAAAAAAAAAAAACYAgAAZHJz&#10;L2Rvd25yZXYueG1sUEsFBgAAAAAEAAQA9QAAAIsDAAAAAA==&#10;" path="m97,109r-5,l96,110r2,l97,109xe" fillcolor="#95a9cb" stroked="f">
                    <v:path arrowok="t" o:connecttype="custom" o:connectlocs="97,220;92,220;96,221;98,221;97,220" o:connectangles="0,0,0,0,0"/>
                  </v:shape>
                  <v:shape id="Freeform 709" o:spid="_x0000_s105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mvdsYA&#10;AADcAAAADwAAAGRycy9kb3ducmV2LnhtbESPW2vCQBSE3wX/w3IEX0rdKEVLdBURlEAvULX09ZA9&#10;5mL2bMiuSfrvu0LBx2FmvmFWm95UoqXGFZYVTCcRCOLU6oIzBefT/vkVhPPIGivLpOCXHGzWw8EK&#10;Y207/qL26DMRIOxiVJB7X8dSujQng25ia+LgXWxj0AfZZFI32AW4qeQsiubSYMFhIceadjml1+PN&#10;KDi8fySfP9fzW9tVZX35fioxSkqlxqN+uwThqfeP8H870QoWLzO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mvdsYAAADcAAAADwAAAAAAAAAAAAAAAACYAgAAZHJz&#10;L2Rvd25yZXYueG1sUEsFBgAAAAAEAAQA9QAAAIsDAAAAAA==&#10;" path="m300,106r-2,l282,108r18,l300,106xe" fillcolor="#95a9cb" stroked="f">
                    <v:path arrowok="t" o:connecttype="custom" o:connectlocs="300,217;298,217;282,219;300,219;300,217" o:connectangles="0,0,0,0,0"/>
                  </v:shape>
                  <v:shape id="Freeform 708" o:spid="_x0000_s105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K7ccA&#10;AADcAAAADwAAAGRycy9kb3ducmV2LnhtbESPW2vCQBSE34X+h+UIfRHd9EKV6Cql0BKoCvWCr4fs&#10;MRezZ0N2m6T/3i0IPg4z8w2zWPWmEi01rrCs4GkSgSBOrS44U3DYf45nIJxH1lhZJgV/5GC1fBgs&#10;MNa24x9qdz4TAcIuRgW593UspUtzMugmtiYO3tk2Bn2QTSZ1g12Am0o+R9GbNFhwWMixpo+c0svu&#10;1yj4Wm+S7ely+G67qqzPx1GJUVIq9Tjs3+cgPPX+Hr61E61g+voC/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1Cu3HAAAA3AAAAA8AAAAAAAAAAAAAAAAAmAIAAGRy&#10;cy9kb3ducmV2LnhtbFBLBQYAAAAABAAEAPUAAACMAwAAAAA=&#10;" path="m129,75r2,1l129,79r-2,3l145,82r,-7l134,75r-5,xe" fillcolor="#95a9cb" stroked="f">
                    <v:path arrowok="t" o:connecttype="custom" o:connectlocs="129,186;131,187;129,190;127,193;145,193;145,186;134,186;129,186" o:connectangles="0,0,0,0,0,0,0,0"/>
                  </v:shape>
                  <v:shape id="Freeform 707" o:spid="_x0000_s105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ySmcYA&#10;AADcAAAADwAAAGRycy9kb3ducmV2LnhtbESP3WrCQBSE7wu+w3KE3pS6sUgt0VVEUALVQqOlt4fs&#10;MT9mz4bsNolv7xYKvRxm5htmuR5MLTpqXWlZwXQSgSDOrC45V3A+7Z7fQDiPrLG2TApu5GC9Gj0s&#10;Mda250/qUp+LAGEXo4LC+yaW0mUFGXQT2xAH72Jbgz7INpe6xT7ATS1fouhVGiw5LBTY0Lag7Jr+&#10;GAX7wzH5+L6e37u+rprL11OFUVIp9TgeNgsQngb/H/5rJ1rBfDaD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ySmcYAAADcAAAADwAAAAAAAAAAAAAAAACYAgAAZHJz&#10;L2Rvd25yZXYueG1sUEsFBgAAAAAEAAQA9QAAAIsDAAAAAA==&#10;" path="m137,59r-2,11l134,75r11,l144,74r1,-5l145,61r-7,l137,59xe" fillcolor="#95a9cb" stroked="f">
                    <v:path arrowok="t" o:connecttype="custom" o:connectlocs="137,170;135,181;134,186;145,186;144,185;145,180;145,172;138,172;137,170" o:connectangles="0,0,0,0,0,0,0,0,0"/>
                  </v:shape>
                  <v:shape id="Freeform 706" o:spid="_x0000_s105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3AscA&#10;AADcAAAADwAAAGRycy9kb3ducmV2LnhtbESPW2vCQBSE34X+h+UIfRHdtLRVoquUQkugKtQLvh6y&#10;x1zMng3ZbZL+e7cg+DjMzDfMYtWbSrTUuMKygqdJBII4tbrgTMFh/zmegXAeWWNlmRT8kYPV8mGw&#10;wFjbjn+o3flMBAi7GBXk3texlC7NyaCb2Jo4eGfbGPRBNpnUDXYBbir5HEVv0mDBYSHHmj5ySi+7&#10;X6Pga71JtqfL4bvtqrI+H0clRkmp1OOwf5+D8NT7e/jWTrSC6csr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QNwLHAAAA3AAAAA8AAAAAAAAAAAAAAAAAmAIAAGRy&#10;cy9kb3ducmV2LnhtbFBLBQYAAAAABAAEAPUAAACMAwAAAAA=&#10;" path="m126,74r1,1l129,75r-3,-1xe" fillcolor="#95a9cb" stroked="f">
                    <v:path arrowok="t" o:connecttype="custom" o:connectlocs="126,185;127,186;129,186;126,185" o:connectangles="0,0,0,0"/>
                  </v:shape>
                  <v:shape id="Freeform 705" o:spid="_x0000_s105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pdcYA&#10;AADcAAAADwAAAGRycy9kb3ducmV2LnhtbESPW2vCQBSE3wv+h+UIfSm6sRSV6CoiKIFeoFHx9ZA9&#10;5mL2bMhuk/TfdwuFPg4z8w2z3g6mFh21rrSsYDaNQBBnVpecKzifDpMlCOeRNdaWScE3OdhuRg9r&#10;jLXt+ZO61OciQNjFqKDwvomldFlBBt3UNsTBu9nWoA+yzaVusQ9wU8vnKJpLgyWHhQIb2heU3dMv&#10;o+D49p58XO/n166vq+Z2eaowSiqlHsfDbgXC0+D/w3/tRCtYvMz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KpdcYAAADcAAAADwAAAAAAAAAAAAAAAACYAgAAZHJz&#10;L2Rvd25yZXYueG1sUEsFBgAAAAAEAAQA9QAAAIsDAAAAAA==&#10;" path="m124,72r1,1l126,74r,-1l124,72xe" fillcolor="#95a9cb" stroked="f">
                    <v:path arrowok="t" o:connecttype="custom" o:connectlocs="124,183;125,184;126,185;126,184;124,183" o:connectangles="0,0,0,0,0"/>
                  </v:shape>
                  <v:shape id="Freeform 704" o:spid="_x0000_s105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4M7sYA&#10;AADcAAAADwAAAGRycy9kb3ducmV2LnhtbESPW2vCQBSE3wv+h+UIfSm6sZQq0VVEUAK9gFHx9ZA9&#10;5mL2bMhuk/TfdwuFPg4z8w2z2gymFh21rrSsYDaNQBBnVpecKzif9pMFCOeRNdaWScE3OdisRw8r&#10;jLXt+Uhd6nMRIOxiVFB438RSuqwgg25qG+Lg3Wxr0AfZ5lK32Ae4qeVzFL1KgyWHhQIb2hWU3dMv&#10;o+Dw/pF8Xu/nt66vq+Z2eaowSiqlHsfDdgnC0+D/w3/tRCuYv8z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4M7sYAAADcAAAADwAAAAAAAAAAAAAAAACYAgAAZHJz&#10;L2Rvd25yZXYueG1sUEsFBgAAAAAEAAQA9QAAAIsDAAAAAA==&#10;" path="m117,69r-4,l119,70r2,1l120,70r-3,-1xe" fillcolor="#95a9cb" stroked="f">
                    <v:path arrowok="t" o:connecttype="custom" o:connectlocs="117,180;113,180;119,181;121,182;120,181;117,180" o:connectangles="0,0,0,0,0,0"/>
                  </v:shape>
                  <v:shape id="Freeform 703" o:spid="_x0000_s105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YnMMA&#10;AADcAAAADwAAAGRycy9kb3ducmV2LnhtbERPyWrDMBC9F/IPYgK5lERuKE1wIodQSDB0gWYh18Ea&#10;b7FGxlJt9++rQ6HHx9u3u9E0oqfOVZYVPC0iEMSZ1RUXCi7nw3wNwnlkjY1lUvBDDnbJ5GGLsbYD&#10;f1F/8oUIIexiVFB638ZSuqwkg25hW+LA5bYz6APsCqk7HEK4aeQyil6kwYpDQ4ktvZaU3U/fRsHx&#10;/SP9vN0vb/3Q1G1+fawxSmulZtNxvwHhafT/4j93qhWsnsPa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GYnMMAAADcAAAADwAAAAAAAAAAAAAAAACYAgAAZHJzL2Rv&#10;d25yZXYueG1sUEsFBgAAAAAEAAQA9QAAAIgDAAAAAA==&#10;" path="m141,55r1,2l142,59r-4,2l145,61r1,-5l141,55xe" fillcolor="#95a9cb" stroked="f">
                    <v:path arrowok="t" o:connecttype="custom" o:connectlocs="141,166;142,168;142,170;138,172;145,172;146,167;141,166" o:connectangles="0,0,0,0,0,0,0"/>
                  </v:shape>
                  <v:shape id="Freeform 702" o:spid="_x0000_s105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9B8cA&#10;AADcAAAADwAAAGRycy9kb3ducmV2LnhtbESPW2vCQBSE34X+h+UIfRHdtJRWo6uUQkugKtQLvh6y&#10;x1zMng3ZbZL+e7cg+DjMzDfMYtWbSrTUuMKygqdJBII4tbrgTMFh/zmegnAeWWNlmRT8kYPV8mGw&#10;wFjbjn+o3flMBAi7GBXk3texlC7NyaCb2Jo4eGfbGPRBNpnUDXYBbir5HEWv0mDBYSHHmj5ySi+7&#10;X6Pga71JtqfL4bvtqrI+H0clRkmp1OOwf5+D8NT7e/jWTrSCt5cZ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dPQfHAAAA3AAAAA8AAAAAAAAAAAAAAAAAmAIAAGRy&#10;cy9kb3ducmV2LnhtbFBLBQYAAAAABAAEAPUAAACMAwAAAAA=&#10;" path="m146,53r,2l146,56r,-3xe" fillcolor="#95a9cb" stroked="f">
                    <v:path arrowok="t" o:connecttype="custom" o:connectlocs="146,164;146,166;146,167;146,164" o:connectangles="0,0,0,0"/>
                  </v:shape>
                  <v:shape id="Freeform 701" o:spid="_x0000_s105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4CR8MA&#10;AADcAAAADwAAAGRycy9kb3ducmV2LnhtbERPyWrDMBC9F/IPYgK5lERuoE1wIodQSDB0gWYh18Ea&#10;b7FGxlJt9++rQ6HHx9u3u9E0oqfOVZYVPC0iEMSZ1RUXCi7nw3wNwnlkjY1lUvBDDnbJ5GGLsbYD&#10;f1F/8oUIIexiVFB638ZSuqwkg25hW+LA5bYz6APsCqk7HEK4aeQyil6kwYpDQ4ktvZaU3U/fRsHx&#10;/SP9vN0vb/3Q1G1+fawxSmulZtNxvwHhafT/4j93qhWsnsP8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4CR8MAAADcAAAADwAAAAAAAAAAAAAAAACYAgAAZHJzL2Rv&#10;d25yZXYueG1sUEsFBgAAAAAEAAQA9QAAAIgDAAAAAA==&#10;" path="m148,39r-2,l147,42r-1,11l148,39xe" fillcolor="#95a9cb" stroked="f">
                    <v:path arrowok="t" o:connecttype="custom" o:connectlocs="148,150;146,150;147,153;146,164;148,150" o:connectangles="0,0,0,0,0"/>
                  </v:shape>
                  <v:shape id="Freeform 700" o:spid="_x0000_s105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n3MYA&#10;AADcAAAADwAAAGRycy9kb3ducmV2LnhtbESP3WrCQBSE74W+w3IK3hTdWNBK6ipFsARsBa3i7SF7&#10;zI/ZsyG7Junbd4WCl8PMfMMsVr2pREuNKywrmIwjEMSp1QVnCo4/m9EchPPIGivLpOCXHKyWT4MF&#10;xtp2vKf24DMRIOxiVJB7X8dSujQng25sa+LgXWxj0AfZZFI32AW4qeRrFM2kwYLDQo41rXNKr4eb&#10;UfD59Z3sztfjtu2qsr6cXkqMklKp4XP/8Q7CU+8f4f92ohW8TSd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Kn3MYAAADcAAAADwAAAAAAAAAAAAAAAACYAgAAZHJz&#10;L2Rvd25yZXYueG1sUEsFBgAAAAAEAAQA9QAAAIsDAAAAAA==&#10;" path="m128,50r-2,l128,50xe" fillcolor="#95a9cb" stroked="f">
                    <v:path arrowok="t" o:connecttype="custom" o:connectlocs="128,161;126,161;128,161" o:connectangles="0,0,0"/>
                  </v:shape>
                  <v:shape id="Freeform 699" o:spid="_x0000_s106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5q8YA&#10;AADcAAAADwAAAGRycy9kb3ducmV2LnhtbESPW2vCQBSE3wX/w3IEX0rdKFRLdBURlEAvULX09ZA9&#10;5mL2bMiuSfrvu0LBx2FmvmFWm95UoqXGFZYVTCcRCOLU6oIzBefT/vkVhPPIGivLpOCXHGzWw8EK&#10;Y207/qL26DMRIOxiVJB7X8dSujQng25ia+LgXWxj0AfZZFI32AW4qeQsiubSYMFhIceadjml1+PN&#10;KDi8fySfP9fzW9tVZX35fioxSkqlxqN+uwThqfeP8H870QoWLzO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A5q8YAAADcAAAADwAAAAAAAAAAAAAAAACYAgAAZHJz&#10;L2Rvd25yZXYueG1sUEsFBgAAAAAEAAQA9QAAAIsDAAAAAA==&#10;" path="m139,33l121,43r-20,2l126,45r11,-7l139,38r,-3l139,33xe" fillcolor="#95a9cb" stroked="f">
                    <v:path arrowok="t" o:connecttype="custom" o:connectlocs="139,144;121,154;101,156;126,156;137,149;139,149;139,146;139,144" o:connectangles="0,0,0,0,0,0,0,0"/>
                  </v:shape>
                </v:group>
                <v:group id="Group 696" o:spid="_x0000_s1061" style="position:absolute;left:81;top:254;width:2;height:2" coordorigin="81,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97" o:spid="_x0000_s1062" style="position:absolute;left:81;top:2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Q+cUA&#10;AADcAAAADwAAAGRycy9kb3ducmV2LnhtbESPQUsDMRSE74L/ITzBm822trasTUstCKIn2x56fN28&#10;3SxuXpbktV3/vREEj8PMfMMs14Pv1IViagMbGI8KUMRVsC03Bg7714cFqCTIFrvAZOCbEqxXtzdL&#10;LG248idddtKoDOFUogEn0pdap8qRxzQKPXH26hA9Spax0TbiNcN9pydF8aQ9tpwXHPa0dVR97c7e&#10;wHH8Xs3q+nTuxS3ifivD4/TjxZj7u2HzDEpokP/wX/vNGpjPpvB7Jh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lZD5xQAAANwAAAAPAAAAAAAAAAAAAAAAAJgCAABkcnMv&#10;ZG93bnJldi54bWxQSwUGAAAAAAQABAD1AAAAigMAAAAA&#10;" path="m,l,xe" fillcolor="#95a9cb" stroked="f">
                    <v:path arrowok="t" o:connecttype="custom" o:connectlocs="0,508;0,508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FFA7B01" wp14:editId="2F439556">
                <wp:extent cx="191135" cy="191135"/>
                <wp:effectExtent l="3810" t="1905" r="5080" b="6985"/>
                <wp:docPr id="710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711" name="Group 6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712" name="Freeform 6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289 h 301"/>
                                <a:gd name="T8" fmla="*/ 11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6 w 301"/>
                                <a:gd name="T13" fmla="*/ 301 h 301"/>
                                <a:gd name="T14" fmla="*/ 130 w 301"/>
                                <a:gd name="T15" fmla="*/ 267 h 301"/>
                                <a:gd name="T16" fmla="*/ 147 w 301"/>
                                <a:gd name="T17" fmla="*/ 240 h 301"/>
                                <a:gd name="T18" fmla="*/ 146 w 301"/>
                                <a:gd name="T19" fmla="*/ 228 h 301"/>
                                <a:gd name="T20" fmla="*/ 143 w 301"/>
                                <a:gd name="T21" fmla="*/ 205 h 301"/>
                                <a:gd name="T22" fmla="*/ 136 w 301"/>
                                <a:gd name="T23" fmla="*/ 194 h 301"/>
                                <a:gd name="T24" fmla="*/ 128 w 301"/>
                                <a:gd name="T25" fmla="*/ 184 h 301"/>
                                <a:gd name="T26" fmla="*/ 119 w 301"/>
                                <a:gd name="T27" fmla="*/ 172 h 301"/>
                                <a:gd name="T28" fmla="*/ 29 w 301"/>
                                <a:gd name="T29" fmla="*/ 172 h 301"/>
                                <a:gd name="T30" fmla="*/ 46 w 301"/>
                                <a:gd name="T31" fmla="*/ 161 h 301"/>
                                <a:gd name="T32" fmla="*/ 61 w 301"/>
                                <a:gd name="T33" fmla="*/ 147 h 301"/>
                                <a:gd name="T34" fmla="*/ 69 w 301"/>
                                <a:gd name="T35" fmla="*/ 138 h 301"/>
                                <a:gd name="T36" fmla="*/ 74 w 301"/>
                                <a:gd name="T37" fmla="*/ 127 h 301"/>
                                <a:gd name="T38" fmla="*/ 78 w 301"/>
                                <a:gd name="T39" fmla="*/ 113 h 301"/>
                                <a:gd name="T40" fmla="*/ 82 w 301"/>
                                <a:gd name="T41" fmla="*/ 96 h 301"/>
                                <a:gd name="T42" fmla="*/ 89 w 301"/>
                                <a:gd name="T43" fmla="*/ 77 h 301"/>
                                <a:gd name="T44" fmla="*/ 146 w 301"/>
                                <a:gd name="T45" fmla="*/ 29 h 301"/>
                                <a:gd name="T46" fmla="*/ 300 w 301"/>
                                <a:gd name="T47" fmla="*/ 29 h 301"/>
                                <a:gd name="T48" fmla="*/ 300 w 301"/>
                                <a:gd name="T49" fmla="*/ 11 h 301"/>
                                <a:gd name="T50" fmla="*/ 289 w 301"/>
                                <a:gd name="T5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79 w 301"/>
                                <a:gd name="T9" fmla="*/ 171 h 301"/>
                                <a:gd name="T10" fmla="*/ 192 w 301"/>
                                <a:gd name="T11" fmla="*/ 186 h 301"/>
                                <a:gd name="T12" fmla="*/ 203 w 301"/>
                                <a:gd name="T13" fmla="*/ 207 h 301"/>
                                <a:gd name="T14" fmla="*/ 211 w 301"/>
                                <a:gd name="T15" fmla="*/ 227 h 301"/>
                                <a:gd name="T16" fmla="*/ 216 w 301"/>
                                <a:gd name="T17" fmla="*/ 246 h 301"/>
                                <a:gd name="T18" fmla="*/ 217 w 301"/>
                                <a:gd name="T19" fmla="*/ 264 h 301"/>
                                <a:gd name="T20" fmla="*/ 214 w 301"/>
                                <a:gd name="T21" fmla="*/ 280 h 301"/>
                                <a:gd name="T22" fmla="*/ 207 w 301"/>
                                <a:gd name="T23" fmla="*/ 297 h 301"/>
                                <a:gd name="T24" fmla="*/ 206 w 301"/>
                                <a:gd name="T25" fmla="*/ 299 h 301"/>
                                <a:gd name="T26" fmla="*/ 204 w 301"/>
                                <a:gd name="T27" fmla="*/ 300 h 301"/>
                                <a:gd name="T28" fmla="*/ 289 w 301"/>
                                <a:gd name="T29" fmla="*/ 300 h 301"/>
                                <a:gd name="T30" fmla="*/ 300 w 301"/>
                                <a:gd name="T31" fmla="*/ 289 h 301"/>
                                <a:gd name="T32" fmla="*/ 300 w 301"/>
                                <a:gd name="T33" fmla="*/ 148 h 301"/>
                                <a:gd name="T34" fmla="*/ 253 w 301"/>
                                <a:gd name="T35" fmla="*/ 148 h 301"/>
                                <a:gd name="T36" fmla="*/ 240 w 301"/>
                                <a:gd name="T37" fmla="*/ 134 h 301"/>
                                <a:gd name="T38" fmla="*/ 227 w 301"/>
                                <a:gd name="T39" fmla="*/ 118 h 301"/>
                                <a:gd name="T40" fmla="*/ 213 w 301"/>
                                <a:gd name="T41" fmla="*/ 102 h 301"/>
                                <a:gd name="T42" fmla="*/ 197 w 301"/>
                                <a:gd name="T43" fmla="*/ 89 h 301"/>
                                <a:gd name="T44" fmla="*/ 172 w 301"/>
                                <a:gd name="T45" fmla="*/ 82 h 301"/>
                                <a:gd name="T46" fmla="*/ 151 w 301"/>
                                <a:gd name="T47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13" y="102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1 w 301"/>
                                <a:gd name="T3" fmla="*/ 103 h 301"/>
                                <a:gd name="T4" fmla="*/ 86 w 301"/>
                                <a:gd name="T5" fmla="*/ 114 h 301"/>
                                <a:gd name="T6" fmla="*/ 85 w 301"/>
                                <a:gd name="T7" fmla="*/ 118 h 301"/>
                                <a:gd name="T8" fmla="*/ 42 w 301"/>
                                <a:gd name="T9" fmla="*/ 167 h 301"/>
                                <a:gd name="T10" fmla="*/ 29 w 301"/>
                                <a:gd name="T11" fmla="*/ 172 h 301"/>
                                <a:gd name="T12" fmla="*/ 119 w 301"/>
                                <a:gd name="T13" fmla="*/ 172 h 301"/>
                                <a:gd name="T14" fmla="*/ 92 w 301"/>
                                <a:gd name="T15" fmla="*/ 116 h 301"/>
                                <a:gd name="T16" fmla="*/ 92 w 301"/>
                                <a:gd name="T17" fmla="*/ 107 h 301"/>
                                <a:gd name="T18" fmla="*/ 89 w 301"/>
                                <a:gd name="T19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1" y="103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301"/>
                                <a:gd name="T2" fmla="*/ 146 w 301"/>
                                <a:gd name="T3" fmla="*/ 29 h 301"/>
                                <a:gd name="T4" fmla="*/ 164 w 301"/>
                                <a:gd name="T5" fmla="*/ 29 h 301"/>
                                <a:gd name="T6" fmla="*/ 184 w 301"/>
                                <a:gd name="T7" fmla="*/ 41 h 301"/>
                                <a:gd name="T8" fmla="*/ 197 w 301"/>
                                <a:gd name="T9" fmla="*/ 57 h 301"/>
                                <a:gd name="T10" fmla="*/ 206 w 301"/>
                                <a:gd name="T11" fmla="*/ 75 h 301"/>
                                <a:gd name="T12" fmla="*/ 224 w 301"/>
                                <a:gd name="T13" fmla="*/ 100 h 301"/>
                                <a:gd name="T14" fmla="*/ 237 w 301"/>
                                <a:gd name="T15" fmla="*/ 120 h 301"/>
                                <a:gd name="T16" fmla="*/ 247 w 301"/>
                                <a:gd name="T17" fmla="*/ 135 h 301"/>
                                <a:gd name="T18" fmla="*/ 253 w 301"/>
                                <a:gd name="T19" fmla="*/ 148 h 301"/>
                                <a:gd name="T20" fmla="*/ 300 w 301"/>
                                <a:gd name="T21" fmla="*/ 148 h 301"/>
                                <a:gd name="T22" fmla="*/ 300 w 301"/>
                                <a:gd name="T23" fmla="*/ 2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9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88"/>
                        <wpg:cNvGrpSpPr>
                          <a:grpSpLocks/>
                        </wpg:cNvGrpSpPr>
                        <wpg:grpSpPr bwMode="auto">
                          <a:xfrm>
                            <a:off x="162" y="50"/>
                            <a:ext cx="18" cy="18"/>
                            <a:chOff x="162" y="50"/>
                            <a:chExt cx="18" cy="18"/>
                          </a:xfrm>
                        </wpg:grpSpPr>
                        <wps:wsp>
                          <wps:cNvPr id="717" name="Freeform 689"/>
                          <wps:cNvSpPr>
                            <a:spLocks/>
                          </wps:cNvSpPr>
                          <wps:spPr bwMode="auto">
                            <a:xfrm>
                              <a:off x="162" y="50"/>
                              <a:ext cx="18" cy="18"/>
                            </a:xfrm>
                            <a:custGeom>
                              <a:avLst/>
                              <a:gdLst>
                                <a:gd name="T0" fmla="+- 0 176 162"/>
                                <a:gd name="T1" fmla="*/ T0 w 18"/>
                                <a:gd name="T2" fmla="+- 0 50 50"/>
                                <a:gd name="T3" fmla="*/ 50 h 18"/>
                                <a:gd name="T4" fmla="+- 0 166 162"/>
                                <a:gd name="T5" fmla="*/ T4 w 18"/>
                                <a:gd name="T6" fmla="+- 0 50 50"/>
                                <a:gd name="T7" fmla="*/ 50 h 18"/>
                                <a:gd name="T8" fmla="+- 0 162 162"/>
                                <a:gd name="T9" fmla="*/ T8 w 18"/>
                                <a:gd name="T10" fmla="+- 0 54 50"/>
                                <a:gd name="T11" fmla="*/ 54 h 18"/>
                                <a:gd name="T12" fmla="+- 0 162 162"/>
                                <a:gd name="T13" fmla="*/ T12 w 18"/>
                                <a:gd name="T14" fmla="+- 0 64 50"/>
                                <a:gd name="T15" fmla="*/ 64 h 18"/>
                                <a:gd name="T16" fmla="+- 0 166 162"/>
                                <a:gd name="T17" fmla="*/ T16 w 18"/>
                                <a:gd name="T18" fmla="+- 0 68 50"/>
                                <a:gd name="T19" fmla="*/ 68 h 18"/>
                                <a:gd name="T20" fmla="+- 0 176 162"/>
                                <a:gd name="T21" fmla="*/ T20 w 18"/>
                                <a:gd name="T22" fmla="+- 0 68 50"/>
                                <a:gd name="T23" fmla="*/ 68 h 18"/>
                                <a:gd name="T24" fmla="+- 0 180 162"/>
                                <a:gd name="T25" fmla="*/ T24 w 18"/>
                                <a:gd name="T26" fmla="+- 0 64 50"/>
                                <a:gd name="T27" fmla="*/ 64 h 18"/>
                                <a:gd name="T28" fmla="+- 0 180 162"/>
                                <a:gd name="T29" fmla="*/ T28 w 18"/>
                                <a:gd name="T30" fmla="+- 0 54 50"/>
                                <a:gd name="T31" fmla="*/ 54 h 18"/>
                                <a:gd name="T32" fmla="+- 0 176 162"/>
                                <a:gd name="T33" fmla="*/ T32 w 18"/>
                                <a:gd name="T34" fmla="+- 0 50 50"/>
                                <a:gd name="T35" fmla="*/ 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C179B5" id="Group 687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">
                <v:group id="Group 690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94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xzsQA&#10;AADcAAAADwAAAGRycy9kb3ducmV2LnhtbESPQWvCQBSE70L/w/IK3nSTCLakrqKlQq9NLb2+Zp/Z&#10;4O7bmN1o2l/vFgo9DjPzDbPajM6KC/Wh9awgn2cgiGuvW24UHN73s0cQISJrtJ5JwTcF2KzvJiss&#10;tb/yG12q2IgE4VCiAhNjV0oZakMOw9x3xMk7+t5hTLJvpO7xmuDOyiLLltJhy2nBYEfPhupTNTgF&#10;5+HFVIP/osOnWxS73H5sf/ZWqen9uH0CEWmM/+G/9qtW8JAX8HsmHQ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zsc7EAAAA3AAAAA8AAAAAAAAAAAAAAAAAmAIAAGRycy9k&#10;b3ducmV2LnhtbFBLBQYAAAAABAAEAPUAAACJAwAAAAA=&#10;" path="m289,l11,,,11,,289r11,11l60,300r6,1l130,267r17,-27l146,228r-3,-23l136,194r-8,-10l119,172r-90,l46,161,61,147r8,-9l74,127r4,-14l82,96,89,77,146,29r154,l300,11,289,xe" fillcolor="#b45340" stroked="f">
                    <v:path arrowok="t" o:connecttype="custom" o:connectlocs="289,0;11,0;0,11;0,289;11,300;60,300;66,301;130,267;147,240;146,228;143,205;136,194;128,184;119,172;29,172;46,161;61,147;69,138;74,127;78,113;82,96;89,77;146,29;300,29;300,11;289,0" o:connectangles="0,0,0,0,0,0,0,0,0,0,0,0,0,0,0,0,0,0,0,0,0,0,0,0,0,0"/>
                  </v:shape>
                  <v:shape id="Freeform 693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UVcQA&#10;AADcAAAADwAAAGRycy9kb3ducmV2LnhtbESPQWsCMRSE70L/Q3gFb5pdhbasRrGi0Gu3ll5fN8/N&#10;0uRl3WR121/fCILHYWa+YZbrwVlxpi40nhXk0wwEceV1w7WCw8d+8gIiRGSN1jMp+KUA69XDaImF&#10;9hd+p3MZa5EgHApUYGJsCylDZchhmPqWOHlH3zmMSXa11B1eEtxZOcuyJ+mw4bRgsKWtoeqn7J2C&#10;U78zZe+/6fDl5rPX3H5u/vZWqfHjsFmAiDTEe/jWftMKnvM5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/FFXEAAAA3AAAAA8AAAAAAAAAAAAAAAAAmAIAAGRycy9k&#10;b3ducmV2LnhtbFBLBQYAAAAABAAEAPUAAACJAwAAAAA=&#10;" path="m151,81r-14,7l132,104r1,9l179,171r13,15l203,207r8,20l216,246r1,18l214,280r-7,17l206,299r-2,1l289,300r11,-11l300,148r-47,l240,134,227,118,213,102,197,89,172,82,151,81xe" fillcolor="#b45340" stroked="f">
                    <v:path arrowok="t" o:connecttype="custom" o:connectlocs="151,81;137,88;132,104;133,113;179,171;192,186;203,207;211,227;216,246;217,264;214,280;207,297;206,299;204,300;289,300;300,289;300,148;253,148;240,134;227,118;213,102;197,89;172,82;151,81" o:connectangles="0,0,0,0,0,0,0,0,0,0,0,0,0,0,0,0,0,0,0,0,0,0,0,0"/>
                  </v:shape>
                  <v:shape id="Freeform 692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aMIcQA&#10;AADcAAAADwAAAGRycy9kb3ducmV2LnhtbESPQWsCMRSE7wX/Q3hCbzW7trSyGkVLhV67Wrw+N8/N&#10;YvKybrK67a9vCoUeh5n5hlmsBmfFlbrQeFaQTzIQxJXXDdcK9rvtwwxEiMgarWdS8EUBVsvR3QIL&#10;7W/8Qdcy1iJBOBSowMTYFlKGypDDMPEtcfJOvnMYk+xqqTu8Jbizcpplz9Jhw2nBYEuvhqpz2TsF&#10;l/7NlL0/0v7gHqeb3H6uv7dWqfvxsJ6DiDTE//Bf+10reMmf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jCHEAAAA3AAAAA8AAAAAAAAAAAAAAAAAmAIAAGRycy9k&#10;b3ducmV2LnhtbFBLBQYAAAAABAAEAPUAAACJAwAAAAA=&#10;" path="m89,99r2,4l86,114r-1,4l42,167r-13,5l119,172,92,116r,-9l89,99xe" fillcolor="#b45340" stroked="f">
                    <v:path arrowok="t" o:connecttype="custom" o:connectlocs="89,99;91,103;86,114;85,118;42,167;29,172;119,172;92,116;92,107;89,99" o:connectangles="0,0,0,0,0,0,0,0,0,0"/>
                  </v:shape>
                  <v:shape id="Freeform 691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pusQA&#10;AADcAAAADwAAAGRycy9kb3ducmV2LnhtbESPQWsCMRSE7wX/Q3hCbzW7lrayGkVLhV67Wrw+N8/N&#10;YvKybrK67a9vCoUeh5n5hlmsBmfFlbrQeFaQTzIQxJXXDdcK9rvtwwxEiMgarWdS8EUBVsvR3QIL&#10;7W/8Qdcy1iJBOBSowMTYFlKGypDDMPEtcfJOvnMYk+xqqTu8Jbizcpplz9Jhw2nBYEuvhqpz2TsF&#10;l/7NlL0/0v7gHqeb3H6uv7dWqfvxsJ6DiDTE//Bf+10reMmf4PdMO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aKbrEAAAA3AAAAA8AAAAAAAAAAAAAAAAAmAIAAGRycy9k&#10;b3ducmV2LnhtbFBLBQYAAAAABAAEAPUAAACJAwAAAAA=&#10;" path="m300,29r-154,l164,29r20,12l197,57r9,18l224,100r13,20l247,135r6,13l300,148r,-119xe" fillcolor="#b45340" stroked="f">
                    <v:path arrowok="t" o:connecttype="custom" o:connectlocs="300,29;146,29;164,29;184,41;197,57;206,75;224,100;237,120;247,135;253,148;300,148;300,29" o:connectangles="0,0,0,0,0,0,0,0,0,0,0,0"/>
                  </v:shape>
                </v:group>
                <v:group id="Group 688" o:spid="_x0000_s1032" style="position:absolute;left:162;top:50;width:18;height:18" coordorigin="162,50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89" o:spid="_x0000_s1033" style="position:absolute;left:162;top:5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xq8QA&#10;AADcAAAADwAAAGRycy9kb3ducmV2LnhtbESPQYvCMBSE74L/ITxhb5oqapeuUURWUATBKrvXR/Ns&#10;i81LabK2+++NIHgcZuYbZrHqTCXu1LjSsoLxKAJBnFldcq7gct4OP0E4j6yxskwK/snBatnvLTDR&#10;tuUT3VOfiwBhl6CCwvs6kdJlBRl0I1sTB+9qG4M+yCaXusE2wE0lJ1E0lwZLDgsF1rQpKLulf0aB&#10;nB7T2ffuJz66fXz4rTf53HatUh+Dbv0FwlPn3+FXe6cVxOMY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cavEAAAA3AAAAA8AAAAAAAAAAAAAAAAAmAIAAGRycy9k&#10;b3ducmV2LnhtbFBLBQYAAAAABAAEAPUAAACJAwAAAAA=&#10;" path="m14,l4,,,4,,14r4,4l14,18r4,-4l18,4,14,xe" fillcolor="#b45340" stroked="f">
                    <v:path arrowok="t" o:connecttype="custom" o:connectlocs="14,50;4,50;0,54;0,64;4,68;14,68;18,64;18,54;14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0FFA713F" w14:textId="77777777" w:rsidR="00546579" w:rsidRDefault="00546579">
      <w:pPr>
        <w:spacing w:line="200" w:lineRule="atLeast"/>
        <w:rPr>
          <w:rFonts w:ascii="Calibri" w:eastAsia="Calibri" w:hAnsi="Calibri" w:cs="Calibri"/>
        </w:rPr>
        <w:sectPr w:rsidR="0054657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0FFA7140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1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2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3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4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5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6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7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8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9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A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B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C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D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E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4F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0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1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2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3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4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5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6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7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8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9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A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B" w14:textId="77777777" w:rsidR="00546579" w:rsidRDefault="00546579">
      <w:pPr>
        <w:rPr>
          <w:rFonts w:ascii="Calibri" w:eastAsia="Calibri" w:hAnsi="Calibri" w:cs="Calibri"/>
          <w:sz w:val="20"/>
          <w:szCs w:val="20"/>
        </w:rPr>
      </w:pPr>
    </w:p>
    <w:p w14:paraId="0FFA715C" w14:textId="77777777" w:rsidR="00546579" w:rsidRDefault="00546579">
      <w:pPr>
        <w:rPr>
          <w:rFonts w:ascii="Calibri" w:eastAsia="Calibri" w:hAnsi="Calibri" w:cs="Calibri"/>
          <w:sz w:val="25"/>
          <w:szCs w:val="25"/>
        </w:rPr>
      </w:pPr>
    </w:p>
    <w:p w14:paraId="0FFA715D" w14:textId="77777777" w:rsidR="00546579" w:rsidRDefault="001950B3">
      <w:pPr>
        <w:spacing w:before="63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3"/>
          <w:sz w:val="18"/>
        </w:rPr>
        <w:t>F</w:t>
      </w:r>
      <w:r>
        <w:rPr>
          <w:rFonts w:ascii="Times New Roman"/>
          <w:color w:val="808285"/>
          <w:spacing w:val="-2"/>
          <w:sz w:val="18"/>
        </w:rPr>
        <w:t>ront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arsh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frog,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Book Antiqua"/>
          <w:i/>
          <w:color w:val="808285"/>
          <w:spacing w:val="-1"/>
          <w:sz w:val="18"/>
        </w:rPr>
        <w:t>L</w:t>
      </w:r>
      <w:r>
        <w:rPr>
          <w:rFonts w:ascii="Book Antiqua"/>
          <w:i/>
          <w:color w:val="808285"/>
          <w:spacing w:val="-2"/>
          <w:sz w:val="18"/>
        </w:rPr>
        <w:t>imnodynastes</w:t>
      </w:r>
      <w:r>
        <w:rPr>
          <w:rFonts w:ascii="Book Antiqua"/>
          <w:i/>
          <w:color w:val="808285"/>
          <w:spacing w:val="-29"/>
          <w:sz w:val="18"/>
        </w:rPr>
        <w:t xml:space="preserve"> </w:t>
      </w:r>
      <w:r>
        <w:rPr>
          <w:rFonts w:ascii="Book Antiqua"/>
          <w:i/>
          <w:color w:val="808285"/>
          <w:spacing w:val="-2"/>
          <w:sz w:val="18"/>
        </w:rPr>
        <w:t>fletcheri</w:t>
      </w:r>
      <w:r>
        <w:rPr>
          <w:rFonts w:ascii="Times New Roman"/>
          <w:color w:val="808285"/>
          <w:spacing w:val="-1"/>
          <w:sz w:val="18"/>
        </w:rPr>
        <w:t>.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Dan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cKenzie,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Eco</w:t>
      </w:r>
      <w:r>
        <w:rPr>
          <w:rFonts w:ascii="Times New Roman"/>
          <w:color w:val="808285"/>
          <w:spacing w:val="-29"/>
          <w:sz w:val="18"/>
        </w:rPr>
        <w:t xml:space="preserve"> </w:t>
      </w:r>
      <w:r>
        <w:rPr>
          <w:rFonts w:ascii="Times New Roman"/>
          <w:color w:val="808285"/>
          <w:sz w:val="18"/>
        </w:rPr>
        <w:t>Logical</w:t>
      </w:r>
      <w:r>
        <w:rPr>
          <w:rFonts w:ascii="Times New Roman"/>
          <w:color w:val="808285"/>
          <w:spacing w:val="-3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Australia.</w:t>
      </w:r>
    </w:p>
    <w:p w14:paraId="0FFA715E" w14:textId="77777777" w:rsidR="00546579" w:rsidRDefault="00546579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14:paraId="0FFA715F" w14:textId="77777777" w:rsidR="00546579" w:rsidRDefault="001950B3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2"/>
          <w:sz w:val="18"/>
        </w:rPr>
        <w:t>Back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Plumed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Whistling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</w:t>
      </w:r>
      <w:r>
        <w:rPr>
          <w:rFonts w:ascii="Times New Roman"/>
          <w:color w:val="808285"/>
          <w:spacing w:val="-2"/>
          <w:sz w:val="18"/>
        </w:rPr>
        <w:t>ucks,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Gwy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wetlands.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Peter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z w:val="18"/>
        </w:rPr>
        <w:t>Knock,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Eco</w:t>
      </w:r>
      <w:r>
        <w:rPr>
          <w:rFonts w:ascii="Times New Roman"/>
          <w:color w:val="808285"/>
          <w:spacing w:val="-23"/>
          <w:sz w:val="18"/>
        </w:rPr>
        <w:t xml:space="preserve"> </w:t>
      </w:r>
      <w:r>
        <w:rPr>
          <w:rFonts w:ascii="Times New Roman"/>
          <w:color w:val="808285"/>
          <w:sz w:val="18"/>
        </w:rPr>
        <w:t>Logical</w:t>
      </w:r>
      <w:r>
        <w:rPr>
          <w:rFonts w:ascii="Times New Roman"/>
          <w:color w:val="808285"/>
          <w:spacing w:val="-22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Australia.</w:t>
      </w:r>
    </w:p>
    <w:p w14:paraId="0FFA7160" w14:textId="77777777" w:rsidR="00546579" w:rsidRDefault="00546579">
      <w:pPr>
        <w:spacing w:before="7"/>
        <w:rPr>
          <w:rFonts w:ascii="Times New Roman" w:eastAsia="Times New Roman" w:hAnsi="Times New Roman" w:cs="Times New Roman"/>
        </w:rPr>
      </w:pPr>
    </w:p>
    <w:p w14:paraId="0FFA7161" w14:textId="77777777" w:rsidR="00546579" w:rsidRDefault="001950B3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espectfully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acknowledges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traditional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owners,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Elders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past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99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pr</w:t>
      </w:r>
      <w:r>
        <w:rPr>
          <w:rFonts w:ascii="Times New Roman"/>
          <w:color w:val="808285"/>
          <w:spacing w:val="-2"/>
          <w:sz w:val="18"/>
        </w:rPr>
        <w:t>esent,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N</w:t>
      </w:r>
      <w:r>
        <w:rPr>
          <w:rFonts w:ascii="Times New Roman"/>
          <w:color w:val="808285"/>
          <w:spacing w:val="-2"/>
          <w:sz w:val="18"/>
        </w:rPr>
        <w:t>ations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Basin,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cultural,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social,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spiritual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economic</w:t>
      </w:r>
      <w:r>
        <w:rPr>
          <w:rFonts w:ascii="Times New Roman"/>
          <w:color w:val="808285"/>
          <w:spacing w:val="55"/>
          <w:w w:val="96"/>
          <w:sz w:val="18"/>
        </w:rPr>
        <w:t xml:space="preserve"> </w:t>
      </w:r>
      <w:r>
        <w:rPr>
          <w:rFonts w:ascii="Times New Roman"/>
          <w:color w:val="808285"/>
          <w:sz w:val="18"/>
        </w:rPr>
        <w:t>connection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lands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waters.</w:t>
      </w:r>
    </w:p>
    <w:p w14:paraId="0FFA7162" w14:textId="77777777" w:rsidR="00546579" w:rsidRDefault="0054657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FFA7163" w14:textId="77777777" w:rsidR="00546579" w:rsidRDefault="001950B3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Copyright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2017.</w:t>
      </w:r>
    </w:p>
    <w:p w14:paraId="0FFA7164" w14:textId="77777777" w:rsidR="00546579" w:rsidRDefault="00546579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FFA7165" w14:textId="110D3530" w:rsidR="00546579" w:rsidRDefault="001950B3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FFA7B03" wp14:editId="7DE68F1D">
                <wp:extent cx="706755" cy="247650"/>
                <wp:effectExtent l="6350" t="8890" r="1270" b="635"/>
                <wp:docPr id="676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677" name="Group 685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678" name="Freeform 686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680" name="Freeform 6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1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678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683" name="Freeform 681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4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0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3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79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675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687" name="Freeform 677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76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73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690" name="Freeform 674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64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692" name="Freeform 67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6 37"/>
                                <a:gd name="T19" fmla="*/ 216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7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7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6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6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67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6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6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62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701" name="Freeform 663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59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703" name="Freeform 661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60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57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706" name="Freeform 658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54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708" name="Freeform 656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9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55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2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A2C9D6" id="Group 653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">
                <v:group id="Group 685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86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CMr4A&#10;AADcAAAADwAAAGRycy9kb3ducmV2LnhtbERPTYvCMBC9L/gfwgje1lRBV6tRRAjsVXdBvA3N2BSb&#10;SW2yGv+9OQh7fLzv9Ta5VtypD41nBZNxAYK48qbhWsHvj/5cgAgR2WDrmRQ8KcB2M/hYY2n8gw90&#10;P8Za5BAOJSqwMXallKGy5DCMfUecuYvvHcYM+1qaHh853LVyWhRz6bDh3GCxo72l6nr8cwqWNNP6&#10;nPTMHW7nm96dOEnLSo2GabcCESnFf/Hb/W0UzL/y2nwmHwG5e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7QjK+AAAA3AAAAA8AAAAAAAAAAAAAAAAAmAIAAGRycy9kb3ducmV2&#10;LnhtbFBLBQYAAAAABAAEAPUAAACDAwAAAAA=&#10;" path="m26,l1,,,14,,377r1104,l1105,24,1095,4,1077,2,26,xe" fillcolor="#bcbec0" stroked="f">
                    <v:path arrowok="t" o:connecttype="custom" o:connectlocs="26,5;1,5;0,19;0,382;1104,382;1105,29;1095,9;1077,7;26,5" o:connectangles="0,0,0,0,0,0,0,0,0"/>
                  </v:shape>
                </v:group>
                <v:group id="Group 682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84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LxsEA&#10;AADcAAAADwAAAGRycy9kb3ducmV2LnhtbERPS2vCQBC+F/wPywje6q6CIU1dpQhSoSdfh96G7DQJ&#10;zc6G7FRjf717EDx+fO/levCtulAfm8AWZlMDirgMruHKwum4fc1BRUF22AYmCzeKsF6NXpZYuHDl&#10;PV0OUqkUwrFAC7VIV2gdy5o8xmnoiBP3E3qPkmBfadfjNYX7Vs+NybTHhlNDjR1taip/D3/ewtve&#10;LLTJ4kzk/zMn/j6fv05bayfj4eMdlNAgT/HDvXMWsjzNT2fSEd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Hi8bBAAAA3AAAAA8AAAAAAAAAAAAAAAAAmAIAAGRycy9kb3du&#10;cmV2LnhtbFBLBQYAAAAABAAEAPUAAACGAwAAAAA=&#10;" path="m1103,l9,,,9,,387r2,2l1111,389r2,-2l1113,359r-914,l176,357,114,339,67,302,55,286,9,274,9,15,15,9r1098,l1103,xe" fillcolor="#231f20" stroked="f">
                    <v:path arrowok="t" o:connecttype="custom" o:connectlocs="1103,0;9,0;0,9;0,387;2,389;1111,389;1113,387;1113,359;199,359;176,357;114,339;67,302;55,286;9,274;9,15;15,9;1113,9;1103,0" o:connectangles="0,0,0,0,0,0,0,0,0,0,0,0,0,0,0,0,0,0"/>
                  </v:shape>
                  <v:shape id="Freeform 683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uXcQA&#10;AADcAAAADwAAAGRycy9kb3ducmV2LnhtbESPzWrDMBCE74W+g9hCbo3kQIzjRgmlEFroKX+H3hZr&#10;a5taK2NtErdPXwUCOQ4z8w2zXI++U2caYhvYQjY1oIir4FquLRz2m+cCVBRkh11gsvBLEdarx4cl&#10;li5ceEvnndQqQTiWaKER6UutY9WQxzgNPXHyvsPgUZIcau0GvCS47/TMmFx7bDktNNjTW0PVz+7k&#10;LSy2Zq5NHjORv/eC+Ot4/DxsrJ08ja8voIRGuYdv7Q9nIS8yuJ5JR0C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Ll3EAAAA3AAAAA8AAAAAAAAAAAAAAAAAmAIAAGRycy9k&#10;b3ducmV2LnhtbFBLBQYAAAAABAAEAPUAAACJAwAAAAA=&#10;" path="m1113,9r-15,l1103,15r,259l335,274r-11,17l311,307r-50,36l199,359r914,l1113,9xe" fillcolor="#231f20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678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81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QocQA&#10;AADcAAAADwAAAGRycy9kb3ducmV2LnhtbESP3WrCQBSE7wu+w3KE3tWNlQSJrmIFiRct1J8HOGRP&#10;fjB7dsmuJn17t1Do5TAz3zDr7Wg68aDet5YVzGcJCOLS6pZrBdfL4W0JwgdkjZ1lUvBDHrabycsa&#10;c20HPtHjHGoRIexzVNCE4HIpfdmQQT+zjjh6le0Nhij7Wuoehwg3nXxPkkwabDkuNOho31B5O9+N&#10;Ar/Pqg/XumIoquH7K8X0/lmkSr1Ox90KRKAx/If/2ketIFsu4P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EKHEAAAA3AAAAA8AAAAAAAAAAAAAAAAAmAIAAGRycy9k&#10;b3ducmV2LnhtbFBLBQYAAAAABAAEAPUAAACJAwAAAAA=&#10;" path="m32,l,,,61r33,l36,61,51,51r-37,l14,34r35,l47,31,44,29,41,28r2,-2l45,25,14,24r,-14l49,10,35,,32,xe" stroked="f">
                    <v:path arrowok="t" o:connecttype="custom" o:connectlocs="32,304;0,304;0,365;33,365;36,365;51,355;14,355;14,338;49,338;47,335;44,333;41,332;43,330;45,329;14,328;14,314;49,314;49,314;35,304;32,304" o:connectangles="0,0,0,0,0,0,0,0,0,0,0,0,0,0,0,0,0,0,0,0"/>
                  </v:shape>
                  <v:shape id="Freeform 680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I1cQA&#10;AADcAAAADwAAAGRycy9kb3ducmV2LnhtbESP3WrCQBSE7wu+w3KE3tWNxQSJrmIFiRct1J8HOGRP&#10;fjB7dsmuJn17t1Do5TAz3zDr7Wg68aDet5YVzGcJCOLS6pZrBdfL4W0JwgdkjZ1lUvBDHrabycsa&#10;c20HPtHjHGoRIexzVNCE4HIpfdmQQT+zjjh6le0Nhij7Wuoehwg3nXxPkkwabDkuNOho31B5O9+N&#10;Ar/Pqg/XumIoquH7K8X0/lmkSr1Ox90KRKAx/If/2ketIFsu4Pd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xiNXEAAAA3AAAAA8AAAAAAAAAAAAAAAAAmAIAAGRycy9k&#10;b3ducmV2LnhtbFBLBQYAAAAABAAEAPUAAACJAwAAAAA=&#10;" path="m49,34r-17,l34,34r4,3l38,39r,5l28,51r23,l51,49r1,-3l52,39,51,36,49,34xe" stroked="f">
                    <v:path arrowok="t" o:connecttype="custom" o:connectlocs="49,338;32,338;34,338;38,341;38,343;38,348;28,355;51,355;51,353;52,350;52,343;51,340;49,338" o:connectangles="0,0,0,0,0,0,0,0,0,0,0,0,0"/>
                  </v:shape>
                  <v:shape id="Freeform 679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0tTsQA&#10;AADcAAAADwAAAGRycy9kb3ducmV2LnhtbESP3WrCQBSE7wu+w3IK3tVNhQRJXUUFiRcW2ugDHLIn&#10;PzR7dsmuJr69Wyj0cpiZb5j1djK9uNPgO8sK3hcJCOLK6o4bBdfL8W0Fwgdkjb1lUvAgD9vN7GWN&#10;ubYjf9O9DI2IEPY5KmhDcLmUvmrJoF9YRxy92g4GQ5RDI/WAY4SbXi6TJJMGO44LLTo6tFT9lDej&#10;wB+yeu86V4xFPX59ppjezkWq1Px12n2ACDSF//Bf+6QVZKsUfs/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9LU7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675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677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148YA&#10;AADcAAAADwAAAGRycy9kb3ducmV2LnhtbESPzW7CMBCE70h9B2sr9QYOPUAaMFHUCtFLDwXEz21r&#10;b5OIeJ3GLoS3x5WQehzNzDeaed7bRpyp87VjBeNRAoJYO1NzqWC7WQ5TED4gG2wck4IrecgXD4M5&#10;ZsZd+JPO61CKCGGfoYIqhDaT0uuKLPqRa4mj9+06iyHKrpSmw0uE20Y+J8lEWqw5LlTY0mtF+rT+&#10;tQrs18v+4+3w08tWy3Sri93quLNKPT32xQxEoD78h+/td6Ngkk7h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B148YAAADcAAAADwAAAAAAAAAAAAAAAACYAgAAZHJz&#10;L2Rvd25yZXYueG1sUEsFBgAAAAAEAAQA9QAAAIsDAAAAAA=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676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hkcMA&#10;AADcAAAADwAAAGRycy9kb3ducmV2LnhtbERPPW/CMBDdkfofrEPqBg4dojTFoKhVRReG0ijQ7bCP&#10;JGp8DrGB9N/XQyXGp/e9XI+2E1cafOtYwWKegCDWzrRcKyi/3mcZCB+QDXaOScEveVivHiZLzI27&#10;8Sddd6EWMYR9jgqaEPpcSq8bsujnrieO3MkNFkOEQy3NgLcYbjv5lCSptNhybGiwp9eG9M/uYhXY&#10;4/N++3Y4j7LXMit1UW2+K6vU43QsXkAEGsNd/O/+MArSLK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/hkcMAAADcAAAADwAAAAAAAAAAAAAAAACYAgAAZHJzL2Rv&#10;d25yZXYueG1sUEsFBgAAAAAEAAQA9QAAAIgDAAAAAA=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673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74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Dy8MA&#10;AADcAAAADwAAAGRycy9kb3ducmV2LnhtbERPTWsCMRC9C/6HMIK3mrXiYlejlNKilhbR9lBvw2bc&#10;LN1MliTq+u+bQ8Hj430vVp1txIV8qB0rGI8yEMSl0zVXCr6/3h5mIEJE1tg4JgU3CrBa9nsLLLS7&#10;8p4uh1iJFMKhQAUmxraQMpSGLIaRa4kTd3LeYkzQV1J7vKZw28jHLMulxZpTg8GWXgyVv4ezVXD8&#10;5I/d9Me/TjdoJtu1fM/2mCs1HHTPcxCRungX/7s3WkH+lOan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fDy8MAAADcAAAADwAAAAAAAAAAAAAAAACYAgAAZHJzL2Rv&#10;d25yZXYueG1sUEsFBgAAAAAEAAQA9QAAAIgDAAAAAA=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664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72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i5McA&#10;AADcAAAADwAAAGRycy9kb3ducmV2LnhtbESPQWsCMRSE74L/ITzBi9RspWi7GqWUCqVFilYKvT02&#10;z83i5mU3ibr9901B8DjMzDfMYtXZWpzJh8qxgvtxBoK4cLriUsH+a333CCJEZI21Y1LwSwFWy35v&#10;gbl2F97SeRdLkSAcclRgYmxyKUNhyGIYu4Y4eQfnLcYkfSm1x0uC21pOsmwqLVacFgw29GKoOO5O&#10;VkFmZg/t6wdtTnv8OX5/bt59O2qVGg665zmISF28ha/tN61g+jSB/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VYuTHAAAA3AAAAA8AAAAAAAAAAAAAAAAAmAIAAGRy&#10;cy9kb3ducmV2LnhtbFBLBQYAAAAABAAEAPUAAACMAwAAAAA=&#10;" path="m129,l55,31,9,94,,159r3,20l30,233r62,47l158,289r20,-3l197,280r18,-9l228,263r-96,l112,259,59,227,27,157,26,133r4,-20l61,61,134,28r25,-1l229,27r,-1l213,17,196,9,176,4,154,1,129,xe" fillcolor="#231f20" stroked="f">
                    <v:path arrowok="t" o:connecttype="custom" o:connectlocs="129,37;55,68;9,131;0,196;3,216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671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Hf8cA&#10;AADcAAAADwAAAGRycy9kb3ducmV2LnhtbESPQWsCMRSE74X+h/AKXqRm24qtW6OUolAsIrVS8PbY&#10;vG4WNy+7SdT135uC0OMwM98wk1lna3EkHyrHCh4GGQjiwumKSwXb78X9C4gQkTXWjknBmQLMprc3&#10;E8y1O/EXHTexFAnCIUcFJsYmlzIUhiyGgWuIk/frvMWYpC+l9nhKcFvLxywbSYsVpwWDDb0bKvab&#10;g1WQmedhO/+k1WGLu/3PerX0bb9VqnfXvb2CiNTF//C1/aEVjMZP8HcmHQ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Zx3/HAAAA3AAAAA8AAAAAAAAAAAAAAAAAmAIAAGRy&#10;cy9kb3ducmV2LnhtbFBLBQYAAAAABAAEAPUAAACMAwAAAAA=&#10;" path="m229,27r-70,l179,31r18,7l243,78r18,57l262,157r,2l226,230r-70,32l132,263r96,l271,216r17,-59l289,133r-3,-21l247,42r-4,-4l229,27xe" fillcolor="#231f20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670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fC8cA&#10;AADcAAAADwAAAGRycy9kb3ducmV2LnhtbESPQWsCMRSE70L/Q3gFL6VmFbHtahQpFaQipVYKvT02&#10;z83i5mU3ibr996ZQ8DjMzDfMbNHZWpzJh8qxguEgA0FcOF1xqWD/tXp8BhEissbaMSn4pQCL+V1v&#10;hrl2F/6k8y6WIkE45KjAxNjkUobCkMUwcA1x8g7OW4xJ+lJqj5cEt7UcZdlEWqw4LRhs6NVQcdyd&#10;rILMPI3btw1tT3v8OX5/bN99+9Aq1b/vllMQkbp4C/+311rB5GUMf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wXwvHAAAA3AAAAA8AAAAAAAAAAAAAAAAAmAIAAGRy&#10;cy9kb3ducmV2LnhtbFBLBQYAAAAABAAEAPUAAACMAwAAAAA=&#10;" path="m104,100r-12,l82,104,66,120r-4,11l62,159r4,11l81,186r11,4l110,190r19,-7l140,170r-46,l88,162r,-35l94,119r45,l140,117,125,104r-21,-4xe" fillcolor="#231f20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669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6kMcA&#10;AADcAAAADwAAAGRycy9kb3ducmV2LnhtbESPQWsCMRSE74X+h/AKXqRmW6qtW6OUolAsIrVS8PbY&#10;vG4WNy+7SdT135uC0OMwM98wk1lna3EkHyrHCh4GGQjiwumKSwXb78X9C4gQkTXWjknBmQLMprc3&#10;E8y1O/EXHTexFAnCIUcFJsYmlzIUhiyGgWuIk/frvMWYpC+l9nhKcFvLxywbSYsVpwWDDb0bKvab&#10;g1WQmeendv5Jq8MWd/uf9Wrp236rVO+ue3sFEamL/+Fr+0MrGI2H8HcmHQ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8+pDHAAAA3AAAAA8AAAAAAAAAAAAAAAAAmAIAAGRy&#10;cy9kb3ducmV2LnhtbFBLBQYAAAAABAAEAPUAAACMAwAAAAA=&#10;" path="m188,100r-12,l166,104r-16,16l146,131r,28l150,170r15,16l176,190r17,l213,183r11,-13l178,170r-7,-8l171,127r7,-8l222,119r2,-2l209,104r-21,-4xe" fillcolor="#231f20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668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k58cA&#10;AADcAAAADwAAAGRycy9kb3ducmV2LnhtbESPQWsCMRSE7wX/Q3hCL0WzLWVtV6NIaaG0iFSl4O2x&#10;eW4WNy+7SdTtv2+EQo/DzHzDzBa9bcSZfKgdK7gfZyCIS6drrhTstm+jJxAhImtsHJOCHwqwmA9u&#10;Zlhod+EvOm9iJRKEQ4EKTIxtIWUoDVkMY9cSJ+/gvMWYpK+k9nhJcNvIhyzLpcWa04LBll4MlcfN&#10;ySrIzOSxe/2k1WmH++P3evXhu7tOqdthv5yCiNTH//Bf+10ryJ9zuJ5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uZOfHAAAA3AAAAA8AAAAAAAAAAAAAAAAAmAIAAGRy&#10;cy9kb3ducmV2LnhtbFBLBQYAAAAABAAEAPUAAACMAwAAAAA=&#10;" path="m125,158r-3,8l116,170r24,l143,167r-18,-9xe" fillcolor="#231f20" stroked="f">
                    <v:path arrowok="t" o:connecttype="custom" o:connectlocs="125,195;122,203;116,207;140,207;143,204;125,195" o:connectangles="0,0,0,0,0,0"/>
                  </v:shape>
                  <v:shape id="Freeform 667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BfMcA&#10;AADcAAAADwAAAGRycy9kb3ducmV2LnhtbESPQWsCMRSE74X+h/AKXkrNKkXb1ShSKkhFSq0Uents&#10;npvFzctuEnX996Yg9DjMzDfMdN7ZWpzIh8qxgkE/A0FcOF1xqWD3vXx6AREissbaMSm4UID57P5u&#10;irl2Z/6i0zaWIkE45KjAxNjkUobCkMXQdw1x8vbOW4xJ+lJqj+cEt7UcZtlIWqw4LRhs6M1Qcdge&#10;rYLMjJ/b9zVtjjv8Pfx8bj58+9gq1XvoFhMQkbr4H761V1rB6HUMf2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iwXzHAAAA3AAAAA8AAAAAAAAAAAAAAAAAmAIAAGRy&#10;cy9kb3ducmV2LnhtbFBLBQYAAAAABAAEAPUAAACMAwAAAAA=&#10;" path="m209,158r-4,8l199,170r25,l227,167r-18,-9xe" fillcolor="#231f20" stroked="f">
                    <v:path arrowok="t" o:connecttype="custom" o:connectlocs="209,195;205,203;199,207;224,207;227,204;209,195" o:connectangles="0,0,0,0,0,0"/>
                  </v:shape>
                  <v:shape id="Freeform 666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VDsQA&#10;AADcAAAADwAAAGRycy9kb3ducmV2LnhtbERPTWsCMRC9C/6HMIKXUrOK2Lo1ioiFYpFSlUJvw2a6&#10;WdxMdpOo23/fHAoeH+97sepsLa7kQ+VYwXiUgSAunK64VHA6vj4+gwgRWWPtmBT8UoDVst9bYK7d&#10;jT/peoilSCEcclRgYmxyKUNhyGIYuYY4cT/OW4wJ+lJqj7cUbms5ybKZtFhxajDY0MZQcT5crILM&#10;PE3b7TvtLyf8Pn997He+fWiVGg669QuISF28i//db1rBbJ7Wpj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9VQ7EAAAA3AAAAA8AAAAAAAAAAAAAAAAAmAIAAGRycy9k&#10;b3ducmV2LnhtbFBLBQYAAAAABAAEAPUAAACJAwAAAAA=&#10;" path="m139,119r-25,l120,123r3,8l139,119xe" fillcolor="#231f20" stroked="f">
                    <v:path arrowok="t" o:connecttype="custom" o:connectlocs="139,156;114,156;120,160;123,168;139,156" o:connectangles="0,0,0,0,0"/>
                  </v:shape>
                  <v:shape id="Freeform 665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wlccA&#10;AADcAAAADwAAAGRycy9kb3ducmV2LnhtbESPQWsCMRSE74L/ITyhl1KzlqJ1NYpIC6VFilYK3h6b&#10;52Zx87KbRN3++6ZQ8DjMzDfMfNnZWlzIh8qxgtEwA0FcOF1xqWD/9frwDCJEZI21Y1LwQwGWi35v&#10;jrl2V97SZRdLkSAcclRgYmxyKUNhyGIYuoY4eUfnLcYkfSm1x2uC21o+ZtlYWqw4LRhsaG2oOO3O&#10;VkFmJk/tywdtzns8nL4/N+++vW+Vuht0qxmISF28hf/bb1rBeDqF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x8JXHAAAA3AAAAA8AAAAAAAAAAAAAAAAAmAIAAGRy&#10;cy9kb3ducmV2LnhtbFBLBQYAAAAABAAEAPUAAACMAwAAAAA=&#10;" path="m222,119r-24,l203,123r4,8l222,119xe" fillcolor="#231f20" stroked="f">
                    <v:path arrowok="t" o:connecttype="custom" o:connectlocs="222,156;198,156;203,160;207,168;222,156" o:connectangles="0,0,0,0,0"/>
                  </v:shape>
                </v:group>
                <v:group id="Group 662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63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0aMQA&#10;AADcAAAADwAAAGRycy9kb3ducmV2LnhtbESPT2vCQBTE74V+h+UVvNVNclBJXUP6TzxVqkKvr9ln&#10;Etx9G7LbGL+9WxA8DjPzG2ZZjNaIgXrfOlaQThMQxJXTLdcKDvvP5wUIH5A1Gsek4EIeitXjwxJz&#10;7c78TcMu1CJC2OeooAmhy6X0VUMW/dR1xNE7ut5iiLKvpe7xHOHWyCxJZtJiy3GhwY7eGqpOuz+r&#10;wBjOfvfl4md9eM3IfMy3X+9GKjV5GssXEIHGcA/f2hutYJ6k8H8mHg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YNGjEAAAA3AAAAA8AAAAAAAAAAAAAAAAAmAIAAGRycy9k&#10;b3ducmV2LnhtbFBLBQYAAAAABAAEAPUAAACJAwAAAAA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659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61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YFsMA&#10;AADcAAAADwAAAGRycy9kb3ducmV2LnhtbESP3WoCMRSE7wt9h3AKvauJCla2RumPgnhVtQ9wSE43&#10;y25OliTV7dsbQfBymJlvmMVq8J04UUxNYA3jkQJBbIJtuNbwc9y8zEGkjGyxC0wa/inBavn4sMDK&#10;hjPv6XTItSgQThVqcDn3lZTJOPKYRqEnLt5viB5zkbGWNuK5wH0nJ0rNpMeGy4LDnj4dmfbw5zV8&#10;q11jxt3mw7ST437tYvsVt0rr56fh/Q1EpiHfw7f21mp4VV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oYFsMAAADcAAAADwAAAAAAAAAAAAAAAACYAgAAZHJzL2Rv&#10;d25yZXYueG1sUEsFBgAAAAAEAAQA9QAAAIgDAAAAAA==&#10;" path="m46,51r-34,l12,103r34,l46,51xe" fillcolor="#231f20" stroked="f">
                    <v:path arrowok="t" o:connecttype="custom" o:connectlocs="46,156;12,156;12,208;46,208;46,156" o:connectangles="0,0,0,0,0"/>
                  </v:shape>
                  <v:shape id="Freeform 660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AYsMA&#10;AADcAAAADwAAAGRycy9kb3ducmV2LnhtbESP3WoCMRSE7wt9h3AKvauJIla2RumPgnhVtQ9wSE43&#10;y25OliTV7dsbQfBymJlvmMVq8J04UUxNYA3jkQJBbIJtuNbwc9y8zEGkjGyxC0wa/inBavn4sMDK&#10;hjPv6XTItSgQThVqcDn3lZTJOPKYRqEnLt5viB5zkbGWNuK5wH0nJ0rNpMeGy4LDnj4dmfbw5zV8&#10;q11jxt3mw7ST437tYvsVt0rr56fh/Q1EpiHfw7f21mp4VVO4nilHQC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OAYsMAAADcAAAADwAAAAAAAAAAAAAAAACYAgAAZHJzL2Rv&#10;d25yZXYueG1sUEsFBgAAAAAEAAQA9QAAAIgDAAAAAA==&#10;" path="m55,l3,,,3,,51r58,l58,3,55,xe" fillcolor="#231f20" stroked="f">
                    <v:path arrowok="t" o:connecttype="custom" o:connectlocs="55,105;3,105;0,108;0,156;58,156;58,108;55,105" o:connectangles="0,0,0,0,0,0,0"/>
                  </v:shape>
                </v:group>
                <v:group id="Group 657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58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hS8QA&#10;AADcAAAADwAAAGRycy9kb3ducmV2LnhtbESP0WoCMRRE3wX/IVyhb5rYFpXVKFop7UsLrn7AZXPd&#10;Xd3cLElct/36plDo4zAzZ5jVpreN6MiH2rGG6USBIC6cqbnUcDq+jhcgQkQ22DgmDV8UYLMeDlaY&#10;GXfnA3V5LEWCcMhQQxVjm0kZioosholriZN3dt5iTNKX0ni8J7ht5KNSM2mx5rRQYUsvFRXX/GY1&#10;7PaflzfV8XX+/XF8cpy7g/LPWj+M+u0SRKQ+/of/2u9Gw1zN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YUvEAAAA3AAAAA8AAAAAAAAAAAAAAAAAmAIAAGRycy9k&#10;b3ducmV2LnhtbFBLBQYAAAAABAAEAPUAAACJAwAAAAA=&#10;" path="m23,l7,,,7,,24r7,7l23,31r7,-7l30,7,23,xe" fillcolor="#231f20" stroked="f">
                    <v:path arrowok="t" o:connecttype="custom" o:connectlocs="23,69;7,69;0,76;0,93;7,100;23,100;30,93;30,76;23,69" o:connectangles="0,0,0,0,0,0,0,0,0"/>
                  </v:shape>
                </v:group>
                <v:group id="Group 654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56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sg8EA&#10;AADcAAAADwAAAGRycy9kb3ducmV2LnhtbERPy4rCMBTdD/gP4QqzG1MHUamNIuLIjC58QreX5tpW&#10;m5vSZLT+vVkILg/nncxaU4kbNa60rKDfi0AQZ1aXnCs4HX++xiCcR9ZYWSYFD3Iwm3Y+Eoy1vfOe&#10;bgefixDCLkYFhfd1LKXLCjLoerYmDtzZNgZ9gE0udYP3EG4q+R1FQ2mw5NBQYE2LgrLr4d8oWP+N&#10;t0vcjS64SwfDVWrOcr/ZKvXZbecTEJ5a/xa/3L9awSgKa8OZc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Q7IPBAAAA3AAAAA8AAAAAAAAAAAAAAAAAmAIAAGRycy9kb3du&#10;cmV2LnhtbFBLBQYAAAAABAAEAPUAAACGAwAAAAA=&#10;" path="m107,l49,17,9,65,,103r1,23l44,194r55,21l122,214r20,-5l160,201r9,-6l116,195,92,194,38,160,19,108,21,88,57,36,107,20r60,l156,12,138,5,120,1,107,xe" fillcolor="#231f20" stroked="f">
                    <v:path arrowok="t" o:connecttype="custom" o:connectlocs="107,31;49,48;9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655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JGMYA&#10;AADcAAAADwAAAGRycy9kb3ducmV2LnhtbESPT2vCQBTE74LfYXmCN91YxGjqKqW0pa2H+Kfg9ZF9&#10;JrHZtyG7TdJv3y0IHoeZ+Q2z3vamEi01rrSsYDaNQBBnVpecK/g6vU6WIJxH1lhZJgW/5GC7GQ7W&#10;mGjb8YHao89FgLBLUEHhfZ1I6bKCDLqprYmDd7GNQR9kk0vdYBfgppIPUbSQBksOCwXW9FxQ9n38&#10;MQo+P5bpC+7jK+7P88Xb2VzkYZcqNR71T48gPPX+Hr6137WCOFrB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xJGMYAAADcAAAADwAAAAAAAAAAAAAAAACYAgAAZHJz&#10;L2Rvd25yZXYueG1sUEsFBgAAAAAEAAQA9QAAAIsDAAAAAA==&#10;" path="m167,20r-60,l128,22r19,7l164,40r15,18l189,76r5,18l193,120r-40,63l116,195r53,l211,137r3,-18l213,94,209,74,202,56,191,41,173,24r-6,-4xe" fillcolor="#231f20" stroked="f">
                    <v:path arrowok="t" o:connecttype="custom" o:connectlocs="167,51;107,51;128,53;147,60;164,71;179,89;189,107;194,125;193,151;153,214;116,226;169,226;211,168;214,150;213,125;209,105;202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FFA7166" w14:textId="77777777" w:rsidR="00546579" w:rsidRDefault="00546579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FFA7167" w14:textId="77777777" w:rsidR="00546579" w:rsidRDefault="001950B3">
      <w:pPr>
        <w:spacing w:before="63" w:line="273" w:lineRule="auto"/>
        <w:ind w:left="110" w:right="1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16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Gwy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dir</w:t>
      </w:r>
      <w:r>
        <w:rPr>
          <w:rFonts w:ascii="Book Antiqua" w:eastAsia="Book Antiqua" w:hAnsi="Book Antiqua" w:cs="Book Antiqua"/>
          <w:i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4"/>
          <w:w w:val="95"/>
          <w:sz w:val="18"/>
          <w:szCs w:val="18"/>
        </w:rPr>
        <w:t>Valley</w:t>
      </w:r>
      <w:r>
        <w:rPr>
          <w:rFonts w:ascii="Book Antiqua" w:eastAsia="Book Antiqua" w:hAnsi="Book Antiqua" w:cs="Book Antiqua"/>
          <w:i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2017–18</w:t>
      </w:r>
      <w:r>
        <w:rPr>
          <w:rFonts w:ascii="Book Antiqua" w:eastAsia="Book Antiqua" w:hAnsi="Book Antiqua" w:cs="Book Antiqua"/>
          <w:i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licensed</w:t>
      </w:r>
      <w:r>
        <w:rPr>
          <w:rFonts w:ascii="Times New Roman" w:eastAsia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Commonwealth</w:t>
      </w:r>
      <w:r>
        <w:rPr>
          <w:rFonts w:ascii="Times New Roman" w:eastAsia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95"/>
          <w:w w:val="9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eastAsia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eastAsia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65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808285"/>
          <w:spacing w:val="69"/>
          <w:w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808285"/>
          <w:spacing w:val="5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depicting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people.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3"/>
          <w:w w:val="9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see:</w:t>
      </w:r>
      <w:r>
        <w:rPr>
          <w:rFonts w:ascii="Times New Roman" w:eastAsia="Times New Roman" w:hAnsi="Times New Roman" w:cs="Times New Roman"/>
          <w:color w:val="808285"/>
          <w:spacing w:val="6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https://cr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eativ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ecommons.org/licenses/by/4.0/</w:t>
      </w:r>
    </w:p>
    <w:p w14:paraId="0FFA7168" w14:textId="77777777" w:rsidR="00546579" w:rsidRDefault="00546579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14:paraId="0FFA7169" w14:textId="77777777" w:rsidR="00546579" w:rsidRDefault="001950B3">
      <w:pPr>
        <w:spacing w:line="263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eastAsia="Times New Roman" w:hAnsi="Times New Roman" w:cs="Times New Roman"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17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lan:</w:t>
      </w:r>
      <w:r>
        <w:rPr>
          <w:rFonts w:ascii="Book Antiqua" w:eastAsia="Book Antiqua" w:hAnsi="Book Antiqua" w:cs="Book Antiqua"/>
          <w:i/>
          <w:color w:val="808285"/>
          <w:spacing w:val="-8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Gwy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dir</w:t>
      </w:r>
      <w:r>
        <w:rPr>
          <w:rFonts w:ascii="Book Antiqua" w:eastAsia="Book Antiqua" w:hAnsi="Book Antiqua" w:cs="Book Antiqua"/>
          <w:i/>
          <w:color w:val="808285"/>
          <w:spacing w:val="-15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4"/>
          <w:w w:val="95"/>
          <w:sz w:val="18"/>
          <w:szCs w:val="18"/>
        </w:rPr>
        <w:t>Valley</w:t>
      </w:r>
      <w:r>
        <w:rPr>
          <w:rFonts w:ascii="Book Antiqua" w:eastAsia="Book Antiqua" w:hAnsi="Book Antiqua" w:cs="Book Antiqua"/>
          <w:i/>
          <w:color w:val="808285"/>
          <w:spacing w:val="-9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2017–18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808285"/>
          <w:spacing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2017’.</w:t>
      </w:r>
    </w:p>
    <w:p w14:paraId="0FFA716A" w14:textId="77777777" w:rsidR="00546579" w:rsidRDefault="00546579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0FFA716B" w14:textId="77777777" w:rsidR="00546579" w:rsidRDefault="001950B3">
      <w:pPr>
        <w:spacing w:line="278" w:lineRule="auto"/>
        <w:ind w:left="110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eastAsia="Times New Roman" w:hAnsi="Times New Roman" w:cs="Times New Roman"/>
          <w:color w:val="808285"/>
          <w:spacing w:val="-3"/>
          <w:sz w:val="18"/>
          <w:szCs w:val="18"/>
        </w:rPr>
        <w:t>.</w:t>
      </w:r>
    </w:p>
    <w:p w14:paraId="0FFA716C" w14:textId="77777777" w:rsidR="00546579" w:rsidRDefault="0054657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FFA716D" w14:textId="77777777" w:rsidR="00546579" w:rsidRDefault="001950B3">
      <w:pPr>
        <w:spacing w:line="278" w:lineRule="auto"/>
        <w:ind w:left="110" w:right="80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views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opinions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expressed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authors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necessarily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eflect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29"/>
          <w:w w:val="9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</w:t>
      </w:r>
      <w:r>
        <w:rPr>
          <w:rFonts w:ascii="Times New Roman"/>
          <w:color w:val="808285"/>
          <w:spacing w:val="-2"/>
          <w:sz w:val="18"/>
        </w:rPr>
        <w:t>ov</w:t>
      </w:r>
      <w:r>
        <w:rPr>
          <w:rFonts w:ascii="Times New Roman"/>
          <w:color w:val="808285"/>
          <w:spacing w:val="-1"/>
          <w:sz w:val="18"/>
        </w:rPr>
        <w:t>ernment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inister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Energy</w:t>
      </w:r>
      <w:r>
        <w:rPr>
          <w:rFonts w:ascii="Times New Roman"/>
          <w:color w:val="808285"/>
          <w:spacing w:val="-3"/>
          <w:sz w:val="18"/>
        </w:rPr>
        <w:t>.</w:t>
      </w:r>
    </w:p>
    <w:p w14:paraId="0FFA716E" w14:textId="77777777" w:rsidR="00546579" w:rsidRDefault="00546579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FFA7170" w14:textId="6F17009A" w:rsidR="00546579" w:rsidRDefault="001950B3" w:rsidP="001950B3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  <w:sectPr w:rsidR="00546579">
          <w:pgSz w:w="11910" w:h="16840"/>
          <w:pgMar w:top="1580" w:right="1680" w:bottom="280" w:left="1080" w:header="720" w:footer="720" w:gutter="0"/>
          <w:cols w:space="720"/>
        </w:sectPr>
      </w:pPr>
      <w:r>
        <w:rPr>
          <w:rFonts w:ascii="Times New Roman"/>
          <w:color w:val="808285"/>
          <w:sz w:val="18"/>
        </w:rPr>
        <w:t>While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easonable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efforts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have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been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made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ensure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factually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correct,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45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does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accept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esponsibility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accuracy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completeness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shall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liable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any</w:t>
      </w:r>
      <w:r>
        <w:rPr>
          <w:rFonts w:ascii="Times New Roman"/>
          <w:color w:val="808285"/>
          <w:spacing w:val="45"/>
          <w:w w:val="94"/>
          <w:sz w:val="18"/>
        </w:rPr>
        <w:t xml:space="preserve"> </w:t>
      </w:r>
      <w:r>
        <w:rPr>
          <w:rFonts w:ascii="Times New Roman"/>
          <w:color w:val="808285"/>
          <w:sz w:val="18"/>
        </w:rPr>
        <w:t>loss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damage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may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occasioned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indir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thr</w:t>
      </w:r>
      <w:r>
        <w:rPr>
          <w:rFonts w:ascii="Times New Roman"/>
          <w:color w:val="808285"/>
          <w:spacing w:val="-2"/>
          <w:sz w:val="18"/>
        </w:rPr>
        <w:t>ough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use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of</w:t>
      </w:r>
      <w:r>
        <w:rPr>
          <w:rFonts w:ascii="Times New Roman"/>
          <w:color w:val="808285"/>
          <w:spacing w:val="-1"/>
          <w:sz w:val="18"/>
        </w:rPr>
        <w:t>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eliance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on,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publication.</w:t>
      </w:r>
    </w:p>
    <w:p w14:paraId="0FFA7172" w14:textId="3384F41A" w:rsidR="00546579" w:rsidRDefault="00546579" w:rsidP="001950B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0FFA7173" w14:textId="77777777" w:rsidR="00546579" w:rsidRDefault="0054657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A7179" w14:textId="77777777" w:rsidR="00546579" w:rsidRDefault="001950B3">
      <w:pPr>
        <w:pStyle w:val="Heading1"/>
        <w:spacing w:before="1"/>
        <w:ind w:right="256"/>
        <w:rPr>
          <w:rFonts w:ascii="Calibri" w:eastAsia="Calibri" w:hAnsi="Calibri" w:cs="Calibri"/>
          <w:b w:val="0"/>
          <w:bCs w:val="0"/>
        </w:rPr>
      </w:pPr>
      <w:bookmarkStart w:id="1" w:name="_bookmark0"/>
      <w:bookmarkEnd w:id="1"/>
      <w:r>
        <w:rPr>
          <w:rFonts w:ascii="Calibri"/>
          <w:color w:val="5F4879"/>
          <w:spacing w:val="-1"/>
        </w:rPr>
        <w:t>Commonwealth</w:t>
      </w:r>
      <w:r>
        <w:rPr>
          <w:rFonts w:ascii="Calibri"/>
          <w:color w:val="5F4879"/>
          <w:spacing w:val="-17"/>
        </w:rPr>
        <w:t xml:space="preserve"> </w:t>
      </w:r>
      <w:r>
        <w:rPr>
          <w:rFonts w:ascii="Calibri"/>
          <w:color w:val="5F4879"/>
          <w:spacing w:val="-1"/>
        </w:rPr>
        <w:t>environmental</w:t>
      </w:r>
      <w:r>
        <w:rPr>
          <w:rFonts w:ascii="Calibri"/>
          <w:color w:val="5F4879"/>
          <w:spacing w:val="-15"/>
        </w:rPr>
        <w:t xml:space="preserve"> </w:t>
      </w:r>
      <w:r>
        <w:rPr>
          <w:rFonts w:ascii="Calibri"/>
          <w:color w:val="5F4879"/>
          <w:spacing w:val="-1"/>
        </w:rPr>
        <w:t>water</w:t>
      </w:r>
      <w:r>
        <w:rPr>
          <w:rFonts w:ascii="Calibri"/>
          <w:color w:val="5F4879"/>
          <w:spacing w:val="-16"/>
        </w:rPr>
        <w:t xml:space="preserve"> </w:t>
      </w:r>
      <w:r>
        <w:rPr>
          <w:rFonts w:ascii="Calibri"/>
          <w:color w:val="5F4879"/>
          <w:spacing w:val="-1"/>
        </w:rPr>
        <w:t>portfolio</w:t>
      </w:r>
      <w:r>
        <w:rPr>
          <w:rFonts w:ascii="Calibri"/>
          <w:color w:val="5F4879"/>
          <w:spacing w:val="39"/>
          <w:w w:val="99"/>
        </w:rPr>
        <w:t xml:space="preserve"> </w:t>
      </w:r>
      <w:r>
        <w:rPr>
          <w:rFonts w:ascii="Calibri"/>
          <w:color w:val="5F4879"/>
          <w:spacing w:val="-1"/>
        </w:rPr>
        <w:t>management</w:t>
      </w:r>
      <w:r>
        <w:rPr>
          <w:rFonts w:ascii="Calibri"/>
          <w:color w:val="5F4879"/>
          <w:spacing w:val="-23"/>
        </w:rPr>
        <w:t xml:space="preserve"> </w:t>
      </w:r>
      <w:r>
        <w:rPr>
          <w:rFonts w:ascii="Calibri"/>
          <w:color w:val="5F4879"/>
        </w:rPr>
        <w:t>planning</w:t>
      </w:r>
    </w:p>
    <w:p w14:paraId="0FFA717A" w14:textId="77777777" w:rsidR="00546579" w:rsidRDefault="001950B3">
      <w:pPr>
        <w:pStyle w:val="Heading2"/>
        <w:spacing w:before="243"/>
        <w:ind w:left="107" w:firstLine="0"/>
        <w:rPr>
          <w:b w:val="0"/>
          <w:bCs w:val="0"/>
        </w:rPr>
      </w:pPr>
      <w:bookmarkStart w:id="2" w:name="_bookmark1"/>
      <w:bookmarkEnd w:id="2"/>
      <w:r>
        <w:rPr>
          <w:color w:val="5F4879"/>
        </w:rPr>
        <w:t>Commonwealth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Holder</w:t>
      </w:r>
    </w:p>
    <w:p w14:paraId="0FFA717B" w14:textId="77777777" w:rsidR="00546579" w:rsidRDefault="001950B3">
      <w:pPr>
        <w:pStyle w:val="BodyText"/>
        <w:spacing w:before="199"/>
        <w:ind w:right="108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statutory</w:t>
      </w:r>
      <w:r>
        <w:rPr>
          <w:spacing w:val="-9"/>
        </w:rPr>
        <w:t xml:space="preserve"> </w:t>
      </w:r>
      <w:r>
        <w:rPr>
          <w:spacing w:val="-1"/>
        </w:rPr>
        <w:t>position</w:t>
      </w:r>
      <w:r>
        <w:rPr>
          <w:spacing w:val="-7"/>
        </w:rPr>
        <w:t xml:space="preserve"> </w:t>
      </w:r>
      <w:r>
        <w:rPr>
          <w:spacing w:val="-1"/>
        </w:rPr>
        <w:t>established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2007</w:t>
      </w:r>
      <w:r>
        <w:rPr>
          <w:rFonts w:cs="Century Gothic"/>
          <w:i/>
          <w:spacing w:val="1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responsible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holdings.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must</w:t>
      </w:r>
      <w:r>
        <w:rPr>
          <w:rFonts w:cs="Century Gothic"/>
          <w:w w:val="99"/>
        </w:rPr>
        <w:t xml:space="preserve"> </w:t>
      </w:r>
      <w:r>
        <w:rPr>
          <w:rFonts w:cs="Century Gothic"/>
          <w:spacing w:val="4"/>
          <w:w w:val="99"/>
        </w:rPr>
        <w:t xml:space="preserve">          </w:t>
      </w:r>
      <w:r>
        <w:t>be</w:t>
      </w:r>
      <w:r>
        <w:rPr>
          <w:spacing w:val="-7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restore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rivers,</w:t>
      </w:r>
      <w:r>
        <w:rPr>
          <w:spacing w:val="-9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(and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plants</w:t>
      </w:r>
      <w:r>
        <w:rPr>
          <w:spacing w:val="58"/>
          <w:w w:val="9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support)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Basin.</w:t>
      </w:r>
      <w:r>
        <w:rPr>
          <w:spacing w:val="-8"/>
        </w:rPr>
        <w:t xml:space="preserve"> </w:t>
      </w:r>
      <w:r>
        <w:t>Mr</w:t>
      </w:r>
      <w:r>
        <w:rPr>
          <w:spacing w:val="-8"/>
        </w:rPr>
        <w:t xml:space="preserve"> </w:t>
      </w:r>
      <w:r>
        <w:rPr>
          <w:spacing w:val="-1"/>
        </w:rPr>
        <w:t>David</w:t>
      </w:r>
      <w:r>
        <w:rPr>
          <w:spacing w:val="-7"/>
        </w:rPr>
        <w:t xml:space="preserve"> </w:t>
      </w:r>
      <w:r>
        <w:t>Papps</w:t>
      </w:r>
      <w:r>
        <w:rPr>
          <w:spacing w:val="-8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87"/>
        </w:rPr>
        <w:t xml:space="preserve"> </w:t>
      </w:r>
      <w:r>
        <w:rPr>
          <w:spacing w:val="-1"/>
        </w:rPr>
        <w:t>Holder.</w:t>
      </w:r>
      <w:r>
        <w:rPr>
          <w:spacing w:val="-9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Office.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Office</w:t>
      </w:r>
      <w:r>
        <w:rPr>
          <w:spacing w:val="-7"/>
        </w:rPr>
        <w:t xml:space="preserve"> </w:t>
      </w:r>
      <w:r>
        <w:rPr>
          <w:spacing w:val="-1"/>
        </w:rPr>
        <w:t>employs</w:t>
      </w:r>
      <w:r>
        <w:rPr>
          <w:spacing w:val="1"/>
        </w:rPr>
        <w:t xml:space="preserve"> </w:t>
      </w:r>
      <w:r>
        <w:rPr>
          <w:spacing w:val="11"/>
        </w:rPr>
        <w:t xml:space="preserve">       </w:t>
      </w:r>
      <w:r>
        <w:rPr>
          <w:spacing w:val="-1"/>
        </w:rPr>
        <w:t>six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-7"/>
        </w:rPr>
        <w:t xml:space="preserve"> </w:t>
      </w:r>
      <w:r>
        <w:t>who</w:t>
      </w:r>
      <w:r>
        <w:rPr>
          <w:spacing w:val="-7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rPr>
          <w:spacing w:val="-1"/>
        </w:rP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t>Basin.</w:t>
      </w:r>
    </w:p>
    <w:p w14:paraId="0FFA717C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7D" w14:textId="77777777" w:rsidR="00546579" w:rsidRDefault="001950B3">
      <w:pPr>
        <w:pStyle w:val="Heading2"/>
        <w:ind w:left="107" w:firstLine="0"/>
        <w:rPr>
          <w:b w:val="0"/>
          <w:bCs w:val="0"/>
        </w:rPr>
      </w:pPr>
      <w:bookmarkStart w:id="3" w:name="_bookmark2"/>
      <w:bookmarkEnd w:id="3"/>
      <w:r>
        <w:rPr>
          <w:color w:val="5F4879"/>
          <w:spacing w:val="-1"/>
        </w:rPr>
        <w:t>Commonwealth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</w:p>
    <w:p w14:paraId="0FFA717E" w14:textId="77777777" w:rsidR="00546579" w:rsidRDefault="001950B3">
      <w:pPr>
        <w:pStyle w:val="BodyText"/>
        <w:spacing w:before="200"/>
        <w:ind w:right="207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holdings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entitlements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9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rPr>
          <w:spacing w:val="-1"/>
        </w:rPr>
        <w:t>acquired</w:t>
      </w:r>
      <w:r>
        <w:rPr>
          <w:spacing w:val="-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Australian</w:t>
      </w:r>
      <w:r>
        <w:rPr>
          <w:spacing w:val="-9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investments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water-saving</w:t>
      </w:r>
      <w:r>
        <w:rPr>
          <w:spacing w:val="-9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89"/>
          <w:w w:val="99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holdings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entitlement</w:t>
      </w:r>
      <w:r>
        <w:rPr>
          <w:spacing w:val="-7"/>
        </w:rPr>
        <w:t xml:space="preserve"> </w:t>
      </w:r>
      <w:r>
        <w:rPr>
          <w:spacing w:val="-1"/>
        </w:rPr>
        <w:t>types</w:t>
      </w:r>
      <w:r>
        <w:rPr>
          <w:spacing w:val="-7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6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catchments.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rules</w:t>
      </w:r>
      <w:r>
        <w:rPr>
          <w:spacing w:val="-7"/>
        </w:rPr>
        <w:t xml:space="preserve"> </w:t>
      </w:r>
      <w:r>
        <w:rPr>
          <w:spacing w:val="-1"/>
        </w:rPr>
        <w:t>governing</w:t>
      </w:r>
      <w:r>
        <w:rPr>
          <w:spacing w:val="-4"/>
        </w:rPr>
        <w:t xml:space="preserve"> </w:t>
      </w:r>
      <w:r>
        <w:t>the</w:t>
      </w:r>
      <w:r>
        <w:rPr>
          <w:spacing w:val="54"/>
          <w:w w:val="99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vary</w:t>
      </w:r>
      <w:r>
        <w:rPr>
          <w:spacing w:val="-11"/>
        </w:rPr>
        <w:t xml:space="preserve"> </w:t>
      </w:r>
      <w:r>
        <w:t>across</w:t>
      </w:r>
      <w:r>
        <w:rPr>
          <w:spacing w:val="-12"/>
        </w:rPr>
        <w:t xml:space="preserve"> </w:t>
      </w:r>
      <w:r>
        <w:t>states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catchments.</w:t>
      </w:r>
      <w:r>
        <w:rPr>
          <w:spacing w:val="-12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entitlements</w:t>
      </w:r>
      <w:r>
        <w:rPr>
          <w:spacing w:val="68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fees,</w:t>
      </w:r>
      <w:r>
        <w:rPr>
          <w:spacing w:val="-9"/>
        </w:rPr>
        <w:t xml:space="preserve"> </w:t>
      </w:r>
      <w:r>
        <w:rPr>
          <w:spacing w:val="-1"/>
        </w:rPr>
        <w:t>allocations,</w:t>
      </w:r>
      <w:r>
        <w:rPr>
          <w:spacing w:val="-9"/>
        </w:rPr>
        <w:t xml:space="preserve"> </w:t>
      </w:r>
      <w:r>
        <w:t>carryover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equivalent</w:t>
      </w:r>
      <w:r>
        <w:rPr>
          <w:spacing w:val="-5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other</w:t>
      </w:r>
      <w:r>
        <w:rPr>
          <w:spacing w:val="72"/>
          <w:w w:val="99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users.</w:t>
      </w:r>
    </w:p>
    <w:p w14:paraId="0FFA717F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80" w14:textId="77777777" w:rsidR="00546579" w:rsidRDefault="001950B3">
      <w:pPr>
        <w:pStyle w:val="BodyText"/>
        <w:spacing w:line="245" w:lineRule="exact"/>
      </w:pPr>
      <w:r>
        <w:rPr>
          <w:spacing w:val="-1"/>
        </w:rPr>
        <w:t>There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broadly</w:t>
      </w:r>
      <w:r>
        <w:rPr>
          <w:spacing w:val="-10"/>
        </w:rPr>
        <w:t xml:space="preserve"> </w:t>
      </w:r>
      <w:r>
        <w:t>three</w:t>
      </w:r>
      <w:r>
        <w:rPr>
          <w:spacing w:val="-10"/>
        </w:rPr>
        <w:t xml:space="preserve"> </w:t>
      </w:r>
      <w:r>
        <w:t>options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managing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water:</w:t>
      </w:r>
    </w:p>
    <w:p w14:paraId="0FFA7181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line="245" w:lineRule="exact"/>
        <w:ind w:hanging="369"/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14:paraId="0FFA7182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2" w:line="245" w:lineRule="exact"/>
        <w:ind w:hanging="369"/>
        <w:rPr>
          <w:rFonts w:cs="Century Gothic"/>
        </w:rPr>
      </w:pPr>
      <w:r>
        <w:rPr>
          <w:spacing w:val="-1"/>
        </w:rPr>
        <w:t>leaving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storage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carrying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rFonts w:cs="Century Gothic"/>
          <w:spacing w:val="1"/>
        </w:rPr>
        <w:t>se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next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year</w:t>
      </w:r>
      <w:r>
        <w:rPr>
          <w:rFonts w:cs="Century Gothic"/>
          <w:spacing w:val="-3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‘carryover’)</w:t>
      </w:r>
    </w:p>
    <w:p w14:paraId="0FFA7183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7" w:line="242" w:lineRule="exact"/>
        <w:ind w:right="207" w:hanging="369"/>
      </w:pPr>
      <w:r>
        <w:t>trading</w:t>
      </w:r>
      <w:r>
        <w:rPr>
          <w:spacing w:val="11"/>
        </w:rPr>
        <w:t xml:space="preserve"> </w:t>
      </w:r>
      <w:r>
        <w:t>water,</w:t>
      </w:r>
      <w:r>
        <w:rPr>
          <w:spacing w:val="9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rPr>
          <w:spacing w:val="-1"/>
        </w:rPr>
        <w:t>is,</w:t>
      </w:r>
      <w:r>
        <w:rPr>
          <w:spacing w:val="8"/>
        </w:rPr>
        <w:t xml:space="preserve"> </w:t>
      </w:r>
      <w:r>
        <w:t>selling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proceeds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buy</w:t>
      </w:r>
      <w:r>
        <w:rPr>
          <w:spacing w:val="12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another</w:t>
      </w:r>
      <w:r>
        <w:rPr>
          <w:spacing w:val="11"/>
        </w:rPr>
        <w:t xml:space="preserve"> </w:t>
      </w:r>
      <w:r>
        <w:t>catchment</w:t>
      </w:r>
      <w:r>
        <w:rPr>
          <w:spacing w:val="13"/>
        </w:rPr>
        <w:t xml:space="preserve"> </w:t>
      </w:r>
      <w:r>
        <w:rPr>
          <w:spacing w:val="-1"/>
        </w:rPr>
        <w:t>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34"/>
          <w:w w:val="99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year</w:t>
      </w:r>
      <w:r>
        <w:rPr>
          <w:rFonts w:cs="Century Gothic"/>
        </w:rPr>
        <w:t>,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investing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complementary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‘environmental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activities’</w:t>
      </w:r>
      <w:r>
        <w:t>.</w:t>
      </w:r>
    </w:p>
    <w:p w14:paraId="0FFA7184" w14:textId="77777777" w:rsidR="00546579" w:rsidRDefault="00546579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p w14:paraId="0FFA7185" w14:textId="77777777" w:rsidR="00546579" w:rsidRDefault="001950B3">
      <w:pPr>
        <w:pStyle w:val="Heading2"/>
        <w:ind w:left="107" w:firstLine="0"/>
        <w:rPr>
          <w:b w:val="0"/>
          <w:bCs w:val="0"/>
        </w:rPr>
      </w:pPr>
      <w:bookmarkStart w:id="4" w:name="_bookmark3"/>
      <w:bookmarkEnd w:id="4"/>
      <w:r>
        <w:rPr>
          <w:color w:val="5F4879"/>
          <w:spacing w:val="-1"/>
        </w:rPr>
        <w:t xml:space="preserve">Purpose of </w:t>
      </w:r>
      <w:r>
        <w:rPr>
          <w:color w:val="5F4879"/>
        </w:rPr>
        <w:t>the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document</w:t>
      </w:r>
    </w:p>
    <w:p w14:paraId="0FFA7186" w14:textId="77777777" w:rsidR="00546579" w:rsidRDefault="001950B3">
      <w:pPr>
        <w:pStyle w:val="BodyText"/>
        <w:spacing w:before="199"/>
        <w:ind w:right="256"/>
      </w:pPr>
      <w: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6"/>
        </w:rPr>
        <w:t xml:space="preserve"> </w:t>
      </w:r>
      <w:r>
        <w:rPr>
          <w:spacing w:val="-1"/>
        </w:rPr>
        <w:t>sets</w:t>
      </w:r>
      <w:r>
        <w:rPr>
          <w:spacing w:val="-7"/>
        </w:rPr>
        <w:t xml:space="preserve"> </w:t>
      </w:r>
      <w:r>
        <w:rPr>
          <w:spacing w:val="-1"/>
        </w:rPr>
        <w:t>out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0"/>
          <w:w w:val="99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Valley</w:t>
      </w:r>
      <w:r>
        <w:rPr>
          <w:spacing w:val="-1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10"/>
        </w:rPr>
        <w:t xml:space="preserve"> </w:t>
      </w:r>
      <w:r>
        <w:t>Efficient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effective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27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t>options.</w:t>
      </w:r>
      <w:r>
        <w:rPr>
          <w:spacing w:val="-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taking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8"/>
        </w:rPr>
        <w:t xml:space="preserve"> </w:t>
      </w:r>
      <w:r>
        <w:rPr>
          <w:spacing w:val="-1"/>
        </w:rPr>
        <w:t>approach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62"/>
          <w:w w:val="99"/>
        </w:rPr>
        <w:t xml:space="preserve"> </w:t>
      </w:r>
      <w:r>
        <w:t>planning,</w:t>
      </w:r>
      <w:r>
        <w:rPr>
          <w:spacing w:val="-10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tools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use,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managed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maximising</w:t>
      </w:r>
      <w:r>
        <w:rPr>
          <w:spacing w:val="38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0FFA7187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188" w14:textId="77777777" w:rsidR="00546579" w:rsidRDefault="001950B3">
      <w:pPr>
        <w:pStyle w:val="BodyText"/>
        <w:ind w:right="207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transparent,</w:t>
      </w:r>
      <w:r>
        <w:rPr>
          <w:spacing w:val="-11"/>
        </w:rPr>
        <w:t xml:space="preserve"> </w:t>
      </w:r>
      <w:r>
        <w:t>coordinated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3"/>
        </w:rPr>
        <w:t>of</w:t>
      </w:r>
      <w:r>
        <w:rPr>
          <w:spacing w:val="24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1"/>
        </w:rPr>
        <w:t>water,</w:t>
      </w:r>
      <w:r>
        <w:rPr>
          <w:spacing w:val="-12"/>
        </w:rPr>
        <w:t xml:space="preserve"> </w:t>
      </w:r>
      <w:r>
        <w:rPr>
          <w:spacing w:val="-1"/>
        </w:rPr>
        <w:t>consistent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Basin-wide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t>and</w:t>
      </w:r>
      <w:r>
        <w:rPr>
          <w:spacing w:val="76"/>
          <w:w w:val="99"/>
        </w:rPr>
        <w:t xml:space="preserve"> </w:t>
      </w:r>
      <w:r>
        <w:rPr>
          <w:spacing w:val="-1"/>
        </w:rPr>
        <w:t>having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priorities.</w:t>
      </w:r>
    </w:p>
    <w:p w14:paraId="0FFA7189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8A" w14:textId="77777777" w:rsidR="00546579" w:rsidRDefault="001950B3">
      <w:pPr>
        <w:ind w:left="107" w:right="25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learn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more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see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4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15">
        <w:r>
          <w:rPr>
            <w:rFonts w:ascii="Century Gothic" w:eastAsia="Century Gothic" w:hAnsi="Century Gothic" w:cs="Century Gothic"/>
            <w:color w:val="0000FF"/>
            <w:spacing w:val="-1"/>
            <w:sz w:val="20"/>
            <w:szCs w:val="20"/>
            <w:u w:val="single" w:color="0000FF"/>
          </w:rPr>
          <w:t>http://www.environment.gov.au/water/cewo/publications</w:t>
        </w:r>
        <w:r>
          <w:rPr>
            <w:rFonts w:ascii="Century Gothic" w:eastAsia="Century Gothic" w:hAnsi="Century Gothic" w:cs="Century Gothic"/>
            <w:color w:val="0000FF"/>
            <w:spacing w:val="-25"/>
            <w:sz w:val="20"/>
            <w:szCs w:val="20"/>
            <w:u w:val="single" w:color="0000FF"/>
          </w:rPr>
          <w:t xml:space="preserve"> </w:t>
        </w:r>
      </w:hyperlink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‘Planning</w:t>
      </w:r>
      <w:r>
        <w:rPr>
          <w:rFonts w:ascii="Century Gothic" w:eastAsia="Century Gothic" w:hAnsi="Century Gothic" w:cs="Century Gothic"/>
          <w:spacing w:val="-2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approach’).</w:t>
      </w:r>
    </w:p>
    <w:p w14:paraId="0FFA718B" w14:textId="77777777" w:rsidR="00546579" w:rsidRDefault="00546579">
      <w:pPr>
        <w:spacing w:before="3"/>
        <w:rPr>
          <w:rFonts w:ascii="Century Gothic" w:eastAsia="Century Gothic" w:hAnsi="Century Gothic" w:cs="Century Gothic"/>
          <w:sz w:val="15"/>
          <w:szCs w:val="15"/>
        </w:rPr>
      </w:pPr>
    </w:p>
    <w:p w14:paraId="0FFA718C" w14:textId="77777777" w:rsidR="00546579" w:rsidRDefault="001950B3">
      <w:pPr>
        <w:pStyle w:val="Heading2"/>
        <w:spacing w:before="55"/>
        <w:ind w:left="107" w:firstLine="0"/>
        <w:rPr>
          <w:b w:val="0"/>
          <w:bCs w:val="0"/>
        </w:rPr>
      </w:pPr>
      <w:bookmarkStart w:id="5" w:name="_bookmark4"/>
      <w:bookmarkEnd w:id="5"/>
      <w:r>
        <w:rPr>
          <w:color w:val="5F4879"/>
          <w:spacing w:val="-1"/>
        </w:rPr>
        <w:t>Delivery</w:t>
      </w:r>
      <w:r>
        <w:rPr>
          <w:color w:val="5F4879"/>
          <w:spacing w:val="-18"/>
        </w:rPr>
        <w:t xml:space="preserve"> </w:t>
      </w:r>
      <w:r>
        <w:rPr>
          <w:color w:val="5F4879"/>
          <w:spacing w:val="-1"/>
        </w:rPr>
        <w:t>partners</w:t>
      </w:r>
    </w:p>
    <w:p w14:paraId="0FFA718D" w14:textId="77777777" w:rsidR="00546579" w:rsidRDefault="001950B3">
      <w:pPr>
        <w:pStyle w:val="BodyText"/>
        <w:spacing w:before="199"/>
        <w:ind w:right="207"/>
      </w:pP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managed</w:t>
      </w:r>
      <w:r>
        <w:rPr>
          <w:spacing w:val="-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partners.</w:t>
      </w:r>
      <w:r>
        <w:rPr>
          <w:spacing w:val="64"/>
          <w:w w:val="9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rPr>
          <w:spacing w:val="-1"/>
        </w:rPr>
        <w:t>been</w:t>
      </w:r>
      <w:r>
        <w:rPr>
          <w:spacing w:val="-5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consultation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our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partners,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91"/>
          <w:w w:val="99"/>
        </w:rPr>
        <w:t xml:space="preserve"> </w:t>
      </w:r>
      <w:r>
        <w:rPr>
          <w:spacing w:val="-1"/>
        </w:rPr>
        <w:t>New</w:t>
      </w:r>
      <w:r>
        <w:rPr>
          <w:spacing w:val="-5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Heritage</w:t>
      </w:r>
      <w:r>
        <w:rPr>
          <w:spacing w:val="-2"/>
        </w:rPr>
        <w:t xml:space="preserve"> </w:t>
      </w:r>
      <w:r>
        <w:rPr>
          <w:spacing w:val="-1"/>
        </w:rPr>
        <w:t>(NSW</w:t>
      </w:r>
      <w:r>
        <w:rPr>
          <w:spacing w:val="-4"/>
        </w:rPr>
        <w:t xml:space="preserve"> </w:t>
      </w:r>
      <w:r>
        <w:t>OEH),</w:t>
      </w:r>
      <w:r>
        <w:rPr>
          <w:spacing w:val="-9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Industries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5"/>
        </w:rPr>
        <w:t xml:space="preserve"> </w:t>
      </w:r>
      <w:r>
        <w:t>Water,</w:t>
      </w:r>
      <w:r>
        <w:rPr>
          <w:spacing w:val="57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NSW,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t>advice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rPr>
          <w:spacing w:val="-1"/>
        </w:rPr>
        <w:t>Contingency</w:t>
      </w:r>
      <w:r>
        <w:rPr>
          <w:spacing w:val="80"/>
          <w:w w:val="99"/>
        </w:rPr>
        <w:t xml:space="preserve"> </w:t>
      </w:r>
      <w:r>
        <w:t>Allowance</w:t>
      </w:r>
      <w:r>
        <w:rPr>
          <w:spacing w:val="-12"/>
        </w:rPr>
        <w:t xml:space="preserve"> </w:t>
      </w:r>
      <w:r>
        <w:rPr>
          <w:spacing w:val="-1"/>
        </w:rPr>
        <w:t>Operations</w:t>
      </w:r>
      <w:r>
        <w:rPr>
          <w:spacing w:val="-11"/>
        </w:rPr>
        <w:t xml:space="preserve"> </w:t>
      </w:r>
      <w:r>
        <w:rPr>
          <w:spacing w:val="-1"/>
        </w:rPr>
        <w:t>Advisory</w:t>
      </w:r>
      <w:r>
        <w:rPr>
          <w:spacing w:val="-14"/>
        </w:rPr>
        <w:t xml:space="preserve"> </w:t>
      </w:r>
      <w:r>
        <w:t>Committee</w:t>
      </w:r>
      <w:r>
        <w:rPr>
          <w:spacing w:val="-11"/>
        </w:rPr>
        <w:t xml:space="preserve"> </w:t>
      </w:r>
      <w:r>
        <w:rPr>
          <w:spacing w:val="-1"/>
        </w:rPr>
        <w:t>(ECAOAC).</w:t>
      </w:r>
    </w:p>
    <w:p w14:paraId="0FFA718E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8F" w14:textId="77777777" w:rsidR="00546579" w:rsidRDefault="001950B3">
      <w:pPr>
        <w:pStyle w:val="Heading2"/>
        <w:ind w:left="107" w:firstLine="0"/>
        <w:rPr>
          <w:b w:val="0"/>
          <w:bCs w:val="0"/>
        </w:rPr>
      </w:pPr>
      <w:bookmarkStart w:id="6" w:name="_bookmark5"/>
      <w:bookmarkEnd w:id="6"/>
      <w:r>
        <w:rPr>
          <w:color w:val="5F4879"/>
          <w:spacing w:val="-1"/>
        </w:rPr>
        <w:t>Your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input</w:t>
      </w:r>
    </w:p>
    <w:p w14:paraId="0FFA7190" w14:textId="77777777" w:rsidR="00546579" w:rsidRDefault="001950B3">
      <w:pPr>
        <w:pStyle w:val="BodyText"/>
        <w:spacing w:before="200"/>
        <w:ind w:right="256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relies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rPr>
          <w:spacing w:val="-1"/>
        </w:rPr>
        <w:t>considerable</w:t>
      </w:r>
      <w:r>
        <w:rPr>
          <w:spacing w:val="-9"/>
        </w:rPr>
        <w:t xml:space="preserve"> </w:t>
      </w:r>
      <w:r>
        <w:t>advice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assistance</w:t>
      </w:r>
      <w:r>
        <w:rPr>
          <w:spacing w:val="51"/>
          <w:w w:val="99"/>
        </w:rPr>
        <w:t xml:space="preserve"> </w:t>
      </w:r>
      <w:r>
        <w:rPr>
          <w:spacing w:val="-1"/>
        </w:rPr>
        <w:t>from</w:t>
      </w:r>
      <w:r>
        <w:rPr>
          <w:spacing w:val="-9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rPr>
          <w:spacing w:val="-1"/>
        </w:rPr>
        <w:t>organisations,</w:t>
      </w:r>
      <w:r>
        <w:rPr>
          <w:spacing w:val="-9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governments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others.</w:t>
      </w:r>
      <w:r>
        <w:rPr>
          <w:spacing w:val="-10"/>
        </w:rPr>
        <w:t xml:space="preserve"> </w:t>
      </w:r>
      <w:r>
        <w:t>Individuals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groups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Murray-Darling</w:t>
      </w:r>
      <w:r>
        <w:rPr>
          <w:spacing w:val="72"/>
          <w:w w:val="99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encouraged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submit</w:t>
      </w:r>
      <w:r>
        <w:rPr>
          <w:spacing w:val="-7"/>
        </w:rPr>
        <w:t xml:space="preserve"> </w:t>
      </w:r>
      <w:r>
        <w:t>suggestions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48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water.</w:t>
      </w:r>
      <w:r>
        <w:rPr>
          <w:spacing w:val="-14"/>
        </w:rPr>
        <w:t xml:space="preserve"> </w:t>
      </w:r>
      <w:r>
        <w:rPr>
          <w:spacing w:val="-1"/>
        </w:rPr>
        <w:t>Please</w:t>
      </w:r>
      <w:r>
        <w:rPr>
          <w:spacing w:val="-12"/>
        </w:rPr>
        <w:t xml:space="preserve"> </w:t>
      </w:r>
      <w:r>
        <w:t>contact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rPr>
          <w:spacing w:val="-1"/>
        </w:rPr>
        <w:t>via:</w:t>
      </w:r>
      <w:r>
        <w:rPr>
          <w:spacing w:val="-9"/>
        </w:rPr>
        <w:t xml:space="preserve"> </w:t>
      </w:r>
      <w:hyperlink r:id="rId16">
        <w:r>
          <w:rPr>
            <w:color w:val="0000FF"/>
            <w:u w:val="single" w:color="0000FF"/>
          </w:rPr>
          <w:t>ewater@environment.gov.au</w:t>
        </w:r>
        <w:r>
          <w:t>.</w:t>
        </w:r>
      </w:hyperlink>
    </w:p>
    <w:p w14:paraId="0FFA7191" w14:textId="77777777" w:rsidR="00546579" w:rsidRDefault="00546579">
      <w:pPr>
        <w:sectPr w:rsidR="00546579">
          <w:footerReference w:type="default" r:id="rId17"/>
          <w:pgSz w:w="11910" w:h="16840"/>
          <w:pgMar w:top="800" w:right="600" w:bottom="880" w:left="600" w:header="0" w:footer="686" w:gutter="0"/>
          <w:pgNumType w:start="2"/>
          <w:cols w:space="720"/>
        </w:sectPr>
      </w:pPr>
    </w:p>
    <w:p w14:paraId="0FFA7192" w14:textId="77777777" w:rsidR="00546579" w:rsidRDefault="001950B3">
      <w:pPr>
        <w:pStyle w:val="Heading1"/>
        <w:spacing w:before="1"/>
        <w:rPr>
          <w:rFonts w:ascii="Calibri" w:eastAsia="Calibri" w:hAnsi="Calibri" w:cs="Calibri"/>
          <w:b w:val="0"/>
          <w:bCs w:val="0"/>
        </w:rPr>
      </w:pPr>
      <w:bookmarkStart w:id="7" w:name="_bookmark6"/>
      <w:bookmarkEnd w:id="7"/>
      <w:r>
        <w:rPr>
          <w:rFonts w:ascii="Calibri"/>
          <w:color w:val="5F4879"/>
          <w:spacing w:val="-1"/>
        </w:rPr>
        <w:t>Table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</w:rPr>
        <w:t>of</w:t>
      </w:r>
      <w:r>
        <w:rPr>
          <w:rFonts w:ascii="Calibri"/>
          <w:color w:val="5F4879"/>
          <w:spacing w:val="-13"/>
        </w:rPr>
        <w:t xml:space="preserve"> </w:t>
      </w:r>
      <w:r>
        <w:rPr>
          <w:rFonts w:ascii="Calibri"/>
          <w:color w:val="5F4879"/>
          <w:spacing w:val="-1"/>
        </w:rPr>
        <w:t>contents</w:t>
      </w:r>
    </w:p>
    <w:sdt>
      <w:sdtPr>
        <w:rPr>
          <w:b w:val="0"/>
          <w:bCs w:val="0"/>
          <w:sz w:val="20"/>
          <w:szCs w:val="20"/>
        </w:rPr>
        <w:id w:val="-1199855305"/>
        <w:docPartObj>
          <w:docPartGallery w:val="Table of Contents"/>
          <w:docPartUnique/>
        </w:docPartObj>
      </w:sdtPr>
      <w:sdtEndPr/>
      <w:sdtContent>
        <w:p w14:paraId="0FFA7193" w14:textId="77777777" w:rsidR="00546579" w:rsidRDefault="001950B3">
          <w:pPr>
            <w:pStyle w:val="TOC2"/>
            <w:tabs>
              <w:tab w:val="left" w:pos="9606"/>
            </w:tabs>
            <w:spacing w:before="246"/>
            <w:ind w:firstLine="0"/>
            <w:rPr>
              <w:b w:val="0"/>
              <w:bCs w:val="0"/>
            </w:rPr>
          </w:pPr>
          <w:hyperlink w:anchor="_bookmark0" w:history="1">
            <w:r>
              <w:t>Commonwealth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0"/>
              </w:rPr>
              <w:t xml:space="preserve"> </w:t>
            </w:r>
            <w:r>
              <w:t>water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portfolio</w:t>
            </w:r>
            <w:r>
              <w:rPr>
                <w:spacing w:val="-11"/>
              </w:rPr>
              <w:t xml:space="preserve"> </w:t>
            </w:r>
            <w:r>
              <w:t>management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planning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0FFA7194" w14:textId="77777777" w:rsidR="00546579" w:rsidRDefault="001950B3">
          <w:pPr>
            <w:pStyle w:val="TOC3"/>
            <w:tabs>
              <w:tab w:val="left" w:pos="9606"/>
            </w:tabs>
            <w:spacing w:before="96"/>
            <w:ind w:left="328" w:firstLine="0"/>
          </w:pPr>
          <w:hyperlink w:anchor="_bookmark1" w:history="1">
            <w:r>
              <w:t>Commonwealth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Environmental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Water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Holder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0FFA7195" w14:textId="77777777" w:rsidR="00546579" w:rsidRDefault="001950B3">
          <w:pPr>
            <w:pStyle w:val="TOC3"/>
            <w:tabs>
              <w:tab w:val="left" w:pos="9606"/>
            </w:tabs>
            <w:ind w:left="328" w:firstLine="0"/>
          </w:pPr>
          <w:hyperlink w:anchor="_bookmark2" w:history="1">
            <w:r>
              <w:t>Commonwealth</w:t>
            </w:r>
            <w:r>
              <w:rPr>
                <w:spacing w:val="-19"/>
              </w:rPr>
              <w:t xml:space="preserve"> </w:t>
            </w:r>
            <w:r>
              <w:t>environmental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tab/>
              <w:t>2</w:t>
            </w:r>
          </w:hyperlink>
        </w:p>
        <w:p w14:paraId="0FFA7196" w14:textId="77777777" w:rsidR="00546579" w:rsidRDefault="001950B3">
          <w:pPr>
            <w:pStyle w:val="TOC3"/>
            <w:tabs>
              <w:tab w:val="left" w:pos="9606"/>
            </w:tabs>
            <w:ind w:left="328" w:firstLine="0"/>
          </w:pPr>
          <w:hyperlink w:anchor="_bookmark3" w:history="1">
            <w:r>
              <w:rPr>
                <w:spacing w:val="-1"/>
              </w:rPr>
              <w:t>Purpose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document</w:t>
            </w:r>
            <w:r>
              <w:tab/>
              <w:t>2</w:t>
            </w:r>
          </w:hyperlink>
        </w:p>
        <w:p w14:paraId="0FFA7197" w14:textId="77777777" w:rsidR="00546579" w:rsidRDefault="001950B3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4" w:history="1">
            <w:r>
              <w:rPr>
                <w:spacing w:val="-1"/>
              </w:rPr>
              <w:t>Delivery</w:t>
            </w:r>
            <w:r>
              <w:rPr>
                <w:spacing w:val="-18"/>
              </w:rPr>
              <w:t xml:space="preserve"> </w:t>
            </w:r>
            <w:r>
              <w:t>partners</w:t>
            </w:r>
            <w:r>
              <w:tab/>
              <w:t>2</w:t>
            </w:r>
          </w:hyperlink>
        </w:p>
        <w:p w14:paraId="0FFA7198" w14:textId="77777777" w:rsidR="00546579" w:rsidRDefault="001950B3">
          <w:pPr>
            <w:pStyle w:val="TOC3"/>
            <w:tabs>
              <w:tab w:val="left" w:pos="9606"/>
            </w:tabs>
            <w:ind w:left="328" w:firstLine="0"/>
          </w:pPr>
          <w:hyperlink w:anchor="_bookmark5" w:history="1">
            <w:r>
              <w:rPr>
                <w:spacing w:val="-1"/>
              </w:rPr>
              <w:t>Your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input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0FFA7199" w14:textId="77777777" w:rsidR="00546579" w:rsidRDefault="001950B3">
          <w:pPr>
            <w:pStyle w:val="TOC2"/>
            <w:tabs>
              <w:tab w:val="left" w:pos="9606"/>
            </w:tabs>
            <w:spacing w:before="103"/>
            <w:ind w:firstLine="0"/>
            <w:rPr>
              <w:b w:val="0"/>
              <w:bCs w:val="0"/>
            </w:rPr>
          </w:pPr>
          <w:hyperlink w:anchor="_bookmark6" w:history="1">
            <w:r>
              <w:t>Table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of contents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0FFA719A" w14:textId="77777777" w:rsidR="00546579" w:rsidRDefault="001950B3">
          <w:pPr>
            <w:pStyle w:val="TOC2"/>
            <w:numPr>
              <w:ilvl w:val="0"/>
              <w:numId w:val="7"/>
            </w:numPr>
            <w:tabs>
              <w:tab w:val="left" w:pos="548"/>
              <w:tab w:val="left" w:pos="9606"/>
            </w:tabs>
            <w:spacing w:before="99"/>
            <w:ind w:hanging="439"/>
            <w:rPr>
              <w:b w:val="0"/>
              <w:bCs w:val="0"/>
            </w:rPr>
          </w:pPr>
          <w:hyperlink w:anchor="_bookmark7" w:history="1"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t>watering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Gwydir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River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Valley</w:t>
            </w:r>
            <w:r>
              <w:rPr>
                <w:spacing w:val="-1"/>
              </w:rPr>
              <w:tab/>
            </w:r>
            <w:r>
              <w:t>4</w:t>
            </w:r>
          </w:hyperlink>
        </w:p>
        <w:p w14:paraId="0FFA719B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  <w:spacing w:before="98"/>
          </w:pPr>
          <w:hyperlink w:anchor="_bookmark8" w:history="1">
            <w:r>
              <w:rPr>
                <w:spacing w:val="-1"/>
              </w:rPr>
              <w:t>The</w:t>
            </w:r>
            <w:r>
              <w:rPr>
                <w:spacing w:val="-12"/>
              </w:rPr>
              <w:t xml:space="preserve"> </w:t>
            </w:r>
            <w:r>
              <w:t>Gwydir</w:t>
            </w:r>
            <w:r>
              <w:rPr>
                <w:spacing w:val="-12"/>
              </w:rPr>
              <w:t xml:space="preserve"> </w:t>
            </w:r>
            <w:r>
              <w:t>catchment</w:t>
            </w:r>
            <w:r>
              <w:tab/>
              <w:t>4</w:t>
            </w:r>
          </w:hyperlink>
        </w:p>
        <w:p w14:paraId="0FFA719C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  <w:spacing w:before="101"/>
          </w:pPr>
          <w:hyperlink w:anchor="_bookmark9" w:history="1">
            <w:r>
              <w:t>Environmental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objectives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Gwydir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catchmen</w:t>
            </w:r>
            <w:r>
              <w:rPr>
                <w:spacing w:val="-1"/>
              </w:rPr>
              <w:t>t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0FFA719D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  <w:spacing w:before="98"/>
          </w:pPr>
          <w:hyperlink w:anchor="_bookmark11" w:history="1"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flow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requirements</w:t>
            </w:r>
            <w:r>
              <w:rPr>
                <w:spacing w:val="-1"/>
              </w:rPr>
              <w:tab/>
            </w:r>
            <w:r>
              <w:t>7</w:t>
            </w:r>
          </w:hyperlink>
        </w:p>
        <w:p w14:paraId="0FFA719E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</w:pPr>
          <w:hyperlink w:anchor="_bookmark12" w:history="1">
            <w:r>
              <w:t>Monitoring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adaptive</w:t>
            </w:r>
            <w:r>
              <w:rPr>
                <w:spacing w:val="-15"/>
              </w:rPr>
              <w:t xml:space="preserve"> </w:t>
            </w:r>
            <w:r>
              <w:t>management</w:t>
            </w:r>
            <w:r>
              <w:tab/>
              <w:t>7</w:t>
            </w:r>
          </w:hyperlink>
        </w:p>
        <w:p w14:paraId="0FFA719F" w14:textId="77777777" w:rsidR="00546579" w:rsidRDefault="001950B3">
          <w:pPr>
            <w:pStyle w:val="TOC2"/>
            <w:numPr>
              <w:ilvl w:val="0"/>
              <w:numId w:val="7"/>
            </w:numPr>
            <w:tabs>
              <w:tab w:val="left" w:pos="548"/>
              <w:tab w:val="left" w:pos="9606"/>
            </w:tabs>
            <w:spacing w:before="103"/>
            <w:ind w:hanging="439"/>
            <w:rPr>
              <w:b w:val="0"/>
              <w:bCs w:val="0"/>
            </w:rPr>
          </w:pPr>
          <w:hyperlink w:anchor="_bookmark13" w:history="1">
            <w:r>
              <w:rPr>
                <w:spacing w:val="-1"/>
              </w:rPr>
              <w:t>Portfolio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9</w:t>
            </w:r>
          </w:hyperlink>
        </w:p>
        <w:p w14:paraId="0FFA71A0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</w:tabs>
            <w:spacing w:before="98" w:line="245" w:lineRule="exact"/>
          </w:pPr>
          <w:hyperlink w:anchor="_bookmark14" w:history="1">
            <w:r>
              <w:rPr>
                <w:spacing w:val="-1"/>
              </w:rPr>
              <w:t>Antecedent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current</w:t>
            </w:r>
            <w:r>
              <w:rPr>
                <w:spacing w:val="-8"/>
              </w:rPr>
              <w:t xml:space="preserve"> </w:t>
            </w:r>
            <w:r>
              <w:t>catchment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conditions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demand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</w:hyperlink>
        </w:p>
        <w:p w14:paraId="0FFA71A1" w14:textId="77777777" w:rsidR="00546579" w:rsidRDefault="001950B3">
          <w:pPr>
            <w:pStyle w:val="TOC5"/>
            <w:tabs>
              <w:tab w:val="left" w:pos="9606"/>
            </w:tabs>
            <w:spacing w:line="245" w:lineRule="exact"/>
          </w:pPr>
          <w:hyperlink w:anchor="_bookmark14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9</w:t>
            </w:r>
          </w:hyperlink>
        </w:p>
        <w:p w14:paraId="0FFA71A2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  <w:spacing w:before="98"/>
          </w:pPr>
          <w:hyperlink w:anchor="_bookmark15" w:history="1">
            <w:r>
              <w:t>Water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2017</w:t>
            </w:r>
            <w:r>
              <w:rPr>
                <w:rFonts w:cs="Century Gothic"/>
              </w:rPr>
              <w:t>–</w:t>
            </w:r>
            <w:r>
              <w:t>18</w:t>
            </w:r>
            <w:r>
              <w:tab/>
              <w:t>10</w:t>
            </w:r>
          </w:hyperlink>
        </w:p>
        <w:p w14:paraId="0FFA71A3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</w:pPr>
          <w:hyperlink w:anchor="_bookmark16" w:history="1">
            <w:r>
              <w:rPr>
                <w:spacing w:val="-1"/>
              </w:rPr>
              <w:t>Overall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purpose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managing</w:t>
            </w:r>
            <w:r>
              <w:rPr>
                <w:spacing w:val="-8"/>
              </w:rPr>
              <w:t xml:space="preserve"> </w:t>
            </w:r>
            <w:r>
              <w:t>environmental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based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supply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demand</w:t>
            </w:r>
            <w:r>
              <w:tab/>
              <w:t>11</w:t>
            </w:r>
          </w:hyperlink>
        </w:p>
        <w:p w14:paraId="0FFA71A4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</w:pPr>
          <w:hyperlink w:anchor="_bookmark18" w:history="1">
            <w:r>
              <w:t>Water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Delivery</w:t>
            </w:r>
            <w:r>
              <w:rPr>
                <w:spacing w:val="-10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13</w:t>
            </w:r>
          </w:hyperlink>
        </w:p>
        <w:p w14:paraId="0FFA71A5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</w:pPr>
          <w:hyperlink w:anchor="_bookmark19" w:history="1">
            <w:r>
              <w:t>Trading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2017</w:t>
            </w:r>
            <w:r>
              <w:rPr>
                <w:rFonts w:cs="Century Gothic"/>
                <w:spacing w:val="-1"/>
              </w:rPr>
              <w:t>–</w:t>
            </w:r>
            <w:r>
              <w:rPr>
                <w:spacing w:val="-1"/>
              </w:rPr>
              <w:t>18</w:t>
            </w:r>
            <w:r>
              <w:rPr>
                <w:spacing w:val="-1"/>
              </w:rPr>
              <w:tab/>
            </w:r>
            <w:r>
              <w:t>14</w:t>
            </w:r>
          </w:hyperlink>
        </w:p>
        <w:p w14:paraId="0FFA71A6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</w:pPr>
          <w:hyperlink w:anchor="_bookmark20" w:history="1">
            <w:r>
              <w:rPr>
                <w:spacing w:val="-1"/>
              </w:rPr>
              <w:t>Carrying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over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for</w:t>
            </w:r>
            <w:r>
              <w:rPr>
                <w:spacing w:val="-7"/>
              </w:rPr>
              <w:t xml:space="preserve"> </w:t>
            </w:r>
            <w:r>
              <w:t>use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2018</w:t>
            </w:r>
            <w:r>
              <w:rPr>
                <w:rFonts w:cs="Century Gothic"/>
              </w:rPr>
              <w:t>–</w:t>
            </w:r>
            <w:r>
              <w:t>19</w:t>
            </w:r>
            <w:r>
              <w:tab/>
              <w:t>14</w:t>
            </w:r>
          </w:hyperlink>
        </w:p>
        <w:p w14:paraId="0FFA71A7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</w:pPr>
          <w:hyperlink w:anchor="_bookmark21" w:history="1">
            <w:r>
              <w:t>Identifying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Investment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Opportunities</w:t>
            </w:r>
            <w:r>
              <w:rPr>
                <w:spacing w:val="-1"/>
              </w:rPr>
              <w:tab/>
            </w:r>
            <w:r>
              <w:t>14</w:t>
            </w:r>
          </w:hyperlink>
        </w:p>
        <w:p w14:paraId="0FFA71A8" w14:textId="77777777" w:rsidR="00546579" w:rsidRDefault="001950B3">
          <w:pPr>
            <w:pStyle w:val="TOC2"/>
            <w:numPr>
              <w:ilvl w:val="0"/>
              <w:numId w:val="7"/>
            </w:numPr>
            <w:tabs>
              <w:tab w:val="left" w:pos="548"/>
              <w:tab w:val="left" w:pos="9606"/>
            </w:tabs>
            <w:ind w:hanging="439"/>
            <w:rPr>
              <w:b w:val="0"/>
              <w:bCs w:val="0"/>
            </w:rPr>
          </w:pPr>
          <w:hyperlink w:anchor="_bookmark23" w:history="1">
            <w:r>
              <w:t>Next</w:t>
            </w:r>
            <w:r>
              <w:rPr>
                <w:spacing w:val="-13"/>
              </w:rPr>
              <w:t xml:space="preserve"> </w:t>
            </w:r>
            <w:r>
              <w:t>steps</w:t>
            </w:r>
            <w:r>
              <w:tab/>
              <w:t>21</w:t>
            </w:r>
          </w:hyperlink>
        </w:p>
        <w:p w14:paraId="0FFA71A9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  <w:spacing w:before="98"/>
          </w:pPr>
          <w:hyperlink w:anchor="_bookmark24" w:history="1">
            <w:r>
              <w:rPr>
                <w:spacing w:val="-1"/>
              </w:rPr>
              <w:t>From</w:t>
            </w:r>
            <w:r>
              <w:rPr>
                <w:spacing w:val="-9"/>
              </w:rPr>
              <w:t xml:space="preserve"> </w:t>
            </w:r>
            <w:r>
              <w:t>planning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to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decision</w:t>
            </w:r>
            <w:r>
              <w:rPr>
                <w:spacing w:val="-8"/>
              </w:rPr>
              <w:t xml:space="preserve"> </w:t>
            </w:r>
            <w:r>
              <w:t>making</w:t>
            </w:r>
            <w:r>
              <w:tab/>
              <w:t>21</w:t>
            </w:r>
          </w:hyperlink>
        </w:p>
        <w:p w14:paraId="0FFA71AA" w14:textId="77777777" w:rsidR="00546579" w:rsidRDefault="001950B3">
          <w:pPr>
            <w:pStyle w:val="TOC3"/>
            <w:numPr>
              <w:ilvl w:val="1"/>
              <w:numId w:val="7"/>
            </w:numPr>
            <w:tabs>
              <w:tab w:val="left" w:pos="990"/>
              <w:tab w:val="left" w:pos="9606"/>
            </w:tabs>
          </w:pPr>
          <w:hyperlink w:anchor="_bookmark25" w:history="1">
            <w:r>
              <w:rPr>
                <w:spacing w:val="-1"/>
              </w:rPr>
              <w:t>Further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information</w:t>
            </w:r>
            <w:r>
              <w:rPr>
                <w:spacing w:val="-1"/>
              </w:rPr>
              <w:tab/>
            </w:r>
            <w:r>
              <w:t>21</w:t>
            </w:r>
          </w:hyperlink>
        </w:p>
        <w:p w14:paraId="0FFA71AB" w14:textId="77777777" w:rsidR="00546579" w:rsidRDefault="001950B3">
          <w:pPr>
            <w:pStyle w:val="TOC1"/>
            <w:tabs>
              <w:tab w:val="left" w:pos="9498"/>
            </w:tabs>
            <w:jc w:val="center"/>
            <w:rPr>
              <w:b w:val="0"/>
              <w:bCs w:val="0"/>
            </w:rPr>
          </w:pPr>
          <w:hyperlink w:anchor="_bookmark26" w:history="1">
            <w:r>
              <w:rPr>
                <w:w w:val="95"/>
              </w:rPr>
              <w:t>Bibliography</w:t>
            </w:r>
            <w:r>
              <w:rPr>
                <w:w w:val="95"/>
              </w:rPr>
              <w:tab/>
            </w:r>
            <w:r>
              <w:t>22</w:t>
            </w:r>
          </w:hyperlink>
        </w:p>
        <w:p w14:paraId="0FFA71AC" w14:textId="77777777" w:rsidR="00546579" w:rsidRDefault="001950B3">
          <w:pPr>
            <w:pStyle w:val="TOC2"/>
            <w:spacing w:line="294" w:lineRule="exact"/>
            <w:ind w:firstLine="0"/>
            <w:rPr>
              <w:b w:val="0"/>
              <w:bCs w:val="0"/>
            </w:rPr>
          </w:pPr>
          <w:hyperlink w:anchor="_bookmark30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6"/>
              </w:rPr>
              <w:t xml:space="preserve"> </w:t>
            </w:r>
            <w:r>
              <w:t>Expected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outcomes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Basin-wide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environmental</w:t>
            </w:r>
          </w:hyperlink>
        </w:p>
        <w:p w14:paraId="0FFA71AD" w14:textId="77777777" w:rsidR="00546579" w:rsidRDefault="001950B3">
          <w:pPr>
            <w:pStyle w:val="TOC4"/>
            <w:tabs>
              <w:tab w:val="left" w:pos="9606"/>
            </w:tabs>
            <w:spacing w:line="294" w:lineRule="exact"/>
            <w:rPr>
              <w:b w:val="0"/>
              <w:bCs w:val="0"/>
            </w:rPr>
          </w:pPr>
          <w:hyperlink w:anchor="_bookmark30" w:history="1">
            <w:r>
              <w:t>watering</w:t>
            </w:r>
            <w:r>
              <w:rPr>
                <w:spacing w:val="-21"/>
              </w:rPr>
              <w:t xml:space="preserve"> </w:t>
            </w:r>
            <w:r>
              <w:t>strategy</w:t>
            </w:r>
            <w:r>
              <w:tab/>
              <w:t>23</w:t>
            </w:r>
          </w:hyperlink>
        </w:p>
        <w:p w14:paraId="0FFA71AE" w14:textId="77777777" w:rsidR="00546579" w:rsidRDefault="001950B3">
          <w:pPr>
            <w:pStyle w:val="TOC1"/>
            <w:tabs>
              <w:tab w:val="left" w:pos="9498"/>
            </w:tabs>
            <w:spacing w:before="102"/>
            <w:jc w:val="center"/>
            <w:rPr>
              <w:b w:val="0"/>
              <w:bCs w:val="0"/>
            </w:rPr>
          </w:pPr>
          <w:hyperlink w:anchor="_bookmark31" w:history="1">
            <w:r>
              <w:t>Attachment</w:t>
            </w:r>
            <w:r>
              <w:rPr>
                <w:spacing w:val="-8"/>
              </w:rPr>
              <w:t xml:space="preserve"> </w:t>
            </w:r>
            <w:r>
              <w:t>B</w:t>
            </w:r>
            <w:r>
              <w:rPr>
                <w:spacing w:val="-6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5"/>
              </w:rPr>
              <w:t xml:space="preserve"> </w:t>
            </w:r>
            <w:r>
              <w:t>Library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6"/>
              </w:rPr>
              <w:t xml:space="preserve"> </w:t>
            </w:r>
            <w:r>
              <w:t>watering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1"/>
              </w:rPr>
              <w:tab/>
            </w:r>
            <w:r>
              <w:t>25</w:t>
            </w:r>
          </w:hyperlink>
        </w:p>
        <w:p w14:paraId="0FFA71AF" w14:textId="77777777" w:rsidR="00546579" w:rsidRDefault="001950B3">
          <w:pPr>
            <w:pStyle w:val="TOC3"/>
            <w:tabs>
              <w:tab w:val="left" w:pos="9606"/>
            </w:tabs>
            <w:spacing w:before="96"/>
            <w:ind w:left="328" w:firstLine="0"/>
          </w:pPr>
          <w:hyperlink w:anchor="_bookmark32" w:history="1">
            <w:r>
              <w:rPr>
                <w:spacing w:val="-1"/>
              </w:rPr>
              <w:t>Operational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considerations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Gwydir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River</w:t>
            </w:r>
            <w:r>
              <w:rPr>
                <w:spacing w:val="-8"/>
              </w:rPr>
              <w:t xml:space="preserve"> </w:t>
            </w:r>
            <w:r>
              <w:t>Valley</w:t>
            </w:r>
            <w:r>
              <w:tab/>
              <w:t>25</w:t>
            </w:r>
          </w:hyperlink>
        </w:p>
        <w:p w14:paraId="0FFA71B0" w14:textId="77777777" w:rsidR="00546579" w:rsidRDefault="001950B3">
          <w:pPr>
            <w:pStyle w:val="TOC3"/>
            <w:tabs>
              <w:tab w:val="left" w:pos="9606"/>
            </w:tabs>
            <w:ind w:left="328" w:firstLine="0"/>
          </w:pPr>
          <w:hyperlink w:anchor="_bookmark33" w:history="1">
            <w:r>
              <w:t>Potential</w:t>
            </w:r>
            <w:r>
              <w:rPr>
                <w:spacing w:val="-10"/>
              </w:rPr>
              <w:t xml:space="preserve"> </w:t>
            </w:r>
            <w:r>
              <w:t>watering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under</w:t>
            </w:r>
            <w:r>
              <w:rPr>
                <w:spacing w:val="-9"/>
              </w:rPr>
              <w:t xml:space="preserve"> </w:t>
            </w:r>
            <w:r>
              <w:t>different</w:t>
            </w:r>
            <w:r>
              <w:rPr>
                <w:spacing w:val="-7"/>
              </w:rPr>
              <w:t xml:space="preserve"> </w:t>
            </w:r>
            <w:r>
              <w:t>levels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7"/>
              </w:rPr>
              <w:t xml:space="preserve"> </w:t>
            </w:r>
            <w:r>
              <w:t>water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resource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25</w:t>
            </w:r>
          </w:hyperlink>
        </w:p>
        <w:p w14:paraId="0FFA71B1" w14:textId="77777777" w:rsidR="00546579" w:rsidRDefault="001950B3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5" w:history="1">
            <w:r>
              <w:t>Potential</w:t>
            </w:r>
            <w:r>
              <w:rPr>
                <w:spacing w:val="-12"/>
              </w:rPr>
              <w:t xml:space="preserve"> </w:t>
            </w:r>
            <w:r>
              <w:t>watering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actions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9"/>
              </w:rPr>
              <w:t xml:space="preserve"> </w:t>
            </w:r>
            <w:r>
              <w:t>standard</w:t>
            </w:r>
            <w:r>
              <w:rPr>
                <w:spacing w:val="-10"/>
              </w:rPr>
              <w:t xml:space="preserve"> </w:t>
            </w:r>
            <w:r>
              <w:t>operating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arrangements</w:t>
            </w:r>
            <w:r>
              <w:rPr>
                <w:spacing w:val="-1"/>
              </w:rPr>
              <w:tab/>
            </w:r>
            <w:r>
              <w:t>27</w:t>
            </w:r>
          </w:hyperlink>
        </w:p>
        <w:p w14:paraId="0FFA71B2" w14:textId="77777777" w:rsidR="00546579" w:rsidRDefault="001950B3">
          <w:pPr>
            <w:pStyle w:val="TOC1"/>
            <w:tabs>
              <w:tab w:val="left" w:pos="9498"/>
            </w:tabs>
            <w:spacing w:before="103"/>
            <w:jc w:val="center"/>
            <w:rPr>
              <w:b w:val="0"/>
              <w:bCs w:val="0"/>
            </w:rPr>
          </w:pPr>
          <w:hyperlink w:anchor="_bookmark36" w:history="1">
            <w:r>
              <w:t>Attachment</w:t>
            </w:r>
            <w:r>
              <w:rPr>
                <w:spacing w:val="-11"/>
              </w:rPr>
              <w:t xml:space="preserve"> </w:t>
            </w:r>
            <w:r>
              <w:t>C</w:t>
            </w:r>
            <w:r>
              <w:rPr>
                <w:spacing w:val="-8"/>
              </w:rPr>
              <w:t xml:space="preserve"> </w:t>
            </w:r>
            <w:r>
              <w:rPr>
                <w:rFonts w:cs="Century Gothic"/>
              </w:rPr>
              <w:t>–</w:t>
            </w:r>
            <w:r>
              <w:rPr>
                <w:rFonts w:cs="Century Gothic"/>
                <w:spacing w:val="-8"/>
              </w:rPr>
              <w:t xml:space="preserve"> </w:t>
            </w:r>
            <w:r>
              <w:rPr>
                <w:spacing w:val="-1"/>
              </w:rPr>
              <w:t>Long-term</w:t>
            </w:r>
            <w:r>
              <w:rPr>
                <w:spacing w:val="-9"/>
              </w:rPr>
              <w:t xml:space="preserve"> </w:t>
            </w:r>
            <w:r>
              <w:t>water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availability</w:t>
            </w:r>
            <w:r>
              <w:rPr>
                <w:spacing w:val="-1"/>
              </w:rPr>
              <w:tab/>
            </w:r>
            <w:r>
              <w:t>29</w:t>
            </w:r>
          </w:hyperlink>
        </w:p>
        <w:p w14:paraId="0FFA71B3" w14:textId="77777777" w:rsidR="00546579" w:rsidRDefault="001950B3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7" w:history="1">
            <w:r>
              <w:t>Commonwealth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rPr>
                <w:spacing w:val="-16"/>
              </w:rPr>
              <w:t xml:space="preserve"> </w:t>
            </w:r>
            <w:r>
              <w:t>holdings</w:t>
            </w:r>
            <w:r>
              <w:tab/>
              <w:t>29</w:t>
            </w:r>
          </w:hyperlink>
        </w:p>
        <w:p w14:paraId="0FFA71B4" w14:textId="77777777" w:rsidR="00546579" w:rsidRDefault="001950B3">
          <w:pPr>
            <w:pStyle w:val="TOC3"/>
            <w:tabs>
              <w:tab w:val="left" w:pos="9606"/>
            </w:tabs>
            <w:spacing w:before="98"/>
            <w:ind w:left="328" w:firstLine="0"/>
          </w:pPr>
          <w:hyperlink w:anchor="_bookmark38" w:history="1">
            <w:r>
              <w:t>Other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sources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9"/>
              </w:rPr>
              <w:t xml:space="preserve"> </w:t>
            </w:r>
            <w:r>
              <w:t>environmental</w:t>
            </w:r>
            <w:r>
              <w:rPr>
                <w:spacing w:val="-11"/>
              </w:rPr>
              <w:t xml:space="preserve"> </w:t>
            </w:r>
            <w:r>
              <w:t>water</w:t>
            </w:r>
            <w:r>
              <w:tab/>
              <w:t>29</w:t>
            </w:r>
          </w:hyperlink>
        </w:p>
        <w:p w14:paraId="0FFA71B5" w14:textId="77777777" w:rsidR="00546579" w:rsidRDefault="001950B3">
          <w:pPr>
            <w:pStyle w:val="TOC3"/>
            <w:tabs>
              <w:tab w:val="left" w:pos="9606"/>
            </w:tabs>
            <w:ind w:left="328" w:firstLine="0"/>
          </w:pPr>
          <w:hyperlink w:anchor="_bookmark39" w:history="1">
            <w:r>
              <w:t>Planned</w:t>
            </w:r>
            <w:r>
              <w:rPr>
                <w:spacing w:val="-15"/>
              </w:rPr>
              <w:t xml:space="preserve"> </w:t>
            </w:r>
            <w:r>
              <w:t>environmental</w:t>
            </w:r>
            <w:r>
              <w:rPr>
                <w:spacing w:val="-16"/>
              </w:rPr>
              <w:t xml:space="preserve"> </w:t>
            </w:r>
            <w:r>
              <w:t>water</w:t>
            </w:r>
            <w:r>
              <w:tab/>
              <w:t>29</w:t>
            </w:r>
          </w:hyperlink>
        </w:p>
      </w:sdtContent>
    </w:sdt>
    <w:p w14:paraId="0FFA71B6" w14:textId="77777777" w:rsidR="00546579" w:rsidRDefault="00546579">
      <w:pPr>
        <w:sectPr w:rsidR="00546579">
          <w:pgSz w:w="11910" w:h="16840"/>
          <w:pgMar w:top="800" w:right="1320" w:bottom="880" w:left="600" w:header="0" w:footer="686" w:gutter="0"/>
          <w:cols w:space="720"/>
        </w:sectPr>
      </w:pPr>
    </w:p>
    <w:p w14:paraId="0FFA71B7" w14:textId="77777777" w:rsidR="00546579" w:rsidRDefault="001950B3">
      <w:pPr>
        <w:pStyle w:val="Heading1"/>
        <w:numPr>
          <w:ilvl w:val="0"/>
          <w:numId w:val="6"/>
        </w:numPr>
        <w:tabs>
          <w:tab w:val="left" w:pos="468"/>
        </w:tabs>
        <w:spacing w:before="1"/>
        <w:rPr>
          <w:rFonts w:ascii="Calibri" w:eastAsia="Calibri" w:hAnsi="Calibri" w:cs="Calibri"/>
          <w:b w:val="0"/>
          <w:bCs w:val="0"/>
        </w:rPr>
      </w:pPr>
      <w:bookmarkStart w:id="8" w:name="_bookmark7"/>
      <w:bookmarkEnd w:id="8"/>
      <w:r>
        <w:rPr>
          <w:rFonts w:ascii="Calibri"/>
          <w:color w:val="6F2F9F"/>
          <w:spacing w:val="-1"/>
        </w:rPr>
        <w:t>Environmental</w:t>
      </w:r>
      <w:r>
        <w:rPr>
          <w:rFonts w:ascii="Calibri"/>
          <w:color w:val="6F2F9F"/>
          <w:spacing w:val="-12"/>
        </w:rPr>
        <w:t xml:space="preserve"> </w:t>
      </w:r>
      <w:r>
        <w:rPr>
          <w:rFonts w:ascii="Calibri"/>
          <w:color w:val="6F2F9F"/>
          <w:spacing w:val="-1"/>
        </w:rPr>
        <w:t>watering</w:t>
      </w:r>
      <w:r>
        <w:rPr>
          <w:rFonts w:ascii="Calibri"/>
          <w:color w:val="6F2F9F"/>
          <w:spacing w:val="-13"/>
        </w:rPr>
        <w:t xml:space="preserve"> </w:t>
      </w:r>
      <w:r>
        <w:rPr>
          <w:rFonts w:ascii="Calibri"/>
          <w:color w:val="6F2F9F"/>
        </w:rPr>
        <w:t>in</w:t>
      </w:r>
      <w:r>
        <w:rPr>
          <w:rFonts w:ascii="Calibri"/>
          <w:color w:val="6F2F9F"/>
          <w:spacing w:val="-11"/>
        </w:rPr>
        <w:t xml:space="preserve"> </w:t>
      </w:r>
      <w:r>
        <w:rPr>
          <w:rFonts w:ascii="Calibri"/>
          <w:color w:val="6F2F9F"/>
          <w:spacing w:val="-1"/>
        </w:rPr>
        <w:t>Gwydir</w:t>
      </w:r>
      <w:r>
        <w:rPr>
          <w:rFonts w:ascii="Calibri"/>
          <w:color w:val="6F2F9F"/>
          <w:spacing w:val="-11"/>
        </w:rPr>
        <w:t xml:space="preserve"> </w:t>
      </w:r>
      <w:r>
        <w:rPr>
          <w:rFonts w:ascii="Calibri"/>
          <w:color w:val="6F2F9F"/>
          <w:spacing w:val="-1"/>
        </w:rPr>
        <w:t>River</w:t>
      </w:r>
      <w:r>
        <w:rPr>
          <w:rFonts w:ascii="Calibri"/>
          <w:color w:val="6F2F9F"/>
          <w:spacing w:val="-13"/>
        </w:rPr>
        <w:t xml:space="preserve"> </w:t>
      </w:r>
      <w:r>
        <w:rPr>
          <w:rFonts w:ascii="Calibri"/>
          <w:color w:val="6F2F9F"/>
          <w:spacing w:val="-2"/>
        </w:rPr>
        <w:t>Valley</w:t>
      </w:r>
    </w:p>
    <w:p w14:paraId="0FFA71B8" w14:textId="77777777" w:rsidR="00546579" w:rsidRDefault="001950B3">
      <w:pPr>
        <w:pStyle w:val="Heading2"/>
        <w:numPr>
          <w:ilvl w:val="1"/>
          <w:numId w:val="6"/>
        </w:numPr>
        <w:tabs>
          <w:tab w:val="left" w:pos="961"/>
        </w:tabs>
        <w:spacing w:before="246"/>
        <w:ind w:hanging="852"/>
        <w:rPr>
          <w:b w:val="0"/>
          <w:bCs w:val="0"/>
        </w:rPr>
      </w:pPr>
      <w:bookmarkStart w:id="9" w:name="_bookmark8"/>
      <w:bookmarkEnd w:id="9"/>
      <w:r>
        <w:rPr>
          <w:color w:val="5F4879"/>
        </w:rPr>
        <w:t>The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Gwydir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catchment</w:t>
      </w:r>
    </w:p>
    <w:p w14:paraId="0FFA71B9" w14:textId="77777777" w:rsidR="00546579" w:rsidRDefault="00546579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1BA" w14:textId="77777777" w:rsidR="00546579" w:rsidRDefault="001950B3">
      <w:pPr>
        <w:pStyle w:val="BodyText"/>
        <w:ind w:right="201"/>
      </w:pPr>
      <w: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2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driven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rainfall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upper</w:t>
      </w:r>
      <w:r>
        <w:rPr>
          <w:spacing w:val="-6"/>
        </w:rPr>
        <w:t xml:space="preserve"> </w:t>
      </w:r>
      <w:r>
        <w:t>catchment.</w:t>
      </w:r>
      <w:r>
        <w:rPr>
          <w:spacing w:val="-6"/>
        </w:rPr>
        <w:t xml:space="preserve"> </w:t>
      </w:r>
      <w:r>
        <w:rPr>
          <w:spacing w:val="-1"/>
        </w:rPr>
        <w:t>Almost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entire</w:t>
      </w:r>
      <w:r>
        <w:rPr>
          <w:spacing w:val="-6"/>
        </w:rPr>
        <w:t xml:space="preserve"> </w:t>
      </w:r>
      <w:r>
        <w:t>runoff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59"/>
          <w:w w:val="99"/>
        </w:rPr>
        <w:t xml:space="preserve"> </w:t>
      </w:r>
      <w:r>
        <w:t>catchment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generated</w:t>
      </w:r>
      <w:r>
        <w:rPr>
          <w:spacing w:val="-11"/>
        </w:rPr>
        <w:t xml:space="preserve"> </w:t>
      </w:r>
      <w:r>
        <w:rPr>
          <w:spacing w:val="-1"/>
        </w:rPr>
        <w:t>above</w:t>
      </w:r>
      <w:r>
        <w:rPr>
          <w:spacing w:val="-9"/>
        </w:rPr>
        <w:t xml:space="preserve"> </w:t>
      </w:r>
      <w:r>
        <w:t>Pallamallawa,</w:t>
      </w:r>
      <w:r>
        <w:rPr>
          <w:spacing w:val="-1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western</w:t>
      </w:r>
      <w:r>
        <w:rPr>
          <w:spacing w:val="-9"/>
        </w:rPr>
        <w:t xml:space="preserve"> </w:t>
      </w:r>
      <w:r>
        <w:rPr>
          <w:spacing w:val="-1"/>
        </w:rPr>
        <w:t>floodplains</w:t>
      </w:r>
      <w:r>
        <w:rPr>
          <w:spacing w:val="-9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-1"/>
        </w:rPr>
        <w:t>minimal</w:t>
      </w:r>
      <w:r>
        <w:rPr>
          <w:spacing w:val="-8"/>
        </w:rPr>
        <w:t xml:space="preserve"> </w:t>
      </w:r>
      <w:r>
        <w:rPr>
          <w:spacing w:val="-1"/>
        </w:rPr>
        <w:t>runoff</w:t>
      </w:r>
      <w:r>
        <w:rPr>
          <w:spacing w:val="-9"/>
        </w:rPr>
        <w:t xml:space="preserve"> </w:t>
      </w:r>
      <w:r>
        <w:t>due</w:t>
      </w:r>
      <w:r>
        <w:rPr>
          <w:spacing w:val="80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slopes,</w:t>
      </w:r>
      <w:r>
        <w:rPr>
          <w:spacing w:val="-9"/>
        </w:rPr>
        <w:t xml:space="preserve"> </w:t>
      </w:r>
      <w:r>
        <w:rPr>
          <w:spacing w:val="-1"/>
        </w:rPr>
        <w:t>absorbent</w:t>
      </w:r>
      <w:r>
        <w:rPr>
          <w:spacing w:val="-3"/>
        </w:rPr>
        <w:t xml:space="preserve"> </w:t>
      </w:r>
      <w:r>
        <w:rPr>
          <w:spacing w:val="-1"/>
        </w:rPr>
        <w:t>soils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evaporation</w:t>
      </w:r>
      <w:r>
        <w:rPr>
          <w:spacing w:val="-5"/>
        </w:rPr>
        <w:t xml:space="preserve"> </w:t>
      </w:r>
      <w:r>
        <w:rPr>
          <w:spacing w:val="1"/>
        </w:rPr>
        <w:t>rates</w:t>
      </w:r>
      <w:r>
        <w:rPr>
          <w:spacing w:val="-7"/>
        </w:rPr>
        <w:t xml:space="preserve"> </w:t>
      </w:r>
      <w:r>
        <w:rPr>
          <w:spacing w:val="-1"/>
        </w:rPr>
        <w:t>(</w:t>
      </w:r>
      <w:hyperlink w:anchor="_bookmark27" w:history="1">
        <w:r>
          <w:rPr>
            <w:spacing w:val="-1"/>
          </w:rPr>
          <w:t>Pietsch,</w:t>
        </w:r>
        <w:r>
          <w:rPr>
            <w:spacing w:val="-9"/>
          </w:rPr>
          <w:t xml:space="preserve"> </w:t>
        </w:r>
        <w:r>
          <w:t>2006</w:t>
        </w:r>
      </w:hyperlink>
      <w:r>
        <w:t>).</w:t>
      </w:r>
      <w:r>
        <w:rPr>
          <w:spacing w:val="-7"/>
        </w:rPr>
        <w:t xml:space="preserve"> </w:t>
      </w:r>
      <w:r>
        <w:t>Copeton</w:t>
      </w:r>
      <w:r>
        <w:rPr>
          <w:spacing w:val="-5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major</w:t>
      </w:r>
      <w:r>
        <w:rPr>
          <w:spacing w:val="84"/>
          <w:w w:val="99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2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t>capacity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364</w:t>
      </w:r>
      <w:r>
        <w:rPr>
          <w:spacing w:val="-6"/>
        </w:rPr>
        <w:t xml:space="preserve"> </w:t>
      </w:r>
      <w:r>
        <w:t>GL.</w:t>
      </w:r>
      <w:r>
        <w:rPr>
          <w:spacing w:val="-8"/>
        </w:rPr>
        <w:t xml:space="preserve"> </w:t>
      </w:r>
      <w:r>
        <w:rPr>
          <w:spacing w:val="1"/>
        </w:rPr>
        <w:t>It</w:t>
      </w:r>
      <w:r>
        <w:rPr>
          <w:spacing w:val="-3"/>
        </w:rPr>
        <w:t xml:space="preserve"> </w:t>
      </w:r>
      <w:r>
        <w:t>regulates</w:t>
      </w:r>
      <w:r>
        <w:rPr>
          <w:spacing w:val="-6"/>
        </w:rPr>
        <w:t xml:space="preserve"> </w:t>
      </w:r>
      <w:r>
        <w:rPr>
          <w:spacing w:val="-1"/>
        </w:rPr>
        <w:t>about</w:t>
      </w:r>
    </w:p>
    <w:p w14:paraId="0FFA71BB" w14:textId="77777777" w:rsidR="00546579" w:rsidRDefault="001950B3">
      <w:pPr>
        <w:pStyle w:val="BodyText"/>
        <w:ind w:right="201"/>
      </w:pPr>
      <w:r>
        <w:t>55</w:t>
      </w:r>
      <w:r>
        <w:rPr>
          <w:spacing w:val="44"/>
        </w:rPr>
        <w:t xml:space="preserve"> </w:t>
      </w:r>
      <w:r>
        <w:t>percent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Gwydir</w:t>
      </w:r>
      <w:r>
        <w:rPr>
          <w:spacing w:val="-3"/>
        </w:rPr>
        <w:t xml:space="preserve"> </w:t>
      </w:r>
      <w:r>
        <w:t>system</w:t>
      </w:r>
      <w:r>
        <w:rPr>
          <w:spacing w:val="-5"/>
        </w:rPr>
        <w:t xml:space="preserve"> </w:t>
      </w:r>
      <w:r>
        <w:t>inflows</w:t>
      </w:r>
      <w:r>
        <w:rPr>
          <w:spacing w:val="-3"/>
        </w:rPr>
        <w:t xml:space="preserve"> </w:t>
      </w:r>
      <w:r>
        <w:rPr>
          <w:spacing w:val="-1"/>
        </w:rPr>
        <w:t>(active</w:t>
      </w:r>
      <w:r>
        <w:rPr>
          <w:spacing w:val="-5"/>
        </w:rPr>
        <w:t xml:space="preserve"> </w:t>
      </w:r>
      <w:r>
        <w:rPr>
          <w:spacing w:val="-1"/>
        </w:rPr>
        <w:t>storage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Copeton</w:t>
      </w:r>
      <w:r>
        <w:rPr>
          <w:spacing w:val="-5"/>
        </w:rPr>
        <w:t xml:space="preserve"> </w:t>
      </w:r>
      <w:r>
        <w:t>Dam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345</w:t>
      </w:r>
      <w:r>
        <w:rPr>
          <w:spacing w:val="-6"/>
        </w:rPr>
        <w:t xml:space="preserve"> </w:t>
      </w:r>
      <w:r>
        <w:t>GL</w:t>
      </w:r>
      <w:r>
        <w:rPr>
          <w:spacing w:val="-4"/>
        </w:rPr>
        <w:t xml:space="preserve"> </w:t>
      </w:r>
      <w:r>
        <w:t>(CSIRO,</w:t>
      </w:r>
      <w:r>
        <w:rPr>
          <w:spacing w:val="-7"/>
        </w:rPr>
        <w:t xml:space="preserve"> </w:t>
      </w:r>
      <w:r>
        <w:t>2007)).</w:t>
      </w:r>
      <w:r>
        <w:rPr>
          <w:spacing w:val="44"/>
          <w:w w:val="99"/>
        </w:rPr>
        <w:t xml:space="preserve"> </w:t>
      </w:r>
      <w:r>
        <w:t>Downstream</w:t>
      </w:r>
      <w:r>
        <w:rPr>
          <w:spacing w:val="-9"/>
        </w:rPr>
        <w:t xml:space="preserve"> </w:t>
      </w:r>
      <w:r>
        <w:t>re-regulating</w:t>
      </w:r>
      <w:r>
        <w:rPr>
          <w:spacing w:val="-8"/>
        </w:rPr>
        <w:t xml:space="preserve"> </w:t>
      </w:r>
      <w:r>
        <w:rPr>
          <w:spacing w:val="-1"/>
        </w:rPr>
        <w:t>structures</w:t>
      </w:r>
      <w:r>
        <w:rPr>
          <w:spacing w:val="-8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t>Tareelaroi,</w:t>
      </w:r>
      <w:r>
        <w:rPr>
          <w:spacing w:val="-8"/>
        </w:rPr>
        <w:t xml:space="preserve"> </w:t>
      </w:r>
      <w:r>
        <w:rPr>
          <w:spacing w:val="-1"/>
        </w:rPr>
        <w:t>Boolooroo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Tyreel</w:t>
      </w:r>
      <w:r>
        <w:rPr>
          <w:spacing w:val="-7"/>
        </w:rPr>
        <w:t xml:space="preserve"> </w:t>
      </w:r>
      <w:r>
        <w:rPr>
          <w:spacing w:val="-1"/>
        </w:rPr>
        <w:t>divert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70"/>
          <w:w w:val="99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Mehi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8"/>
        </w:rPr>
        <w:t xml:space="preserve"> </w:t>
      </w:r>
      <w:r>
        <w:t>Carole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Gwydir</w:t>
      </w:r>
      <w:r>
        <w:rPr>
          <w:spacing w:val="-3"/>
        </w:rPr>
        <w:t xml:space="preserve"> </w:t>
      </w:r>
      <w:r>
        <w:rPr>
          <w:spacing w:val="-1"/>
        </w:rPr>
        <w:t>River/Gingham</w:t>
      </w:r>
      <w:r>
        <w:rPr>
          <w:spacing w:val="-8"/>
        </w:rPr>
        <w:t xml:space="preserve"> </w:t>
      </w:r>
      <w:r>
        <w:t>Watercourse,</w:t>
      </w:r>
      <w:r>
        <w:rPr>
          <w:spacing w:val="-9"/>
        </w:rPr>
        <w:t xml:space="preserve"> </w:t>
      </w:r>
      <w:r>
        <w:t>respectively</w:t>
      </w:r>
      <w:r>
        <w:rPr>
          <w:spacing w:val="-6"/>
        </w:rPr>
        <w:t xml:space="preserve"> </w:t>
      </w:r>
      <w:r>
        <w:rPr>
          <w:spacing w:val="-1"/>
        </w:rPr>
        <w:t>(Wilson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al.,</w:t>
      </w:r>
      <w:r>
        <w:rPr>
          <w:spacing w:val="57"/>
          <w:w w:val="99"/>
        </w:rPr>
        <w:t xml:space="preserve"> </w:t>
      </w:r>
      <w:r>
        <w:t>2009).</w:t>
      </w:r>
      <w:r>
        <w:rPr>
          <w:spacing w:val="-6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rPr>
          <w:spacing w:val="-1"/>
        </w:rPr>
        <w:t>tributaries</w:t>
      </w:r>
      <w:r>
        <w:rPr>
          <w:spacing w:val="-6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rPr>
          <w:spacing w:val="-1"/>
        </w:rPr>
        <w:t>into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dam;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Horton</w:t>
      </w:r>
      <w:r>
        <w:rPr>
          <w:spacing w:val="-5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rPr>
          <w:spacing w:val="-1"/>
        </w:rPr>
        <w:t>source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unregulated</w:t>
      </w:r>
      <w:r>
        <w:rPr>
          <w:spacing w:val="-10"/>
        </w:rPr>
        <w:t xml:space="preserve"> </w:t>
      </w:r>
      <w:r>
        <w:t>flows.</w:t>
      </w:r>
    </w:p>
    <w:p w14:paraId="0FFA71BC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BD" w14:textId="77777777" w:rsidR="00546579" w:rsidRDefault="001950B3">
      <w:pPr>
        <w:pStyle w:val="BodyText"/>
        <w:ind w:right="203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principal</w:t>
      </w:r>
      <w:r>
        <w:rPr>
          <w:spacing w:val="-8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rPr>
          <w:spacing w:val="49"/>
          <w:w w:val="99"/>
        </w:rPr>
        <w:t xml:space="preserve"> </w:t>
      </w:r>
      <w:r>
        <w:t>Gwydir,</w:t>
      </w:r>
      <w:r>
        <w:rPr>
          <w:spacing w:val="-10"/>
        </w:rPr>
        <w:t xml:space="preserve"> </w:t>
      </w:r>
      <w:r>
        <w:t>Gingham</w:t>
      </w:r>
      <w:r>
        <w:rPr>
          <w:spacing w:val="-8"/>
        </w:rPr>
        <w:t xml:space="preserve"> </w:t>
      </w:r>
      <w:r>
        <w:t>Watercourse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Mallowa</w:t>
      </w:r>
      <w:r>
        <w:rPr>
          <w:spacing w:val="-6"/>
        </w:rPr>
        <w:t xml:space="preserve"> </w:t>
      </w:r>
      <w:r>
        <w:t>Wetlands</w:t>
      </w:r>
      <w:r>
        <w:rPr>
          <w:spacing w:val="-5"/>
        </w:rPr>
        <w:t xml:space="preserve"> </w:t>
      </w:r>
      <w:r>
        <w:rPr>
          <w:spacing w:val="-1"/>
        </w:rPr>
        <w:t>(NSW</w:t>
      </w:r>
      <w:r>
        <w:rPr>
          <w:spacing w:val="-6"/>
        </w:rPr>
        <w:t xml:space="preserve"> </w:t>
      </w:r>
      <w:r>
        <w:t>DECCW,</w:t>
      </w:r>
      <w:r>
        <w:rPr>
          <w:spacing w:val="-10"/>
        </w:rPr>
        <w:t xml:space="preserve"> </w:t>
      </w:r>
      <w:r>
        <w:t>2011).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key</w:t>
      </w:r>
      <w:r>
        <w:rPr>
          <w:spacing w:val="30"/>
          <w:w w:val="99"/>
        </w:rPr>
        <w:t xml:space="preserve"> </w:t>
      </w:r>
      <w:r>
        <w:rPr>
          <w:spacing w:val="-1"/>
        </w:rPr>
        <w:t>asset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Valley,</w:t>
      </w:r>
      <w:r>
        <w:rPr>
          <w:spacing w:val="-8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rPr>
          <w:spacing w:val="-1"/>
        </w:rPr>
        <w:t>forms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inland</w:t>
      </w:r>
      <w:r>
        <w:rPr>
          <w:spacing w:val="-6"/>
        </w:rPr>
        <w:t xml:space="preserve"> </w:t>
      </w:r>
      <w:r>
        <w:t>terminal</w:t>
      </w:r>
      <w:r>
        <w:rPr>
          <w:spacing w:val="-8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reaches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38"/>
          <w:w w:val="99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Gingham</w:t>
      </w:r>
      <w:r>
        <w:rPr>
          <w:spacing w:val="-7"/>
        </w:rPr>
        <w:t xml:space="preserve"> </w:t>
      </w:r>
      <w:r>
        <w:t>Watercourse,</w:t>
      </w:r>
      <w:r>
        <w:rPr>
          <w:spacing w:val="-7"/>
        </w:rPr>
        <w:t xml:space="preserve"> </w:t>
      </w:r>
      <w:r>
        <w:rPr>
          <w:spacing w:val="-1"/>
        </w:rPr>
        <w:t>below</w:t>
      </w:r>
      <w:r>
        <w:rPr>
          <w:spacing w:val="-5"/>
        </w:rPr>
        <w:t xml:space="preserve"> </w:t>
      </w:r>
      <w:r>
        <w:t>Moree.</w:t>
      </w:r>
      <w:r>
        <w:rPr>
          <w:spacing w:val="-2"/>
        </w:rPr>
        <w:t xml:space="preserve"> </w:t>
      </w:r>
      <w:r>
        <w:rPr>
          <w:spacing w:val="-1"/>
        </w:rPr>
        <w:t>Four</w:t>
      </w:r>
      <w:r>
        <w:rPr>
          <w:spacing w:val="-7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Gingham</w:t>
      </w:r>
      <w:r>
        <w:rPr>
          <w:spacing w:val="-4"/>
        </w:rPr>
        <w:t xml:space="preserve"> </w:t>
      </w:r>
      <w:r>
        <w:t>are</w:t>
      </w:r>
      <w:r>
        <w:rPr>
          <w:spacing w:val="33"/>
          <w:w w:val="99"/>
        </w:rPr>
        <w:t xml:space="preserve"> </w:t>
      </w:r>
      <w:r>
        <w:rPr>
          <w:spacing w:val="-1"/>
        </w:rPr>
        <w:t>internationally</w:t>
      </w:r>
      <w:r>
        <w:rPr>
          <w:spacing w:val="-11"/>
        </w:rPr>
        <w:t xml:space="preserve"> </w:t>
      </w:r>
      <w:r>
        <w:t>recognised</w:t>
      </w:r>
      <w:r>
        <w:rPr>
          <w:spacing w:val="-10"/>
        </w:rPr>
        <w:t xml:space="preserve"> </w:t>
      </w:r>
      <w:r>
        <w:rPr>
          <w:spacing w:val="-1"/>
        </w:rPr>
        <w:t>under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Ramsar</w:t>
      </w:r>
      <w:r>
        <w:rPr>
          <w:spacing w:val="-8"/>
        </w:rPr>
        <w:t xml:space="preserve"> </w:t>
      </w:r>
      <w:r>
        <w:t>Convention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international</w:t>
      </w:r>
      <w:r>
        <w:rPr>
          <w:spacing w:val="-9"/>
        </w:rPr>
        <w:t xml:space="preserve"> </w:t>
      </w:r>
      <w:r>
        <w:t>agreements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migratory</w:t>
      </w:r>
      <w:r>
        <w:rPr>
          <w:spacing w:val="66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rPr>
          <w:spacing w:val="-1"/>
        </w:rPr>
        <w:t>special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value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waterbirds.</w:t>
      </w:r>
      <w:r>
        <w:rPr>
          <w:spacing w:val="-5"/>
        </w:rPr>
        <w:t xml:space="preserve"> </w:t>
      </w:r>
      <w:r>
        <w:rPr>
          <w:rFonts w:cs="Century Gothic"/>
        </w:rPr>
        <w:t>These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‘Windella’,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‘Crinolyn’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‘Goddard’s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Lease’</w:t>
      </w:r>
      <w:r>
        <w:rPr>
          <w:rFonts w:cs="Century Gothic"/>
          <w:spacing w:val="80"/>
          <w:w w:val="99"/>
        </w:rPr>
        <w:t xml:space="preserve"> </w:t>
      </w:r>
      <w:r>
        <w:rPr>
          <w:rFonts w:cs="Century Gothic"/>
          <w:spacing w:val="-1"/>
        </w:rPr>
        <w:t>on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Gingham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Watercourse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‘Old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Dromana’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on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Lower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Gwydir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Watercourse</w:t>
      </w:r>
      <w:r>
        <w:rPr>
          <w:rFonts w:cs="Century Gothic"/>
          <w:spacing w:val="1"/>
        </w:rPr>
        <w:t xml:space="preserve"> </w:t>
      </w:r>
      <w:r>
        <w:rPr>
          <w:spacing w:val="-1"/>
        </w:rPr>
        <w:t>(NSW</w:t>
      </w:r>
      <w:r>
        <w:rPr>
          <w:spacing w:val="-5"/>
        </w:rPr>
        <w:t xml:space="preserve"> </w:t>
      </w:r>
      <w:r>
        <w:rPr>
          <w:spacing w:val="-1"/>
        </w:rPr>
        <w:t>OEH,</w:t>
      </w:r>
      <w:r>
        <w:rPr>
          <w:spacing w:val="-7"/>
        </w:rPr>
        <w:t xml:space="preserve"> </w:t>
      </w:r>
      <w:r>
        <w:t>2012).</w:t>
      </w:r>
    </w:p>
    <w:p w14:paraId="0FFA71BE" w14:textId="77777777" w:rsidR="00546579" w:rsidRDefault="001950B3">
      <w:pPr>
        <w:pStyle w:val="BodyText"/>
        <w:ind w:right="201"/>
      </w:pPr>
      <w:r>
        <w:t>When</w:t>
      </w:r>
      <w:r>
        <w:rPr>
          <w:spacing w:val="-7"/>
        </w:rPr>
        <w:t xml:space="preserve"> </w:t>
      </w:r>
      <w:r>
        <w:t>flooded,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sustains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hundreds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thousands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rPr>
          <w:spacing w:val="-1"/>
        </w:rPr>
        <w:t>colonial</w:t>
      </w:r>
      <w:r>
        <w:rPr>
          <w:spacing w:val="-7"/>
        </w:rPr>
        <w:t xml:space="preserve"> </w:t>
      </w:r>
      <w:r>
        <w:t>waterbirds.</w:t>
      </w:r>
      <w:r>
        <w:rPr>
          <w:spacing w:val="-9"/>
        </w:rPr>
        <w:t xml:space="preserve"> </w:t>
      </w:r>
      <w:r>
        <w:t>The</w:t>
      </w:r>
      <w:r>
        <w:rPr>
          <w:spacing w:val="72"/>
          <w:w w:val="99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ecological</w:t>
      </w:r>
      <w:r>
        <w:rPr>
          <w:spacing w:val="-6"/>
        </w:rPr>
        <w:t xml:space="preserve"> </w:t>
      </w:r>
      <w:r>
        <w:rPr>
          <w:spacing w:val="-1"/>
        </w:rPr>
        <w:t>features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rPr>
          <w:spacing w:val="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large</w:t>
      </w:r>
      <w:r>
        <w:rPr>
          <w:spacing w:val="-7"/>
        </w:rPr>
        <w:t xml:space="preserve"> </w:t>
      </w:r>
      <w:r>
        <w:rPr>
          <w:spacing w:val="-1"/>
        </w:rPr>
        <w:t>expanses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vegetation,</w:t>
      </w:r>
      <w:r>
        <w:rPr>
          <w:spacing w:val="-5"/>
        </w:rPr>
        <w:t xml:space="preserve"> </w:t>
      </w:r>
      <w:r>
        <w:rPr>
          <w:spacing w:val="-1"/>
        </w:rPr>
        <w:t>including</w:t>
      </w:r>
      <w:r>
        <w:rPr>
          <w:spacing w:val="-6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9"/>
          <w:w w:val="99"/>
        </w:rPr>
        <w:t xml:space="preserve"> </w:t>
      </w:r>
      <w:r>
        <w:rPr>
          <w:spacing w:val="-1"/>
        </w:rPr>
        <w:t>coolibah</w:t>
      </w:r>
      <w:r>
        <w:rPr>
          <w:spacing w:val="-6"/>
        </w:rPr>
        <w:t xml:space="preserve"> </w:t>
      </w:r>
      <w:r>
        <w:t>woodland,</w:t>
      </w:r>
      <w:r>
        <w:rPr>
          <w:spacing w:val="-9"/>
        </w:rPr>
        <w:t xml:space="preserve"> </w:t>
      </w:r>
      <w:r>
        <w:rPr>
          <w:spacing w:val="1"/>
        </w:rPr>
        <w:t>water</w:t>
      </w:r>
      <w:r>
        <w:rPr>
          <w:spacing w:val="-6"/>
        </w:rPr>
        <w:t xml:space="preserve"> </w:t>
      </w:r>
      <w:r>
        <w:rPr>
          <w:spacing w:val="-1"/>
        </w:rPr>
        <w:t>couch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largest</w:t>
      </w:r>
      <w:r>
        <w:rPr>
          <w:spacing w:val="-5"/>
        </w:rPr>
        <w:t xml:space="preserve"> </w:t>
      </w:r>
      <w:r>
        <w:t>stand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marsh</w:t>
      </w:r>
      <w:r>
        <w:rPr>
          <w:spacing w:val="-7"/>
        </w:rPr>
        <w:t xml:space="preserve"> </w:t>
      </w:r>
      <w:r>
        <w:t>club-rush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New</w:t>
      </w:r>
      <w:r>
        <w:rPr>
          <w:spacing w:val="-4"/>
        </w:rPr>
        <w:t xml:space="preserve"> </w:t>
      </w:r>
      <w:r>
        <w:rPr>
          <w:spacing w:val="-1"/>
        </w:rPr>
        <w:t>South</w:t>
      </w:r>
      <w:r>
        <w:rPr>
          <w:spacing w:val="-6"/>
        </w:rPr>
        <w:t xml:space="preserve"> </w:t>
      </w:r>
      <w:r>
        <w:t>Wales</w:t>
      </w:r>
      <w:r>
        <w:rPr>
          <w:spacing w:val="-2"/>
        </w:rPr>
        <w:t xml:space="preserve"> </w:t>
      </w:r>
      <w:r>
        <w:rPr>
          <w:spacing w:val="-1"/>
        </w:rPr>
        <w:t>(NSW)</w:t>
      </w:r>
      <w:r>
        <w:rPr>
          <w:spacing w:val="-5"/>
        </w:rPr>
        <w:t xml:space="preserve"> </w:t>
      </w:r>
      <w:r>
        <w:rPr>
          <w:spacing w:val="-1"/>
        </w:rPr>
        <w:t>(NSW</w:t>
      </w:r>
      <w:r>
        <w:rPr>
          <w:spacing w:val="52"/>
          <w:w w:val="99"/>
        </w:rPr>
        <w:t xml:space="preserve"> </w:t>
      </w:r>
      <w:r>
        <w:rPr>
          <w:spacing w:val="-1"/>
        </w:rPr>
        <w:t>DECCW,</w:t>
      </w:r>
      <w:r>
        <w:rPr>
          <w:spacing w:val="-9"/>
        </w:rPr>
        <w:t xml:space="preserve"> </w:t>
      </w:r>
      <w:r>
        <w:t>2011,</w:t>
      </w:r>
      <w:r>
        <w:rPr>
          <w:spacing w:val="-11"/>
        </w:rPr>
        <w:t xml:space="preserve"> </w:t>
      </w:r>
      <w:r>
        <w:t>Bowen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Simpson,</w:t>
      </w:r>
      <w:r>
        <w:rPr>
          <w:spacing w:val="-11"/>
        </w:rPr>
        <w:t xml:space="preserve"> </w:t>
      </w:r>
      <w:r>
        <w:t>2010).</w:t>
      </w:r>
    </w:p>
    <w:p w14:paraId="0FFA71BF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C0" w14:textId="77777777" w:rsidR="00546579" w:rsidRDefault="001950B3">
      <w:pPr>
        <w:pStyle w:val="BodyText"/>
        <w:ind w:right="203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Mallowa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5"/>
        </w:rPr>
        <w:t xml:space="preserve"> </w:t>
      </w:r>
      <w:r>
        <w:t>breaks</w:t>
      </w:r>
      <w:r>
        <w:rPr>
          <w:spacing w:val="-7"/>
        </w:rPr>
        <w:t xml:space="preserve"> </w:t>
      </w:r>
      <w:r>
        <w:rPr>
          <w:spacing w:val="-1"/>
        </w:rPr>
        <w:t>off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Mehi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approximately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km</w:t>
      </w:r>
      <w:r>
        <w:rPr>
          <w:spacing w:val="-6"/>
        </w:rPr>
        <w:t xml:space="preserve"> </w:t>
      </w:r>
      <w:r>
        <w:t>downstream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Moree.</w:t>
      </w:r>
      <w:r>
        <w:rPr>
          <w:spacing w:val="-2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46"/>
          <w:w w:val="99"/>
        </w:rPr>
        <w:t xml:space="preserve"> </w:t>
      </w:r>
      <w:r>
        <w:rPr>
          <w:spacing w:val="-1"/>
        </w:rPr>
        <w:t>construction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Mallowa</w:t>
      </w:r>
      <w:r>
        <w:rPr>
          <w:spacing w:val="-6"/>
        </w:rPr>
        <w:t xml:space="preserve"> </w:t>
      </w:r>
      <w:r>
        <w:rPr>
          <w:spacing w:val="-1"/>
        </w:rPr>
        <w:t>Regulator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1983,</w:t>
      </w:r>
      <w:r>
        <w:rPr>
          <w:spacing w:val="-9"/>
        </w:rPr>
        <w:t xml:space="preserve"> </w:t>
      </w:r>
      <w:r>
        <w:t>many</w:t>
      </w:r>
      <w:r>
        <w:rPr>
          <w:spacing w:val="-8"/>
        </w:rPr>
        <w:t xml:space="preserve"> </w:t>
      </w:r>
      <w:r>
        <w:t>fresh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rPr>
          <w:spacing w:val="-1"/>
        </w:rPr>
        <w:t>passed through</w:t>
      </w:r>
      <w:r>
        <w:rPr>
          <w:spacing w:val="-6"/>
        </w:rPr>
        <w:t xml:space="preserve"> </w:t>
      </w:r>
      <w:r>
        <w:t>Mallowa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102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floodplain.</w:t>
      </w:r>
      <w:r>
        <w:rPr>
          <w:spacing w:val="-8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fresh</w:t>
      </w:r>
      <w:r>
        <w:rPr>
          <w:spacing w:val="-6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now</w:t>
      </w:r>
      <w:r>
        <w:rPr>
          <w:spacing w:val="1"/>
        </w:rPr>
        <w:t xml:space="preserve"> </w:t>
      </w:r>
      <w:r>
        <w:t>diverted</w:t>
      </w:r>
      <w:r>
        <w:rPr>
          <w:spacing w:val="-6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Mehi</w:t>
      </w:r>
      <w:r>
        <w:rPr>
          <w:spacing w:val="-5"/>
        </w:rPr>
        <w:t xml:space="preserve"> </w:t>
      </w:r>
      <w:r>
        <w:rPr>
          <w:spacing w:val="-1"/>
        </w:rPr>
        <w:t>River.</w:t>
      </w:r>
      <w:r>
        <w:rPr>
          <w:spacing w:val="-8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as</w:t>
      </w:r>
      <w:r>
        <w:rPr>
          <w:spacing w:val="50"/>
          <w:w w:val="99"/>
        </w:rPr>
        <w:t xml:space="preserve"> </w:t>
      </w:r>
      <w:r>
        <w:rPr>
          <w:spacing w:val="-1"/>
        </w:rPr>
        <w:t>extensive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Mallowa</w:t>
      </w:r>
      <w:r>
        <w:rPr>
          <w:spacing w:val="-9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supports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diverse</w:t>
      </w:r>
      <w:r>
        <w:rPr>
          <w:spacing w:val="-8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floodplain</w:t>
      </w:r>
      <w:r>
        <w:rPr>
          <w:spacing w:val="74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rPr>
          <w:spacing w:val="-1"/>
        </w:rPr>
        <w:t>assemblage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representative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Valley.</w:t>
      </w:r>
      <w:r>
        <w:rPr>
          <w:spacing w:val="-10"/>
        </w:rPr>
        <w:t xml:space="preserve"> </w:t>
      </w:r>
      <w:r>
        <w:t>Importantly,</w:t>
      </w:r>
      <w:r>
        <w:rPr>
          <w:spacing w:val="-10"/>
        </w:rPr>
        <w:t xml:space="preserve"> </w:t>
      </w:r>
      <w:r>
        <w:t>it</w:t>
      </w:r>
      <w:r>
        <w:rPr>
          <w:spacing w:val="95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less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Lippia</w:t>
      </w:r>
      <w:r>
        <w:rPr>
          <w:spacing w:val="-5"/>
        </w:rPr>
        <w:t xml:space="preserve"> </w:t>
      </w:r>
      <w:r>
        <w:t>presence.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Mallowa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6"/>
        </w:rPr>
        <w:t xml:space="preserve"> </w:t>
      </w:r>
      <w:r>
        <w:t>valuable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97"/>
          <w:w w:val="99"/>
        </w:rPr>
        <w:t xml:space="preserve"> </w:t>
      </w:r>
      <w:r>
        <w:t>waterbirds,</w:t>
      </w:r>
      <w:r>
        <w:rPr>
          <w:spacing w:val="-10"/>
        </w:rPr>
        <w:t xml:space="preserve"> </w:t>
      </w:r>
      <w:r>
        <w:t>woodland</w:t>
      </w:r>
      <w:r>
        <w:rPr>
          <w:spacing w:val="-7"/>
        </w:rPr>
        <w:t xml:space="preserve"> </w:t>
      </w:r>
      <w:r>
        <w:t>birds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rPr>
          <w:spacing w:val="-1"/>
        </w:rPr>
        <w:t>fauna</w:t>
      </w:r>
      <w:r>
        <w:t xml:space="preserve"> (</w:t>
      </w:r>
      <w:hyperlink w:anchor="_bookmark29" w:history="1">
        <w:r>
          <w:t>Torrible</w:t>
        </w:r>
        <w:r>
          <w:rPr>
            <w:spacing w:val="-8"/>
          </w:rPr>
          <w:t xml:space="preserve"> </w:t>
        </w:r>
        <w:r>
          <w:t>et</w:t>
        </w:r>
        <w:r>
          <w:rPr>
            <w:spacing w:val="-5"/>
          </w:rPr>
          <w:t xml:space="preserve"> </w:t>
        </w:r>
        <w:r>
          <w:rPr>
            <w:spacing w:val="-1"/>
          </w:rPr>
          <w:t>al.,</w:t>
        </w:r>
        <w:r>
          <w:rPr>
            <w:spacing w:val="-9"/>
          </w:rPr>
          <w:t xml:space="preserve"> </w:t>
        </w:r>
        <w:r>
          <w:t>2009</w:t>
        </w:r>
      </w:hyperlink>
      <w:r>
        <w:t>).</w:t>
      </w:r>
    </w:p>
    <w:p w14:paraId="0FFA71C1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C2" w14:textId="77777777" w:rsidR="00546579" w:rsidRDefault="001950B3">
      <w:pPr>
        <w:pStyle w:val="BodyText"/>
        <w:ind w:right="282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Mallowa</w:t>
      </w:r>
      <w:r>
        <w:rPr>
          <w:spacing w:val="-6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substantial</w:t>
      </w:r>
      <w:r>
        <w:rPr>
          <w:spacing w:val="-8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biological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ecological</w:t>
      </w:r>
      <w:r>
        <w:rPr>
          <w:spacing w:val="-6"/>
        </w:rPr>
        <w:t xml:space="preserve"> </w:t>
      </w:r>
      <w:r>
        <w:rPr>
          <w:spacing w:val="-1"/>
        </w:rPr>
        <w:t>functioning</w:t>
      </w:r>
      <w:r>
        <w:rPr>
          <w:spacing w:val="-8"/>
        </w:rPr>
        <w:t xml:space="preserve"> </w:t>
      </w:r>
      <w:r>
        <w:rPr>
          <w:spacing w:val="3"/>
        </w:rPr>
        <w:t>of</w:t>
      </w:r>
      <w:r>
        <w:rPr>
          <w:spacing w:val="66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major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are</w:t>
      </w:r>
      <w:r>
        <w:rPr>
          <w:spacing w:val="-1"/>
        </w:rPr>
        <w:t xml:space="preserve"> not</w:t>
      </w:r>
      <w:r>
        <w:rPr>
          <w:spacing w:val="-4"/>
        </w:rPr>
        <w:t xml:space="preserve"> </w:t>
      </w:r>
      <w:r>
        <w:rPr>
          <w:spacing w:val="-1"/>
        </w:rPr>
        <w:t>inundated</w:t>
      </w:r>
      <w:r>
        <w:rPr>
          <w:spacing w:val="-8"/>
        </w:rPr>
        <w:t xml:space="preserve"> </w:t>
      </w:r>
      <w:r>
        <w:rPr>
          <w:spacing w:val="-1"/>
        </w:rPr>
        <w:t>simultaneously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therefore</w:t>
      </w:r>
      <w:r>
        <w:rPr>
          <w:spacing w:val="71"/>
          <w:w w:val="99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varies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spatially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temporally.</w:t>
      </w:r>
      <w:r>
        <w:rPr>
          <w:spacing w:val="-7"/>
        </w:rPr>
        <w:t xml:space="preserve"> </w:t>
      </w:r>
      <w:r>
        <w:rPr>
          <w:spacing w:val="-1"/>
        </w:rPr>
        <w:t>Since</w:t>
      </w:r>
      <w:r>
        <w:rPr>
          <w:spacing w:val="-7"/>
        </w:rPr>
        <w:t xml:space="preserve"> </w:t>
      </w:r>
      <w:r>
        <w:rPr>
          <w:spacing w:val="-1"/>
        </w:rPr>
        <w:t>flooding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is</w:t>
      </w:r>
      <w:r>
        <w:rPr>
          <w:spacing w:val="87"/>
          <w:w w:val="99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t>always</w:t>
      </w:r>
      <w:r>
        <w:rPr>
          <w:spacing w:val="-7"/>
        </w:rPr>
        <w:t xml:space="preserve"> </w:t>
      </w:r>
      <w:r>
        <w:rPr>
          <w:spacing w:val="-1"/>
        </w:rPr>
        <w:t>synchronous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flooding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Murray-Darling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wetlands,</w:t>
      </w:r>
      <w:r>
        <w:rPr>
          <w:spacing w:val="-10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Macquarie</w:t>
      </w:r>
      <w:r>
        <w:rPr>
          <w:spacing w:val="91"/>
          <w:w w:val="99"/>
        </w:rPr>
        <w:t xml:space="preserve"> </w:t>
      </w:r>
      <w:r>
        <w:t>Marshes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Narran</w:t>
      </w:r>
      <w:r>
        <w:rPr>
          <w:spacing w:val="-5"/>
        </w:rPr>
        <w:t xml:space="preserve"> </w:t>
      </w:r>
      <w:r>
        <w:t>Lake,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3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rPr>
          <w:spacing w:val="-1"/>
        </w:rPr>
        <w:t>role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regional</w:t>
      </w:r>
      <w:r>
        <w:rPr>
          <w:spacing w:val="-6"/>
        </w:rPr>
        <w:t xml:space="preserve"> </w:t>
      </w:r>
      <w:r>
        <w:rPr>
          <w:spacing w:val="-1"/>
        </w:rPr>
        <w:t>scale.</w:t>
      </w:r>
    </w:p>
    <w:p w14:paraId="0FFA71C3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C4" w14:textId="77777777" w:rsidR="00546579" w:rsidRDefault="001950B3">
      <w:pPr>
        <w:pStyle w:val="BodyText"/>
        <w:ind w:right="282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Mehi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Carole</w:t>
      </w:r>
      <w:r>
        <w:rPr>
          <w:spacing w:val="-6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major</w:t>
      </w:r>
      <w:r>
        <w:rPr>
          <w:spacing w:val="-7"/>
        </w:rPr>
        <w:t xml:space="preserve"> </w:t>
      </w:r>
      <w:r>
        <w:rPr>
          <w:spacing w:val="-1"/>
        </w:rPr>
        <w:t>distributaries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Gwydir</w:t>
      </w:r>
      <w:r>
        <w:rPr>
          <w:spacing w:val="-7"/>
        </w:rPr>
        <w:t xml:space="preserve"> </w:t>
      </w:r>
      <w:r>
        <w:t>River.</w:t>
      </w:r>
      <w:r>
        <w:rPr>
          <w:spacing w:val="-9"/>
        </w:rPr>
        <w:t xml:space="preserve"> </w:t>
      </w:r>
      <w:r>
        <w:t>Moomin</w:t>
      </w:r>
      <w:r>
        <w:rPr>
          <w:spacing w:val="-5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t>branches</w:t>
      </w:r>
      <w:r>
        <w:rPr>
          <w:spacing w:val="-7"/>
        </w:rPr>
        <w:t xml:space="preserve"> </w:t>
      </w:r>
      <w:r>
        <w:rPr>
          <w:spacing w:val="-1"/>
        </w:rPr>
        <w:t>off</w:t>
      </w:r>
      <w:r>
        <w:rPr>
          <w:spacing w:val="68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Mehi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downstream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Moree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re-joins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just</w:t>
      </w:r>
      <w:r>
        <w:rPr>
          <w:spacing w:val="-5"/>
        </w:rPr>
        <w:t xml:space="preserve"> </w:t>
      </w:r>
      <w:r>
        <w:rPr>
          <w:spacing w:val="-1"/>
        </w:rPr>
        <w:t>before</w:t>
      </w:r>
      <w:r>
        <w:rPr>
          <w:spacing w:val="-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rPr>
          <w:spacing w:val="-1"/>
        </w:rPr>
        <w:t>confluence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Barwon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86"/>
          <w:w w:val="99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Collarenebri.</w:t>
      </w:r>
      <w:r>
        <w:rPr>
          <w:spacing w:val="-6"/>
        </w:rPr>
        <w:t xml:space="preserve"> </w:t>
      </w:r>
      <w:r>
        <w:rPr>
          <w:spacing w:val="-1"/>
        </w:rPr>
        <w:t>Carole</w:t>
      </w:r>
      <w:r>
        <w:rPr>
          <w:spacing w:val="-4"/>
        </w:rPr>
        <w:t xml:space="preserve"> </w:t>
      </w:r>
      <w:r>
        <w:t>Creek</w:t>
      </w:r>
      <w:r>
        <w:rPr>
          <w:spacing w:val="-5"/>
        </w:rPr>
        <w:t xml:space="preserve"> </w:t>
      </w:r>
      <w:r>
        <w:t>connects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Barwon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Gil</w:t>
      </w:r>
      <w:r>
        <w:rPr>
          <w:spacing w:val="-6"/>
        </w:rPr>
        <w:t xml:space="preserve"> </w:t>
      </w:r>
      <w:r>
        <w:rPr>
          <w:spacing w:val="-1"/>
        </w:rPr>
        <w:t>Gil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Border</w:t>
      </w:r>
      <w:r>
        <w:rPr>
          <w:spacing w:val="-4"/>
        </w:rPr>
        <w:t xml:space="preserve"> </w:t>
      </w:r>
      <w:r>
        <w:rPr>
          <w:spacing w:val="-1"/>
        </w:rPr>
        <w:t>Rivers</w:t>
      </w:r>
      <w:r>
        <w:rPr>
          <w:spacing w:val="92"/>
          <w:w w:val="99"/>
        </w:rPr>
        <w:t xml:space="preserve"> </w:t>
      </w:r>
      <w:r>
        <w:t>catchment.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Mehi</w:t>
      </w:r>
      <w:r>
        <w:rPr>
          <w:spacing w:val="-5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Carole-Gil</w:t>
      </w:r>
      <w:r>
        <w:rPr>
          <w:spacing w:val="-6"/>
        </w:rPr>
        <w:t xml:space="preserve"> </w:t>
      </w:r>
      <w:r>
        <w:rPr>
          <w:spacing w:val="-1"/>
        </w:rPr>
        <w:t>Gil</w:t>
      </w:r>
      <w:r>
        <w:rPr>
          <w:spacing w:val="-5"/>
        </w:rPr>
        <w:t xml:space="preserve"> </w:t>
      </w:r>
      <w:r>
        <w:t>Creek</w:t>
      </w:r>
      <w:r>
        <w:rPr>
          <w:spacing w:val="-5"/>
        </w:rPr>
        <w:t xml:space="preserve"> </w:t>
      </w:r>
      <w:r>
        <w:rPr>
          <w:spacing w:val="-1"/>
        </w:rPr>
        <w:t>transport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at</w:t>
      </w:r>
      <w:r>
        <w:rPr>
          <w:spacing w:val="55"/>
          <w:w w:val="99"/>
        </w:rPr>
        <w:t xml:space="preserve"> </w:t>
      </w:r>
      <w:r>
        <w:rPr>
          <w:spacing w:val="-1"/>
        </w:rPr>
        <w:t>Pallamallawa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Barwon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rPr>
          <w:spacing w:val="-1"/>
        </w:rPr>
        <w:t>(</w:t>
      </w:r>
      <w:hyperlink w:anchor="_bookmark27" w:history="1">
        <w:r>
          <w:rPr>
            <w:spacing w:val="-1"/>
          </w:rPr>
          <w:t>Pietsch,</w:t>
        </w:r>
        <w:r>
          <w:rPr>
            <w:spacing w:val="-10"/>
          </w:rPr>
          <w:t xml:space="preserve"> </w:t>
        </w:r>
        <w:r>
          <w:t>2006</w:t>
        </w:r>
      </w:hyperlink>
      <w:r>
        <w:t>).</w:t>
      </w:r>
    </w:p>
    <w:p w14:paraId="0FFA71C5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C6" w14:textId="77777777" w:rsidR="00546579" w:rsidRDefault="001950B3">
      <w:pPr>
        <w:pStyle w:val="BodyText"/>
        <w:ind w:right="203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Sustainable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3"/>
        </w:rPr>
        <w:t xml:space="preserve"> </w:t>
      </w:r>
      <w:r>
        <w:t>Audit</w:t>
      </w:r>
      <w:r>
        <w:rPr>
          <w:spacing w:val="-5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lowland</w:t>
      </w:r>
      <w:r>
        <w:rPr>
          <w:spacing w:val="-6"/>
        </w:rPr>
        <w:t xml:space="preserve"> </w:t>
      </w:r>
      <w:r>
        <w:rPr>
          <w:spacing w:val="-1"/>
        </w:rPr>
        <w:t>zone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t>rated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poor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2"/>
        </w:rPr>
        <w:t>both</w:t>
      </w:r>
      <w:r>
        <w:rPr>
          <w:spacing w:val="-5"/>
        </w:rPr>
        <w:t xml:space="preserve"> </w:t>
      </w:r>
      <w:r>
        <w:rPr>
          <w:spacing w:val="-1"/>
        </w:rPr>
        <w:t>fish</w:t>
      </w:r>
      <w:r>
        <w:rPr>
          <w:spacing w:val="84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macroinvertebrates</w:t>
      </w:r>
      <w:r>
        <w:rPr>
          <w:spacing w:val="-5"/>
        </w:rPr>
        <w:t xml:space="preserve"> </w:t>
      </w:r>
      <w:r>
        <w:rPr>
          <w:spacing w:val="-1"/>
        </w:rPr>
        <w:t>(Davies</w:t>
      </w:r>
      <w:r>
        <w:rPr>
          <w:spacing w:val="-8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al.,</w:t>
      </w:r>
      <w:r>
        <w:rPr>
          <w:spacing w:val="-7"/>
        </w:rPr>
        <w:t xml:space="preserve"> </w:t>
      </w:r>
      <w:r>
        <w:t>2012).</w:t>
      </w:r>
      <w:r>
        <w:rPr>
          <w:spacing w:val="-8"/>
        </w:rPr>
        <w:t xml:space="preserve"> </w:t>
      </w:r>
      <w:r>
        <w:rPr>
          <w:spacing w:val="-1"/>
        </w:rP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4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across</w:t>
      </w:r>
      <w:r>
        <w:rPr>
          <w:spacing w:val="-1"/>
          <w:w w:val="99"/>
        </w:rPr>
        <w:t xml:space="preserve"> </w:t>
      </w:r>
      <w:r>
        <w:rPr>
          <w:spacing w:val="94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affected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regime,</w:t>
      </w:r>
      <w:r>
        <w:rPr>
          <w:spacing w:val="-9"/>
        </w:rPr>
        <w:t xml:space="preserve"> </w:t>
      </w:r>
      <w:r>
        <w:t>reduction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habitat</w:t>
      </w:r>
      <w:r>
        <w:rPr>
          <w:spacing w:val="36"/>
          <w:w w:val="99"/>
        </w:rPr>
        <w:t xml:space="preserve"> </w:t>
      </w:r>
      <w:r>
        <w:rPr>
          <w:spacing w:val="-1"/>
        </w:rPr>
        <w:t>quality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availability,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barriers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migration</w:t>
      </w:r>
      <w:r>
        <w:rPr>
          <w:spacing w:val="-1"/>
        </w:rPr>
        <w:t xml:space="preserve"> (Copeland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al.,</w:t>
      </w:r>
      <w:r>
        <w:rPr>
          <w:spacing w:val="-8"/>
        </w:rPr>
        <w:t xml:space="preserve"> </w:t>
      </w:r>
      <w:r>
        <w:t>2003).</w:t>
      </w:r>
      <w:r>
        <w:rPr>
          <w:spacing w:val="-8"/>
        </w:rPr>
        <w:t xml:space="preserve"> </w:t>
      </w:r>
      <w:r>
        <w:t>Changes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frequency,</w:t>
      </w:r>
      <w:r>
        <w:rPr>
          <w:spacing w:val="-7"/>
        </w:rPr>
        <w:t xml:space="preserve"> </w:t>
      </w:r>
      <w:r>
        <w:rPr>
          <w:spacing w:val="-1"/>
        </w:rPr>
        <w:t>size,</w:t>
      </w:r>
      <w:r>
        <w:rPr>
          <w:spacing w:val="88"/>
          <w:w w:val="99"/>
        </w:rPr>
        <w:t xml:space="preserve"> </w:t>
      </w:r>
      <w:r>
        <w:rPr>
          <w:spacing w:val="-1"/>
        </w:rPr>
        <w:t>duration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timing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negatively</w:t>
      </w:r>
      <w:r>
        <w:rPr>
          <w:spacing w:val="-3"/>
        </w:rPr>
        <w:t xml:space="preserve"> </w:t>
      </w:r>
      <w:r>
        <w:t>affected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food,</w:t>
      </w:r>
      <w:r>
        <w:rPr>
          <w:spacing w:val="-9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breeding</w:t>
      </w:r>
      <w:r>
        <w:rPr>
          <w:spacing w:val="91"/>
          <w:w w:val="99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 (</w:t>
      </w:r>
      <w:hyperlink w:anchor="_bookmark28" w:history="1">
        <w:r>
          <w:rPr>
            <w:spacing w:val="-1"/>
          </w:rPr>
          <w:t>Rolls</w:t>
        </w:r>
        <w:r>
          <w:rPr>
            <w:spacing w:val="-6"/>
          </w:rPr>
          <w:t xml:space="preserve"> </w:t>
        </w:r>
        <w:r>
          <w:t>et</w:t>
        </w:r>
        <w:r>
          <w:rPr>
            <w:spacing w:val="-4"/>
          </w:rPr>
          <w:t xml:space="preserve"> </w:t>
        </w:r>
        <w:r>
          <w:t>al.,</w:t>
        </w:r>
        <w:r>
          <w:rPr>
            <w:spacing w:val="-8"/>
          </w:rPr>
          <w:t xml:space="preserve"> </w:t>
        </w:r>
        <w:r>
          <w:t>2013,</w:t>
        </w:r>
      </w:hyperlink>
      <w:r>
        <w:rPr>
          <w:spacing w:val="-8"/>
        </w:rPr>
        <w:t xml:space="preserve"> </w:t>
      </w:r>
      <w:r>
        <w:t>Baumgartner</w:t>
      </w:r>
      <w:r>
        <w:rPr>
          <w:spacing w:val="-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-1"/>
        </w:rPr>
        <w:t>al.,</w:t>
      </w:r>
      <w:r>
        <w:rPr>
          <w:spacing w:val="-8"/>
        </w:rPr>
        <w:t xml:space="preserve"> </w:t>
      </w:r>
      <w:r>
        <w:t>2013).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majority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in</w:t>
      </w:r>
      <w:r>
        <w:rPr>
          <w:spacing w:val="88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spawn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summer</w:t>
      </w:r>
      <w:r>
        <w:rPr>
          <w:spacing w:val="-7"/>
        </w:rPr>
        <w:t xml:space="preserve"> </w:t>
      </w:r>
      <w:r>
        <w:rPr>
          <w:spacing w:val="-1"/>
        </w:rPr>
        <w:t>season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rises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temperature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t>water</w:t>
      </w:r>
      <w:r>
        <w:rPr>
          <w:spacing w:val="72"/>
          <w:w w:val="99"/>
        </w:rPr>
        <w:t xml:space="preserve"> </w:t>
      </w:r>
      <w:r>
        <w:rPr>
          <w:spacing w:val="-1"/>
        </w:rPr>
        <w:t>levels.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-5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fish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rPr>
          <w:spacing w:val="-1"/>
        </w:rPr>
        <w:t>occur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4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still</w:t>
      </w:r>
      <w:r>
        <w:rPr>
          <w:spacing w:val="-5"/>
        </w:rPr>
        <w:t xml:space="preserve"> </w:t>
      </w:r>
      <w:r>
        <w:rPr>
          <w:spacing w:val="-1"/>
        </w:rPr>
        <w:t>occurring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t>middle</w:t>
      </w:r>
      <w:r>
        <w:rPr>
          <w:spacing w:val="-8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rPr>
          <w:spacing w:val="-1"/>
        </w:rPr>
        <w:t>(Wilson</w:t>
      </w:r>
      <w:r>
        <w:rPr>
          <w:spacing w:val="-7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al.,</w:t>
      </w:r>
      <w:r>
        <w:rPr>
          <w:spacing w:val="-7"/>
        </w:rPr>
        <w:t xml:space="preserve"> </w:t>
      </w:r>
      <w:r>
        <w:t>2009,</w:t>
      </w:r>
      <w:r>
        <w:rPr>
          <w:spacing w:val="-8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rPr>
          <w:spacing w:val="-1"/>
        </w:rPr>
        <w:t>DECCW,</w:t>
      </w:r>
      <w:r>
        <w:rPr>
          <w:spacing w:val="-8"/>
        </w:rPr>
        <w:t xml:space="preserve"> </w:t>
      </w:r>
      <w:r>
        <w:t>2008).</w:t>
      </w:r>
    </w:p>
    <w:p w14:paraId="0FFA71C7" w14:textId="77777777" w:rsidR="00546579" w:rsidRDefault="00546579">
      <w:pPr>
        <w:sectPr w:rsidR="00546579">
          <w:pgSz w:w="11910" w:h="16840"/>
          <w:pgMar w:top="800" w:right="620" w:bottom="880" w:left="600" w:header="0" w:footer="686" w:gutter="0"/>
          <w:cols w:space="720"/>
        </w:sectPr>
      </w:pPr>
    </w:p>
    <w:p w14:paraId="0FFA71C8" w14:textId="77777777" w:rsidR="00546579" w:rsidRDefault="00546579">
      <w:pPr>
        <w:spacing w:before="9"/>
        <w:rPr>
          <w:rFonts w:ascii="Century Gothic" w:eastAsia="Century Gothic" w:hAnsi="Century Gothic" w:cs="Century Gothic"/>
          <w:sz w:val="6"/>
          <w:szCs w:val="6"/>
        </w:rPr>
      </w:pPr>
    </w:p>
    <w:p w14:paraId="0FFA71C9" w14:textId="77777777" w:rsidR="00546579" w:rsidRDefault="001950B3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FFA7B09" wp14:editId="0FFA7B0A">
            <wp:extent cx="6412140" cy="468172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140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71CA" w14:textId="77777777" w:rsidR="00546579" w:rsidRDefault="00546579">
      <w:pPr>
        <w:spacing w:before="11"/>
        <w:rPr>
          <w:rFonts w:ascii="Century Gothic" w:eastAsia="Century Gothic" w:hAnsi="Century Gothic" w:cs="Century Gothic"/>
          <w:sz w:val="10"/>
          <w:szCs w:val="10"/>
        </w:rPr>
      </w:pPr>
    </w:p>
    <w:p w14:paraId="0FFA71CB" w14:textId="77777777" w:rsidR="00546579" w:rsidRDefault="001950B3">
      <w:pPr>
        <w:pStyle w:val="BodyText"/>
        <w:spacing w:before="62"/>
      </w:pPr>
      <w:r>
        <w:rPr>
          <w:spacing w:val="-1"/>
        </w:rPr>
        <w:t>Figure</w:t>
      </w:r>
      <w:r>
        <w:rPr>
          <w:spacing w:val="-6"/>
        </w:rPr>
        <w:t xml:space="preserve"> </w:t>
      </w:r>
      <w:r>
        <w:rPr>
          <w:spacing w:val="1"/>
        </w:rPr>
        <w:t>1:</w:t>
      </w:r>
      <w:r>
        <w:rPr>
          <w:spacing w:val="-7"/>
        </w:rPr>
        <w:t xml:space="preserve"> </w:t>
      </w:r>
      <w:r>
        <w:t>Map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Valley</w:t>
      </w:r>
      <w:r>
        <w:rPr>
          <w:spacing w:val="-3"/>
        </w:rPr>
        <w:t xml:space="preserve"> </w:t>
      </w:r>
      <w:r>
        <w:rPr>
          <w:spacing w:val="-1"/>
        </w:rPr>
        <w:t>(produced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 OEH).</w:t>
      </w:r>
    </w:p>
    <w:p w14:paraId="0FFA71CC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CD" w14:textId="77777777" w:rsidR="00546579" w:rsidRDefault="001950B3">
      <w:pPr>
        <w:pStyle w:val="Heading2"/>
        <w:numPr>
          <w:ilvl w:val="1"/>
          <w:numId w:val="6"/>
        </w:numPr>
        <w:tabs>
          <w:tab w:val="left" w:pos="961"/>
        </w:tabs>
        <w:ind w:hanging="852"/>
        <w:rPr>
          <w:b w:val="0"/>
          <w:bCs w:val="0"/>
        </w:rPr>
      </w:pPr>
      <w:bookmarkStart w:id="10" w:name="_bookmark9"/>
      <w:bookmarkEnd w:id="10"/>
      <w:r>
        <w:rPr>
          <w:color w:val="5F4879"/>
        </w:rPr>
        <w:t>Environmental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objectives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Gwydir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catchment</w:t>
      </w:r>
    </w:p>
    <w:p w14:paraId="0FFA71CE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1CF" w14:textId="77777777" w:rsidR="00546579" w:rsidRDefault="001950B3">
      <w:pPr>
        <w:pStyle w:val="BodyText"/>
        <w:ind w:right="140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described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Plan’s</w:t>
      </w:r>
      <w:r>
        <w:rPr>
          <w:rFonts w:cs="Century Gothic"/>
          <w:spacing w:val="59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Basin-wide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28"/>
          <w:w w:val="99"/>
        </w:rPr>
        <w:t xml:space="preserve"> </w:t>
      </w:r>
      <w:r>
        <w:rPr>
          <w:rFonts w:cs="Century Gothic"/>
          <w:spacing w:val="-1"/>
        </w:rPr>
        <w:t>‘</w:t>
      </w:r>
      <w:r>
        <w:rPr>
          <w:spacing w:val="-1"/>
        </w:rPr>
        <w:t>quantified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rFonts w:cs="Century Gothic"/>
          <w:spacing w:val="-1"/>
        </w:rPr>
        <w:t>’</w:t>
      </w:r>
      <w:r>
        <w:rPr>
          <w:rFonts w:cs="Century Gothic"/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Basin-scale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10"/>
        </w:rPr>
        <w:t xml:space="preserve"> </w:t>
      </w:r>
      <w:r>
        <w:t>The</w:t>
      </w:r>
      <w:r>
        <w:rPr>
          <w:spacing w:val="96"/>
          <w:w w:val="99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described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spacing w:val="-1"/>
        </w:rPr>
        <w:t>.</w:t>
      </w:r>
    </w:p>
    <w:p w14:paraId="0FFA71D0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FFA71D1" w14:textId="77777777" w:rsidR="00546579" w:rsidRDefault="001950B3">
      <w:pPr>
        <w:pStyle w:val="BodyText"/>
        <w:spacing w:before="62"/>
        <w:ind w:right="140"/>
      </w:pP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state</w:t>
      </w:r>
      <w:r>
        <w:rPr>
          <w:spacing w:val="-7"/>
        </w:rPr>
        <w:t xml:space="preserve"> </w:t>
      </w:r>
      <w:r>
        <w:t>governments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developing</w:t>
      </w:r>
      <w:r>
        <w:rPr>
          <w:spacing w:val="-8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plans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catchment.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70"/>
          <w:w w:val="99"/>
        </w:rPr>
        <w:t xml:space="preserve"> </w:t>
      </w:r>
      <w:r>
        <w:t>identify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priority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assets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ecosystem</w:t>
      </w:r>
      <w:r>
        <w:rPr>
          <w:spacing w:val="-8"/>
        </w:rPr>
        <w:t xml:space="preserve"> </w:t>
      </w:r>
      <w:r>
        <w:t>functions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catchment,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70"/>
          <w:w w:val="99"/>
        </w:rPr>
        <w:t xml:space="preserve"> </w:t>
      </w:r>
      <w:r>
        <w:t>targets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functions,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requirements.</w:t>
      </w:r>
      <w:r>
        <w:rPr>
          <w:spacing w:val="-9"/>
        </w:rPr>
        <w:t xml:space="preserve"> </w:t>
      </w:r>
      <w:r>
        <w:t>Once</w:t>
      </w:r>
      <w:r>
        <w:rPr>
          <w:spacing w:val="-8"/>
        </w:rPr>
        <w:t xml:space="preserve"> </w:t>
      </w:r>
      <w:r>
        <w:t>developed,</w:t>
      </w:r>
      <w:r>
        <w:rPr>
          <w:spacing w:val="-10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will</w:t>
      </w:r>
      <w:r>
        <w:rPr>
          <w:spacing w:val="66"/>
          <w:w w:val="99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catchment.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76"/>
          <w:w w:val="99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long-term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plans,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draw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existing</w:t>
      </w:r>
      <w:r>
        <w:rPr>
          <w:spacing w:val="-8"/>
        </w:rPr>
        <w:t xml:space="preserve"> </w:t>
      </w:r>
      <w:r>
        <w:rPr>
          <w:spacing w:val="-1"/>
        </w:rPr>
        <w:t>documentation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58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demands</w:t>
      </w:r>
      <w:r>
        <w:rPr>
          <w:spacing w:val="-11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rPr>
          <w:spacing w:val="1"/>
        </w:rPr>
        <w:t>by</w:t>
      </w:r>
      <w:r>
        <w:rPr>
          <w:spacing w:val="-11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governments,</w:t>
      </w:r>
      <w:r>
        <w:rPr>
          <w:spacing w:val="-12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rPr>
          <w:spacing w:val="-1"/>
        </w:rPr>
        <w:t>natural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management</w:t>
      </w:r>
      <w:r>
        <w:rPr>
          <w:spacing w:val="56"/>
          <w:w w:val="99"/>
        </w:rPr>
        <w:t xml:space="preserve"> </w:t>
      </w:r>
      <w:r>
        <w:t>agencies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Authority.</w:t>
      </w:r>
    </w:p>
    <w:p w14:paraId="0FFA71D2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1D3" w14:textId="77777777" w:rsidR="00546579" w:rsidRDefault="001950B3">
      <w:pPr>
        <w:pStyle w:val="BodyText"/>
        <w:ind w:right="140"/>
      </w:pP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strategies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plans,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6"/>
        </w:rPr>
        <w:t xml:space="preserve"> </w:t>
      </w:r>
      <w:r>
        <w:rPr>
          <w:spacing w:val="-1"/>
        </w:rPr>
        <w:t>knowledge</w:t>
      </w:r>
      <w:r>
        <w:rPr>
          <w:spacing w:val="-7"/>
        </w:rPr>
        <w:t xml:space="preserve"> </w:t>
      </w:r>
      <w:r>
        <w:t>drawing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70"/>
          <w:w w:val="9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programmes,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objectives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38"/>
          <w:w w:val="99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summarised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hyperlink w:anchor="_bookmark10" w:history="1">
        <w:r>
          <w:rPr>
            <w:spacing w:val="-1"/>
          </w:rPr>
          <w:t>Table</w:t>
        </w:r>
        <w:r>
          <w:rPr>
            <w:spacing w:val="-8"/>
          </w:rPr>
          <w:t xml:space="preserve"> </w:t>
        </w:r>
        <w:r>
          <w:t>1</w:t>
        </w:r>
      </w:hyperlink>
      <w:r>
        <w:rPr>
          <w:spacing w:val="-8"/>
        </w:rPr>
        <w:t xml:space="preserve"> </w:t>
      </w:r>
      <w:r>
        <w:t>below.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water-dependent</w:t>
      </w:r>
      <w:r>
        <w:rPr>
          <w:spacing w:val="-6"/>
        </w:rPr>
        <w:t xml:space="preserve"> </w:t>
      </w:r>
      <w:r>
        <w:rPr>
          <w:spacing w:val="-1"/>
        </w:rPr>
        <w:t>ecosystems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continue</w:t>
      </w:r>
      <w:r>
        <w:rPr>
          <w:spacing w:val="91"/>
          <w:w w:val="99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be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revised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part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Commonwealth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Office’s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commitment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adaptive</w:t>
      </w:r>
      <w:r>
        <w:rPr>
          <w:rFonts w:cs="Century Gothic"/>
          <w:spacing w:val="48"/>
          <w:w w:val="99"/>
        </w:rPr>
        <w:t xml:space="preserve"> </w:t>
      </w:r>
      <w:r>
        <w:t>management.</w:t>
      </w:r>
    </w:p>
    <w:p w14:paraId="0FFA71D4" w14:textId="77777777" w:rsidR="00546579" w:rsidRDefault="00546579">
      <w:pPr>
        <w:sectPr w:rsidR="00546579">
          <w:pgSz w:w="11910" w:h="16840"/>
          <w:pgMar w:top="720" w:right="680" w:bottom="880" w:left="600" w:header="0" w:footer="686" w:gutter="0"/>
          <w:cols w:space="720"/>
        </w:sectPr>
      </w:pPr>
    </w:p>
    <w:p w14:paraId="0FFA71D5" w14:textId="2CD4FF95" w:rsidR="00546579" w:rsidRDefault="001950B3">
      <w:pPr>
        <w:pStyle w:val="BodyText"/>
        <w:spacing w:before="5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1936" behindDoc="1" locked="0" layoutInCell="1" allowOverlap="1" wp14:anchorId="0FFA7B0B" wp14:editId="6D27D9A2">
                <wp:simplePos x="0" y="0"/>
                <wp:positionH relativeFrom="page">
                  <wp:posOffset>521335</wp:posOffset>
                </wp:positionH>
                <wp:positionV relativeFrom="paragraph">
                  <wp:posOffset>345440</wp:posOffset>
                </wp:positionV>
                <wp:extent cx="1649730" cy="891540"/>
                <wp:effectExtent l="0" t="0" r="635" b="4445"/>
                <wp:wrapNone/>
                <wp:docPr id="665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891540"/>
                          <a:chOff x="821" y="544"/>
                          <a:chExt cx="2598" cy="1404"/>
                        </a:xfrm>
                      </wpg:grpSpPr>
                      <wpg:grpSp>
                        <wpg:cNvPr id="666" name="Group 650"/>
                        <wpg:cNvGrpSpPr>
                          <a:grpSpLocks/>
                        </wpg:cNvGrpSpPr>
                        <wpg:grpSpPr bwMode="auto">
                          <a:xfrm>
                            <a:off x="821" y="544"/>
                            <a:ext cx="2598" cy="365"/>
                            <a:chOff x="821" y="544"/>
                            <a:chExt cx="2598" cy="365"/>
                          </a:xfrm>
                        </wpg:grpSpPr>
                        <wps:wsp>
                          <wps:cNvPr id="667" name="Freeform 651"/>
                          <wps:cNvSpPr>
                            <a:spLocks/>
                          </wps:cNvSpPr>
                          <wps:spPr bwMode="auto">
                            <a:xfrm>
                              <a:off x="821" y="544"/>
                              <a:ext cx="2598" cy="36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598"/>
                                <a:gd name="T2" fmla="+- 0 909 544"/>
                                <a:gd name="T3" fmla="*/ 909 h 365"/>
                                <a:gd name="T4" fmla="+- 0 3418 821"/>
                                <a:gd name="T5" fmla="*/ T4 w 2598"/>
                                <a:gd name="T6" fmla="+- 0 909 544"/>
                                <a:gd name="T7" fmla="*/ 909 h 365"/>
                                <a:gd name="T8" fmla="+- 0 3418 821"/>
                                <a:gd name="T9" fmla="*/ T8 w 2598"/>
                                <a:gd name="T10" fmla="+- 0 544 544"/>
                                <a:gd name="T11" fmla="*/ 544 h 365"/>
                                <a:gd name="T12" fmla="+- 0 821 821"/>
                                <a:gd name="T13" fmla="*/ T12 w 2598"/>
                                <a:gd name="T14" fmla="+- 0 544 544"/>
                                <a:gd name="T15" fmla="*/ 544 h 365"/>
                                <a:gd name="T16" fmla="+- 0 821 821"/>
                                <a:gd name="T17" fmla="*/ T16 w 2598"/>
                                <a:gd name="T18" fmla="+- 0 909 544"/>
                                <a:gd name="T19" fmla="*/ 90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8" h="365">
                                  <a:moveTo>
                                    <a:pt x="0" y="365"/>
                                  </a:moveTo>
                                  <a:lnTo>
                                    <a:pt x="2597" y="365"/>
                                  </a:lnTo>
                                  <a:lnTo>
                                    <a:pt x="2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8"/>
                        <wpg:cNvGrpSpPr>
                          <a:grpSpLocks/>
                        </wpg:cNvGrpSpPr>
                        <wpg:grpSpPr bwMode="auto">
                          <a:xfrm>
                            <a:off x="821" y="909"/>
                            <a:ext cx="2598" cy="245"/>
                            <a:chOff x="821" y="909"/>
                            <a:chExt cx="2598" cy="245"/>
                          </a:xfrm>
                        </wpg:grpSpPr>
                        <wps:wsp>
                          <wps:cNvPr id="669" name="Freeform 649"/>
                          <wps:cNvSpPr>
                            <a:spLocks/>
                          </wps:cNvSpPr>
                          <wps:spPr bwMode="auto">
                            <a:xfrm>
                              <a:off x="821" y="909"/>
                              <a:ext cx="2598" cy="24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598"/>
                                <a:gd name="T2" fmla="+- 0 1154 909"/>
                                <a:gd name="T3" fmla="*/ 1154 h 245"/>
                                <a:gd name="T4" fmla="+- 0 3418 821"/>
                                <a:gd name="T5" fmla="*/ T4 w 2598"/>
                                <a:gd name="T6" fmla="+- 0 1154 909"/>
                                <a:gd name="T7" fmla="*/ 1154 h 245"/>
                                <a:gd name="T8" fmla="+- 0 3418 821"/>
                                <a:gd name="T9" fmla="*/ T8 w 2598"/>
                                <a:gd name="T10" fmla="+- 0 909 909"/>
                                <a:gd name="T11" fmla="*/ 909 h 245"/>
                                <a:gd name="T12" fmla="+- 0 821 821"/>
                                <a:gd name="T13" fmla="*/ T12 w 2598"/>
                                <a:gd name="T14" fmla="+- 0 909 909"/>
                                <a:gd name="T15" fmla="*/ 909 h 245"/>
                                <a:gd name="T16" fmla="+- 0 821 821"/>
                                <a:gd name="T17" fmla="*/ T16 w 2598"/>
                                <a:gd name="T18" fmla="+- 0 1154 909"/>
                                <a:gd name="T19" fmla="*/ 115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8" h="245">
                                  <a:moveTo>
                                    <a:pt x="0" y="245"/>
                                  </a:moveTo>
                                  <a:lnTo>
                                    <a:pt x="2597" y="245"/>
                                  </a:lnTo>
                                  <a:lnTo>
                                    <a:pt x="2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46"/>
                        <wpg:cNvGrpSpPr>
                          <a:grpSpLocks/>
                        </wpg:cNvGrpSpPr>
                        <wpg:grpSpPr bwMode="auto">
                          <a:xfrm>
                            <a:off x="821" y="1154"/>
                            <a:ext cx="2598" cy="245"/>
                            <a:chOff x="821" y="1154"/>
                            <a:chExt cx="2598" cy="245"/>
                          </a:xfrm>
                        </wpg:grpSpPr>
                        <wps:wsp>
                          <wps:cNvPr id="671" name="Freeform 647"/>
                          <wps:cNvSpPr>
                            <a:spLocks/>
                          </wps:cNvSpPr>
                          <wps:spPr bwMode="auto">
                            <a:xfrm>
                              <a:off x="821" y="1154"/>
                              <a:ext cx="2598" cy="24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598"/>
                                <a:gd name="T2" fmla="+- 0 1399 1154"/>
                                <a:gd name="T3" fmla="*/ 1399 h 245"/>
                                <a:gd name="T4" fmla="+- 0 3418 821"/>
                                <a:gd name="T5" fmla="*/ T4 w 2598"/>
                                <a:gd name="T6" fmla="+- 0 1399 1154"/>
                                <a:gd name="T7" fmla="*/ 1399 h 245"/>
                                <a:gd name="T8" fmla="+- 0 3418 821"/>
                                <a:gd name="T9" fmla="*/ T8 w 2598"/>
                                <a:gd name="T10" fmla="+- 0 1154 1154"/>
                                <a:gd name="T11" fmla="*/ 1154 h 245"/>
                                <a:gd name="T12" fmla="+- 0 821 821"/>
                                <a:gd name="T13" fmla="*/ T12 w 2598"/>
                                <a:gd name="T14" fmla="+- 0 1154 1154"/>
                                <a:gd name="T15" fmla="*/ 1154 h 245"/>
                                <a:gd name="T16" fmla="+- 0 821 821"/>
                                <a:gd name="T17" fmla="*/ T16 w 2598"/>
                                <a:gd name="T18" fmla="+- 0 1399 1154"/>
                                <a:gd name="T19" fmla="*/ 139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8" h="245">
                                  <a:moveTo>
                                    <a:pt x="0" y="245"/>
                                  </a:moveTo>
                                  <a:lnTo>
                                    <a:pt x="2597" y="245"/>
                                  </a:lnTo>
                                  <a:lnTo>
                                    <a:pt x="2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44"/>
                        <wpg:cNvGrpSpPr>
                          <a:grpSpLocks/>
                        </wpg:cNvGrpSpPr>
                        <wpg:grpSpPr bwMode="auto">
                          <a:xfrm>
                            <a:off x="821" y="1399"/>
                            <a:ext cx="2598" cy="245"/>
                            <a:chOff x="821" y="1399"/>
                            <a:chExt cx="2598" cy="245"/>
                          </a:xfrm>
                        </wpg:grpSpPr>
                        <wps:wsp>
                          <wps:cNvPr id="673" name="Freeform 645"/>
                          <wps:cNvSpPr>
                            <a:spLocks/>
                          </wps:cNvSpPr>
                          <wps:spPr bwMode="auto">
                            <a:xfrm>
                              <a:off x="821" y="1399"/>
                              <a:ext cx="2598" cy="24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598"/>
                                <a:gd name="T2" fmla="+- 0 1644 1399"/>
                                <a:gd name="T3" fmla="*/ 1644 h 245"/>
                                <a:gd name="T4" fmla="+- 0 3418 821"/>
                                <a:gd name="T5" fmla="*/ T4 w 2598"/>
                                <a:gd name="T6" fmla="+- 0 1644 1399"/>
                                <a:gd name="T7" fmla="*/ 1644 h 245"/>
                                <a:gd name="T8" fmla="+- 0 3418 821"/>
                                <a:gd name="T9" fmla="*/ T8 w 2598"/>
                                <a:gd name="T10" fmla="+- 0 1399 1399"/>
                                <a:gd name="T11" fmla="*/ 1399 h 245"/>
                                <a:gd name="T12" fmla="+- 0 821 821"/>
                                <a:gd name="T13" fmla="*/ T12 w 2598"/>
                                <a:gd name="T14" fmla="+- 0 1399 1399"/>
                                <a:gd name="T15" fmla="*/ 1399 h 245"/>
                                <a:gd name="T16" fmla="+- 0 821 821"/>
                                <a:gd name="T17" fmla="*/ T16 w 2598"/>
                                <a:gd name="T18" fmla="+- 0 1644 1399"/>
                                <a:gd name="T19" fmla="*/ 164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8" h="245">
                                  <a:moveTo>
                                    <a:pt x="0" y="245"/>
                                  </a:moveTo>
                                  <a:lnTo>
                                    <a:pt x="2597" y="245"/>
                                  </a:lnTo>
                                  <a:lnTo>
                                    <a:pt x="2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42"/>
                        <wpg:cNvGrpSpPr>
                          <a:grpSpLocks/>
                        </wpg:cNvGrpSpPr>
                        <wpg:grpSpPr bwMode="auto">
                          <a:xfrm>
                            <a:off x="821" y="1644"/>
                            <a:ext cx="2598" cy="305"/>
                            <a:chOff x="821" y="1644"/>
                            <a:chExt cx="2598" cy="305"/>
                          </a:xfrm>
                        </wpg:grpSpPr>
                        <wps:wsp>
                          <wps:cNvPr id="675" name="Freeform 643"/>
                          <wps:cNvSpPr>
                            <a:spLocks/>
                          </wps:cNvSpPr>
                          <wps:spPr bwMode="auto">
                            <a:xfrm>
                              <a:off x="821" y="1644"/>
                              <a:ext cx="2598" cy="305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2598"/>
                                <a:gd name="T2" fmla="+- 0 1948 1644"/>
                                <a:gd name="T3" fmla="*/ 1948 h 305"/>
                                <a:gd name="T4" fmla="+- 0 3418 821"/>
                                <a:gd name="T5" fmla="*/ T4 w 2598"/>
                                <a:gd name="T6" fmla="+- 0 1948 1644"/>
                                <a:gd name="T7" fmla="*/ 1948 h 305"/>
                                <a:gd name="T8" fmla="+- 0 3418 821"/>
                                <a:gd name="T9" fmla="*/ T8 w 2598"/>
                                <a:gd name="T10" fmla="+- 0 1644 1644"/>
                                <a:gd name="T11" fmla="*/ 1644 h 305"/>
                                <a:gd name="T12" fmla="+- 0 821 821"/>
                                <a:gd name="T13" fmla="*/ T12 w 2598"/>
                                <a:gd name="T14" fmla="+- 0 1644 1644"/>
                                <a:gd name="T15" fmla="*/ 1644 h 305"/>
                                <a:gd name="T16" fmla="+- 0 821 821"/>
                                <a:gd name="T17" fmla="*/ T16 w 2598"/>
                                <a:gd name="T18" fmla="+- 0 1948 1644"/>
                                <a:gd name="T19" fmla="*/ 1948 h 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8" h="305">
                                  <a:moveTo>
                                    <a:pt x="0" y="304"/>
                                  </a:moveTo>
                                  <a:lnTo>
                                    <a:pt x="2597" y="304"/>
                                  </a:lnTo>
                                  <a:lnTo>
                                    <a:pt x="25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4D0DC" id="Group 641" o:spid="_x0000_s1026" style="position:absolute;margin-left:41.05pt;margin-top:27.2pt;width:129.9pt;height:70.2pt;z-index:-114544;mso-position-horizontal-relative:page" coordorigin="821,544" coordsize="2598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">
                <v:group id="Group 650" o:spid="_x0000_s1027" style="position:absolute;left:821;top:544;width:2598;height:365" coordorigin="821,544" coordsize="2598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51" o:spid="_x0000_s1028" style="position:absolute;left:821;top:544;width:2598;height:365;visibility:visible;mso-wrap-style:square;v-text-anchor:top" coordsize="259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8QcMQA&#10;AADcAAAADwAAAGRycy9kb3ducmV2LnhtbESPzWrDMBCE74G+g9hCb4mcQu3iRgml0FJyyw+E3hZp&#10;Y5laKyMpsfP2USCQ4zAz3zCL1eg6caYQW88K5rMCBLH2puVGwX73PX0HEROywc4zKbhQhNXyabLA&#10;2viBN3TepkZkCMcaFdiU+lrKqC05jDPfE2fv6IPDlGVopAk4ZLjr5GtRlNJhy3nBYk9flvT/9uQU&#10;6EP1s7aNDsdqmFen3eHt8jf0Sr08j58fIBKN6RG+t3+NgrKs4HYmHw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fEHDEAAAA3AAAAA8AAAAAAAAAAAAAAAAAmAIAAGRycy9k&#10;b3ducmV2LnhtbFBLBQYAAAAABAAEAPUAAACJAwAAAAA=&#10;" path="m,365r2597,l2597,,,,,365xe" fillcolor="#b1a0c6" stroked="f">
                    <v:path arrowok="t" o:connecttype="custom" o:connectlocs="0,909;2597,909;2597,544;0,544;0,909" o:connectangles="0,0,0,0,0"/>
                  </v:shape>
                </v:group>
                <v:group id="Group 648" o:spid="_x0000_s1029" style="position:absolute;left:821;top:909;width:2598;height:245" coordorigin="821,909" coordsize="259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49" o:spid="_x0000_s1030" style="position:absolute;left:821;top:909;width:2598;height:245;visibility:visible;mso-wrap-style:square;v-text-anchor:top" coordsize="259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/L58UA&#10;AADcAAAADwAAAGRycy9kb3ducmV2LnhtbESPQWvCQBSE74X+h+UVequb9hBs6iraUulBKdoe9PbI&#10;PpPQ7NuQfcb137uC0OMwM98wk1l0rRqoD41nA8+jDBRx6W3DlYHfn8+nMaggyBZbz2TgTAFm0/u7&#10;CRbWn3hDw1YqlSAcCjRQi3SF1qGsyWEY+Y44eQffO5Qk+0rbHk8J7lr9kmW5dthwWqixo/eayr/t&#10;0RlYbHAx/xDa7dcSh2+9Wu+X0Rrz+BDnb6CEovyHb+0vayDPX+F6Jh0BP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8vnxQAAANwAAAAPAAAAAAAAAAAAAAAAAJgCAABkcnMv&#10;ZG93bnJldi54bWxQSwUGAAAAAAQABAD1AAAAigMAAAAA&#10;" path="m,245r2597,l2597,,,,,245xe" fillcolor="#b1a0c6" stroked="f">
                    <v:path arrowok="t" o:connecttype="custom" o:connectlocs="0,1154;2597,1154;2597,909;0,909;0,1154" o:connectangles="0,0,0,0,0"/>
                  </v:shape>
                </v:group>
                <v:group id="Group 646" o:spid="_x0000_s1031" style="position:absolute;left:821;top:1154;width:2598;height:245" coordorigin="821,1154" coordsize="259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47" o:spid="_x0000_s1032" style="position:absolute;left:821;top:1154;width:2598;height:245;visibility:visible;mso-wrap-style:square;v-text-anchor:top" coordsize="259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RPMUA&#10;AADcAAAADwAAAGRycy9kb3ducmV2LnhtbESPQWvCQBSE74X+h+UVeqsbe9ASXUVbWnpQirYHvT2y&#10;zySYfRuyr3H9964geBxm5htmOo+uUT11ofZsYDjIQBEX3tZcGvj7/Xx5AxUE2WLjmQycKcB89vgw&#10;xdz6E2+o30qpEoRDjgYqkTbXOhQVOQwD3xIn7+A7h5JkV2rb4SnBXaNfs2ykHdacFips6b2i4rj9&#10;dwaWG1wuPoR2+7XE/kev1vuvaI15foqLCSihKPfwrf1tDYzGQ7ieSUdAz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FE8xQAAANwAAAAPAAAAAAAAAAAAAAAAAJgCAABkcnMv&#10;ZG93bnJldi54bWxQSwUGAAAAAAQABAD1AAAAigMAAAAA&#10;" path="m,245r2597,l2597,,,,,245xe" fillcolor="#b1a0c6" stroked="f">
                    <v:path arrowok="t" o:connecttype="custom" o:connectlocs="0,1399;2597,1399;2597,1154;0,1154;0,1399" o:connectangles="0,0,0,0,0"/>
                  </v:shape>
                </v:group>
                <v:group id="Group 644" o:spid="_x0000_s1033" style="position:absolute;left:821;top:1399;width:2598;height:245" coordorigin="821,1399" coordsize="259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645" o:spid="_x0000_s1034" style="position:absolute;left:821;top:1399;width:2598;height:245;visibility:visible;mso-wrap-style:square;v-text-anchor:top" coordsize="259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5q0MUA&#10;AADcAAAADwAAAGRycy9kb3ducmV2LnhtbESPQWvCQBSE70L/w/IKvemmLWiJrqItLT0oou2h3h7Z&#10;ZxKafRuyr3H7711B8DjMzDfMbBFdo3rqQu3ZwOMoA0VceFtzaeD76334AioIssXGMxn4pwCL+d1g&#10;hrn1J95Rv5dSJQiHHA1UIm2udSgqchhGviVO3tF3DiXJrtS2w1OCu0Y/ZdlYO6w5LVTY0mtFxe/+&#10;zxlY7XC1fBP6OWwk9lu93hw+ojXm4T4up6CEotzC1/anNTCePMPlTDoCe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mrQxQAAANwAAAAPAAAAAAAAAAAAAAAAAJgCAABkcnMv&#10;ZG93bnJldi54bWxQSwUGAAAAAAQABAD1AAAAigMAAAAA&#10;" path="m,245r2597,l2597,,,,,245xe" fillcolor="#b1a0c6" stroked="f">
                    <v:path arrowok="t" o:connecttype="custom" o:connectlocs="0,1644;2597,1644;2597,1399;0,1399;0,1644" o:connectangles="0,0,0,0,0"/>
                  </v:shape>
                </v:group>
                <v:group id="Group 642" o:spid="_x0000_s1035" style="position:absolute;left:821;top:1644;width:2598;height:305" coordorigin="821,1644" coordsize="2598,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43" o:spid="_x0000_s1036" style="position:absolute;left:821;top:1644;width:2598;height:305;visibility:visible;mso-wrap-style:square;v-text-anchor:top" coordsize="2598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U6MQA&#10;AADcAAAADwAAAGRycy9kb3ducmV2LnhtbESPW4vCMBSE3xf8D+EIvq2pgheqUbzgorBb8PZ+aI5t&#10;sTkpTbbWf2+EhX0cZuYbZr5sTSkaql1hWcGgH4EgTq0uOFNwOe8+pyCcR9ZYWiYFT3KwXHQ+5hhr&#10;++AjNSefiQBhF6OC3PsqltKlORl0fVsRB+9ma4M+yDqTusZHgJtSDqNoLA0WHBZyrGiTU3o//RoF&#10;w5uVif+aHC/X7LxOfrbN/vAtlep129UMhKfW/4f/2nutYDwZwf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VOjEAAAA3AAAAA8AAAAAAAAAAAAAAAAAmAIAAGRycy9k&#10;b3ducmV2LnhtbFBLBQYAAAAABAAEAPUAAACJAwAAAAA=&#10;" path="m,304r2597,l2597,,,,,304xe" fillcolor="#b1a0c6" stroked="f">
                    <v:path arrowok="t" o:connecttype="custom" o:connectlocs="0,1948;2597,1948;2597,1644;0,1644;0,1948" o:connectangles="0,0,0,0,0"/>
                  </v:shape>
                </v:group>
                <w10:wrap anchorx="page"/>
              </v:group>
            </w:pict>
          </mc:Fallback>
        </mc:AlternateContent>
      </w:r>
      <w:bookmarkStart w:id="11" w:name="_bookmark10"/>
      <w:bookmarkEnd w:id="11"/>
      <w:r>
        <w:rPr>
          <w:b/>
          <w:spacing w:val="-1"/>
        </w:rPr>
        <w:t>Table</w:t>
      </w:r>
      <w:r>
        <w:rPr>
          <w:b/>
          <w:spacing w:val="-8"/>
        </w:rPr>
        <w:t xml:space="preserve"> </w:t>
      </w:r>
      <w:r>
        <w:rPr>
          <w:b/>
        </w:rPr>
        <w:t>1:</w:t>
      </w:r>
      <w:r>
        <w:rPr>
          <w:b/>
          <w:spacing w:val="-8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objectives</w:t>
      </w:r>
      <w:r>
        <w:rPr>
          <w:spacing w:val="-6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targeted</w:t>
      </w:r>
      <w:r>
        <w:rPr>
          <w:spacing w:val="-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</w:p>
    <w:p w14:paraId="0FFA71D6" w14:textId="77777777" w:rsidR="00546579" w:rsidRDefault="00546579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1217"/>
        <w:gridCol w:w="1219"/>
        <w:gridCol w:w="1535"/>
        <w:gridCol w:w="1255"/>
        <w:gridCol w:w="1253"/>
        <w:gridCol w:w="1256"/>
      </w:tblGrid>
      <w:tr w:rsidR="00546579" w14:paraId="0FFA71DA" w14:textId="77777777">
        <w:trPr>
          <w:trHeight w:hRule="exact" w:val="376"/>
        </w:trPr>
        <w:tc>
          <w:tcPr>
            <w:tcW w:w="28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D7" w14:textId="77777777" w:rsidR="00546579" w:rsidRDefault="001950B3">
            <w:pPr>
              <w:pStyle w:val="TableParagraph"/>
              <w:spacing w:before="63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BASIN-WIDE</w:t>
            </w:r>
            <w:r>
              <w:rPr>
                <w:rFonts w:ascii="Century Gothic"/>
                <w:b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OUTCOMES</w:t>
            </w:r>
          </w:p>
          <w:p w14:paraId="0FFA71D8" w14:textId="77777777" w:rsidR="00546579" w:rsidRDefault="001950B3">
            <w:pPr>
              <w:pStyle w:val="TableParagraph"/>
              <w:spacing w:before="59"/>
              <w:ind w:left="102" w:right="37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C00000"/>
                <w:spacing w:val="-1"/>
                <w:sz w:val="20"/>
              </w:rPr>
              <w:t>(Outcomes</w:t>
            </w:r>
            <w:r>
              <w:rPr>
                <w:rFonts w:ascii="Century Gothic"/>
                <w:b/>
                <w:color w:val="C00000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20"/>
              </w:rPr>
              <w:t>in</w:t>
            </w:r>
            <w:r>
              <w:rPr>
                <w:rFonts w:ascii="Century Gothic"/>
                <w:b/>
                <w:color w:val="C00000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20"/>
              </w:rPr>
              <w:t>red</w:t>
            </w:r>
            <w:r>
              <w:rPr>
                <w:rFonts w:ascii="Century Gothic"/>
                <w:b/>
                <w:color w:val="C00000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20"/>
              </w:rPr>
              <w:t>link</w:t>
            </w:r>
            <w:r>
              <w:rPr>
                <w:rFonts w:ascii="Century Gothic"/>
                <w:b/>
                <w:color w:val="C00000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1"/>
                <w:sz w:val="20"/>
              </w:rPr>
              <w:t>to</w:t>
            </w:r>
            <w:r>
              <w:rPr>
                <w:rFonts w:ascii="Century Gothic"/>
                <w:b/>
                <w:color w:val="C00000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20"/>
              </w:rPr>
              <w:t>the</w:t>
            </w:r>
            <w:r>
              <w:rPr>
                <w:rFonts w:ascii="Century Gothic"/>
                <w:b/>
                <w:color w:val="C00000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20"/>
              </w:rPr>
              <w:t>Basin-wide</w:t>
            </w:r>
            <w:r>
              <w:rPr>
                <w:rFonts w:ascii="Century Gothic"/>
                <w:b/>
                <w:color w:val="C00000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20"/>
              </w:rPr>
              <w:t>Environmental</w:t>
            </w:r>
            <w:r>
              <w:rPr>
                <w:rFonts w:ascii="Century Gothic"/>
                <w:b/>
                <w:color w:val="C00000"/>
                <w:spacing w:val="-24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z w:val="20"/>
              </w:rPr>
              <w:t>Watering</w:t>
            </w:r>
            <w:r>
              <w:rPr>
                <w:rFonts w:ascii="Century Gothic"/>
                <w:b/>
                <w:color w:val="C00000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C00000"/>
                <w:spacing w:val="-1"/>
                <w:sz w:val="20"/>
              </w:rPr>
              <w:t>Strategy)</w:t>
            </w:r>
          </w:p>
        </w:tc>
        <w:tc>
          <w:tcPr>
            <w:tcW w:w="77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D9" w14:textId="77777777" w:rsidR="00546579" w:rsidRDefault="001950B3">
            <w:pPr>
              <w:pStyle w:val="TableParagraph"/>
              <w:spacing w:before="63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EXPECTED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OUTCOMES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FOR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GWYDIR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546579" w14:paraId="0FFA71DE" w14:textId="77777777">
        <w:trPr>
          <w:trHeight w:hRule="exact" w:val="374"/>
        </w:trPr>
        <w:tc>
          <w:tcPr>
            <w:tcW w:w="2811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DB" w14:textId="77777777" w:rsidR="00546579" w:rsidRDefault="00546579"/>
        </w:tc>
        <w:tc>
          <w:tcPr>
            <w:tcW w:w="39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DC" w14:textId="77777777" w:rsidR="00546579" w:rsidRDefault="001950B3">
            <w:pPr>
              <w:pStyle w:val="TableParagraph"/>
              <w:spacing w:before="62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IN-CHANNEL</w:t>
            </w:r>
            <w:r>
              <w:rPr>
                <w:rFonts w:ascii="Century Gothic"/>
                <w:b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  <w:tc>
          <w:tcPr>
            <w:tcW w:w="37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DD" w14:textId="77777777" w:rsidR="00546579" w:rsidRDefault="001950B3">
            <w:pPr>
              <w:pStyle w:val="TableParagraph"/>
              <w:spacing w:before="62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OFF-CHANNEL</w:t>
            </w:r>
            <w:r>
              <w:rPr>
                <w:rFonts w:ascii="Century Gothic"/>
                <w:b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ASSETS</w:t>
            </w:r>
          </w:p>
        </w:tc>
      </w:tr>
      <w:tr w:rsidR="00546579" w14:paraId="0FFA71E6" w14:textId="77777777">
        <w:trPr>
          <w:trHeight w:hRule="exact" w:val="665"/>
        </w:trPr>
        <w:tc>
          <w:tcPr>
            <w:tcW w:w="28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DF" w14:textId="77777777" w:rsidR="00546579" w:rsidRDefault="00546579"/>
        </w:tc>
        <w:tc>
          <w:tcPr>
            <w:tcW w:w="12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E0" w14:textId="77777777" w:rsidR="00546579" w:rsidRDefault="001950B3">
            <w:pPr>
              <w:pStyle w:val="TableParagraph"/>
              <w:spacing w:before="86"/>
              <w:ind w:left="342" w:right="340" w:firstLine="2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Mehi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River,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E1" w14:textId="77777777" w:rsidR="00546579" w:rsidRDefault="001950B3">
            <w:pPr>
              <w:pStyle w:val="TableParagraph"/>
              <w:spacing w:before="86"/>
              <w:ind w:left="308" w:right="273" w:hanging="3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Carole</w:t>
            </w:r>
            <w:r>
              <w:rPr>
                <w:rFonts w:ascii="Century Gothic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Creek</w:t>
            </w:r>
          </w:p>
        </w:tc>
        <w:tc>
          <w:tcPr>
            <w:tcW w:w="15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E2" w14:textId="77777777" w:rsidR="00546579" w:rsidRDefault="001950B3">
            <w:pPr>
              <w:pStyle w:val="TableParagraph"/>
              <w:spacing w:before="86"/>
              <w:ind w:left="128" w:right="104" w:hanging="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Gwydir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channel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E3" w14:textId="77777777" w:rsidR="00546579" w:rsidRDefault="001950B3">
            <w:pPr>
              <w:pStyle w:val="TableParagraph"/>
              <w:spacing w:before="86"/>
              <w:ind w:left="176" w:right="168" w:hanging="1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Gingham</w:t>
            </w:r>
            <w:r>
              <w:rPr>
                <w:rFonts w:ascii="Century Gothic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12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E4" w14:textId="77777777" w:rsidR="00546579" w:rsidRDefault="001950B3">
            <w:pPr>
              <w:pStyle w:val="TableParagraph"/>
              <w:spacing w:before="86"/>
              <w:ind w:left="176" w:right="176" w:firstLine="1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Gwydir</w:t>
            </w:r>
            <w:r>
              <w:rPr>
                <w:rFonts w:ascii="Century Gothic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1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1E5" w14:textId="77777777" w:rsidR="00546579" w:rsidRDefault="001950B3">
            <w:pPr>
              <w:pStyle w:val="TableParagraph"/>
              <w:spacing w:before="86"/>
              <w:ind w:left="176" w:right="178" w:firstLine="3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Mallowa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</w:tr>
      <w:tr w:rsidR="00546579" w14:paraId="0FFA71F4" w14:textId="77777777">
        <w:trPr>
          <w:trHeight w:hRule="exact" w:val="3380"/>
        </w:trPr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1E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E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E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E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E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EC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0FFA71ED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OVERALL</w:t>
            </w:r>
          </w:p>
        </w:tc>
        <w:tc>
          <w:tcPr>
            <w:tcW w:w="39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1EE" w14:textId="77777777" w:rsidR="00546579" w:rsidRDefault="001950B3">
            <w:pPr>
              <w:pStyle w:val="TableParagraph"/>
              <w:spacing w:before="64"/>
              <w:ind w:left="104" w:right="21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variability,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hydrological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connectivity,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in-stream</w:t>
            </w:r>
            <w:r>
              <w:rPr>
                <w:rFonts w:ascii="Century Gothic"/>
                <w:spacing w:val="30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condition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quality,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primary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productivity,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native</w:t>
            </w:r>
            <w:r>
              <w:rPr>
                <w:rFonts w:ascii="Century Gothic"/>
                <w:spacing w:val="4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condition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reproduction</w:t>
            </w:r>
          </w:p>
          <w:p w14:paraId="0FFA71EF" w14:textId="77777777" w:rsidR="00546579" w:rsidRDefault="001950B3">
            <w:pPr>
              <w:pStyle w:val="TableParagraph"/>
              <w:spacing w:before="62"/>
              <w:ind w:left="104" w:right="14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Under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sustained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inflows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hydrological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in-stream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ensure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persistence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pools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refuge;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reduce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risk</w:t>
            </w:r>
            <w:r>
              <w:rPr>
                <w:rFonts w:ascii="Century Gothic"/>
                <w:spacing w:val="2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degrading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conditions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(particularly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low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dissolved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oxygen</w:t>
            </w:r>
            <w:r>
              <w:rPr>
                <w:rFonts w:ascii="Century Gothic"/>
                <w:spacing w:val="4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levels)</w:t>
            </w:r>
          </w:p>
        </w:tc>
        <w:tc>
          <w:tcPr>
            <w:tcW w:w="37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1F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F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F2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FFA71F3" w14:textId="77777777" w:rsidR="00546579" w:rsidRDefault="001950B3">
            <w:pPr>
              <w:pStyle w:val="TableParagraph"/>
              <w:ind w:left="102" w:right="6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Promote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recovery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3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threatened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well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as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survival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reproduction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opportunities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native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(e.g.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fish,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frogs,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turtles,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invertebrates)</w:t>
            </w:r>
          </w:p>
        </w:tc>
      </w:tr>
      <w:tr w:rsidR="00546579" w14:paraId="0FFA71FD" w14:textId="77777777">
        <w:trPr>
          <w:trHeight w:hRule="exact" w:val="1846"/>
        </w:trPr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1F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F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F7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FFA71F8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C00000"/>
                <w:sz w:val="20"/>
              </w:rPr>
              <w:t>VEGETATION</w:t>
            </w:r>
          </w:p>
        </w:tc>
        <w:tc>
          <w:tcPr>
            <w:tcW w:w="39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1F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1FA" w14:textId="77777777" w:rsidR="00546579" w:rsidRDefault="00546579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FFA71FB" w14:textId="77777777" w:rsidR="00546579" w:rsidRDefault="001950B3">
            <w:pPr>
              <w:pStyle w:val="TableParagraph"/>
              <w:ind w:left="104" w:right="7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Contributed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riparian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native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extent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condition.</w:t>
            </w:r>
          </w:p>
        </w:tc>
        <w:tc>
          <w:tcPr>
            <w:tcW w:w="37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1FC" w14:textId="77777777" w:rsidR="00546579" w:rsidRDefault="001950B3">
            <w:pPr>
              <w:pStyle w:val="TableParagraph"/>
              <w:spacing w:before="62"/>
              <w:ind w:left="102" w:right="24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Enable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recruitment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trees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growth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understorey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within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gum,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black</w:t>
            </w:r>
            <w:r>
              <w:rPr>
                <w:rFonts w:ascii="Century Gothic"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box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coolibah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communities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on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floodplains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that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received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overbank</w:t>
            </w:r>
            <w:r>
              <w:rPr>
                <w:rFonts w:ascii="Century Gothic"/>
                <w:spacing w:val="4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during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2016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by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inundating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floodplains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again</w:t>
            </w:r>
          </w:p>
        </w:tc>
      </w:tr>
      <w:tr w:rsidR="00546579" w14:paraId="0FFA7202" w14:textId="77777777">
        <w:trPr>
          <w:trHeight w:hRule="exact" w:val="926"/>
        </w:trPr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1FE" w14:textId="77777777" w:rsidR="00546579" w:rsidRDefault="00546579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27"/>
                <w:szCs w:val="27"/>
              </w:rPr>
            </w:pPr>
          </w:p>
          <w:p w14:paraId="0FFA71FF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C00000"/>
                <w:spacing w:val="-1"/>
                <w:sz w:val="20"/>
              </w:rPr>
              <w:t>WATERBIRDS</w:t>
            </w:r>
          </w:p>
        </w:tc>
        <w:tc>
          <w:tcPr>
            <w:tcW w:w="77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00" w14:textId="77777777" w:rsidR="00546579" w:rsidRDefault="001950B3">
            <w:pPr>
              <w:pStyle w:val="TableParagraph"/>
              <w:spacing w:before="62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Improve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abundance</w:t>
            </w:r>
            <w:r>
              <w:rPr>
                <w:rFonts w:ascii="Century Gothic" w:eastAsia="Century Gothic" w:hAnsi="Century Gothic" w:cs="Century Gothic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and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diversity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Basin’s</w:t>
            </w:r>
            <w:r>
              <w:rPr>
                <w:rFonts w:ascii="Century Gothic" w:eastAsia="Century Gothic" w:hAnsi="Century Gothic" w:cs="Century Gothic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waterbird</w:t>
            </w:r>
            <w:r>
              <w:rPr>
                <w:rFonts w:ascii="Century Gothic" w:eastAsia="Century Gothic" w:hAnsi="Century Gothic" w:cs="Century Gothic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population</w:t>
            </w:r>
          </w:p>
          <w:p w14:paraId="0FFA7201" w14:textId="77777777" w:rsidR="00546579" w:rsidRDefault="001950B3">
            <w:pPr>
              <w:pStyle w:val="TableParagraph"/>
              <w:spacing w:before="62"/>
              <w:ind w:left="104" w:right="18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breeding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events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(reproduction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fledging)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successful</w:t>
            </w:r>
            <w:r>
              <w:rPr>
                <w:rFonts w:ascii="Century Gothic"/>
                <w:spacing w:val="61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completion.</w:t>
            </w:r>
          </w:p>
        </w:tc>
      </w:tr>
      <w:tr w:rsidR="00546579" w14:paraId="0FFA7208" w14:textId="77777777">
        <w:trPr>
          <w:trHeight w:hRule="exact" w:val="1171"/>
        </w:trPr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0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204" w14:textId="77777777" w:rsidR="00546579" w:rsidRDefault="00546579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FFA7205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C00000"/>
                <w:sz w:val="20"/>
              </w:rPr>
              <w:t>FISH</w:t>
            </w:r>
          </w:p>
        </w:tc>
        <w:tc>
          <w:tcPr>
            <w:tcW w:w="77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06" w14:textId="77777777" w:rsidR="00546579" w:rsidRDefault="001950B3">
            <w:pPr>
              <w:pStyle w:val="TableParagraph"/>
              <w:spacing w:before="62"/>
              <w:ind w:left="104" w:right="3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Improve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flow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regimes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maximise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ecological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function</w:t>
            </w:r>
            <w:r>
              <w:rPr>
                <w:rFonts w:ascii="Century Gothic"/>
                <w:spacing w:val="6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Barwon-Darling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</w:p>
          <w:p w14:paraId="0FFA7207" w14:textId="77777777" w:rsidR="00546579" w:rsidRDefault="001950B3">
            <w:pPr>
              <w:pStyle w:val="TableParagraph"/>
              <w:spacing w:before="59"/>
              <w:ind w:left="104" w:right="23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viable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threatened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maximise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opportunities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expansion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establishment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new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</w:p>
        </w:tc>
      </w:tr>
      <w:tr w:rsidR="00546579" w14:paraId="0FFA720B" w14:textId="77777777">
        <w:trPr>
          <w:trHeight w:hRule="exact" w:val="557"/>
        </w:trPr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09" w14:textId="77777777" w:rsidR="00546579" w:rsidRDefault="001950B3">
            <w:pPr>
              <w:pStyle w:val="TableParagraph"/>
              <w:spacing w:before="153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MACROINVERTEBRATES</w:t>
            </w:r>
          </w:p>
        </w:tc>
        <w:tc>
          <w:tcPr>
            <w:tcW w:w="77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0A" w14:textId="77777777" w:rsidR="00546579" w:rsidRDefault="001950B3">
            <w:pPr>
              <w:pStyle w:val="TableParagraph"/>
              <w:spacing w:before="153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recruitment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macroinvertebrate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diversity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habitat</w:t>
            </w:r>
          </w:p>
        </w:tc>
      </w:tr>
      <w:tr w:rsidR="00546579" w14:paraId="0FFA7216" w14:textId="77777777">
        <w:trPr>
          <w:trHeight w:hRule="exact" w:val="1721"/>
        </w:trPr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0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20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20E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FFA720F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PROCESSES</w:t>
            </w:r>
          </w:p>
        </w:tc>
        <w:tc>
          <w:tcPr>
            <w:tcW w:w="397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10" w14:textId="77777777" w:rsidR="00546579" w:rsidRDefault="001950B3">
            <w:pPr>
              <w:pStyle w:val="TableParagraph"/>
              <w:spacing w:before="62"/>
              <w:ind w:left="104" w:right="38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Hydrological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connectivity,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including</w:t>
            </w:r>
            <w:r>
              <w:rPr>
                <w:rFonts w:ascii="Century Gothic"/>
                <w:spacing w:val="3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</w:p>
          <w:p w14:paraId="0FFA7211" w14:textId="77777777" w:rsidR="00546579" w:rsidRDefault="001950B3">
            <w:pPr>
              <w:pStyle w:val="TableParagraph"/>
              <w:spacing w:before="59"/>
              <w:ind w:left="104" w:right="51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Mobilisation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dispersal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biotic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abiotic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materials</w:t>
            </w:r>
          </w:p>
          <w:p w14:paraId="0FFA7212" w14:textId="77777777" w:rsidR="00546579" w:rsidRDefault="001950B3">
            <w:pPr>
              <w:pStyle w:val="TableParagraph"/>
              <w:spacing w:before="59"/>
              <w:ind w:left="104" w:right="38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Primary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production,</w:t>
            </w:r>
            <w:r>
              <w:rPr>
                <w:rFonts w:ascii="Century Gothic"/>
                <w:spacing w:val="-2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decomposition,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nutrient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carbon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cycling</w:t>
            </w:r>
          </w:p>
        </w:tc>
        <w:tc>
          <w:tcPr>
            <w:tcW w:w="37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1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214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0FFA7215" w14:textId="77777777" w:rsidR="00546579" w:rsidRDefault="001950B3">
            <w:pPr>
              <w:pStyle w:val="TableParagraph"/>
              <w:ind w:left="102" w:right="1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Primary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production,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decomposition,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nutrient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carbon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cycling</w:t>
            </w:r>
          </w:p>
        </w:tc>
      </w:tr>
      <w:tr w:rsidR="00546579" w14:paraId="0FFA7219" w14:textId="77777777">
        <w:trPr>
          <w:trHeight w:hRule="exact" w:val="538"/>
        </w:trPr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17" w14:textId="77777777" w:rsidR="00546579" w:rsidRDefault="001950B3">
            <w:pPr>
              <w:pStyle w:val="TableParagraph"/>
              <w:spacing w:before="143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WATER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QUALITY</w:t>
            </w:r>
          </w:p>
        </w:tc>
        <w:tc>
          <w:tcPr>
            <w:tcW w:w="77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18" w14:textId="77777777" w:rsidR="00546579" w:rsidRDefault="001950B3">
            <w:pPr>
              <w:pStyle w:val="TableParagraph"/>
              <w:spacing w:before="143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Maintain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channels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pools</w:t>
            </w:r>
          </w:p>
        </w:tc>
      </w:tr>
      <w:tr w:rsidR="00546579" w14:paraId="0FFA721C" w14:textId="77777777">
        <w:trPr>
          <w:trHeight w:hRule="exact" w:val="559"/>
        </w:trPr>
        <w:tc>
          <w:tcPr>
            <w:tcW w:w="2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1A" w14:textId="77777777" w:rsidR="00546579" w:rsidRDefault="001950B3">
            <w:pPr>
              <w:pStyle w:val="TableParagraph"/>
              <w:spacing w:before="153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RESILIENCE</w:t>
            </w:r>
          </w:p>
        </w:tc>
        <w:tc>
          <w:tcPr>
            <w:tcW w:w="773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1B" w14:textId="77777777" w:rsidR="00546579" w:rsidRDefault="001950B3">
            <w:pPr>
              <w:pStyle w:val="TableParagraph"/>
              <w:spacing w:before="153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drought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(particularly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fish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other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fauna)</w:t>
            </w:r>
          </w:p>
        </w:tc>
      </w:tr>
    </w:tbl>
    <w:p w14:paraId="0FFA721D" w14:textId="77777777" w:rsidR="00546579" w:rsidRDefault="001950B3">
      <w:pPr>
        <w:pStyle w:val="BodyText"/>
        <w:spacing w:before="122"/>
      </w:pPr>
      <w:r>
        <w:t>Information</w:t>
      </w:r>
      <w:r>
        <w:rPr>
          <w:spacing w:val="-6"/>
        </w:rPr>
        <w:t xml:space="preserve"> </w:t>
      </w:r>
      <w:r>
        <w:rPr>
          <w:spacing w:val="-1"/>
        </w:rPr>
        <w:t>sourced</w:t>
      </w:r>
      <w:r>
        <w:rPr>
          <w:spacing w:val="-7"/>
        </w:rPr>
        <w:t xml:space="preserve"> </w:t>
      </w:r>
      <w:r>
        <w:rPr>
          <w:spacing w:val="1"/>
        </w:rPr>
        <w:t>from:</w:t>
      </w:r>
      <w:r>
        <w:rPr>
          <w:spacing w:val="-7"/>
        </w:rPr>
        <w:t xml:space="preserve"> </w:t>
      </w:r>
      <w:r>
        <w:rPr>
          <w:spacing w:val="-1"/>
        </w:rPr>
        <w:t>CEWO</w:t>
      </w:r>
      <w:r>
        <w:rPr>
          <w:spacing w:val="-7"/>
        </w:rPr>
        <w:t xml:space="preserve"> </w:t>
      </w:r>
      <w:r>
        <w:t>2014,</w:t>
      </w:r>
      <w:r>
        <w:rPr>
          <w:spacing w:val="-9"/>
        </w:rPr>
        <w:t xml:space="preserve"> </w:t>
      </w:r>
      <w:r>
        <w:t>MDBA</w:t>
      </w:r>
      <w:r>
        <w:rPr>
          <w:spacing w:val="-9"/>
        </w:rPr>
        <w:t xml:space="preserve"> </w:t>
      </w:r>
      <w:r>
        <w:t>2012,</w:t>
      </w:r>
      <w:r>
        <w:rPr>
          <w:spacing w:val="-9"/>
        </w:rPr>
        <w:t xml:space="preserve"> </w:t>
      </w:r>
      <w:r>
        <w:t>MDBA</w:t>
      </w:r>
      <w:r>
        <w:rPr>
          <w:spacing w:val="-8"/>
        </w:rPr>
        <w:t xml:space="preserve"> </w:t>
      </w:r>
      <w:r>
        <w:rPr>
          <w:spacing w:val="-1"/>
        </w:rPr>
        <w:t>2014 (a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b)</w:t>
      </w:r>
    </w:p>
    <w:p w14:paraId="0FFA721E" w14:textId="77777777" w:rsidR="00546579" w:rsidRDefault="00546579">
      <w:pPr>
        <w:sectPr w:rsidR="00546579">
          <w:pgSz w:w="11910" w:h="16840"/>
          <w:pgMar w:top="1240" w:right="540" w:bottom="880" w:left="600" w:header="0" w:footer="686" w:gutter="0"/>
          <w:cols w:space="720"/>
        </w:sectPr>
      </w:pPr>
    </w:p>
    <w:p w14:paraId="0FFA721F" w14:textId="77777777" w:rsidR="00546579" w:rsidRDefault="001950B3">
      <w:pPr>
        <w:pStyle w:val="Heading2"/>
        <w:numPr>
          <w:ilvl w:val="1"/>
          <w:numId w:val="6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12" w:name="_bookmark11"/>
      <w:bookmarkEnd w:id="12"/>
      <w:r>
        <w:rPr>
          <w:color w:val="5F4879"/>
        </w:rPr>
        <w:t>Environmental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flow</w:t>
      </w:r>
      <w:r>
        <w:rPr>
          <w:color w:val="5F4879"/>
          <w:spacing w:val="-19"/>
        </w:rPr>
        <w:t xml:space="preserve"> </w:t>
      </w:r>
      <w:r>
        <w:rPr>
          <w:color w:val="5F4879"/>
        </w:rPr>
        <w:t>requirements</w:t>
      </w:r>
    </w:p>
    <w:p w14:paraId="0FFA7220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221" w14:textId="77777777" w:rsidR="00546579" w:rsidRDefault="001950B3">
      <w:pPr>
        <w:pStyle w:val="BodyText"/>
        <w:ind w:right="490"/>
        <w:jc w:val="both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held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water.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47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regulated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deliveries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consumptive</w:t>
      </w:r>
      <w:r>
        <w:t xml:space="preserve"> </w:t>
      </w:r>
      <w:r>
        <w:rPr>
          <w:spacing w:val="-1"/>
        </w:rPr>
        <w:t>purposes,</w:t>
      </w:r>
      <w:r>
        <w:rPr>
          <w:spacing w:val="-6"/>
        </w:rPr>
        <w:t xml:space="preserve"> </w:t>
      </w:r>
      <w:r>
        <w:t>while</w:t>
      </w:r>
      <w:r>
        <w:rPr>
          <w:spacing w:val="-5"/>
        </w:rPr>
        <w:t xml:space="preserve"> </w:t>
      </w:r>
      <w:r>
        <w:t>others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large</w:t>
      </w:r>
      <w:r>
        <w:rPr>
          <w:spacing w:val="69"/>
          <w:w w:val="99"/>
        </w:rPr>
        <w:t xml:space="preserve"> </w:t>
      </w:r>
      <w:r>
        <w:rPr>
          <w:spacing w:val="-1"/>
        </w:rPr>
        <w:t>unregulated/natural</w:t>
      </w:r>
      <w:r>
        <w:rPr>
          <w:spacing w:val="-8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beyond</w:t>
      </w:r>
      <w:r>
        <w:rPr>
          <w:spacing w:val="-8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8"/>
        </w:rPr>
        <w:t xml:space="preserve"> </w:t>
      </w:r>
      <w:r>
        <w:rPr>
          <w:spacing w:val="-1"/>
        </w:rPr>
        <w:t>within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constraints.</w:t>
      </w:r>
    </w:p>
    <w:p w14:paraId="0FFA7222" w14:textId="77777777" w:rsidR="00546579" w:rsidRDefault="001950B3">
      <w:pPr>
        <w:pStyle w:val="BodyText"/>
        <w:ind w:right="207"/>
      </w:pPr>
      <w:r>
        <w:rPr>
          <w:spacing w:val="-1"/>
        </w:rPr>
        <w:t>Figure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scope</w:t>
      </w:r>
      <w:r>
        <w:rPr>
          <w:spacing w:val="-8"/>
        </w:rPr>
        <w:t xml:space="preserve"> </w:t>
      </w:r>
      <w:r>
        <w:rPr>
          <w:spacing w:val="-1"/>
        </w:rPr>
        <w:t xml:space="preserve">for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59"/>
          <w:w w:val="99"/>
        </w:rPr>
        <w:t xml:space="preserve"> </w:t>
      </w:r>
      <w:r>
        <w:t>water.</w:t>
      </w:r>
      <w:r>
        <w:rPr>
          <w:spacing w:val="-11"/>
        </w:rPr>
        <w:t xml:space="preserve"> </w:t>
      </w:r>
      <w:r>
        <w:t>Importantly,</w:t>
      </w:r>
      <w:r>
        <w:rPr>
          <w:spacing w:val="-10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broad,</w:t>
      </w:r>
      <w:r>
        <w:rPr>
          <w:spacing w:val="-10"/>
        </w:rPr>
        <w:t xml:space="preserve"> </w:t>
      </w:r>
      <w:r>
        <w:t>indicative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individual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46"/>
          <w:w w:val="99"/>
        </w:rPr>
        <w:t xml:space="preserve"> </w:t>
      </w:r>
      <w:r>
        <w:t>particular</w:t>
      </w:r>
      <w:r>
        <w:rPr>
          <w:spacing w:val="-8"/>
        </w:rPr>
        <w:t xml:space="preserve"> </w:t>
      </w:r>
      <w:r>
        <w:rPr>
          <w:spacing w:val="-1"/>
        </w:rPr>
        <w:t>opportunities,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8"/>
        </w:rPr>
        <w:t xml:space="preserve"> </w:t>
      </w:r>
      <w:r>
        <w:rPr>
          <w:spacing w:val="-1"/>
        </w:rPr>
        <w:t>infrastructure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individual</w:t>
      </w:r>
      <w:r>
        <w:rPr>
          <w:spacing w:val="-7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113"/>
          <w:w w:val="99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constraints.</w:t>
      </w:r>
      <w:r>
        <w:rPr>
          <w:spacing w:val="-7"/>
        </w:rPr>
        <w:t xml:space="preserve"> </w:t>
      </w:r>
      <w:r>
        <w:rPr>
          <w:spacing w:val="-1"/>
        </w:rPr>
        <w:t>Also,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opportunities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Basin</w:t>
      </w:r>
      <w:r>
        <w:rPr>
          <w:spacing w:val="-6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t>governments</w:t>
      </w:r>
      <w:r>
        <w:rPr>
          <w:spacing w:val="-7"/>
        </w:rPr>
        <w:t xml:space="preserve"> </w:t>
      </w:r>
      <w:r>
        <w:t>to</w:t>
      </w:r>
      <w:r>
        <w:rPr>
          <w:spacing w:val="64"/>
          <w:w w:val="99"/>
        </w:rPr>
        <w:t xml:space="preserve"> </w:t>
      </w:r>
      <w:r>
        <w:t>remove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modify</w:t>
      </w:r>
      <w:r>
        <w:rPr>
          <w:spacing w:val="-8"/>
        </w:rPr>
        <w:t xml:space="preserve"> </w:t>
      </w:r>
      <w:r>
        <w:t>constraints,</w:t>
      </w:r>
      <w:r>
        <w:rPr>
          <w:spacing w:val="-10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efficiency</w:t>
      </w:r>
      <w:r>
        <w:rPr>
          <w:spacing w:val="-9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t>effectiveness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48"/>
          <w:w w:val="99"/>
        </w:rPr>
        <w:t xml:space="preserve"> </w:t>
      </w:r>
      <w:r>
        <w:t>watering.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 xml:space="preserve">in </w:t>
      </w:r>
      <w:r>
        <w:rPr>
          <w:spacing w:val="-1"/>
          <w:u w:val="single" w:color="000000"/>
        </w:rPr>
        <w:t>Attachment</w:t>
      </w:r>
      <w:r>
        <w:rPr>
          <w:spacing w:val="-7"/>
          <w:u w:val="single" w:color="000000"/>
        </w:rPr>
        <w:t xml:space="preserve"> </w:t>
      </w:r>
      <w:r>
        <w:rPr>
          <w:spacing w:val="1"/>
          <w:u w:val="single" w:color="000000"/>
        </w:rPr>
        <w:t>B</w:t>
      </w:r>
      <w:r>
        <w:rPr>
          <w:spacing w:val="1"/>
        </w:rPr>
        <w:t>.</w:t>
      </w:r>
    </w:p>
    <w:p w14:paraId="0FFA7223" w14:textId="77777777" w:rsidR="00546579" w:rsidRDefault="00546579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0FFA7224" w14:textId="77777777" w:rsidR="00546579" w:rsidRDefault="001950B3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FFA7B0C" wp14:editId="0FFA7B0D">
            <wp:extent cx="6621342" cy="4153852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342" cy="41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7225" w14:textId="77777777" w:rsidR="00546579" w:rsidRDefault="001950B3">
      <w:pPr>
        <w:pStyle w:val="BodyText"/>
        <w:spacing w:before="43"/>
      </w:pPr>
      <w:r>
        <w:rPr>
          <w:b/>
        </w:rPr>
        <w:t>Figure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2:</w:t>
      </w:r>
      <w:r>
        <w:rPr>
          <w:b/>
          <w:spacing w:val="-5"/>
        </w:rPr>
        <w:t xml:space="preserve"> </w:t>
      </w:r>
      <w:r>
        <w:t>Scope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</w:p>
    <w:p w14:paraId="0FFA7226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227" w14:textId="77777777" w:rsidR="00546579" w:rsidRDefault="001950B3">
      <w:pPr>
        <w:pStyle w:val="BodyText"/>
        <w:ind w:right="256"/>
      </w:pPr>
      <w:r>
        <w:rPr>
          <w:spacing w:val="-1"/>
        </w:rPr>
        <w:t>Based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above</w:t>
      </w:r>
      <w:r>
        <w:rPr>
          <w:spacing w:val="-4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sought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constraints,</w:t>
      </w:r>
      <w:r>
        <w:rPr>
          <w:spacing w:val="-10"/>
        </w:rPr>
        <w:t xml:space="preserve"> </w:t>
      </w:r>
      <w:r>
        <w:rPr>
          <w:spacing w:val="-1"/>
        </w:rPr>
        <w:t>specific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requirements</w:t>
      </w:r>
      <w:r>
        <w:rPr>
          <w:spacing w:val="-7"/>
        </w:rPr>
        <w:t xml:space="preserve"> </w:t>
      </w:r>
      <w:r>
        <w:rPr>
          <w:spacing w:val="-1"/>
        </w:rPr>
        <w:t>(flow</w:t>
      </w:r>
      <w:r>
        <w:rPr>
          <w:spacing w:val="67"/>
          <w:w w:val="99"/>
        </w:rPr>
        <w:t xml:space="preserve"> </w:t>
      </w:r>
      <w:r>
        <w:t>magnitude,</w:t>
      </w:r>
      <w:r>
        <w:rPr>
          <w:spacing w:val="-10"/>
        </w:rPr>
        <w:t xml:space="preserve"> </w:t>
      </w:r>
      <w:r>
        <w:t>duration,</w:t>
      </w:r>
      <w:r>
        <w:rPr>
          <w:spacing w:val="-10"/>
        </w:rPr>
        <w:t xml:space="preserve"> </w:t>
      </w:r>
      <w:r>
        <w:t>timing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frequency)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scope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Commonwealth</w:t>
      </w:r>
      <w:r>
        <w:rPr>
          <w:spacing w:val="60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requirements</w:t>
      </w:r>
      <w:r>
        <w:rPr>
          <w:spacing w:val="-3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in</w:t>
      </w:r>
      <w:r>
        <w:rPr>
          <w:spacing w:val="-4"/>
        </w:rPr>
        <w:t xml:space="preserve"> </w:t>
      </w:r>
      <w:hyperlink w:anchor="_bookmark22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rPr>
            <w:spacing w:val="1"/>
          </w:rPr>
          <w:t>3.</w:t>
        </w:r>
      </w:hyperlink>
      <w:r>
        <w:rPr>
          <w:spacing w:val="-7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objectives,</w:t>
      </w:r>
      <w:r>
        <w:rPr>
          <w:spacing w:val="-9"/>
        </w:rPr>
        <w:t xml:space="preserve"> </w:t>
      </w:r>
      <w:r>
        <w:t>the</w:t>
      </w:r>
      <w:r>
        <w:rPr>
          <w:spacing w:val="88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reviewed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revised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knowledge.</w:t>
      </w:r>
    </w:p>
    <w:p w14:paraId="0FFA7228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29" w14:textId="77777777" w:rsidR="00546579" w:rsidRDefault="001950B3">
      <w:pPr>
        <w:pStyle w:val="Heading2"/>
        <w:numPr>
          <w:ilvl w:val="1"/>
          <w:numId w:val="6"/>
        </w:numPr>
        <w:tabs>
          <w:tab w:val="left" w:pos="961"/>
        </w:tabs>
        <w:ind w:hanging="852"/>
        <w:rPr>
          <w:b w:val="0"/>
          <w:bCs w:val="0"/>
        </w:rPr>
      </w:pPr>
      <w:bookmarkStart w:id="13" w:name="_bookmark12"/>
      <w:bookmarkEnd w:id="13"/>
      <w:r>
        <w:rPr>
          <w:color w:val="5F4879"/>
        </w:rPr>
        <w:t>Monitoring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adaptive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management</w:t>
      </w:r>
    </w:p>
    <w:p w14:paraId="0FFA722A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22B" w14:textId="77777777" w:rsidR="00546579" w:rsidRDefault="001950B3">
      <w:pPr>
        <w:pStyle w:val="BodyText"/>
        <w:ind w:right="207"/>
      </w:pP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undertaken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1"/>
        </w:rPr>
        <w:t>actions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68"/>
          <w:w w:val="99"/>
        </w:rPr>
        <w:t xml:space="preserve"> </w:t>
      </w:r>
      <w:r>
        <w:t>collecting</w:t>
      </w:r>
      <w:r>
        <w:rPr>
          <w:spacing w:val="-9"/>
        </w:rPr>
        <w:t xml:space="preserve"> </w:t>
      </w:r>
      <w:r>
        <w:t>on-ground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volumes</w:t>
      </w:r>
      <w:r>
        <w:rPr>
          <w:spacing w:val="-9"/>
        </w:rPr>
        <w:t xml:space="preserve"> </w:t>
      </w:r>
      <w:r>
        <w:rPr>
          <w:spacing w:val="-1"/>
        </w:rPr>
        <w:t>delivered,</w:t>
      </w:r>
      <w:r>
        <w:rPr>
          <w:spacing w:val="-8"/>
        </w:rPr>
        <w:t xml:space="preserve"> </w:t>
      </w:r>
      <w:r>
        <w:t>impact</w:t>
      </w:r>
      <w:r>
        <w:rPr>
          <w:spacing w:val="46"/>
          <w:w w:val="99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systems</w:t>
      </w:r>
      <w:r>
        <w:rPr>
          <w:spacing w:val="-7"/>
        </w:rPr>
        <w:t xml:space="preserve"> </w:t>
      </w:r>
      <w:r>
        <w:t>hydrograph,</w:t>
      </w:r>
      <w:r>
        <w:rPr>
          <w:spacing w:val="-8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levels.</w:t>
      </w:r>
      <w:r>
        <w:rPr>
          <w:spacing w:val="-3"/>
        </w:rPr>
        <w:t xml:space="preserve"> </w:t>
      </w:r>
      <w:r>
        <w:rPr>
          <w:spacing w:val="1"/>
        </w:rPr>
        <w:t>It</w:t>
      </w:r>
      <w:r>
        <w:rPr>
          <w:spacing w:val="-4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7"/>
        </w:rPr>
        <w:t xml:space="preserve"> </w:t>
      </w:r>
      <w:r>
        <w:rPr>
          <w:spacing w:val="-1"/>
        </w:rPr>
        <w:t>observations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95"/>
          <w:w w:val="99"/>
        </w:rPr>
        <w:t xml:space="preserve"> </w:t>
      </w:r>
      <w:r>
        <w:t>environmental</w:t>
      </w:r>
      <w:r>
        <w:rPr>
          <w:spacing w:val="-25"/>
        </w:rPr>
        <w:t xml:space="preserve"> </w:t>
      </w:r>
      <w:r>
        <w:rPr>
          <w:spacing w:val="-1"/>
        </w:rPr>
        <w:t>outcomes.</w:t>
      </w:r>
    </w:p>
    <w:p w14:paraId="0FFA722C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2D" w14:textId="77777777" w:rsidR="00546579" w:rsidRDefault="001950B3">
      <w:pPr>
        <w:pStyle w:val="BodyText"/>
        <w:ind w:right="256"/>
      </w:pPr>
      <w:r>
        <w:t>Long-term</w:t>
      </w:r>
      <w:r>
        <w:rPr>
          <w:spacing w:val="-8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undertaken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t>catchment.</w:t>
      </w:r>
      <w:r>
        <w:rPr>
          <w:spacing w:val="-9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understand</w:t>
      </w:r>
      <w:r>
        <w:rPr>
          <w:spacing w:val="28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response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watering</w:t>
      </w:r>
      <w:r>
        <w:rPr>
          <w:spacing w:val="-5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respect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targeted</w:t>
      </w:r>
      <w:r>
        <w:rPr>
          <w:spacing w:val="46"/>
          <w:w w:val="99"/>
        </w:rPr>
        <w:t xml:space="preserve"> </w:t>
      </w:r>
      <w:r>
        <w:rPr>
          <w:spacing w:val="-1"/>
        </w:rPr>
        <w:t>objectives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expected</w:t>
      </w:r>
      <w:r>
        <w:rPr>
          <w:spacing w:val="-12"/>
        </w:rPr>
        <w:t xml:space="preserve"> </w:t>
      </w:r>
      <w:r>
        <w:t>outcomes.</w:t>
      </w:r>
    </w:p>
    <w:p w14:paraId="0FFA722E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2F" w14:textId="77777777" w:rsidR="00546579" w:rsidRDefault="001950B3">
      <w:pPr>
        <w:pStyle w:val="BodyText"/>
        <w:ind w:right="207"/>
      </w:pP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0">
        <w:r>
          <w:rPr>
            <w:color w:val="0000FF"/>
            <w:u w:val="single" w:color="0000FF"/>
          </w:rPr>
          <w:t>http://www.environment.gov.au/water/cewo/catchment/gwydir/monitoring</w:t>
        </w:r>
        <w:r>
          <w:t>.</w:t>
        </w:r>
      </w:hyperlink>
      <w:r>
        <w:rPr>
          <w:spacing w:val="-28"/>
        </w:rPr>
        <w:t xml:space="preserve"> </w:t>
      </w:r>
      <w:r>
        <w:t>Monitoring</w:t>
      </w:r>
      <w:r>
        <w:rPr>
          <w:spacing w:val="-27"/>
        </w:rPr>
        <w:t xml:space="preserve"> </w:t>
      </w:r>
      <w:r>
        <w:t>information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rPr>
          <w:spacing w:val="-1"/>
        </w:rPr>
        <w:t>also</w:t>
      </w:r>
      <w:r>
        <w:rPr>
          <w:spacing w:val="26"/>
          <w:w w:val="99"/>
        </w:rPr>
        <w:t xml:space="preserve"> </w:t>
      </w:r>
      <w:r>
        <w:rPr>
          <w:spacing w:val="-1"/>
        </w:rPr>
        <w:t>provided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state</w:t>
      </w:r>
      <w:r>
        <w:rPr>
          <w:spacing w:val="-11"/>
        </w:rPr>
        <w:t xml:space="preserve"> </w:t>
      </w:r>
      <w:r>
        <w:t>governments.</w:t>
      </w:r>
    </w:p>
    <w:p w14:paraId="0FFA7230" w14:textId="77777777" w:rsidR="00546579" w:rsidRDefault="00546579">
      <w:pPr>
        <w:sectPr w:rsidR="00546579">
          <w:pgSz w:w="11910" w:h="16840"/>
          <w:pgMar w:top="780" w:right="600" w:bottom="880" w:left="600" w:header="0" w:footer="686" w:gutter="0"/>
          <w:cols w:space="720"/>
        </w:sectPr>
      </w:pPr>
    </w:p>
    <w:p w14:paraId="0FFA7231" w14:textId="77777777" w:rsidR="00546579" w:rsidRDefault="001950B3">
      <w:pPr>
        <w:pStyle w:val="BodyText"/>
        <w:spacing w:before="48"/>
        <w:ind w:right="583"/>
      </w:pPr>
      <w:r>
        <w:t>Key</w:t>
      </w:r>
      <w:r>
        <w:rPr>
          <w:spacing w:val="-10"/>
        </w:rPr>
        <w:t xml:space="preserve"> </w:t>
      </w:r>
      <w:r>
        <w:t>findings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recommendations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Term</w:t>
      </w:r>
      <w:r>
        <w:rPr>
          <w:spacing w:val="-8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t>Monitoring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14:paraId="0FFA7232" w14:textId="77777777" w:rsidR="00546579" w:rsidRDefault="00546579">
      <w:pPr>
        <w:spacing w:before="11"/>
        <w:rPr>
          <w:rFonts w:ascii="Century Gothic" w:eastAsia="Century Gothic" w:hAnsi="Century Gothic" w:cs="Century Gothic"/>
        </w:rPr>
      </w:pPr>
    </w:p>
    <w:p w14:paraId="0FFA7233" w14:textId="77777777" w:rsidR="00546579" w:rsidRDefault="001950B3">
      <w:pPr>
        <w:pStyle w:val="Heading4"/>
        <w:ind w:right="583"/>
        <w:rPr>
          <w:b w:val="0"/>
          <w:bCs w:val="0"/>
          <w:i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rPr>
          <w:spacing w:val="-1"/>
        </w:rPr>
        <w:t>channels</w:t>
      </w:r>
    </w:p>
    <w:p w14:paraId="0FFA7234" w14:textId="77777777" w:rsidR="00546579" w:rsidRDefault="00546579">
      <w:pPr>
        <w:spacing w:before="9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14:paraId="0FFA7235" w14:textId="77777777" w:rsidR="00546579" w:rsidRDefault="001950B3">
      <w:pPr>
        <w:pStyle w:val="BodyText"/>
        <w:numPr>
          <w:ilvl w:val="2"/>
          <w:numId w:val="6"/>
        </w:numPr>
        <w:tabs>
          <w:tab w:val="left" w:pos="829"/>
        </w:tabs>
        <w:ind w:right="597" w:hanging="360"/>
      </w:pP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increased</w:t>
      </w:r>
      <w:r>
        <w:rPr>
          <w:spacing w:val="-9"/>
        </w:rPr>
        <w:t xml:space="preserve"> </w:t>
      </w:r>
      <w:r>
        <w:t>longitudinal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Carole</w:t>
      </w:r>
      <w:r>
        <w:rPr>
          <w:spacing w:val="-9"/>
        </w:rPr>
        <w:t xml:space="preserve"> </w:t>
      </w:r>
      <w:r>
        <w:t>Creek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Gwydir,</w:t>
      </w:r>
      <w:r>
        <w:rPr>
          <w:spacing w:val="-11"/>
        </w:rPr>
        <w:t xml:space="preserve"> </w:t>
      </w:r>
      <w:r>
        <w:t>lower</w:t>
      </w:r>
      <w:r>
        <w:rPr>
          <w:spacing w:val="45"/>
          <w:w w:val="99"/>
        </w:rPr>
        <w:t xml:space="preserve"> </w:t>
      </w:r>
      <w:r>
        <w:t>Gwydir,</w:t>
      </w:r>
      <w:r>
        <w:rPr>
          <w:spacing w:val="-11"/>
        </w:rPr>
        <w:t xml:space="preserve"> </w:t>
      </w:r>
      <w:r>
        <w:t>Gingham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Mehi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channels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2015</w:t>
      </w:r>
      <w:r>
        <w:rPr>
          <w:rFonts w:cs="Century Gothic"/>
        </w:rPr>
        <w:t>–</w:t>
      </w:r>
      <w:r>
        <w:t>16.</w:t>
      </w:r>
    </w:p>
    <w:p w14:paraId="0FFA7236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37" w14:textId="77777777" w:rsidR="00546579" w:rsidRDefault="001950B3">
      <w:pPr>
        <w:pStyle w:val="BodyText"/>
        <w:numPr>
          <w:ilvl w:val="2"/>
          <w:numId w:val="6"/>
        </w:numPr>
        <w:tabs>
          <w:tab w:val="left" w:pos="829"/>
        </w:tabs>
        <w:ind w:right="107" w:hanging="360"/>
      </w:pP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responsible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Mallowa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70"/>
          <w:w w:val="99"/>
        </w:rPr>
        <w:t xml:space="preserve"> </w:t>
      </w:r>
      <w:r>
        <w:t>2015</w:t>
      </w:r>
      <w:r>
        <w:rPr>
          <w:rFonts w:cs="Century Gothic"/>
        </w:rPr>
        <w:t>–</w:t>
      </w:r>
      <w:r>
        <w:t>16.</w:t>
      </w:r>
    </w:p>
    <w:p w14:paraId="0FFA7238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239" w14:textId="77777777" w:rsidR="00546579" w:rsidRDefault="001950B3">
      <w:pPr>
        <w:pStyle w:val="BodyText"/>
        <w:numPr>
          <w:ilvl w:val="2"/>
          <w:numId w:val="6"/>
        </w:numPr>
        <w:tabs>
          <w:tab w:val="left" w:pos="829"/>
        </w:tabs>
        <w:ind w:right="257" w:hanging="360"/>
      </w:pP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rPr>
          <w:spacing w:val="-1"/>
        </w:rPr>
        <w:t>released</w:t>
      </w:r>
      <w:r>
        <w:rPr>
          <w:spacing w:val="-7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Gwydir,</w:t>
      </w:r>
      <w:r>
        <w:rPr>
          <w:spacing w:val="-10"/>
        </w:rPr>
        <w:t xml:space="preserve"> </w:t>
      </w:r>
      <w:r>
        <w:t>Gingham,</w:t>
      </w:r>
      <w:r>
        <w:rPr>
          <w:spacing w:val="-9"/>
        </w:rPr>
        <w:t xml:space="preserve"> </w:t>
      </w:r>
      <w:r>
        <w:t>Mehi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Carole</w:t>
      </w:r>
      <w:r>
        <w:rPr>
          <w:spacing w:val="-8"/>
        </w:rPr>
        <w:t xml:space="preserve"> </w:t>
      </w:r>
      <w:r>
        <w:t>channels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43"/>
          <w:w w:val="99"/>
        </w:rPr>
        <w:t xml:space="preserve"> </w:t>
      </w:r>
      <w:r>
        <w:rPr>
          <w:spacing w:val="-1"/>
        </w:rPr>
        <w:t>April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rPr>
          <w:spacing w:val="-1"/>
        </w:rPr>
        <w:t>connection</w:t>
      </w:r>
      <w:r>
        <w:rPr>
          <w:spacing w:val="-8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isolated</w:t>
      </w:r>
      <w:r>
        <w:rPr>
          <w:spacing w:val="-9"/>
        </w:rPr>
        <w:t xml:space="preserve"> </w:t>
      </w:r>
      <w:r>
        <w:rPr>
          <w:spacing w:val="-1"/>
        </w:rPr>
        <w:t>refuge</w:t>
      </w:r>
      <w:r>
        <w:rPr>
          <w:spacing w:val="-8"/>
        </w:rPr>
        <w:t xml:space="preserve"> </w:t>
      </w:r>
      <w:r>
        <w:t>pools,</w:t>
      </w:r>
      <w:r>
        <w:rPr>
          <w:spacing w:val="-8"/>
        </w:rPr>
        <w:t xml:space="preserve"> </w:t>
      </w:r>
      <w:r>
        <w:rPr>
          <w:spacing w:val="-1"/>
        </w:rPr>
        <w:t>sustaining</w:t>
      </w:r>
      <w:r>
        <w:rPr>
          <w:spacing w:val="-9"/>
        </w:rPr>
        <w:t xml:space="preserve"> </w:t>
      </w:r>
      <w:r>
        <w:rPr>
          <w:spacing w:val="-1"/>
        </w:rPr>
        <w:t>native</w:t>
      </w:r>
      <w:r>
        <w:t xml:space="preserve"> </w:t>
      </w:r>
      <w:r>
        <w:rPr>
          <w:spacing w:val="-1"/>
        </w:rPr>
        <w:t>fish,</w:t>
      </w:r>
      <w:r>
        <w:rPr>
          <w:spacing w:val="96"/>
          <w:w w:val="99"/>
        </w:rPr>
        <w:t xml:space="preserve"> </w:t>
      </w:r>
      <w:r>
        <w:rPr>
          <w:spacing w:val="-1"/>
        </w:rPr>
        <w:t>invertebrate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rPr>
          <w:spacing w:val="-1"/>
        </w:rPr>
        <w:t>aquatic</w:t>
      </w:r>
      <w:r>
        <w:rPr>
          <w:spacing w:val="-10"/>
        </w:rPr>
        <w:t xml:space="preserve"> </w:t>
      </w:r>
      <w:r>
        <w:t>animal</w:t>
      </w:r>
      <w:r>
        <w:rPr>
          <w:spacing w:val="-10"/>
        </w:rPr>
        <w:t xml:space="preserve"> </w:t>
      </w:r>
      <w:r>
        <w:rPr>
          <w:spacing w:val="-1"/>
        </w:rPr>
        <w:t>communities.</w:t>
      </w:r>
    </w:p>
    <w:p w14:paraId="0FFA723A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3B" w14:textId="77777777" w:rsidR="00546579" w:rsidRDefault="001950B3">
      <w:pPr>
        <w:pStyle w:val="BodyText"/>
        <w:numPr>
          <w:ilvl w:val="2"/>
          <w:numId w:val="6"/>
        </w:numPr>
        <w:tabs>
          <w:tab w:val="left" w:pos="829"/>
        </w:tabs>
        <w:ind w:right="960" w:hanging="360"/>
      </w:pP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improved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quality,</w:t>
      </w:r>
      <w:r>
        <w:rPr>
          <w:spacing w:val="-11"/>
        </w:rPr>
        <w:t xml:space="preserve"> </w:t>
      </w:r>
      <w:r>
        <w:t>stimulated</w:t>
      </w:r>
      <w:r>
        <w:rPr>
          <w:spacing w:val="-9"/>
        </w:rPr>
        <w:t xml:space="preserve"> </w:t>
      </w:r>
      <w:r>
        <w:t>primary</w:t>
      </w:r>
      <w:r>
        <w:rPr>
          <w:spacing w:val="-11"/>
        </w:rPr>
        <w:t xml:space="preserve"> </w:t>
      </w:r>
      <w:r>
        <w:rPr>
          <w:spacing w:val="-1"/>
        </w:rPr>
        <w:t>productivity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helped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48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10"/>
        </w:rPr>
        <w:t xml:space="preserve"> </w:t>
      </w:r>
      <w:r>
        <w:t>regional</w:t>
      </w:r>
      <w:r>
        <w:rPr>
          <w:spacing w:val="-10"/>
        </w:rPr>
        <w:t xml:space="preserve"> </w:t>
      </w:r>
      <w:r>
        <w:rPr>
          <w:spacing w:val="-1"/>
        </w:rPr>
        <w:t>scale</w:t>
      </w:r>
      <w:r>
        <w:rPr>
          <w:spacing w:val="-11"/>
        </w:rPr>
        <w:t xml:space="preserve"> </w:t>
      </w:r>
      <w:r>
        <w:rPr>
          <w:spacing w:val="-1"/>
        </w:rPr>
        <w:t>aquatic</w:t>
      </w:r>
      <w:r>
        <w:rPr>
          <w:spacing w:val="-10"/>
        </w:rPr>
        <w:t xml:space="preserve"> </w:t>
      </w:r>
      <w:r>
        <w:rPr>
          <w:spacing w:val="-1"/>
        </w:rPr>
        <w:t>invertebrate</w:t>
      </w:r>
      <w:r>
        <w:rPr>
          <w:spacing w:val="-11"/>
        </w:rPr>
        <w:t xml:space="preserve"> </w:t>
      </w:r>
      <w:r>
        <w:rPr>
          <w:spacing w:val="-1"/>
        </w:rPr>
        <w:t>diversity.</w:t>
      </w:r>
    </w:p>
    <w:p w14:paraId="0FFA723C" w14:textId="77777777" w:rsidR="00546579" w:rsidRDefault="00546579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0FFA723D" w14:textId="77777777" w:rsidR="00546579" w:rsidRDefault="001950B3">
      <w:pPr>
        <w:pStyle w:val="Heading4"/>
        <w:ind w:right="583"/>
        <w:rPr>
          <w:b w:val="0"/>
          <w:bCs w:val="0"/>
          <w:i w:val="0"/>
        </w:rPr>
      </w:pPr>
      <w:r>
        <w:rPr>
          <w:spacing w:val="-1"/>
        </w:rPr>
        <w:t>Gwydir</w:t>
      </w:r>
      <w:r>
        <w:rPr>
          <w:spacing w:val="-15"/>
        </w:rPr>
        <w:t xml:space="preserve"> </w:t>
      </w:r>
      <w:r>
        <w:rPr>
          <w:spacing w:val="-1"/>
        </w:rPr>
        <w:t>Wetlands</w:t>
      </w:r>
    </w:p>
    <w:p w14:paraId="0FFA723E" w14:textId="77777777" w:rsidR="00546579" w:rsidRDefault="00546579">
      <w:pPr>
        <w:spacing w:before="11"/>
        <w:rPr>
          <w:rFonts w:ascii="Century Gothic" w:eastAsia="Century Gothic" w:hAnsi="Century Gothic" w:cs="Century Gothic"/>
          <w:b/>
          <w:bCs/>
          <w:i/>
          <w:sz w:val="19"/>
          <w:szCs w:val="19"/>
        </w:rPr>
      </w:pPr>
    </w:p>
    <w:p w14:paraId="0FFA723F" w14:textId="77777777" w:rsidR="00546579" w:rsidRDefault="001950B3">
      <w:pPr>
        <w:pStyle w:val="BodyText"/>
        <w:numPr>
          <w:ilvl w:val="2"/>
          <w:numId w:val="6"/>
        </w:numPr>
        <w:tabs>
          <w:tab w:val="left" w:pos="829"/>
        </w:tabs>
        <w:ind w:right="131" w:hanging="360"/>
      </w:pP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maintained</w:t>
      </w:r>
      <w:r>
        <w:rPr>
          <w:spacing w:val="-11"/>
        </w:rPr>
        <w:t xml:space="preserve"> </w:t>
      </w:r>
      <w:r>
        <w:t>waterholes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Gingham</w:t>
      </w:r>
      <w:r>
        <w:rPr>
          <w:spacing w:val="-9"/>
        </w:rPr>
        <w:t xml:space="preserve"> </w:t>
      </w:r>
      <w:r>
        <w:t>watercourse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t>wetlands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40"/>
          <w:w w:val="99"/>
        </w:rPr>
        <w:t xml:space="preserve"> </w:t>
      </w:r>
      <w:r>
        <w:t>contain</w:t>
      </w:r>
      <w:r>
        <w:rPr>
          <w:spacing w:val="-8"/>
        </w:rPr>
        <w:t xml:space="preserve"> </w:t>
      </w:r>
      <w:r>
        <w:rPr>
          <w:spacing w:val="-1"/>
        </w:rPr>
        <w:t>several</w:t>
      </w:r>
      <w:r>
        <w:rPr>
          <w:spacing w:val="-7"/>
        </w:rPr>
        <w:t xml:space="preserve"> </w:t>
      </w:r>
      <w:r>
        <w:rPr>
          <w:spacing w:val="-1"/>
        </w:rPr>
        <w:t>threatened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fish.</w:t>
      </w:r>
    </w:p>
    <w:p w14:paraId="0FFA7240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41" w14:textId="77777777" w:rsidR="00546579" w:rsidRDefault="001950B3">
      <w:pPr>
        <w:pStyle w:val="BodyText"/>
        <w:numPr>
          <w:ilvl w:val="2"/>
          <w:numId w:val="6"/>
        </w:numPr>
        <w:tabs>
          <w:tab w:val="left" w:pos="829"/>
        </w:tabs>
        <w:ind w:right="398" w:hanging="360"/>
      </w:pPr>
      <w:r>
        <w:t>A</w:t>
      </w:r>
      <w:r>
        <w:rPr>
          <w:spacing w:val="-9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472</w:t>
      </w:r>
      <w:r>
        <w:rPr>
          <w:spacing w:val="-6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Gingham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was</w:t>
      </w:r>
      <w:r>
        <w:rPr>
          <w:spacing w:val="-6"/>
        </w:rPr>
        <w:t xml:space="preserve"> </w:t>
      </w:r>
      <w:r>
        <w:rPr>
          <w:spacing w:val="-1"/>
        </w:rPr>
        <w:t>inundated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August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October</w:t>
      </w:r>
      <w:r>
        <w:rPr>
          <w:spacing w:val="57"/>
          <w:w w:val="99"/>
        </w:rPr>
        <w:t xml:space="preserve"> </w:t>
      </w:r>
      <w:r>
        <w:rPr>
          <w:spacing w:val="-1"/>
        </w:rPr>
        <w:t>2015,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residual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rPr>
          <w:spacing w:val="1"/>
        </w:rPr>
        <w:t>and</w:t>
      </w:r>
      <w:r>
        <w:rPr>
          <w:spacing w:val="-7"/>
        </w:rPr>
        <w:t xml:space="preserve"> </w:t>
      </w:r>
      <w:r>
        <w:t>rainfall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year.</w:t>
      </w:r>
    </w:p>
    <w:p w14:paraId="0FFA7242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43" w14:textId="77777777" w:rsidR="00546579" w:rsidRDefault="001950B3">
      <w:pPr>
        <w:pStyle w:val="BodyText"/>
        <w:numPr>
          <w:ilvl w:val="2"/>
          <w:numId w:val="6"/>
        </w:numPr>
        <w:tabs>
          <w:tab w:val="left" w:pos="829"/>
        </w:tabs>
        <w:ind w:right="341" w:hanging="360"/>
      </w:pPr>
      <w:r>
        <w:t>Residual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Gingham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rPr>
          <w:spacing w:val="1"/>
        </w:rPr>
        <w:t>wetlands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-7"/>
        </w:rPr>
        <w:t xml:space="preserve"> </w:t>
      </w:r>
      <w:r>
        <w:t>in</w:t>
      </w:r>
      <w:r>
        <w:rPr>
          <w:spacing w:val="44"/>
          <w:w w:val="99"/>
        </w:rPr>
        <w:t xml:space="preserve"> </w:t>
      </w:r>
      <w:r>
        <w:t>2014</w:t>
      </w:r>
      <w:r>
        <w:rPr>
          <w:rFonts w:cs="Century Gothic"/>
        </w:rPr>
        <w:t>–</w:t>
      </w:r>
      <w:r>
        <w:t>15</w:t>
      </w:r>
      <w:r>
        <w:rPr>
          <w:spacing w:val="-10"/>
        </w:rPr>
        <w:t xml:space="preserve"> </w:t>
      </w:r>
      <w:r>
        <w:t>helped</w:t>
      </w:r>
      <w:r>
        <w:rPr>
          <w:spacing w:val="-9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-9"/>
        </w:rPr>
        <w:t xml:space="preserve"> </w:t>
      </w:r>
      <w:r>
        <w:rPr>
          <w:spacing w:val="-1"/>
        </w:rPr>
        <w:t>communities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rPr>
          <w:spacing w:val="-1"/>
        </w:rPr>
        <w:t>habitat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waterbirds</w:t>
      </w:r>
      <w:r>
        <w:rPr>
          <w:spacing w:val="-9"/>
        </w:rPr>
        <w:t xml:space="preserve"> </w:t>
      </w:r>
      <w:r>
        <w:t>and</w:t>
      </w:r>
      <w:r>
        <w:rPr>
          <w:spacing w:val="71"/>
          <w:w w:val="99"/>
        </w:rPr>
        <w:t xml:space="preserve"> </w:t>
      </w:r>
      <w:r>
        <w:rPr>
          <w:spacing w:val="-1"/>
        </w:rPr>
        <w:t>frogs</w:t>
      </w:r>
      <w:r>
        <w:rPr>
          <w:spacing w:val="-8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2015</w:t>
      </w:r>
      <w:r>
        <w:rPr>
          <w:rFonts w:cs="Century Gothic"/>
          <w:spacing w:val="-1"/>
        </w:rPr>
        <w:t>–</w:t>
      </w:r>
      <w:r>
        <w:rPr>
          <w:spacing w:val="-1"/>
        </w:rPr>
        <w:t>16.</w:t>
      </w:r>
    </w:p>
    <w:p w14:paraId="0FFA7244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45" w14:textId="77777777" w:rsidR="00546579" w:rsidRDefault="001950B3">
      <w:pPr>
        <w:pStyle w:val="BodyText"/>
        <w:numPr>
          <w:ilvl w:val="2"/>
          <w:numId w:val="6"/>
        </w:numPr>
        <w:tabs>
          <w:tab w:val="left" w:pos="829"/>
        </w:tabs>
        <w:ind w:right="583" w:hanging="360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Mallowa</w:t>
      </w:r>
      <w:r>
        <w:rPr>
          <w:spacing w:val="-8"/>
        </w:rPr>
        <w:t xml:space="preserve"> </w:t>
      </w:r>
      <w:r>
        <w:rPr>
          <w:spacing w:val="-1"/>
        </w:rPr>
        <w:t>system,</w:t>
      </w:r>
      <w:r>
        <w:rPr>
          <w:spacing w:val="-9"/>
        </w:rPr>
        <w:t xml:space="preserve"> </w:t>
      </w:r>
      <w:r>
        <w:t>204</w:t>
      </w:r>
      <w:r>
        <w:rPr>
          <w:spacing w:val="-8"/>
        </w:rPr>
        <w:t xml:space="preserve"> </w:t>
      </w:r>
      <w:r>
        <w:t>ha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rPr>
          <w:spacing w:val="-1"/>
        </w:rPr>
        <w:t>inundated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Commonwealth</w:t>
      </w:r>
      <w:r>
        <w:rPr>
          <w:spacing w:val="-1"/>
        </w:rPr>
        <w:t xml:space="preserve"> </w:t>
      </w:r>
      <w:r>
        <w:t>environmental</w:t>
      </w:r>
      <w:r>
        <w:rPr>
          <w:spacing w:val="40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2015</w:t>
      </w:r>
      <w:r>
        <w:rPr>
          <w:rFonts w:cs="Century Gothic"/>
        </w:rPr>
        <w:t>–</w:t>
      </w:r>
      <w:r>
        <w:t>16,</w:t>
      </w:r>
      <w:r>
        <w:rPr>
          <w:spacing w:val="-11"/>
        </w:rPr>
        <w:t xml:space="preserve"> </w:t>
      </w:r>
      <w:r>
        <w:t>promoting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native</w:t>
      </w:r>
      <w:r>
        <w:rPr>
          <w:spacing w:val="-9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communities</w:t>
      </w:r>
    </w:p>
    <w:p w14:paraId="0FFA7246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47" w14:textId="77777777" w:rsidR="00546579" w:rsidRDefault="001950B3">
      <w:pPr>
        <w:pStyle w:val="BodyText"/>
        <w:ind w:right="668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inform</w:t>
      </w:r>
      <w:r>
        <w:rPr>
          <w:spacing w:val="-8"/>
        </w:rPr>
        <w:t xml:space="preserve"> </w:t>
      </w:r>
      <w:r>
        <w:t>portfolio</w:t>
      </w:r>
      <w:r>
        <w:rPr>
          <w:spacing w:val="-6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67"/>
          <w:w w:val="99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decision-making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outlined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Section</w:t>
      </w:r>
      <w:r>
        <w:rPr>
          <w:spacing w:val="-8"/>
        </w:rPr>
        <w:t xml:space="preserve"> </w:t>
      </w:r>
      <w:r>
        <w:rPr>
          <w:spacing w:val="1"/>
        </w:rPr>
        <w:t>2.</w:t>
      </w:r>
    </w:p>
    <w:p w14:paraId="0FFA7248" w14:textId="77777777" w:rsidR="00546579" w:rsidRDefault="00546579">
      <w:pPr>
        <w:sectPr w:rsidR="00546579">
          <w:pgSz w:w="11910" w:h="16840"/>
          <w:pgMar w:top="1280" w:right="660" w:bottom="880" w:left="600" w:header="0" w:footer="686" w:gutter="0"/>
          <w:cols w:space="720"/>
        </w:sectPr>
      </w:pPr>
    </w:p>
    <w:p w14:paraId="0FFA7249" w14:textId="77777777" w:rsidR="00546579" w:rsidRDefault="001950B3">
      <w:pPr>
        <w:pStyle w:val="Heading1"/>
        <w:numPr>
          <w:ilvl w:val="0"/>
          <w:numId w:val="5"/>
        </w:numPr>
        <w:tabs>
          <w:tab w:val="left" w:pos="675"/>
        </w:tabs>
        <w:ind w:hanging="566"/>
        <w:rPr>
          <w:b w:val="0"/>
          <w:bCs w:val="0"/>
        </w:rPr>
      </w:pPr>
      <w:bookmarkStart w:id="14" w:name="_bookmark13"/>
      <w:bookmarkEnd w:id="14"/>
      <w:r>
        <w:rPr>
          <w:color w:val="5F4879"/>
          <w:spacing w:val="-1"/>
        </w:rPr>
        <w:t>Portfolio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management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9"/>
        </w:rPr>
        <w:t xml:space="preserve"> </w:t>
      </w:r>
      <w:r>
        <w:rPr>
          <w:color w:val="5F4879"/>
          <w:spacing w:val="-1"/>
        </w:rPr>
        <w:t>2017</w:t>
      </w:r>
      <w:r>
        <w:rPr>
          <w:rFonts w:cs="Century Gothic"/>
          <w:color w:val="5F4879"/>
          <w:spacing w:val="-1"/>
        </w:rPr>
        <w:t>–</w:t>
      </w:r>
      <w:r>
        <w:rPr>
          <w:color w:val="5F4879"/>
          <w:spacing w:val="-1"/>
        </w:rPr>
        <w:t>18</w:t>
      </w:r>
    </w:p>
    <w:p w14:paraId="0FFA724A" w14:textId="77777777" w:rsidR="00546579" w:rsidRDefault="001950B3">
      <w:pPr>
        <w:pStyle w:val="BodyText"/>
        <w:spacing w:before="246"/>
        <w:ind w:right="199"/>
      </w:pPr>
      <w:r>
        <w:rPr>
          <w:spacing w:val="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rPr>
          <w:spacing w:val="1"/>
        </w:rPr>
        <w:t>water,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66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achieved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82"/>
        </w:rPr>
        <w:t xml:space="preserve"> </w:t>
      </w:r>
      <w:r>
        <w:rPr>
          <w:spacing w:val="-1"/>
        </w:rPr>
        <w:t>consideration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urgency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demands</w:t>
      </w:r>
      <w:r>
        <w:rPr>
          <w:spacing w:val="-6"/>
        </w:rPr>
        <w:t xml:space="preserve"> </w:t>
      </w:r>
      <w:r>
        <w:rPr>
          <w:spacing w:val="-1"/>
        </w:rPr>
        <w:t>(based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targeted</w:t>
      </w:r>
      <w:r>
        <w:rPr>
          <w:spacing w:val="-9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requirements,</w:t>
      </w:r>
      <w:r>
        <w:rPr>
          <w:spacing w:val="51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history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asset</w:t>
      </w:r>
      <w:r>
        <w:rPr>
          <w:spacing w:val="-6"/>
        </w:rPr>
        <w:t xml:space="preserve"> </w:t>
      </w:r>
      <w:r>
        <w:t>condition)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resource</w:t>
      </w:r>
      <w:r>
        <w:rPr>
          <w:w w:val="99"/>
        </w:rPr>
        <w:t xml:space="preserve"> </w:t>
      </w:r>
      <w:r>
        <w:rPr>
          <w:spacing w:val="3"/>
          <w:w w:val="99"/>
        </w:rPr>
        <w:t xml:space="preserve">                    </w:t>
      </w:r>
      <w:r>
        <w:rPr>
          <w:spacing w:val="-1"/>
        </w:rPr>
        <w:t>scenarios.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6"/>
        </w:rPr>
        <w:t xml:space="preserve"> </w:t>
      </w:r>
      <w:r>
        <w:t>will</w:t>
      </w:r>
      <w:r>
        <w:rPr>
          <w:spacing w:val="-1"/>
        </w:rPr>
        <w:t xml:space="preserve"> also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rPr>
          <w:spacing w:val="-1"/>
        </w:rPr>
        <w:t>into</w:t>
      </w:r>
      <w:r>
        <w:rPr>
          <w:spacing w:val="-8"/>
        </w:rPr>
        <w:t xml:space="preserve"> </w:t>
      </w:r>
      <w:r>
        <w:t>account.</w:t>
      </w:r>
      <w:r>
        <w:rPr>
          <w:spacing w:val="-6"/>
        </w:rPr>
        <w:t xml:space="preserve"> </w:t>
      </w:r>
      <w:r>
        <w:t>Plans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water</w:t>
      </w:r>
      <w:r>
        <w:rPr>
          <w:spacing w:val="66"/>
          <w:w w:val="99"/>
        </w:rPr>
        <w:t xml:space="preserve"> </w:t>
      </w:r>
      <w:r>
        <w:rPr>
          <w:spacing w:val="-1"/>
        </w:rPr>
        <w:t>delivery,</w:t>
      </w:r>
      <w:r>
        <w:rPr>
          <w:spacing w:val="-9"/>
        </w:rPr>
        <w:t xml:space="preserve"> </w:t>
      </w:r>
      <w:r>
        <w:t>trade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then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multi-year</w:t>
      </w:r>
      <w:r>
        <w:rPr>
          <w:spacing w:val="-7"/>
        </w:rPr>
        <w:t xml:space="preserve"> </w:t>
      </w:r>
      <w:r>
        <w:t>context,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92"/>
          <w:w w:val="99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years.</w:t>
      </w:r>
    </w:p>
    <w:p w14:paraId="0FFA724B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4C" w14:textId="77777777" w:rsidR="00546579" w:rsidRDefault="001950B3">
      <w:pPr>
        <w:pStyle w:val="BodyText"/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t>planning</w:t>
      </w:r>
      <w:r>
        <w:rPr>
          <w:spacing w:val="-6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full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hyperlink w:anchor="_bookmark22" w:history="1">
        <w:r>
          <w:rPr>
            <w:spacing w:val="-1"/>
          </w:rPr>
          <w:t>Table</w:t>
        </w:r>
        <w:r>
          <w:rPr>
            <w:spacing w:val="-5"/>
          </w:rPr>
          <w:t xml:space="preserve"> </w:t>
        </w:r>
        <w:r>
          <w:t>3</w:t>
        </w:r>
      </w:hyperlink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summarised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sections</w:t>
      </w:r>
      <w:r>
        <w:rPr>
          <w:spacing w:val="-6"/>
        </w:rPr>
        <w:t xml:space="preserve"> </w:t>
      </w:r>
      <w:r>
        <w:t>below.</w:t>
      </w:r>
    </w:p>
    <w:p w14:paraId="0FFA724D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4E" w14:textId="77777777" w:rsidR="00546579" w:rsidRDefault="001950B3">
      <w:pPr>
        <w:pStyle w:val="Heading2"/>
        <w:numPr>
          <w:ilvl w:val="1"/>
          <w:numId w:val="5"/>
        </w:numPr>
        <w:tabs>
          <w:tab w:val="left" w:pos="961"/>
        </w:tabs>
        <w:ind w:right="203" w:hanging="852"/>
        <w:rPr>
          <w:b w:val="0"/>
          <w:bCs w:val="0"/>
        </w:rPr>
      </w:pPr>
      <w:bookmarkStart w:id="15" w:name="_bookmark14"/>
      <w:bookmarkEnd w:id="15"/>
      <w:r>
        <w:rPr>
          <w:color w:val="5F4879"/>
        </w:rPr>
        <w:t>Antecedent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current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catchment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conditions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demand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26"/>
          <w:w w:val="99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0FFA724F" w14:textId="77777777" w:rsidR="00546579" w:rsidRDefault="00546579">
      <w:pPr>
        <w:spacing w:before="6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250" w14:textId="77777777" w:rsidR="00546579" w:rsidRDefault="001950B3">
      <w:pPr>
        <w:pStyle w:val="BodyText"/>
        <w:ind w:right="203"/>
      </w:pP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2002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2010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9"/>
        </w:rPr>
        <w:t xml:space="preserve"> </w:t>
      </w:r>
      <w:r>
        <w:t>experienced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extended</w:t>
      </w:r>
      <w:r>
        <w:rPr>
          <w:spacing w:val="-6"/>
        </w:rPr>
        <w:t xml:space="preserve"> </w:t>
      </w:r>
      <w:r>
        <w:t>period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drought,</w:t>
      </w:r>
      <w:r>
        <w:rPr>
          <w:spacing w:val="-9"/>
        </w:rPr>
        <w:t xml:space="preserve"> </w:t>
      </w:r>
      <w:r>
        <w:t>which,</w:t>
      </w:r>
      <w:r>
        <w:rPr>
          <w:spacing w:val="42"/>
          <w:w w:val="99"/>
        </w:rPr>
        <w:t xml:space="preserve"> </w:t>
      </w:r>
      <w:r>
        <w:rPr>
          <w:spacing w:val="-1"/>
        </w:rPr>
        <w:t>coupled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regulation,</w:t>
      </w:r>
      <w:r>
        <w:rPr>
          <w:spacing w:val="-10"/>
        </w:rPr>
        <w:t xml:space="preserve"> </w:t>
      </w:r>
      <w:r>
        <w:t>had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impact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1"/>
        </w:rP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valley.</w:t>
      </w:r>
      <w:r>
        <w:rPr>
          <w:spacing w:val="83"/>
          <w:w w:val="99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2010</w:t>
      </w:r>
      <w:r>
        <w:rPr>
          <w:rFonts w:cs="Century Gothic"/>
        </w:rPr>
        <w:t>–</w:t>
      </w:r>
      <w:r>
        <w:t>16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targeted</w:t>
      </w:r>
      <w:r>
        <w:rPr>
          <w:spacing w:val="-8"/>
        </w:rPr>
        <w:t xml:space="preserve"> </w:t>
      </w:r>
      <w:r>
        <w:t>restoring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maintaining</w:t>
      </w:r>
      <w:r>
        <w:rPr>
          <w:spacing w:val="-11"/>
        </w:rPr>
        <w:t xml:space="preserve"> </w:t>
      </w:r>
      <w:r>
        <w:t>wetland</w:t>
      </w:r>
      <w:r>
        <w:rPr>
          <w:spacing w:val="-11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good</w:t>
      </w:r>
      <w:r>
        <w:rPr>
          <w:spacing w:val="-9"/>
        </w:rPr>
        <w:t xml:space="preserve"> </w:t>
      </w:r>
      <w:r>
        <w:t>condition,</w:t>
      </w:r>
      <w:r>
        <w:rPr>
          <w:spacing w:val="66"/>
          <w:w w:val="99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plant</w:t>
      </w:r>
      <w:r>
        <w:rPr>
          <w:spacing w:val="-6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couch-spike</w:t>
      </w:r>
      <w:r>
        <w:rPr>
          <w:spacing w:val="-8"/>
        </w:rPr>
        <w:t xml:space="preserve"> </w:t>
      </w:r>
      <w:r>
        <w:rPr>
          <w:spacing w:val="-1"/>
        </w:rPr>
        <w:t>rush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lignum</w:t>
      </w:r>
      <w:r>
        <w:rPr>
          <w:spacing w:val="-8"/>
        </w:rPr>
        <w:t xml:space="preserve"> </w:t>
      </w:r>
      <w:r>
        <w:t>shrubland.</w:t>
      </w:r>
      <w:r>
        <w:rPr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habitat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fauna</w:t>
      </w:r>
      <w:r>
        <w:rPr>
          <w:spacing w:val="-5"/>
        </w:rPr>
        <w:t xml:space="preserve"> </w:t>
      </w:r>
      <w:r>
        <w:rPr>
          <w:spacing w:val="-1"/>
        </w:rPr>
        <w:t>species,</w:t>
      </w:r>
      <w:r>
        <w:rPr>
          <w:spacing w:val="-8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waterbirds.</w:t>
      </w:r>
    </w:p>
    <w:p w14:paraId="0FFA7251" w14:textId="77777777" w:rsidR="00546579" w:rsidRDefault="00546579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FFA7252" w14:textId="77777777" w:rsidR="00546579" w:rsidRDefault="001950B3">
      <w:pPr>
        <w:pStyle w:val="BodyText"/>
        <w:ind w:right="201"/>
      </w:pP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three</w:t>
      </w:r>
      <w:r>
        <w:rPr>
          <w:spacing w:val="-8"/>
        </w:rPr>
        <w:t xml:space="preserve"> </w:t>
      </w:r>
      <w:r>
        <w:rPr>
          <w:spacing w:val="-1"/>
        </w:rPr>
        <w:t>successive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extended</w:t>
      </w:r>
      <w:r>
        <w:rPr>
          <w:spacing w:val="-5"/>
        </w:rPr>
        <w:t xml:space="preserve"> </w:t>
      </w:r>
      <w:r>
        <w:rPr>
          <w:spacing w:val="-1"/>
        </w:rPr>
        <w:t>inundation</w:t>
      </w:r>
      <w:r>
        <w:rPr>
          <w:spacing w:val="-3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2010</w:t>
      </w:r>
      <w:r>
        <w:rPr>
          <w:rFonts w:cs="Century Gothic"/>
        </w:rPr>
        <w:t>–</w:t>
      </w:r>
      <w:r>
        <w:t>13,</w:t>
      </w:r>
      <w:r>
        <w:rPr>
          <w:spacing w:val="-8"/>
        </w:rPr>
        <w:t xml:space="preserve"> </w:t>
      </w:r>
      <w:r>
        <w:rPr>
          <w:spacing w:val="-1"/>
        </w:rPr>
        <w:t>showed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wetland</w:t>
      </w:r>
      <w:r>
        <w:rPr>
          <w:spacing w:val="66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extent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communities,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marsh</w:t>
      </w:r>
      <w:r>
        <w:rPr>
          <w:spacing w:val="-7"/>
        </w:rPr>
        <w:t xml:space="preserve"> </w:t>
      </w:r>
      <w:r>
        <w:t>club-rush</w:t>
      </w:r>
      <w:r>
        <w:rPr>
          <w:spacing w:val="-7"/>
        </w:rPr>
        <w:t xml:space="preserve"> </w:t>
      </w:r>
      <w:r>
        <w:t>sedgeland</w:t>
      </w:r>
      <w:r>
        <w:rPr>
          <w:spacing w:val="-5"/>
        </w:rPr>
        <w:t xml:space="preserve"> </w:t>
      </w:r>
      <w:r>
        <w:rPr>
          <w:spacing w:val="-1"/>
        </w:rPr>
        <w:t>(listed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critically</w:t>
      </w:r>
      <w:r>
        <w:rPr>
          <w:spacing w:val="77"/>
          <w:w w:val="99"/>
        </w:rPr>
        <w:t xml:space="preserve"> </w:t>
      </w:r>
      <w:r>
        <w:t>endangered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rPr>
          <w:rFonts w:cs="Century Gothic"/>
          <w:i/>
        </w:rPr>
        <w:t>Threatened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</w:rPr>
        <w:t>Species</w:t>
      </w:r>
      <w:r>
        <w:rPr>
          <w:rFonts w:cs="Century Gothic"/>
          <w:i/>
          <w:spacing w:val="-9"/>
        </w:rPr>
        <w:t xml:space="preserve"> </w:t>
      </w:r>
      <w:r>
        <w:rPr>
          <w:rFonts w:cs="Century Gothic"/>
          <w:i/>
          <w:spacing w:val="-1"/>
        </w:rPr>
        <w:t>Conservation</w:t>
      </w:r>
      <w:r>
        <w:rPr>
          <w:rFonts w:cs="Century Gothic"/>
          <w:i/>
          <w:spacing w:val="-8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1995</w:t>
      </w:r>
      <w:r>
        <w:t>),</w:t>
      </w:r>
      <w:r>
        <w:rPr>
          <w:spacing w:val="-11"/>
        </w:rPr>
        <w:t xml:space="preserve"> </w:t>
      </w:r>
      <w:r>
        <w:rPr>
          <w:spacing w:val="-1"/>
        </w:rPr>
        <w:t>recovered</w:t>
      </w:r>
      <w:r>
        <w:rPr>
          <w:spacing w:val="-8"/>
        </w:rPr>
        <w:t xml:space="preserve"> </w:t>
      </w:r>
      <w:r>
        <w:t>well.</w:t>
      </w:r>
      <w:r>
        <w:rPr>
          <w:spacing w:val="-11"/>
        </w:rPr>
        <w:t xml:space="preserve"> </w:t>
      </w:r>
      <w:r>
        <w:t>Improved</w:t>
      </w:r>
      <w:r>
        <w:rPr>
          <w:spacing w:val="-6"/>
        </w:rPr>
        <w:t xml:space="preserve"> </w:t>
      </w:r>
      <w:r>
        <w:t>inflows</w:t>
      </w:r>
      <w:r>
        <w:rPr>
          <w:spacing w:val="58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supported</w:t>
      </w:r>
      <w:r>
        <w:rPr>
          <w:spacing w:val="-7"/>
        </w:rPr>
        <w:t xml:space="preserve"> </w:t>
      </w:r>
      <w: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frog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system.</w:t>
      </w:r>
      <w:r>
        <w:rPr>
          <w:spacing w:val="1"/>
        </w:rPr>
        <w:t xml:space="preserve"> </w:t>
      </w:r>
      <w:r>
        <w:rPr>
          <w:spacing w:val="-1"/>
        </w:rPr>
        <w:t>Large</w:t>
      </w:r>
      <w:r>
        <w:rPr>
          <w:spacing w:val="-7"/>
        </w:rPr>
        <w:t xml:space="preserve"> </w:t>
      </w:r>
      <w:r>
        <w:t>numbers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colonial</w:t>
      </w:r>
      <w:r>
        <w:rPr>
          <w:spacing w:val="70"/>
          <w:w w:val="99"/>
        </w:rPr>
        <w:t xml:space="preserve"> </w:t>
      </w:r>
      <w:r>
        <w:t>nesting</w:t>
      </w:r>
      <w:r>
        <w:rPr>
          <w:spacing w:val="-10"/>
        </w:rPr>
        <w:t xml:space="preserve"> </w:t>
      </w:r>
      <w:r>
        <w:t>waterbirds</w:t>
      </w:r>
      <w:r>
        <w:rPr>
          <w:spacing w:val="-5"/>
        </w:rPr>
        <w:t xml:space="preserve"> </w:t>
      </w:r>
      <w:r>
        <w:rPr>
          <w:spacing w:val="-1"/>
        </w:rPr>
        <w:t>(predominantly</w:t>
      </w:r>
      <w:r>
        <w:rPr>
          <w:spacing w:val="-8"/>
        </w:rPr>
        <w:t xml:space="preserve"> </w:t>
      </w:r>
      <w:r>
        <w:t>ibis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egrets)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bred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widespread</w:t>
      </w:r>
      <w:r>
        <w:rPr>
          <w:spacing w:val="84"/>
          <w:w w:val="99"/>
        </w:rPr>
        <w:t xml:space="preserve"> </w:t>
      </w:r>
      <w:r>
        <w:rPr>
          <w:spacing w:val="-1"/>
        </w:rPr>
        <w:t>flooding</w:t>
      </w:r>
      <w:r>
        <w:rPr>
          <w:spacing w:val="-8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lower</w:t>
      </w:r>
      <w:r>
        <w:rPr>
          <w:spacing w:val="-8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t>floodplain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2011</w:t>
      </w:r>
      <w:r>
        <w:rPr>
          <w:rFonts w:cs="Century Gothic"/>
        </w:rPr>
        <w:t>–</w:t>
      </w:r>
      <w:r>
        <w:t>12.</w:t>
      </w:r>
    </w:p>
    <w:p w14:paraId="0FFA7253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FFA7254" w14:textId="77777777" w:rsidR="00546579" w:rsidRDefault="001950B3">
      <w:pPr>
        <w:pStyle w:val="BodyText"/>
        <w:ind w:right="201"/>
      </w:pPr>
      <w:r>
        <w:t>A</w:t>
      </w:r>
      <w:r>
        <w:rPr>
          <w:spacing w:val="-11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2014</w:t>
      </w:r>
      <w:r>
        <w:rPr>
          <w:rFonts w:cs="Century Gothic"/>
        </w:rPr>
        <w:t>–</w:t>
      </w:r>
      <w:r>
        <w:t>15</w:t>
      </w:r>
      <w:r>
        <w:rPr>
          <w:spacing w:val="-7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consolidate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wetland</w:t>
      </w:r>
      <w:r>
        <w:rPr>
          <w:spacing w:val="56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Gingham</w:t>
      </w:r>
      <w:r>
        <w:rPr>
          <w:spacing w:val="-7"/>
        </w:rPr>
        <w:t xml:space="preserve"> </w:t>
      </w:r>
      <w:r>
        <w:t>Watercourse.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years</w:t>
      </w:r>
      <w:r>
        <w:rPr>
          <w:spacing w:val="-7"/>
        </w:rPr>
        <w:t xml:space="preserve"> </w:t>
      </w:r>
      <w:r>
        <w:t>following,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t>Valley</w:t>
      </w:r>
      <w:r>
        <w:rPr>
          <w:spacing w:val="36"/>
          <w:w w:val="99"/>
        </w:rPr>
        <w:t xml:space="preserve"> </w:t>
      </w:r>
      <w:r>
        <w:rPr>
          <w:spacing w:val="-1"/>
        </w:rPr>
        <w:t>ECAOAC</w:t>
      </w:r>
      <w:r>
        <w:rPr>
          <w:spacing w:val="-4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supported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strategy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cues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rPr>
          <w:spacing w:val="1"/>
        </w:rPr>
        <w:t>into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valley.</w:t>
      </w:r>
      <w:r>
        <w:rPr>
          <w:spacing w:val="60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series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t>supplementary</w:t>
      </w:r>
      <w:r>
        <w:rPr>
          <w:spacing w:val="-8"/>
        </w:rPr>
        <w:t xml:space="preserve"> </w:t>
      </w:r>
      <w:r>
        <w:t>events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2015</w:t>
      </w:r>
      <w:r>
        <w:rPr>
          <w:rFonts w:cs="Century Gothic"/>
        </w:rPr>
        <w:t>–</w:t>
      </w:r>
      <w:r>
        <w:t>16</w:t>
      </w:r>
      <w:r>
        <w:rPr>
          <w:spacing w:val="-7"/>
        </w:rPr>
        <w:t xml:space="preserve"> </w:t>
      </w:r>
      <w:r>
        <w:t>summer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opportunity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83"/>
          <w:w w:val="99"/>
        </w:rPr>
        <w:t xml:space="preserve"> </w:t>
      </w:r>
      <w:r>
        <w:t>reactive</w:t>
      </w:r>
      <w:r>
        <w:rPr>
          <w:spacing w:val="-7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Wetlands.</w:t>
      </w:r>
      <w:r>
        <w:rPr>
          <w:spacing w:val="45"/>
        </w:rPr>
        <w:t xml:space="preserve"> </w:t>
      </w:r>
      <w:r>
        <w:rPr>
          <w:spacing w:val="1"/>
        </w:rPr>
        <w:t>In</w:t>
      </w:r>
      <w:r>
        <w:rPr>
          <w:spacing w:val="-5"/>
        </w:rPr>
        <w:t xml:space="preserve"> </w:t>
      </w:r>
      <w:r>
        <w:t>September</w:t>
      </w:r>
      <w:r>
        <w:rPr>
          <w:spacing w:val="-7"/>
        </w:rPr>
        <w:t xml:space="preserve"> </w:t>
      </w:r>
      <w:r>
        <w:t>2016,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flowed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36"/>
          <w:w w:val="99"/>
        </w:rPr>
        <w:t xml:space="preserve"> </w:t>
      </w:r>
      <w:r>
        <w:rPr>
          <w:spacing w:val="-1"/>
        </w:rPr>
        <w:t>result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unseasonally</w:t>
      </w:r>
      <w:r>
        <w:rPr>
          <w:spacing w:val="-9"/>
        </w:rPr>
        <w:t xml:space="preserve"> </w:t>
      </w:r>
      <w:r>
        <w:t>heavy</w:t>
      </w:r>
      <w:r>
        <w:rPr>
          <w:spacing w:val="-8"/>
        </w:rPr>
        <w:t xml:space="preserve"> </w:t>
      </w:r>
      <w:r>
        <w:rPr>
          <w:spacing w:val="-1"/>
        </w:rPr>
        <w:t>spring</w:t>
      </w:r>
      <w:r>
        <w:rPr>
          <w:spacing w:val="-8"/>
        </w:rPr>
        <w:t xml:space="preserve"> </w:t>
      </w:r>
      <w:r>
        <w:t>rainfall.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build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inundation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94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storage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Gingham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warmer</w:t>
      </w:r>
      <w:r>
        <w:rPr>
          <w:spacing w:val="-7"/>
        </w:rPr>
        <w:t xml:space="preserve"> </w:t>
      </w:r>
      <w:r>
        <w:rPr>
          <w:spacing w:val="-1"/>
        </w:rPr>
        <w:t>summer</w:t>
      </w:r>
      <w:r>
        <w:rPr>
          <w:spacing w:val="-4"/>
        </w:rPr>
        <w:t xml:space="preserve"> </w:t>
      </w:r>
      <w:r>
        <w:t>months.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are</w:t>
      </w:r>
      <w:r>
        <w:rPr>
          <w:spacing w:val="56"/>
          <w:w w:val="99"/>
        </w:rPr>
        <w:t xml:space="preserve"> </w:t>
      </w:r>
      <w:r>
        <w:rPr>
          <w:spacing w:val="-1"/>
        </w:rPr>
        <w:t>considered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0FFA7255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FFA7256" w14:textId="77777777" w:rsidR="00546579" w:rsidRDefault="001950B3">
      <w:pPr>
        <w:pStyle w:val="BodyText"/>
        <w:ind w:right="201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Mallowa</w:t>
      </w:r>
      <w:r>
        <w:rPr>
          <w:spacing w:val="-6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received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2011</w:t>
      </w:r>
      <w:r>
        <w:rPr>
          <w:rFonts w:cs="Century Gothic"/>
        </w:rPr>
        <w:t>–</w:t>
      </w:r>
      <w:r>
        <w:t>12</w:t>
      </w:r>
      <w:r>
        <w:rPr>
          <w:spacing w:val="-7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long</w:t>
      </w:r>
      <w:r>
        <w:rPr>
          <w:spacing w:val="-5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and</w:t>
      </w:r>
      <w:r>
        <w:rPr>
          <w:spacing w:val="100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t>responded</w:t>
      </w:r>
      <w:r>
        <w:rPr>
          <w:spacing w:val="-9"/>
        </w:rPr>
        <w:t xml:space="preserve"> </w:t>
      </w:r>
      <w:r>
        <w:t>well.</w:t>
      </w:r>
      <w:r>
        <w:rPr>
          <w:spacing w:val="-8"/>
        </w:rPr>
        <w:t xml:space="preserve"> </w:t>
      </w:r>
      <w:r>
        <w:rPr>
          <w:spacing w:val="-1"/>
        </w:rPr>
        <w:t>Recovery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vegetation</w:t>
      </w:r>
      <w:r>
        <w:rPr>
          <w:spacing w:val="-10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targeted</w:t>
      </w:r>
      <w:r>
        <w:rPr>
          <w:spacing w:val="-4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76"/>
          <w:w w:val="9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2012</w:t>
      </w:r>
      <w:r>
        <w:rPr>
          <w:rFonts w:cs="Century Gothic"/>
          <w:spacing w:val="-1"/>
        </w:rPr>
        <w:t>–</w:t>
      </w:r>
      <w:r>
        <w:rPr>
          <w:spacing w:val="-1"/>
        </w:rPr>
        <w:t>13,</w:t>
      </w:r>
      <w:r>
        <w:rPr>
          <w:spacing w:val="-7"/>
        </w:rPr>
        <w:t xml:space="preserve"> </w:t>
      </w:r>
      <w:r>
        <w:t>2013</w:t>
      </w:r>
      <w:r>
        <w:rPr>
          <w:rFonts w:cs="Century Gothic"/>
        </w:rPr>
        <w:t>–</w:t>
      </w:r>
      <w:r>
        <w:t>14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2014</w:t>
      </w:r>
      <w:r>
        <w:rPr>
          <w:rFonts w:cs="Century Gothic"/>
          <w:spacing w:val="-1"/>
        </w:rPr>
        <w:t>–</w:t>
      </w:r>
      <w:r>
        <w:rPr>
          <w:spacing w:val="-1"/>
        </w:rPr>
        <w:t>15.</w:t>
      </w:r>
      <w:r>
        <w:rPr>
          <w:spacing w:val="-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delivered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rPr>
          <w:spacing w:val="-1"/>
        </w:rPr>
        <w:t>extent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85"/>
          <w:w w:val="99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healthy,</w:t>
      </w:r>
      <w:r>
        <w:rPr>
          <w:spacing w:val="-10"/>
        </w:rPr>
        <w:t xml:space="preserve"> </w:t>
      </w:r>
      <w:r>
        <w:t>dynamic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resilient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7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refuge</w:t>
      </w:r>
      <w:r>
        <w:rPr>
          <w:spacing w:val="-8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a</w:t>
      </w:r>
      <w:r>
        <w:rPr>
          <w:spacing w:val="91"/>
          <w:w w:val="99"/>
        </w:rPr>
        <w:t xml:space="preserve"> </w:t>
      </w:r>
      <w:r>
        <w:t>range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t>species.</w:t>
      </w:r>
    </w:p>
    <w:p w14:paraId="0FFA7257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FFA7258" w14:textId="77777777" w:rsidR="00546579" w:rsidRDefault="001950B3">
      <w:pPr>
        <w:pStyle w:val="BodyText"/>
        <w:ind w:right="242"/>
      </w:pPr>
      <w:r>
        <w:t>Monitoring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rPr>
          <w:spacing w:val="-1"/>
        </w:rPr>
        <w:t>shown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watering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Mallowa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rPr>
          <w:spacing w:val="-1"/>
        </w:rPr>
        <w:t>initiated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rPr>
          <w:spacing w:val="-1"/>
        </w:rPr>
        <w:t>good</w:t>
      </w:r>
      <w:r>
        <w:rPr>
          <w:spacing w:val="-6"/>
        </w:rPr>
        <w:t xml:space="preserve"> </w:t>
      </w:r>
      <w:r>
        <w:t>vegetation</w:t>
      </w:r>
      <w:r>
        <w:rPr>
          <w:spacing w:val="-6"/>
        </w:rPr>
        <w:t xml:space="preserve"> </w:t>
      </w:r>
      <w:r>
        <w:rPr>
          <w:spacing w:val="-1"/>
        </w:rPr>
        <w:t>response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74"/>
          <w:w w:val="99"/>
        </w:rPr>
        <w:t xml:space="preserve"> </w:t>
      </w:r>
      <w:r>
        <w:rPr>
          <w:spacing w:val="-1"/>
        </w:rPr>
        <w:t>resulted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frog</w:t>
      </w:r>
      <w:r>
        <w:rPr>
          <w:spacing w:val="-6"/>
        </w:rPr>
        <w:t xml:space="preserve"> </w:t>
      </w:r>
      <w:r>
        <w:t>breeding</w:t>
      </w:r>
      <w:r>
        <w:rPr>
          <w:spacing w:val="-6"/>
        </w:rPr>
        <w:t xml:space="preserve"> </w:t>
      </w:r>
      <w:r>
        <w:t>event.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Mallowa</w:t>
      </w:r>
      <w:r>
        <w:rPr>
          <w:spacing w:val="-3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only</w:t>
      </w:r>
      <w:r>
        <w:rPr>
          <w:spacing w:val="-7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north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70"/>
          <w:w w:val="99"/>
        </w:rPr>
        <w:t xml:space="preserve"> </w:t>
      </w:r>
      <w:r>
        <w:rPr>
          <w:spacing w:val="-1"/>
        </w:rPr>
        <w:t>Macquarie</w:t>
      </w:r>
      <w:r>
        <w:rPr>
          <w:spacing w:val="-8"/>
        </w:rPr>
        <w:t xml:space="preserve"> </w:t>
      </w:r>
      <w:r>
        <w:t>Marshes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watered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summer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2013</w:t>
      </w:r>
      <w:r>
        <w:rPr>
          <w:rFonts w:cs="Century Gothic"/>
        </w:rPr>
        <w:t>–</w:t>
      </w:r>
      <w:r>
        <w:t>14,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drought</w:t>
      </w:r>
      <w:r>
        <w:rPr>
          <w:spacing w:val="-6"/>
        </w:rPr>
        <w:t xml:space="preserve"> </w:t>
      </w:r>
      <w:r>
        <w:rPr>
          <w:spacing w:val="-1"/>
        </w:rPr>
        <w:t>refuge</w:t>
      </w:r>
      <w:r>
        <w:rPr>
          <w:spacing w:val="64"/>
          <w:w w:val="9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foraging</w:t>
      </w:r>
      <w:r>
        <w:rPr>
          <w:spacing w:val="-6"/>
        </w:rPr>
        <w:t xml:space="preserve"> </w:t>
      </w:r>
      <w:r>
        <w:t>waterbirds.</w:t>
      </w:r>
      <w:r>
        <w:rPr>
          <w:spacing w:val="-9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reports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landholders</w:t>
      </w:r>
      <w:r>
        <w:rPr>
          <w:spacing w:val="-8"/>
        </w:rPr>
        <w:t xml:space="preserve"> </w:t>
      </w:r>
      <w:r>
        <w:t>noted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large</w:t>
      </w:r>
      <w:r>
        <w:rPr>
          <w:spacing w:val="-7"/>
        </w:rPr>
        <w:t xml:space="preserve"> </w:t>
      </w:r>
      <w:r>
        <w:rPr>
          <w:spacing w:val="-1"/>
        </w:rPr>
        <w:t>diversity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</w:t>
      </w:r>
      <w:r>
        <w:rPr>
          <w:spacing w:val="78"/>
          <w:w w:val="99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rPr>
          <w:spacing w:val="-1"/>
        </w:rPr>
        <w:t>observed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area.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2015</w:t>
      </w:r>
      <w:r>
        <w:rPr>
          <w:rFonts w:cs="Century Gothic"/>
        </w:rPr>
        <w:t>–</w:t>
      </w:r>
      <w:r>
        <w:t>16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contributed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t>reactive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6"/>
          <w:w w:val="99"/>
        </w:rPr>
        <w:t xml:space="preserve"> </w:t>
      </w:r>
      <w:r>
        <w:t>Mallowa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hotter</w:t>
      </w:r>
      <w:r>
        <w:rPr>
          <w:spacing w:val="-9"/>
        </w:rPr>
        <w:t xml:space="preserve"> </w:t>
      </w:r>
      <w:r>
        <w:t>summer</w:t>
      </w:r>
      <w:r>
        <w:rPr>
          <w:spacing w:val="-8"/>
        </w:rPr>
        <w:t xml:space="preserve"> </w:t>
      </w:r>
      <w:r>
        <w:t>months.</w:t>
      </w:r>
      <w:r>
        <w:rPr>
          <w:spacing w:val="-10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rPr>
          <w:spacing w:val="-1"/>
        </w:rPr>
        <w:t>January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3"/>
        </w:rPr>
        <w:t xml:space="preserve"> </w:t>
      </w:r>
      <w:r>
        <w:rPr>
          <w:spacing w:val="-1"/>
        </w:rPr>
        <w:t>April</w:t>
      </w:r>
      <w:r>
        <w:rPr>
          <w:spacing w:val="-8"/>
        </w:rPr>
        <w:t xml:space="preserve"> </w:t>
      </w:r>
      <w:r>
        <w:rPr>
          <w:spacing w:val="-1"/>
        </w:rPr>
        <w:t>2017</w:t>
      </w:r>
      <w:r>
        <w:rPr>
          <w:spacing w:val="-6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w w:val="99"/>
        </w:rPr>
        <w:t xml:space="preserve"> </w:t>
      </w:r>
      <w:r>
        <w:rPr>
          <w:spacing w:val="57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Mallowa</w:t>
      </w:r>
      <w:r>
        <w:rPr>
          <w:spacing w:val="-7"/>
        </w:rPr>
        <w:t xml:space="preserve"> </w:t>
      </w:r>
      <w:r>
        <w:rPr>
          <w:spacing w:val="-1"/>
        </w:rPr>
        <w:t>Wetlands,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rPr>
          <w:spacing w:val="-1"/>
        </w:rPr>
        <w:t>continue</w:t>
      </w:r>
      <w:r>
        <w:rPr>
          <w:spacing w:val="-8"/>
        </w:rPr>
        <w:t xml:space="preserve"> </w:t>
      </w:r>
      <w:r>
        <w:t>support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4"/>
        </w:rPr>
        <w:t xml:space="preserve"> </w:t>
      </w:r>
      <w:r>
        <w:rPr>
          <w:spacing w:val="-1"/>
        </w:rPr>
        <w:t>recovery.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89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Mallowa</w:t>
      </w:r>
      <w:r>
        <w:rPr>
          <w:spacing w:val="-5"/>
        </w:rPr>
        <w:t xml:space="preserve"> </w:t>
      </w:r>
      <w:r>
        <w:rPr>
          <w:spacing w:val="-1"/>
        </w:rPr>
        <w:t>Wetlands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t xml:space="preserve"> demand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</w:p>
    <w:p w14:paraId="0FFA7259" w14:textId="77777777" w:rsidR="00546579" w:rsidRDefault="00546579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FFA725A" w14:textId="77777777" w:rsidR="00546579" w:rsidRDefault="001950B3">
      <w:pPr>
        <w:pStyle w:val="BodyText"/>
        <w:ind w:right="203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addition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recovery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Valley,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towards</w:t>
      </w:r>
      <w:r>
        <w:rPr>
          <w:spacing w:val="-7"/>
        </w:rPr>
        <w:t xml:space="preserve"> </w:t>
      </w:r>
      <w:r>
        <w:rPr>
          <w:spacing w:val="-1"/>
        </w:rPr>
        <w:t>building</w:t>
      </w:r>
      <w:r>
        <w:rPr>
          <w:spacing w:val="-7"/>
        </w:rPr>
        <w:t xml:space="preserve"> </w:t>
      </w:r>
      <w:r>
        <w:t>a</w:t>
      </w:r>
      <w:r>
        <w:rPr>
          <w:spacing w:val="72"/>
          <w:w w:val="99"/>
        </w:rPr>
        <w:t xml:space="preserve"> </w:t>
      </w:r>
      <w:r>
        <w:rPr>
          <w:spacing w:val="-1"/>
        </w:rPr>
        <w:t>healthier</w:t>
      </w:r>
      <w:r>
        <w:rPr>
          <w:spacing w:val="-9"/>
        </w:rPr>
        <w:t xml:space="preserve"> </w:t>
      </w:r>
      <w:r>
        <w:t>in-stream</w:t>
      </w:r>
      <w:r>
        <w:rPr>
          <w:spacing w:val="-9"/>
        </w:rPr>
        <w:t xml:space="preserve"> </w:t>
      </w:r>
      <w:r>
        <w:t>ecological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in-stream</w:t>
      </w:r>
      <w:r>
        <w:rPr>
          <w:spacing w:val="-9"/>
        </w:rPr>
        <w:t xml:space="preserve"> </w:t>
      </w:r>
      <w:r>
        <w:t>freshes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86"/>
          <w:w w:val="99"/>
        </w:rPr>
        <w:t xml:space="preserve"> </w:t>
      </w:r>
      <w:r>
        <w:t>mainstream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effluent</w:t>
      </w:r>
      <w:r>
        <w:rPr>
          <w:spacing w:val="-5"/>
        </w:rPr>
        <w:t xml:space="preserve"> </w:t>
      </w:r>
      <w:r>
        <w:rPr>
          <w:spacing w:val="-1"/>
        </w:rPr>
        <w:t>watercourses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1"/>
        </w:rPr>
        <w:t xml:space="preserve"> </w:t>
      </w:r>
      <w:r>
        <w:t>system.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mimics</w:t>
      </w:r>
      <w:r>
        <w:rPr>
          <w:spacing w:val="82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rPr>
          <w:spacing w:val="-1"/>
        </w:rPr>
        <w:t>rise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 xml:space="preserve">recession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stimulate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breeding</w:t>
      </w:r>
      <w:r>
        <w:rPr>
          <w:spacing w:val="-6"/>
        </w:rPr>
        <w:t xml:space="preserve"> </w:t>
      </w:r>
      <w:r>
        <w:t>activity.</w:t>
      </w:r>
      <w:r>
        <w:rPr>
          <w:spacing w:val="-8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trial</w:t>
      </w:r>
      <w:r>
        <w:rPr>
          <w:spacing w:val="65"/>
          <w:w w:val="99"/>
        </w:rPr>
        <w:t xml:space="preserve"> </w:t>
      </w:r>
      <w:r>
        <w:rPr>
          <w:spacing w:val="-1"/>
        </w:rPr>
        <w:t>showed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successful</w:t>
      </w:r>
      <w:r>
        <w:rPr>
          <w:spacing w:val="-8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stimulating</w:t>
      </w:r>
      <w:r>
        <w:rPr>
          <w:spacing w:val="-9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83"/>
          <w:w w:val="99"/>
        </w:rPr>
        <w:t xml:space="preserve"> </w:t>
      </w:r>
      <w:r>
        <w:rPr>
          <w:spacing w:val="-1"/>
        </w:rPr>
        <w:t>bony</w:t>
      </w:r>
      <w:r>
        <w:rPr>
          <w:spacing w:val="-10"/>
        </w:rPr>
        <w:t xml:space="preserve"> </w:t>
      </w:r>
      <w:r>
        <w:t>bream,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spangled</w:t>
      </w:r>
      <w:r>
        <w:rPr>
          <w:spacing w:val="-9"/>
        </w:rPr>
        <w:t xml:space="preserve"> </w:t>
      </w:r>
      <w:r>
        <w:t>perch.</w:t>
      </w:r>
      <w:r>
        <w:rPr>
          <w:spacing w:val="-7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2015</w:t>
      </w:r>
      <w:r>
        <w:rPr>
          <w:rFonts w:cs="Century Gothic"/>
        </w:rPr>
        <w:t>–</w:t>
      </w:r>
      <w:r>
        <w:t>16,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contributed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small</w:t>
      </w:r>
      <w:r>
        <w:rPr>
          <w:spacing w:val="-7"/>
        </w:rPr>
        <w:t xml:space="preserve"> </w:t>
      </w:r>
      <w:r>
        <w:rPr>
          <w:spacing w:val="-1"/>
        </w:rPr>
        <w:t>reactive</w:t>
      </w:r>
      <w:r>
        <w:rPr>
          <w:spacing w:val="49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stream</w:t>
      </w:r>
      <w:r>
        <w:rPr>
          <w:spacing w:val="-7"/>
        </w:rPr>
        <w:t xml:space="preserve"> </w:t>
      </w:r>
      <w:r>
        <w:t>aquatic</w:t>
      </w:r>
      <w:r>
        <w:rPr>
          <w:spacing w:val="-6"/>
        </w:rPr>
        <w:t xml:space="preserve"> </w:t>
      </w:r>
      <w:r>
        <w:rPr>
          <w:spacing w:val="-1"/>
        </w:rPr>
        <w:t>ecology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cues.</w:t>
      </w:r>
    </w:p>
    <w:p w14:paraId="0FFA725B" w14:textId="77777777" w:rsidR="00546579" w:rsidRDefault="00546579">
      <w:pPr>
        <w:sectPr w:rsidR="00546579">
          <w:pgSz w:w="11910" w:h="16840"/>
          <w:pgMar w:top="800" w:right="620" w:bottom="880" w:left="600" w:header="0" w:footer="686" w:gutter="0"/>
          <w:cols w:space="720"/>
        </w:sectPr>
      </w:pPr>
    </w:p>
    <w:p w14:paraId="0FFA725C" w14:textId="77777777" w:rsidR="00546579" w:rsidRDefault="001950B3">
      <w:pPr>
        <w:pStyle w:val="BodyText"/>
        <w:spacing w:before="45"/>
        <w:ind w:right="173"/>
      </w:pPr>
      <w:r>
        <w:t>In-stream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Mehi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-1"/>
        </w:rPr>
        <w:t>iver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Carole</w:t>
      </w:r>
      <w:r>
        <w:rPr>
          <w:spacing w:val="-7"/>
        </w:rPr>
        <w:t xml:space="preserve"> </w:t>
      </w:r>
      <w:r>
        <w:t>Creak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2013</w:t>
      </w:r>
      <w:r>
        <w:rPr>
          <w:rFonts w:cs="Century Gothic"/>
        </w:rPr>
        <w:t>–</w:t>
      </w:r>
      <w:r>
        <w:t>14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2014</w:t>
      </w:r>
      <w:r>
        <w:rPr>
          <w:rFonts w:cs="Century Gothic"/>
        </w:rPr>
        <w:t>–</w:t>
      </w:r>
      <w:r>
        <w:t>15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53"/>
          <w:w w:val="99"/>
        </w:rPr>
        <w:t xml:space="preserve"> </w:t>
      </w:r>
      <w:r>
        <w:t>achieved</w:t>
      </w:r>
      <w:r>
        <w:rPr>
          <w:spacing w:val="-9"/>
        </w:rPr>
        <w:t xml:space="preserve"> </w:t>
      </w:r>
      <w:r>
        <w:rPr>
          <w:spacing w:val="-1"/>
        </w:rPr>
        <w:t>good</w:t>
      </w:r>
      <w:r>
        <w:rPr>
          <w:spacing w:val="-10"/>
        </w:rPr>
        <w:t xml:space="preserve"> </w:t>
      </w:r>
      <w:r>
        <w:t>connectivity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Barwon-Darling</w:t>
      </w:r>
      <w:r>
        <w:rPr>
          <w:spacing w:val="-9"/>
        </w:rPr>
        <w:t xml:space="preserve"> </w:t>
      </w:r>
      <w:r>
        <w:t>River</w:t>
      </w:r>
      <w:r>
        <w:rPr>
          <w:spacing w:val="-9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outcomes</w:t>
      </w:r>
      <w:r>
        <w:rPr>
          <w:spacing w:val="-10"/>
        </w:rPr>
        <w:t xml:space="preserve"> </w:t>
      </w:r>
      <w:r>
        <w:t>for</w:t>
      </w:r>
      <w:r>
        <w:rPr>
          <w:spacing w:val="68"/>
          <w:w w:val="99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conditions.</w:t>
      </w:r>
      <w:r>
        <w:rPr>
          <w:spacing w:val="-9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flows</w:t>
      </w:r>
      <w:r>
        <w:rPr>
          <w:spacing w:val="-4"/>
        </w:rPr>
        <w:t xml:space="preserve"> </w:t>
      </w:r>
      <w:r>
        <w:rPr>
          <w:spacing w:val="-1"/>
        </w:rPr>
        <w:t>included</w:t>
      </w:r>
      <w:r>
        <w:rPr>
          <w:spacing w:val="-7"/>
        </w:rPr>
        <w:t xml:space="preserve"> </w:t>
      </w:r>
      <w:r>
        <w:t>connectivity</w:t>
      </w:r>
      <w:r>
        <w:rPr>
          <w:spacing w:val="-8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refuge</w:t>
      </w:r>
      <w:r>
        <w:rPr>
          <w:spacing w:val="-5"/>
        </w:rPr>
        <w:t xml:space="preserve"> </w:t>
      </w:r>
      <w:r>
        <w:rPr>
          <w:spacing w:val="-1"/>
        </w:rPr>
        <w:t>pools</w:t>
      </w:r>
      <w:r>
        <w:rPr>
          <w:spacing w:val="81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rPr>
          <w:spacing w:val="-1"/>
        </w:rPr>
        <w:t>(salinity).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growing</w:t>
      </w:r>
      <w:r>
        <w:rPr>
          <w:spacing w:val="-7"/>
        </w:rPr>
        <w:t xml:space="preserve"> </w:t>
      </w:r>
      <w:r>
        <w:t>awareness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importance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connecting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basin.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hydrological</w:t>
      </w:r>
      <w:r>
        <w:rPr>
          <w:spacing w:val="-7"/>
        </w:rPr>
        <w:t xml:space="preserve"> </w:t>
      </w:r>
      <w:r>
        <w:rPr>
          <w:spacing w:val="-1"/>
        </w:rPr>
        <w:t>connections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link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diversity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aquatic</w:t>
      </w:r>
      <w:r>
        <w:rPr>
          <w:spacing w:val="-7"/>
        </w:rPr>
        <w:t xml:space="preserve"> </w:t>
      </w:r>
      <w:r>
        <w:t>environments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83"/>
          <w:w w:val="99"/>
        </w:rPr>
        <w:t xml:space="preserve"> </w:t>
      </w:r>
      <w:r>
        <w:t>feeding,</w:t>
      </w:r>
      <w:r>
        <w:rPr>
          <w:spacing w:val="-10"/>
        </w:rPr>
        <w:t xml:space="preserve"> </w:t>
      </w:r>
      <w:r>
        <w:t>breeding,</w:t>
      </w:r>
      <w:r>
        <w:rPr>
          <w:spacing w:val="-9"/>
        </w:rPr>
        <w:t xml:space="preserve"> </w:t>
      </w:r>
      <w:r>
        <w:t>dispersal,</w:t>
      </w:r>
      <w:r>
        <w:rPr>
          <w:spacing w:val="-10"/>
        </w:rPr>
        <w:t xml:space="preserve"> </w:t>
      </w:r>
      <w:r>
        <w:t>migration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re-colonisation,</w:t>
      </w:r>
      <w:r>
        <w:rPr>
          <w:spacing w:val="-10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essential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survival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59"/>
          <w:w w:val="99"/>
        </w:rPr>
        <w:t xml:space="preserve"> </w:t>
      </w:r>
      <w:r>
        <w:rPr>
          <w:spacing w:val="-1"/>
        </w:rPr>
        <w:t>populations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9"/>
        </w:rPr>
        <w:t xml:space="preserve"> </w:t>
      </w:r>
      <w:r>
        <w:rPr>
          <w:spacing w:val="-1"/>
        </w:rPr>
        <w:t>fauna.</w:t>
      </w:r>
    </w:p>
    <w:p w14:paraId="0FFA725D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FFA725E" w14:textId="77777777" w:rsidR="00546579" w:rsidRDefault="001950B3">
      <w:pPr>
        <w:pStyle w:val="BodyText"/>
        <w:ind w:right="243"/>
      </w:pPr>
      <w:r>
        <w:t>By</w:t>
      </w:r>
      <w:r>
        <w:rPr>
          <w:spacing w:val="-8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t>autumn</w:t>
      </w:r>
      <w:r>
        <w:rPr>
          <w:spacing w:val="-5"/>
        </w:rPr>
        <w:t xml:space="preserve"> </w:t>
      </w:r>
      <w:r>
        <w:t>2016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sequence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dry</w:t>
      </w:r>
      <w:r>
        <w:rPr>
          <w:spacing w:val="-4"/>
        </w:rPr>
        <w:t xml:space="preserve"> </w:t>
      </w:r>
      <w:r>
        <w:t>months</w:t>
      </w:r>
      <w:r>
        <w:rPr>
          <w:spacing w:val="-6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refuge</w:t>
      </w:r>
      <w:r>
        <w:rPr>
          <w:spacing w:val="-7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68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5"/>
        </w:rPr>
        <w:t xml:space="preserve"> </w:t>
      </w:r>
      <w:r>
        <w:t>Gingham</w:t>
      </w:r>
      <w:r>
        <w:rPr>
          <w:spacing w:val="-7"/>
        </w:rPr>
        <w:t xml:space="preserve"> </w:t>
      </w:r>
      <w:r>
        <w:t>Watercourse,</w:t>
      </w:r>
      <w:r>
        <w:rPr>
          <w:spacing w:val="-8"/>
        </w:rPr>
        <w:t xml:space="preserve"> </w:t>
      </w:r>
      <w:r>
        <w:t>Mehi</w:t>
      </w:r>
      <w:r>
        <w:rPr>
          <w:spacing w:val="-3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Carole</w:t>
      </w:r>
      <w:r>
        <w:rPr>
          <w:spacing w:val="-4"/>
        </w:rPr>
        <w:t xml:space="preserve"> </w:t>
      </w:r>
      <w:r>
        <w:t>Creek.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slowly</w:t>
      </w:r>
      <w:r>
        <w:rPr>
          <w:spacing w:val="-7"/>
        </w:rPr>
        <w:t xml:space="preserve"> </w:t>
      </w:r>
      <w:r>
        <w:t>fed</w:t>
      </w:r>
      <w:r>
        <w:rPr>
          <w:spacing w:val="-6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the</w:t>
      </w:r>
      <w:r>
        <w:rPr>
          <w:spacing w:val="52"/>
          <w:w w:val="99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late</w:t>
      </w:r>
      <w:r>
        <w:rPr>
          <w:spacing w:val="-4"/>
        </w:rPr>
        <w:t xml:space="preserve"> </w:t>
      </w:r>
      <w:r>
        <w:rPr>
          <w:spacing w:val="-2"/>
        </w:rPr>
        <w:t>April</w:t>
      </w:r>
      <w:r>
        <w:rPr>
          <w:spacing w:val="-6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refresh</w:t>
      </w:r>
      <w:r>
        <w:rPr>
          <w:spacing w:val="-6"/>
        </w:rPr>
        <w:t xml:space="preserve"> </w:t>
      </w:r>
      <w:r>
        <w:t>refuge</w:t>
      </w:r>
      <w:r>
        <w:rPr>
          <w:spacing w:val="-7"/>
        </w:rPr>
        <w:t xml:space="preserve"> </w:t>
      </w:r>
      <w:r>
        <w:t>waterholes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5"/>
        </w:rPr>
        <w:t xml:space="preserve"> </w:t>
      </w:r>
      <w:r>
        <w:t>in-stream</w:t>
      </w:r>
      <w:r>
        <w:rPr>
          <w:spacing w:val="-6"/>
        </w:rPr>
        <w:t xml:space="preserve"> </w:t>
      </w:r>
      <w:r>
        <w:rPr>
          <w:spacing w:val="-1"/>
        </w:rPr>
        <w:t>aquatic</w:t>
      </w:r>
      <w:r>
        <w:rPr>
          <w:spacing w:val="62"/>
          <w:w w:val="99"/>
        </w:rPr>
        <w:t xml:space="preserve"> </w:t>
      </w:r>
      <w:r>
        <w:t>ecology.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considered</w:t>
      </w:r>
      <w:r>
        <w:rPr>
          <w:spacing w:val="-7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assets.</w:t>
      </w:r>
    </w:p>
    <w:p w14:paraId="0FFA725F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FFA7260" w14:textId="77777777" w:rsidR="00546579" w:rsidRDefault="001950B3">
      <w:pPr>
        <w:pStyle w:val="Heading3"/>
        <w:rPr>
          <w:b w:val="0"/>
          <w:bCs w:val="0"/>
        </w:rPr>
      </w:pPr>
      <w:r>
        <w:t>Murray-Darling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rPr>
          <w:spacing w:val="-1"/>
        </w:rPr>
        <w:t>strategy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12"/>
        </w:rPr>
        <w:t xml:space="preserve"> </w:t>
      </w:r>
      <w:r>
        <w:t>annual</w:t>
      </w:r>
      <w:r>
        <w:rPr>
          <w:spacing w:val="-11"/>
        </w:rPr>
        <w:t xml:space="preserve"> </w:t>
      </w:r>
      <w:r>
        <w:rPr>
          <w:spacing w:val="-1"/>
        </w:rPr>
        <w:t>priorities</w:t>
      </w:r>
    </w:p>
    <w:p w14:paraId="0FFA7261" w14:textId="77777777" w:rsidR="00546579" w:rsidRDefault="00546579">
      <w:pPr>
        <w:spacing w:before="3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14:paraId="0FFA7262" w14:textId="77777777" w:rsidR="00546579" w:rsidRDefault="001950B3">
      <w:pPr>
        <w:pStyle w:val="BodyText"/>
        <w:ind w:right="492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t>demands,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8"/>
        </w:rPr>
        <w:t xml:space="preserve"> </w:t>
      </w:r>
      <w:r>
        <w:rPr>
          <w:spacing w:val="-1"/>
        </w:rPr>
        <w:t>Office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aiming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90"/>
          <w:w w:val="99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</w:t>
      </w:r>
      <w:r>
        <w:rPr>
          <w:spacing w:val="-10"/>
        </w:rPr>
        <w:t xml:space="preserve"> </w:t>
      </w:r>
      <w:r>
        <w:rPr>
          <w:spacing w:val="-2"/>
        </w:rPr>
        <w:t>(see</w:t>
      </w:r>
      <w:r>
        <w:rPr>
          <w:spacing w:val="79"/>
          <w:w w:val="99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A</w:t>
      </w:r>
      <w:r>
        <w:rPr>
          <w:spacing w:val="-2"/>
        </w:rPr>
        <w:t>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priorities</w:t>
      </w:r>
      <w:r>
        <w:rPr>
          <w:spacing w:val="-8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45"/>
          <w:w w:val="99"/>
        </w:rPr>
        <w:t xml:space="preserve"> </w:t>
      </w:r>
      <w:r>
        <w:t>Gwydir</w:t>
      </w:r>
      <w:r>
        <w:rPr>
          <w:spacing w:val="-11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Region.</w:t>
      </w:r>
    </w:p>
    <w:p w14:paraId="0FFA7263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64" w14:textId="77777777" w:rsidR="00546579" w:rsidRDefault="001950B3">
      <w:pPr>
        <w:pStyle w:val="BodyText"/>
        <w:numPr>
          <w:ilvl w:val="2"/>
          <w:numId w:val="5"/>
        </w:numPr>
        <w:tabs>
          <w:tab w:val="left" w:pos="822"/>
        </w:tabs>
        <w:ind w:right="376"/>
      </w:pPr>
      <w:r>
        <w:t>Improve</w:t>
      </w:r>
      <w:r>
        <w:rPr>
          <w:spacing w:val="-9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t>regimes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connectivity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function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Barwon-Darling</w:t>
      </w:r>
      <w:r>
        <w:rPr>
          <w:spacing w:val="84"/>
          <w:w w:val="9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</w:p>
    <w:p w14:paraId="0FFA7265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FFA7266" w14:textId="77777777" w:rsidR="00546579" w:rsidRDefault="001950B3">
      <w:pPr>
        <w:pStyle w:val="BodyText"/>
        <w:numPr>
          <w:ilvl w:val="2"/>
          <w:numId w:val="5"/>
        </w:numPr>
        <w:tabs>
          <w:tab w:val="left" w:pos="822"/>
        </w:tabs>
        <w:ind w:right="113"/>
      </w:pPr>
      <w:r>
        <w:rPr>
          <w:spacing w:val="-1"/>
        </w:rPr>
        <w:t>Support</w:t>
      </w:r>
      <w:r>
        <w:rPr>
          <w:spacing w:val="-7"/>
        </w:rPr>
        <w:t xml:space="preserve"> </w:t>
      </w:r>
      <w:r>
        <w:rPr>
          <w:spacing w:val="-1"/>
        </w:rPr>
        <w:t>viable</w:t>
      </w:r>
      <w:r>
        <w:rPr>
          <w:spacing w:val="-9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threatened</w:t>
      </w:r>
      <w:r>
        <w:rPr>
          <w:spacing w:val="-8"/>
        </w:rPr>
        <w:t xml:space="preserve"> </w:t>
      </w:r>
      <w:r>
        <w:t>native</w:t>
      </w:r>
      <w:r>
        <w:rPr>
          <w:spacing w:val="-9"/>
        </w:rPr>
        <w:t xml:space="preserve"> </w:t>
      </w:r>
      <w:r>
        <w:rPr>
          <w:spacing w:val="-1"/>
        </w:rPr>
        <w:t>fish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expansion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establishment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populations</w:t>
      </w:r>
    </w:p>
    <w:p w14:paraId="0FFA7267" w14:textId="77777777" w:rsidR="00546579" w:rsidRDefault="00546579">
      <w:pPr>
        <w:spacing w:before="3"/>
        <w:rPr>
          <w:rFonts w:ascii="Century Gothic" w:eastAsia="Century Gothic" w:hAnsi="Century Gothic" w:cs="Century Gothic"/>
          <w:sz w:val="16"/>
          <w:szCs w:val="16"/>
        </w:rPr>
      </w:pPr>
    </w:p>
    <w:p w14:paraId="0FFA7268" w14:textId="77777777" w:rsidR="00546579" w:rsidRDefault="001950B3">
      <w:pPr>
        <w:pStyle w:val="BodyText"/>
        <w:numPr>
          <w:ilvl w:val="2"/>
          <w:numId w:val="5"/>
        </w:numPr>
        <w:tabs>
          <w:tab w:val="left" w:pos="822"/>
        </w:tabs>
        <w:rPr>
          <w:rFonts w:cs="Century Gothic"/>
        </w:rPr>
      </w:pPr>
      <w:r>
        <w:rPr>
          <w:rFonts w:cs="Century Gothic"/>
        </w:rPr>
        <w:t>Improve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abundance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diversity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waterbird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population</w:t>
      </w:r>
    </w:p>
    <w:p w14:paraId="0FFA7269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FFA726A" w14:textId="77777777" w:rsidR="00546579" w:rsidRDefault="001950B3">
      <w:pPr>
        <w:pStyle w:val="BodyText"/>
        <w:numPr>
          <w:ilvl w:val="2"/>
          <w:numId w:val="5"/>
        </w:numPr>
        <w:tabs>
          <w:tab w:val="left" w:pos="822"/>
        </w:tabs>
        <w:ind w:right="431"/>
      </w:pPr>
      <w:r>
        <w:t>Enable</w:t>
      </w:r>
      <w:r>
        <w:rPr>
          <w:spacing w:val="-8"/>
        </w:rPr>
        <w:t xml:space="preserve"> </w:t>
      </w:r>
      <w:r>
        <w:rPr>
          <w:spacing w:val="-1"/>
        </w:rPr>
        <w:t>recruitment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growth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understorey</w:t>
      </w:r>
      <w:r>
        <w:rPr>
          <w:spacing w:val="-8"/>
        </w:rPr>
        <w:t xml:space="preserve"> </w:t>
      </w:r>
      <w:r>
        <w:t>species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9"/>
        </w:rPr>
        <w:t xml:space="preserve"> </w:t>
      </w:r>
      <w:r>
        <w:t>black</w:t>
      </w:r>
      <w:r>
        <w:rPr>
          <w:spacing w:val="49"/>
          <w:w w:val="99"/>
        </w:rPr>
        <w:t xml:space="preserve"> </w:t>
      </w:r>
      <w:r>
        <w:rPr>
          <w:spacing w:val="-1"/>
        </w:rPr>
        <w:t>box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coolibah</w:t>
      </w:r>
      <w:r>
        <w:rPr>
          <w:spacing w:val="-8"/>
        </w:rPr>
        <w:t xml:space="preserve"> </w:t>
      </w:r>
      <w:r>
        <w:t>communities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received</w:t>
      </w:r>
      <w:r>
        <w:rPr>
          <w:spacing w:val="-8"/>
        </w:rPr>
        <w:t xml:space="preserve"> </w:t>
      </w:r>
      <w:r>
        <w:t>overbank</w:t>
      </w:r>
      <w:r>
        <w:rPr>
          <w:spacing w:val="-7"/>
        </w:rPr>
        <w:t xml:space="preserve"> </w:t>
      </w:r>
      <w:r>
        <w:t>flooding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rPr>
          <w:spacing w:val="-1"/>
        </w:rPr>
        <w:t>2016</w:t>
      </w:r>
      <w:r>
        <w:rPr>
          <w:spacing w:val="-8"/>
        </w:rPr>
        <w:t xml:space="preserve"> </w:t>
      </w:r>
      <w:r>
        <w:rPr>
          <w:spacing w:val="1"/>
        </w:rPr>
        <w:t>by</w:t>
      </w:r>
      <w:r>
        <w:rPr>
          <w:spacing w:val="61"/>
          <w:w w:val="99"/>
        </w:rPr>
        <w:t xml:space="preserve"> </w:t>
      </w:r>
      <w:r>
        <w:rPr>
          <w:spacing w:val="-1"/>
        </w:rPr>
        <w:t>inundating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rPr>
          <w:spacing w:val="-1"/>
        </w:rPr>
        <w:t>again</w:t>
      </w:r>
    </w:p>
    <w:p w14:paraId="0FFA726B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14:paraId="0FFA726C" w14:textId="77777777" w:rsidR="00546579" w:rsidRDefault="001950B3">
      <w:pPr>
        <w:pStyle w:val="BodyText"/>
        <w:ind w:right="173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inundate</w:t>
      </w:r>
      <w:r>
        <w:rPr>
          <w:spacing w:val="-9"/>
        </w:rPr>
        <w:t xml:space="preserve"> </w:t>
      </w:r>
      <w:r>
        <w:t>private</w:t>
      </w:r>
      <w:r>
        <w:rPr>
          <w:spacing w:val="-10"/>
        </w:rPr>
        <w:t xml:space="preserve"> </w:t>
      </w:r>
      <w:r>
        <w:rPr>
          <w:spacing w:val="-1"/>
        </w:rPr>
        <w:t>land</w:t>
      </w:r>
      <w:r>
        <w:rPr>
          <w:spacing w:val="-8"/>
        </w:rPr>
        <w:t xml:space="preserve"> </w:t>
      </w:r>
      <w:r>
        <w:rPr>
          <w:spacing w:val="-1"/>
        </w:rPr>
        <w:t>without</w:t>
      </w:r>
      <w:r>
        <w:rPr>
          <w:spacing w:val="-7"/>
        </w:rPr>
        <w:t xml:space="preserve"> </w:t>
      </w:r>
      <w:r>
        <w:rPr>
          <w:spacing w:val="-1"/>
        </w:rPr>
        <w:t>prior</w:t>
      </w:r>
      <w:r>
        <w:rPr>
          <w:spacing w:val="-8"/>
        </w:rPr>
        <w:t xml:space="preserve"> </w:t>
      </w:r>
      <w:r>
        <w:rPr>
          <w:spacing w:val="-1"/>
        </w:rPr>
        <w:t>approval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99"/>
          <w:w w:val="99"/>
        </w:rPr>
        <w:t xml:space="preserve"> </w:t>
      </w:r>
      <w:r>
        <w:t>land</w:t>
      </w:r>
      <w:r>
        <w:rPr>
          <w:spacing w:val="-9"/>
        </w:rPr>
        <w:t xml:space="preserve"> </w:t>
      </w:r>
      <w:r>
        <w:rPr>
          <w:spacing w:val="-1"/>
        </w:rPr>
        <w:t>holders</w:t>
      </w:r>
      <w:r>
        <w:rPr>
          <w:spacing w:val="-9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rPr>
          <w:spacing w:val="1"/>
        </w:rPr>
        <w:t>priorities.</w:t>
      </w:r>
    </w:p>
    <w:p w14:paraId="0FFA726D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6E" w14:textId="77777777" w:rsidR="00546579" w:rsidRDefault="001950B3">
      <w:pPr>
        <w:pStyle w:val="Heading2"/>
        <w:numPr>
          <w:ilvl w:val="1"/>
          <w:numId w:val="5"/>
        </w:numPr>
        <w:tabs>
          <w:tab w:val="left" w:pos="961"/>
        </w:tabs>
        <w:ind w:hanging="852"/>
        <w:rPr>
          <w:b w:val="0"/>
          <w:bCs w:val="0"/>
        </w:rPr>
      </w:pPr>
      <w:bookmarkStart w:id="16" w:name="_bookmark15"/>
      <w:bookmarkEnd w:id="16"/>
      <w:r>
        <w:rPr>
          <w:color w:val="5F4879"/>
        </w:rPr>
        <w:t>Water</w:t>
      </w:r>
      <w:r>
        <w:rPr>
          <w:color w:val="5F4879"/>
          <w:spacing w:val="55"/>
        </w:rPr>
        <w:t xml:space="preserve"> </w:t>
      </w:r>
      <w:r>
        <w:rPr>
          <w:color w:val="5F4879"/>
          <w:spacing w:val="-1"/>
        </w:rPr>
        <w:t>availability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0FFA726F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270" w14:textId="77777777" w:rsidR="00546579" w:rsidRDefault="001950B3">
      <w:pPr>
        <w:pStyle w:val="Heading3"/>
        <w:rPr>
          <w:b w:val="0"/>
          <w:bCs w:val="0"/>
        </w:rPr>
      </w:pPr>
      <w:r>
        <w:rPr>
          <w:spacing w:val="-1"/>
        </w:rPr>
        <w:t>Forecasts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1"/>
        </w:rPr>
        <w:t xml:space="preserve"> </w:t>
      </w:r>
      <w:r>
        <w:rPr>
          <w:spacing w:val="-1"/>
        </w:rPr>
        <w:t>allocations</w:t>
      </w:r>
    </w:p>
    <w:p w14:paraId="0FFA7271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272" w14:textId="77777777" w:rsidR="00546579" w:rsidRDefault="001950B3">
      <w:pPr>
        <w:pStyle w:val="BodyText"/>
        <w:ind w:right="376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t>catchment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28"/>
          <w:w w:val="99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estimated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78</w:t>
      </w:r>
      <w:r>
        <w:rPr>
          <w:spacing w:val="-4"/>
        </w:rPr>
        <w:t xml:space="preserve"> </w:t>
      </w:r>
      <w:r>
        <w:rPr>
          <w:spacing w:val="1"/>
        </w:rPr>
        <w:t>GL.</w:t>
      </w:r>
    </w:p>
    <w:p w14:paraId="0FFA7273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74" w14:textId="77777777" w:rsidR="00546579" w:rsidRDefault="001950B3">
      <w:pPr>
        <w:pStyle w:val="BodyText"/>
        <w:ind w:right="447"/>
        <w:jc w:val="both"/>
      </w:pP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entitlements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 Gwydir</w:t>
      </w:r>
      <w:r>
        <w:rPr>
          <w:spacing w:val="-6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determined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t>the</w:t>
      </w:r>
      <w:r>
        <w:rPr>
          <w:spacing w:val="42"/>
          <w:w w:val="99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government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vary</w:t>
      </w:r>
      <w:r>
        <w:rPr>
          <w:spacing w:val="-6"/>
        </w:rPr>
        <w:t xml:space="preserve"> </w:t>
      </w:r>
      <w:r>
        <w:t>depending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inflows.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t>forecasts in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based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66"/>
          <w:w w:val="99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rPr>
          <w:spacing w:val="-1"/>
        </w:rPr>
        <w:t>information</w:t>
      </w:r>
      <w:r>
        <w:rPr>
          <w:spacing w:val="-8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State</w:t>
      </w:r>
      <w:r>
        <w:rPr>
          <w:spacing w:val="-9"/>
        </w:rPr>
        <w:t xml:space="preserve"> </w:t>
      </w:r>
      <w:r>
        <w:t>forecasts</w:t>
      </w:r>
      <w:r>
        <w:rPr>
          <w:spacing w:val="-9"/>
        </w:rPr>
        <w:t xml:space="preserve"> </w:t>
      </w:r>
      <w:r>
        <w:rPr>
          <w:spacing w:val="2"/>
        </w:rPr>
        <w:t>and</w:t>
      </w:r>
      <w:r>
        <w:rPr>
          <w:spacing w:val="-9"/>
        </w:rPr>
        <w:t xml:space="preserve"> </w:t>
      </w:r>
      <w:r>
        <w:t>historical</w:t>
      </w:r>
      <w:r>
        <w:rPr>
          <w:spacing w:val="-10"/>
        </w:rPr>
        <w:t xml:space="preserve"> </w:t>
      </w:r>
      <w:r>
        <w:rPr>
          <w:spacing w:val="-1"/>
        </w:rPr>
        <w:t>inflow</w:t>
      </w:r>
      <w:r>
        <w:rPr>
          <w:spacing w:val="-8"/>
        </w:rPr>
        <w:t xml:space="preserve"> </w:t>
      </w:r>
      <w:r>
        <w:rPr>
          <w:spacing w:val="-1"/>
        </w:rPr>
        <w:t>scenarios.</w:t>
      </w:r>
    </w:p>
    <w:p w14:paraId="0FFA7275" w14:textId="77777777" w:rsidR="00546579" w:rsidRDefault="00546579">
      <w:pPr>
        <w:jc w:val="both"/>
        <w:sectPr w:rsidR="00546579">
          <w:footerReference w:type="default" r:id="rId21"/>
          <w:pgSz w:w="11910" w:h="16840"/>
          <w:pgMar w:top="760" w:right="640" w:bottom="880" w:left="600" w:header="0" w:footer="686" w:gutter="0"/>
          <w:cols w:space="720"/>
        </w:sectPr>
      </w:pPr>
    </w:p>
    <w:p w14:paraId="0FFA7276" w14:textId="7EB651EB" w:rsidR="00546579" w:rsidRDefault="001950B3">
      <w:pPr>
        <w:pStyle w:val="BodyText"/>
        <w:spacing w:before="57" w:line="242" w:lineRule="exact"/>
        <w:ind w:left="147" w:right="65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1960" behindDoc="1" locked="0" layoutInCell="1" allowOverlap="1" wp14:anchorId="0FFA7B0E" wp14:editId="126D1B20">
                <wp:simplePos x="0" y="0"/>
                <wp:positionH relativeFrom="page">
                  <wp:posOffset>2758440</wp:posOffset>
                </wp:positionH>
                <wp:positionV relativeFrom="paragraph">
                  <wp:posOffset>794385</wp:posOffset>
                </wp:positionV>
                <wp:extent cx="3312160" cy="76200"/>
                <wp:effectExtent l="5715" t="635" r="6350" b="8890"/>
                <wp:wrapNone/>
                <wp:docPr id="659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2160" cy="76200"/>
                          <a:chOff x="4344" y="1251"/>
                          <a:chExt cx="5216" cy="120"/>
                        </a:xfrm>
                      </wpg:grpSpPr>
                      <wps:wsp>
                        <wps:cNvPr id="660" name="Freeform 640"/>
                        <wps:cNvSpPr>
                          <a:spLocks/>
                        </wps:cNvSpPr>
                        <wps:spPr bwMode="auto">
                          <a:xfrm>
                            <a:off x="4344" y="1251"/>
                            <a:ext cx="5216" cy="120"/>
                          </a:xfrm>
                          <a:custGeom>
                            <a:avLst/>
                            <a:gdLst>
                              <a:gd name="T0" fmla="+- 0 4464 4344"/>
                              <a:gd name="T1" fmla="*/ T0 w 5216"/>
                              <a:gd name="T2" fmla="+- 0 1251 1251"/>
                              <a:gd name="T3" fmla="*/ 1251 h 120"/>
                              <a:gd name="T4" fmla="+- 0 4344 4344"/>
                              <a:gd name="T5" fmla="*/ T4 w 5216"/>
                              <a:gd name="T6" fmla="+- 0 1311 1251"/>
                              <a:gd name="T7" fmla="*/ 1311 h 120"/>
                              <a:gd name="T8" fmla="+- 0 4464 4344"/>
                              <a:gd name="T9" fmla="*/ T8 w 5216"/>
                              <a:gd name="T10" fmla="+- 0 1371 1251"/>
                              <a:gd name="T11" fmla="*/ 1371 h 120"/>
                              <a:gd name="T12" fmla="+- 0 4464 4344"/>
                              <a:gd name="T13" fmla="*/ T12 w 5216"/>
                              <a:gd name="T14" fmla="+- 0 1318 1251"/>
                              <a:gd name="T15" fmla="*/ 1318 h 120"/>
                              <a:gd name="T16" fmla="+- 0 4444 4344"/>
                              <a:gd name="T17" fmla="*/ T16 w 5216"/>
                              <a:gd name="T18" fmla="+- 0 1318 1251"/>
                              <a:gd name="T19" fmla="*/ 1318 h 120"/>
                              <a:gd name="T20" fmla="+- 0 4444 4344"/>
                              <a:gd name="T21" fmla="*/ T20 w 5216"/>
                              <a:gd name="T22" fmla="+- 0 1303 1251"/>
                              <a:gd name="T23" fmla="*/ 1303 h 120"/>
                              <a:gd name="T24" fmla="+- 0 4464 4344"/>
                              <a:gd name="T25" fmla="*/ T24 w 5216"/>
                              <a:gd name="T26" fmla="+- 0 1303 1251"/>
                              <a:gd name="T27" fmla="*/ 1303 h 120"/>
                              <a:gd name="T28" fmla="+- 0 4464 4344"/>
                              <a:gd name="T29" fmla="*/ T28 w 5216"/>
                              <a:gd name="T30" fmla="+- 0 1251 1251"/>
                              <a:gd name="T31" fmla="*/ 12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52"/>
                                </a:lnTo>
                                <a:lnTo>
                                  <a:pt x="120" y="52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39"/>
                        <wps:cNvSpPr>
                          <a:spLocks/>
                        </wps:cNvSpPr>
                        <wps:spPr bwMode="auto">
                          <a:xfrm>
                            <a:off x="4344" y="1251"/>
                            <a:ext cx="5216" cy="120"/>
                          </a:xfrm>
                          <a:custGeom>
                            <a:avLst/>
                            <a:gdLst>
                              <a:gd name="T0" fmla="+- 0 9440 4344"/>
                              <a:gd name="T1" fmla="*/ T0 w 5216"/>
                              <a:gd name="T2" fmla="+- 0 1251 1251"/>
                              <a:gd name="T3" fmla="*/ 1251 h 120"/>
                              <a:gd name="T4" fmla="+- 0 9440 4344"/>
                              <a:gd name="T5" fmla="*/ T4 w 5216"/>
                              <a:gd name="T6" fmla="+- 0 1371 1251"/>
                              <a:gd name="T7" fmla="*/ 1371 h 120"/>
                              <a:gd name="T8" fmla="+- 0 9545 4344"/>
                              <a:gd name="T9" fmla="*/ T8 w 5216"/>
                              <a:gd name="T10" fmla="+- 0 1318 1251"/>
                              <a:gd name="T11" fmla="*/ 1318 h 120"/>
                              <a:gd name="T12" fmla="+- 0 9460 4344"/>
                              <a:gd name="T13" fmla="*/ T12 w 5216"/>
                              <a:gd name="T14" fmla="+- 0 1318 1251"/>
                              <a:gd name="T15" fmla="*/ 1318 h 120"/>
                              <a:gd name="T16" fmla="+- 0 9460 4344"/>
                              <a:gd name="T17" fmla="*/ T16 w 5216"/>
                              <a:gd name="T18" fmla="+- 0 1303 1251"/>
                              <a:gd name="T19" fmla="*/ 1303 h 120"/>
                              <a:gd name="T20" fmla="+- 0 9545 4344"/>
                              <a:gd name="T21" fmla="*/ T20 w 5216"/>
                              <a:gd name="T22" fmla="+- 0 1303 1251"/>
                              <a:gd name="T23" fmla="*/ 1303 h 120"/>
                              <a:gd name="T24" fmla="+- 0 9440 4344"/>
                              <a:gd name="T25" fmla="*/ T24 w 5216"/>
                              <a:gd name="T26" fmla="+- 0 1251 1251"/>
                              <a:gd name="T27" fmla="*/ 125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0"/>
                                </a:moveTo>
                                <a:lnTo>
                                  <a:pt x="5096" y="120"/>
                                </a:lnTo>
                                <a:lnTo>
                                  <a:pt x="5201" y="67"/>
                                </a:lnTo>
                                <a:lnTo>
                                  <a:pt x="5116" y="67"/>
                                </a:lnTo>
                                <a:lnTo>
                                  <a:pt x="5116" y="52"/>
                                </a:lnTo>
                                <a:lnTo>
                                  <a:pt x="5201" y="52"/>
                                </a:lnTo>
                                <a:lnTo>
                                  <a:pt x="5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38"/>
                        <wps:cNvSpPr>
                          <a:spLocks/>
                        </wps:cNvSpPr>
                        <wps:spPr bwMode="auto">
                          <a:xfrm>
                            <a:off x="4344" y="1251"/>
                            <a:ext cx="5216" cy="120"/>
                          </a:xfrm>
                          <a:custGeom>
                            <a:avLst/>
                            <a:gdLst>
                              <a:gd name="T0" fmla="+- 0 4464 4344"/>
                              <a:gd name="T1" fmla="*/ T0 w 5216"/>
                              <a:gd name="T2" fmla="+- 0 1303 1251"/>
                              <a:gd name="T3" fmla="*/ 1303 h 120"/>
                              <a:gd name="T4" fmla="+- 0 4444 4344"/>
                              <a:gd name="T5" fmla="*/ T4 w 5216"/>
                              <a:gd name="T6" fmla="+- 0 1303 1251"/>
                              <a:gd name="T7" fmla="*/ 1303 h 120"/>
                              <a:gd name="T8" fmla="+- 0 4444 4344"/>
                              <a:gd name="T9" fmla="*/ T8 w 5216"/>
                              <a:gd name="T10" fmla="+- 0 1318 1251"/>
                              <a:gd name="T11" fmla="*/ 1318 h 120"/>
                              <a:gd name="T12" fmla="+- 0 4464 4344"/>
                              <a:gd name="T13" fmla="*/ T12 w 5216"/>
                              <a:gd name="T14" fmla="+- 0 1318 1251"/>
                              <a:gd name="T15" fmla="*/ 1318 h 120"/>
                              <a:gd name="T16" fmla="+- 0 4464 4344"/>
                              <a:gd name="T17" fmla="*/ T16 w 5216"/>
                              <a:gd name="T18" fmla="+- 0 1303 1251"/>
                              <a:gd name="T19" fmla="*/ 13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120" y="52"/>
                                </a:moveTo>
                                <a:lnTo>
                                  <a:pt x="100" y="52"/>
                                </a:lnTo>
                                <a:lnTo>
                                  <a:pt x="100" y="67"/>
                                </a:lnTo>
                                <a:lnTo>
                                  <a:pt x="120" y="67"/>
                                </a:lnTo>
                                <a:lnTo>
                                  <a:pt x="1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37"/>
                        <wps:cNvSpPr>
                          <a:spLocks/>
                        </wps:cNvSpPr>
                        <wps:spPr bwMode="auto">
                          <a:xfrm>
                            <a:off x="4344" y="1251"/>
                            <a:ext cx="5216" cy="120"/>
                          </a:xfrm>
                          <a:custGeom>
                            <a:avLst/>
                            <a:gdLst>
                              <a:gd name="T0" fmla="+- 0 9440 4344"/>
                              <a:gd name="T1" fmla="*/ T0 w 5216"/>
                              <a:gd name="T2" fmla="+- 0 1303 1251"/>
                              <a:gd name="T3" fmla="*/ 1303 h 120"/>
                              <a:gd name="T4" fmla="+- 0 4464 4344"/>
                              <a:gd name="T5" fmla="*/ T4 w 5216"/>
                              <a:gd name="T6" fmla="+- 0 1303 1251"/>
                              <a:gd name="T7" fmla="*/ 1303 h 120"/>
                              <a:gd name="T8" fmla="+- 0 4464 4344"/>
                              <a:gd name="T9" fmla="*/ T8 w 5216"/>
                              <a:gd name="T10" fmla="+- 0 1318 1251"/>
                              <a:gd name="T11" fmla="*/ 1318 h 120"/>
                              <a:gd name="T12" fmla="+- 0 9440 4344"/>
                              <a:gd name="T13" fmla="*/ T12 w 5216"/>
                              <a:gd name="T14" fmla="+- 0 1318 1251"/>
                              <a:gd name="T15" fmla="*/ 1318 h 120"/>
                              <a:gd name="T16" fmla="+- 0 9440 4344"/>
                              <a:gd name="T17" fmla="*/ T16 w 5216"/>
                              <a:gd name="T18" fmla="+- 0 1303 1251"/>
                              <a:gd name="T19" fmla="*/ 13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096" y="52"/>
                                </a:moveTo>
                                <a:lnTo>
                                  <a:pt x="120" y="52"/>
                                </a:lnTo>
                                <a:lnTo>
                                  <a:pt x="120" y="67"/>
                                </a:lnTo>
                                <a:lnTo>
                                  <a:pt x="5096" y="67"/>
                                </a:lnTo>
                                <a:lnTo>
                                  <a:pt x="509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36"/>
                        <wps:cNvSpPr>
                          <a:spLocks/>
                        </wps:cNvSpPr>
                        <wps:spPr bwMode="auto">
                          <a:xfrm>
                            <a:off x="4344" y="1251"/>
                            <a:ext cx="5216" cy="120"/>
                          </a:xfrm>
                          <a:custGeom>
                            <a:avLst/>
                            <a:gdLst>
                              <a:gd name="T0" fmla="+- 0 9545 4344"/>
                              <a:gd name="T1" fmla="*/ T0 w 5216"/>
                              <a:gd name="T2" fmla="+- 0 1303 1251"/>
                              <a:gd name="T3" fmla="*/ 1303 h 120"/>
                              <a:gd name="T4" fmla="+- 0 9460 4344"/>
                              <a:gd name="T5" fmla="*/ T4 w 5216"/>
                              <a:gd name="T6" fmla="+- 0 1303 1251"/>
                              <a:gd name="T7" fmla="*/ 1303 h 120"/>
                              <a:gd name="T8" fmla="+- 0 9460 4344"/>
                              <a:gd name="T9" fmla="*/ T8 w 5216"/>
                              <a:gd name="T10" fmla="+- 0 1318 1251"/>
                              <a:gd name="T11" fmla="*/ 1318 h 120"/>
                              <a:gd name="T12" fmla="+- 0 9545 4344"/>
                              <a:gd name="T13" fmla="*/ T12 w 5216"/>
                              <a:gd name="T14" fmla="+- 0 1318 1251"/>
                              <a:gd name="T15" fmla="*/ 1318 h 120"/>
                              <a:gd name="T16" fmla="+- 0 9560 4344"/>
                              <a:gd name="T17" fmla="*/ T16 w 5216"/>
                              <a:gd name="T18" fmla="+- 0 1311 1251"/>
                              <a:gd name="T19" fmla="*/ 1311 h 120"/>
                              <a:gd name="T20" fmla="+- 0 9545 4344"/>
                              <a:gd name="T21" fmla="*/ T20 w 5216"/>
                              <a:gd name="T22" fmla="+- 0 1303 1251"/>
                              <a:gd name="T23" fmla="*/ 130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16" h="120">
                                <a:moveTo>
                                  <a:pt x="5201" y="52"/>
                                </a:moveTo>
                                <a:lnTo>
                                  <a:pt x="5116" y="52"/>
                                </a:lnTo>
                                <a:lnTo>
                                  <a:pt x="5116" y="67"/>
                                </a:lnTo>
                                <a:lnTo>
                                  <a:pt x="5201" y="67"/>
                                </a:lnTo>
                                <a:lnTo>
                                  <a:pt x="5216" y="60"/>
                                </a:lnTo>
                                <a:lnTo>
                                  <a:pt x="520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4A142" id="Group 635" o:spid="_x0000_s1026" style="position:absolute;margin-left:217.2pt;margin-top:62.55pt;width:260.8pt;height:6pt;z-index:-114520;mso-position-horizontal-relative:page" coordorigin="4344,1251" coordsize="5216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">
                <v:shape id="Freeform 640" o:spid="_x0000_s1027" style="position:absolute;left:4344;top:125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oDL4A&#10;AADcAAAADwAAAGRycy9kb3ducmV2LnhtbERPy6rCMBDdC/5DGMGdpgoW6TWKCoIbF1bB7dDMbarN&#10;pDTR1r83C8Hl4bxXm97W4kWtrxwrmE0TEMSF0xWXCq6Xw2QJwgdkjbVjUvAmD5v1cLDCTLuOz/TK&#10;QyliCPsMFZgQmkxKXxiy6KeuIY7cv2sthgjbUuoWuxhuazlPklRarDg2GGxob6h45E+rYHdz6e14&#10;OduwXdxtfkr6d+eMUuNRv/0DEagPP/HXfdQK0jTOj2fi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LaAy+AAAA3AAAAA8AAAAAAAAAAAAAAAAAmAIAAGRycy9kb3ducmV2&#10;LnhtbFBLBQYAAAAABAAEAPUAAACDAwAAAAA=&#10;" path="m120,l,60r120,60l120,67r-20,l100,52r20,l120,xe" fillcolor="black" stroked="f">
                  <v:path arrowok="t" o:connecttype="custom" o:connectlocs="120,1251;0,1311;120,1371;120,1318;100,1318;100,1303;120,1303;120,1251" o:connectangles="0,0,0,0,0,0,0,0"/>
                </v:shape>
                <v:shape id="Freeform 639" o:spid="_x0000_s1028" style="position:absolute;left:4344;top:125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Nl8IA&#10;AADcAAAADwAAAGRycy9kb3ducmV2LnhtbESPQYvCMBSE78L+h/AW9qapC1ukGkt3QfCyB6vg9dE8&#10;m2rzUppo6783guBxmJlvmFU+2lbcqPeNYwXzWQKCuHK64VrBYb+ZLkD4gKyxdUwK7uQhX39MVphp&#10;N/CObmWoRYSwz1CBCaHLpPSVIYt+5jri6J1cbzFE2ddS9zhEuG3ld5Kk0mLDccFgR3+Gqkt5tQp+&#10;jy49bvc7G4qfsy3/k/E+OKPU1+dYLEEEGsM7/GpvtYI0ncP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x82XwgAAANwAAAAPAAAAAAAAAAAAAAAAAJgCAABkcnMvZG93&#10;bnJldi54bWxQSwUGAAAAAAQABAD1AAAAhwMAAAAA&#10;" path="m5096,r,120l5201,67r-85,l5116,52r85,l5096,xe" fillcolor="black" stroked="f">
                  <v:path arrowok="t" o:connecttype="custom" o:connectlocs="5096,1251;5096,1371;5201,1318;5116,1318;5116,1303;5201,1303;5096,1251" o:connectangles="0,0,0,0,0,0,0"/>
                </v:shape>
                <v:shape id="Freeform 638" o:spid="_x0000_s1029" style="position:absolute;left:4344;top:125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T4MEA&#10;AADcAAAADwAAAGRycy9kb3ducmV2LnhtbESPQYvCMBSE74L/ITzBm6YKFukaRQXBiwer4PXRvG2q&#10;zUtpoq3/3ggLexxm5htmteltLV7U+sqxgtk0AUFcOF1xqeB6OUyWIHxA1lg7JgVv8rBZDwcrzLTr&#10;+EyvPJQiQthnqMCE0GRS+sKQRT91DXH0fl1rMUTZllK32EW4reU8SVJpseK4YLChvaHikT+tgt3N&#10;pbfj5WzDdnG3+Snp350zSo1H/fYHRKA+/If/2ketIE3n8D0Tj4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VU+DBAAAA3AAAAA8AAAAAAAAAAAAAAAAAmAIAAGRycy9kb3du&#10;cmV2LnhtbFBLBQYAAAAABAAEAPUAAACGAwAAAAA=&#10;" path="m120,52r-20,l100,67r20,l120,52xe" fillcolor="black" stroked="f">
                  <v:path arrowok="t" o:connecttype="custom" o:connectlocs="120,1303;100,1303;100,1318;120,1318;120,1303" o:connectangles="0,0,0,0,0"/>
                </v:shape>
                <v:shape id="Freeform 637" o:spid="_x0000_s1030" style="position:absolute;left:4344;top:125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2e8IA&#10;AADcAAAADwAAAGRycy9kb3ducmV2LnhtbESPQYvCMBSE78L+h/AWvNl0FYt0jeIKghcPVsHro3nb&#10;VJuX0kRb/70RFvY4zMw3zHI92EY8qPO1YwVfSQqCuHS65krB+bSbLED4gKyxcUwKnuRhvfoYLTHX&#10;rucjPYpQiQhhn6MCE0KbS+lLQxZ94lri6P26zmKIsquk7rCPcNvIaZpm0mLNccFgS1tD5a24WwU/&#10;F5dd9qejDZv51RaHdHj2zig1/hw23yACDeE//NfeawVZNoP3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WfZ7wgAAANwAAAAPAAAAAAAAAAAAAAAAAJgCAABkcnMvZG93&#10;bnJldi54bWxQSwUGAAAAAAQABAD1AAAAhwMAAAAA&#10;" path="m5096,52l120,52r,15l5096,67r,-15xe" fillcolor="black" stroked="f">
                  <v:path arrowok="t" o:connecttype="custom" o:connectlocs="5096,1303;120,1303;120,1318;5096,1318;5096,1303" o:connectangles="0,0,0,0,0"/>
                </v:shape>
                <v:shape id="Freeform 636" o:spid="_x0000_s1031" style="position:absolute;left:4344;top:1251;width:5216;height:120;visibility:visible;mso-wrap-style:square;v-text-anchor:top" coordsize="5216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BuD8IA&#10;AADcAAAADwAAAGRycy9kb3ducmV2LnhtbESPQYvCMBSE78L+h/AWvNl0RYt0jeIKghcPVsHro3nb&#10;VJuX0kRb/70RFvY4zMw3zHI92EY8qPO1YwVfSQqCuHS65krB+bSbLED4gKyxcUwKnuRhvfoYLTHX&#10;rucjPYpQiQhhn6MCE0KbS+lLQxZ94lri6P26zmKIsquk7rCPcNvIaZpm0mLNccFgS1tD5a24WwU/&#10;F5dd9qejDZv51RaHdHj2zig1/hw23yACDeE//NfeawVZNoP3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G4PwgAAANwAAAAPAAAAAAAAAAAAAAAAAJgCAABkcnMvZG93&#10;bnJldi54bWxQSwUGAAAAAAQABAD1AAAAhwMAAAAA&#10;" path="m5201,52r-85,l5116,67r85,l5216,60r-15,-8xe" fillcolor="black" stroked="f">
                  <v:path arrowok="t" o:connecttype="custom" o:connectlocs="5201,1303;5116,1303;5116,1318;5201,1318;5216,1311;5201,1303" o:connectangles="0,0,0,0,0,0"/>
                </v:shape>
                <w10:wrap anchorx="page"/>
              </v:group>
            </w:pict>
          </mc:Fallback>
        </mc:AlternateContent>
      </w:r>
      <w:r>
        <w:rPr>
          <w:rFonts w:cs="Century Gothic"/>
          <w:b/>
          <w:bCs/>
        </w:rPr>
        <w:t>Table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</w:rPr>
        <w:t>2</w:t>
      </w:r>
      <w:r>
        <w:t>:</w:t>
      </w:r>
      <w:r>
        <w:rPr>
          <w:spacing w:val="-8"/>
        </w:rPr>
        <w:t xml:space="preserve"> </w:t>
      </w:r>
      <w:r>
        <w:t>Forecasts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rPr>
          <w:spacing w:val="-1"/>
        </w:rPr>
        <w:t>(including</w:t>
      </w:r>
      <w:r>
        <w:rPr>
          <w:spacing w:val="-8"/>
        </w:rPr>
        <w:t xml:space="preserve"> </w:t>
      </w:r>
      <w:r>
        <w:t>carryover)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1"/>
        </w:rPr>
        <w:t>2017</w:t>
      </w:r>
      <w:r>
        <w:rPr>
          <w:rFonts w:cs="Century Gothic"/>
          <w:spacing w:val="1"/>
        </w:rPr>
        <w:t>–</w:t>
      </w:r>
      <w:r>
        <w:rPr>
          <w:spacing w:val="1"/>
        </w:rPr>
        <w:t>18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42"/>
          <w:w w:val="99"/>
        </w:rPr>
        <w:t xml:space="preserve"> </w:t>
      </w:r>
      <w:r>
        <w:t>catchment</w:t>
      </w:r>
      <w:r>
        <w:rPr>
          <w:spacing w:val="-3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t>31</w:t>
      </w:r>
      <w:r>
        <w:rPr>
          <w:spacing w:val="-6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2017.</w:t>
      </w:r>
    </w:p>
    <w:p w14:paraId="0FFA7277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402"/>
        <w:gridCol w:w="1474"/>
        <w:gridCol w:w="1474"/>
        <w:gridCol w:w="1474"/>
        <w:gridCol w:w="1477"/>
        <w:gridCol w:w="1471"/>
      </w:tblGrid>
      <w:tr w:rsidR="00546579" w14:paraId="0FFA727C" w14:textId="77777777">
        <w:trPr>
          <w:trHeight w:hRule="exact" w:val="377"/>
        </w:trPr>
        <w:tc>
          <w:tcPr>
            <w:tcW w:w="212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7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279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FFA727A" w14:textId="77777777" w:rsidR="00546579" w:rsidRDefault="001950B3">
            <w:pPr>
              <w:pStyle w:val="TableParagraph"/>
              <w:ind w:left="2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z w:val="20"/>
              </w:rPr>
              <w:t>Entitlement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type</w:t>
            </w:r>
          </w:p>
        </w:tc>
        <w:tc>
          <w:tcPr>
            <w:tcW w:w="877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7B" w14:textId="77777777" w:rsidR="00546579" w:rsidRDefault="001950B3">
            <w:pPr>
              <w:pStyle w:val="TableParagraph"/>
              <w:spacing w:before="62"/>
              <w:ind w:left="33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Forecasts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Commonwealth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allocations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(including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20"/>
                <w:szCs w:val="20"/>
              </w:rPr>
              <w:t>carryover)</w:t>
            </w:r>
            <w:r>
              <w:rPr>
                <w:rFonts w:ascii="Century Gothic" w:eastAsia="Century Gothic" w:hAnsi="Century Gothic" w:cs="Century Gothic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2017–18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(GL)</w:t>
            </w:r>
          </w:p>
        </w:tc>
      </w:tr>
      <w:tr w:rsidR="00546579" w14:paraId="0FFA7283" w14:textId="77777777">
        <w:trPr>
          <w:trHeight w:hRule="exact" w:val="374"/>
        </w:trPr>
        <w:tc>
          <w:tcPr>
            <w:tcW w:w="2127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7D" w14:textId="77777777" w:rsidR="00546579" w:rsidRDefault="00546579"/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B1A0C6"/>
          </w:tcPr>
          <w:p w14:paraId="0FFA727E" w14:textId="77777777" w:rsidR="00546579" w:rsidRDefault="001950B3">
            <w:pPr>
              <w:pStyle w:val="TableParagraph"/>
              <w:spacing w:before="62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dry</w:t>
            </w:r>
          </w:p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0FFA727F" w14:textId="77777777" w:rsidR="00546579" w:rsidRDefault="00546579"/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0FFA7280" w14:textId="77777777" w:rsidR="00546579" w:rsidRDefault="00546579"/>
        </w:tc>
        <w:tc>
          <w:tcPr>
            <w:tcW w:w="147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B1A0C6"/>
          </w:tcPr>
          <w:p w14:paraId="0FFA7281" w14:textId="77777777" w:rsidR="00546579" w:rsidRDefault="00546579"/>
        </w:tc>
        <w:tc>
          <w:tcPr>
            <w:tcW w:w="2948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82" w14:textId="77777777" w:rsidR="00546579" w:rsidRDefault="001950B3">
            <w:pPr>
              <w:pStyle w:val="TableParagraph"/>
              <w:spacing w:before="62"/>
              <w:ind w:left="147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2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</w:t>
            </w:r>
          </w:p>
        </w:tc>
      </w:tr>
      <w:tr w:rsidR="00546579" w14:paraId="0FFA7291" w14:textId="77777777">
        <w:trPr>
          <w:trHeight w:hRule="exact" w:val="619"/>
        </w:trPr>
        <w:tc>
          <w:tcPr>
            <w:tcW w:w="212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84" w14:textId="77777777" w:rsidR="00546579" w:rsidRDefault="00546579"/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85" w14:textId="77777777" w:rsidR="00546579" w:rsidRDefault="001950B3">
            <w:pPr>
              <w:pStyle w:val="TableParagraph"/>
              <w:spacing w:before="62"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95</w:t>
            </w:r>
          </w:p>
          <w:p w14:paraId="0FFA7286" w14:textId="77777777" w:rsidR="00546579" w:rsidRDefault="001950B3">
            <w:pPr>
              <w:pStyle w:val="TableParagraph"/>
              <w:spacing w:line="245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87" w14:textId="77777777" w:rsidR="00546579" w:rsidRDefault="001950B3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90</w:t>
            </w:r>
          </w:p>
          <w:p w14:paraId="0FFA7288" w14:textId="77777777" w:rsidR="00546579" w:rsidRDefault="001950B3">
            <w:pPr>
              <w:pStyle w:val="TableParagraph"/>
              <w:spacing w:line="245" w:lineRule="exact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89" w14:textId="77777777" w:rsidR="00546579" w:rsidRDefault="001950B3">
            <w:pPr>
              <w:pStyle w:val="TableParagraph"/>
              <w:spacing w:before="62" w:line="245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2"/>
                <w:sz w:val="20"/>
              </w:rPr>
              <w:t>75</w:t>
            </w:r>
          </w:p>
          <w:p w14:paraId="0FFA728A" w14:textId="77777777" w:rsidR="00546579" w:rsidRDefault="001950B3">
            <w:pPr>
              <w:pStyle w:val="TableParagraph"/>
              <w:spacing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8B" w14:textId="77777777" w:rsidR="00546579" w:rsidRDefault="001950B3">
            <w:pPr>
              <w:pStyle w:val="TableParagraph"/>
              <w:spacing w:before="62" w:line="245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50</w:t>
            </w:r>
          </w:p>
          <w:p w14:paraId="0FFA728C" w14:textId="77777777" w:rsidR="00546579" w:rsidRDefault="001950B3">
            <w:pPr>
              <w:pStyle w:val="TableParagraph"/>
              <w:spacing w:line="245" w:lineRule="exact"/>
              <w:ind w:lef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8D" w14:textId="77777777" w:rsidR="00546579" w:rsidRDefault="001950B3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25</w:t>
            </w:r>
          </w:p>
          <w:p w14:paraId="0FFA728E" w14:textId="77777777" w:rsidR="00546579" w:rsidRDefault="001950B3">
            <w:pPr>
              <w:pStyle w:val="TableParagraph"/>
              <w:spacing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28F" w14:textId="77777777" w:rsidR="00546579" w:rsidRDefault="001950B3">
            <w:pPr>
              <w:pStyle w:val="TableParagraph"/>
              <w:spacing w:before="62" w:line="245" w:lineRule="exact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10</w:t>
            </w:r>
          </w:p>
          <w:p w14:paraId="0FFA7290" w14:textId="77777777" w:rsidR="00546579" w:rsidRDefault="001950B3">
            <w:pPr>
              <w:pStyle w:val="TableParagraph"/>
              <w:spacing w:line="245" w:lineRule="exact"/>
              <w:ind w:right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percentile</w:t>
            </w:r>
          </w:p>
        </w:tc>
      </w:tr>
      <w:tr w:rsidR="00546579" w14:paraId="0FFA729F" w14:textId="77777777">
        <w:trPr>
          <w:trHeight w:hRule="exact" w:val="866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92" w14:textId="77777777" w:rsidR="00546579" w:rsidRDefault="001950B3">
            <w:pPr>
              <w:pStyle w:val="TableParagraph"/>
              <w:spacing w:before="64"/>
              <w:ind w:left="102" w:right="68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Gwydir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(general/high</w:t>
            </w:r>
            <w:r>
              <w:rPr>
                <w:rFonts w:ascii="Century Gothic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security)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93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FFA7294" w14:textId="77777777" w:rsidR="00546579" w:rsidRDefault="001950B3">
            <w:pPr>
              <w:pStyle w:val="TableParagraph"/>
              <w:ind w:left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83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95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FFA7296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83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97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FFA7298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83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99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FFA729A" w14:textId="77777777" w:rsidR="00546579" w:rsidRDefault="001950B3">
            <w:pPr>
              <w:pStyle w:val="TableParagraph"/>
              <w:ind w:left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99</w:t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9B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FFA729C" w14:textId="77777777" w:rsidR="00546579" w:rsidRDefault="001950B3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122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9D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14:paraId="0FFA729E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139</w:t>
            </w:r>
          </w:p>
        </w:tc>
      </w:tr>
      <w:tr w:rsidR="00546579" w14:paraId="0FFA72AD" w14:textId="77777777">
        <w:trPr>
          <w:trHeight w:hRule="exact" w:val="622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A0" w14:textId="77777777" w:rsidR="00546579" w:rsidRDefault="001950B3">
            <w:pPr>
              <w:pStyle w:val="TableParagraph"/>
              <w:spacing w:before="62"/>
              <w:ind w:left="102" w:right="41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Gwydir</w:t>
            </w:r>
            <w:r>
              <w:rPr>
                <w:rFonts w:ascii="Century Gothic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(supplementary)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A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2A2" w14:textId="77777777" w:rsidR="00546579" w:rsidRDefault="001950B3">
            <w:pPr>
              <w:pStyle w:val="TableParagraph"/>
              <w:ind w:left="2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20.5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A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2A4" w14:textId="77777777" w:rsidR="00546579" w:rsidRDefault="001950B3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20.5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A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2A6" w14:textId="77777777" w:rsidR="00546579" w:rsidRDefault="001950B3">
            <w:pPr>
              <w:pStyle w:val="TableParagraph"/>
              <w:ind w:left="24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20.5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A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2A8" w14:textId="77777777" w:rsidR="00546579" w:rsidRDefault="001950B3">
            <w:pPr>
              <w:pStyle w:val="TableParagraph"/>
              <w:ind w:left="2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20.5</w:t>
            </w:r>
          </w:p>
        </w:tc>
        <w:tc>
          <w:tcPr>
            <w:tcW w:w="1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A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2AA" w14:textId="77777777" w:rsidR="00546579" w:rsidRDefault="001950B3">
            <w:pPr>
              <w:pStyle w:val="TableParagraph"/>
              <w:ind w:left="2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20.5</w:t>
            </w:r>
          </w:p>
        </w:tc>
        <w:tc>
          <w:tcPr>
            <w:tcW w:w="14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2A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2AC" w14:textId="77777777" w:rsidR="00546579" w:rsidRDefault="001950B3">
            <w:pPr>
              <w:pStyle w:val="TableParagraph"/>
              <w:ind w:left="2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Up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20.5</w:t>
            </w:r>
          </w:p>
        </w:tc>
      </w:tr>
    </w:tbl>
    <w:p w14:paraId="0FFA72AE" w14:textId="77777777" w:rsidR="00546579" w:rsidRDefault="00546579">
      <w:pPr>
        <w:spacing w:before="5"/>
        <w:rPr>
          <w:rFonts w:ascii="Century Gothic" w:eastAsia="Century Gothic" w:hAnsi="Century Gothic" w:cs="Century Gothic"/>
          <w:sz w:val="12"/>
          <w:szCs w:val="12"/>
        </w:rPr>
      </w:pPr>
    </w:p>
    <w:p w14:paraId="0FFA72AF" w14:textId="77777777" w:rsidR="00546579" w:rsidRDefault="001950B3">
      <w:pPr>
        <w:spacing w:before="66"/>
        <w:ind w:left="601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Notes:</w:t>
      </w:r>
    </w:p>
    <w:p w14:paraId="0FFA72B0" w14:textId="77777777" w:rsidR="00546579" w:rsidRDefault="001950B3">
      <w:pPr>
        <w:numPr>
          <w:ilvl w:val="0"/>
          <w:numId w:val="4"/>
        </w:numPr>
        <w:tabs>
          <w:tab w:val="left" w:pos="963"/>
        </w:tabs>
        <w:ind w:right="921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Forecasts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for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regulated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catchments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are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given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to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nearest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whole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gigalitre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except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z w:val="18"/>
        </w:rPr>
        <w:t>where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3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</w:t>
      </w:r>
      <w:r>
        <w:rPr>
          <w:rFonts w:ascii="Century Gothic"/>
          <w:spacing w:val="45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held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by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the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Commonwealth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1"/>
          <w:sz w:val="18"/>
        </w:rPr>
        <w:t>is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below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1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GL.</w:t>
      </w:r>
    </w:p>
    <w:p w14:paraId="0FFA72B1" w14:textId="77777777" w:rsidR="00546579" w:rsidRDefault="001950B3">
      <w:pPr>
        <w:numPr>
          <w:ilvl w:val="0"/>
          <w:numId w:val="4"/>
        </w:numPr>
        <w:tabs>
          <w:tab w:val="left" w:pos="963"/>
        </w:tabs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Allocation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rate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scenarios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are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based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on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long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term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average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allocation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rates.</w:t>
      </w:r>
    </w:p>
    <w:p w14:paraId="0FFA72B2" w14:textId="77777777" w:rsidR="00546579" w:rsidRDefault="001950B3">
      <w:pPr>
        <w:numPr>
          <w:ilvl w:val="0"/>
          <w:numId w:val="4"/>
        </w:numPr>
        <w:tabs>
          <w:tab w:val="left" w:pos="963"/>
        </w:tabs>
        <w:ind w:right="751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/>
          <w:spacing w:val="-1"/>
          <w:sz w:val="18"/>
        </w:rPr>
        <w:t>Carryover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1"/>
          <w:sz w:val="18"/>
        </w:rPr>
        <w:t>is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not</w:t>
      </w:r>
      <w:r>
        <w:rPr>
          <w:rFonts w:ascii="Century Gothic"/>
          <w:spacing w:val="-7"/>
          <w:sz w:val="18"/>
        </w:rPr>
        <w:t xml:space="preserve"> </w:t>
      </w:r>
      <w:r>
        <w:rPr>
          <w:rFonts w:ascii="Century Gothic"/>
          <w:spacing w:val="-1"/>
          <w:sz w:val="18"/>
        </w:rPr>
        <w:t>available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for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High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Security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entitlements.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General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security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entitlements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pacing w:val="-1"/>
          <w:sz w:val="18"/>
        </w:rPr>
        <w:t>have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continuous</w:t>
      </w:r>
      <w:r>
        <w:rPr>
          <w:rFonts w:ascii="Century Gothic"/>
          <w:spacing w:val="67"/>
          <w:sz w:val="18"/>
        </w:rPr>
        <w:t xml:space="preserve"> </w:t>
      </w:r>
      <w:r>
        <w:rPr>
          <w:rFonts w:ascii="Century Gothic"/>
          <w:spacing w:val="-1"/>
          <w:sz w:val="18"/>
        </w:rPr>
        <w:t>accounting</w:t>
      </w:r>
      <w:r>
        <w:rPr>
          <w:rFonts w:ascii="Century Gothic"/>
          <w:spacing w:val="-6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will</w:t>
      </w:r>
      <w:r>
        <w:rPr>
          <w:rFonts w:ascii="Century Gothic"/>
          <w:spacing w:val="-8"/>
          <w:sz w:val="18"/>
        </w:rPr>
        <w:t xml:space="preserve"> </w:t>
      </w:r>
      <w:r>
        <w:rPr>
          <w:rFonts w:ascii="Century Gothic"/>
          <w:spacing w:val="-1"/>
          <w:sz w:val="18"/>
        </w:rPr>
        <w:t>be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forfeit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whenever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the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amount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water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1"/>
          <w:sz w:val="18"/>
        </w:rPr>
        <w:t>in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storage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exceeds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150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per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cent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77"/>
          <w:w w:val="99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entitlement.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Use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limits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1"/>
          <w:sz w:val="18"/>
        </w:rPr>
        <w:t xml:space="preserve"> </w:t>
      </w:r>
      <w:r>
        <w:rPr>
          <w:rFonts w:ascii="Century Gothic"/>
          <w:spacing w:val="-1"/>
          <w:sz w:val="18"/>
        </w:rPr>
        <w:t>300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per</w:t>
      </w:r>
      <w:r>
        <w:rPr>
          <w:rFonts w:ascii="Century Gothic"/>
          <w:spacing w:val="-2"/>
          <w:sz w:val="18"/>
        </w:rPr>
        <w:t xml:space="preserve"> </w:t>
      </w:r>
      <w:r>
        <w:rPr>
          <w:rFonts w:ascii="Century Gothic"/>
          <w:spacing w:val="-1"/>
          <w:sz w:val="18"/>
        </w:rPr>
        <w:t>cent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and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300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pacing w:val="-1"/>
          <w:sz w:val="18"/>
        </w:rPr>
        <w:t>per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cent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z w:val="18"/>
        </w:rPr>
        <w:t>of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entitlement</w:t>
      </w:r>
      <w:r>
        <w:rPr>
          <w:rFonts w:ascii="Century Gothic"/>
          <w:spacing w:val="-5"/>
          <w:sz w:val="18"/>
        </w:rPr>
        <w:t xml:space="preserve"> </w:t>
      </w:r>
      <w:r>
        <w:rPr>
          <w:rFonts w:ascii="Century Gothic"/>
          <w:spacing w:val="-1"/>
          <w:sz w:val="18"/>
        </w:rPr>
        <w:t>over</w:t>
      </w:r>
      <w:r>
        <w:rPr>
          <w:rFonts w:ascii="Century Gothic"/>
          <w:spacing w:val="-3"/>
          <w:sz w:val="18"/>
        </w:rPr>
        <w:t xml:space="preserve"> </w:t>
      </w:r>
      <w:r>
        <w:rPr>
          <w:rFonts w:ascii="Century Gothic"/>
          <w:sz w:val="18"/>
        </w:rPr>
        <w:t>3</w:t>
      </w:r>
      <w:r>
        <w:rPr>
          <w:rFonts w:ascii="Century Gothic"/>
          <w:spacing w:val="-1"/>
          <w:sz w:val="18"/>
        </w:rPr>
        <w:t xml:space="preserve"> years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z w:val="18"/>
        </w:rPr>
        <w:t>also</w:t>
      </w:r>
      <w:r>
        <w:rPr>
          <w:rFonts w:ascii="Century Gothic"/>
          <w:spacing w:val="-4"/>
          <w:sz w:val="18"/>
        </w:rPr>
        <w:t xml:space="preserve"> </w:t>
      </w:r>
      <w:r>
        <w:rPr>
          <w:rFonts w:ascii="Century Gothic"/>
          <w:spacing w:val="-1"/>
          <w:sz w:val="18"/>
        </w:rPr>
        <w:t>apply.</w:t>
      </w:r>
    </w:p>
    <w:p w14:paraId="0FFA72B3" w14:textId="77777777" w:rsidR="00546579" w:rsidRDefault="00546579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0FFA72B4" w14:textId="77777777" w:rsidR="00546579" w:rsidRDefault="001950B3">
      <w:pPr>
        <w:pStyle w:val="BodyText"/>
        <w:ind w:left="147" w:right="652"/>
      </w:pPr>
      <w:r>
        <w:t>Information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allocations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holdings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found</w:t>
      </w:r>
      <w:r>
        <w:rPr>
          <w:spacing w:val="-8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2">
        <w:r>
          <w:rPr>
            <w:color w:val="0000FF"/>
            <w:u w:val="single" w:color="0000FF"/>
          </w:rPr>
          <w:t>http://www.environment.gov.au/water/cewo/portfolio-mgt/holdings-catchment</w:t>
        </w:r>
        <w:r>
          <w:rPr>
            <w:color w:val="0000FF"/>
            <w:spacing w:val="16"/>
            <w:u w:val="single" w:color="0000FF"/>
          </w:rPr>
          <w:t xml:space="preserve"> </w:t>
        </w:r>
      </w:hyperlink>
      <w:r>
        <w:t>and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rPr>
          <w:spacing w:val="-1"/>
        </w:rPr>
        <w:t>updated</w:t>
      </w:r>
      <w:r>
        <w:rPr>
          <w:spacing w:val="-21"/>
        </w:rPr>
        <w:t xml:space="preserve"> </w:t>
      </w:r>
      <w:r>
        <w:rPr>
          <w:spacing w:val="-1"/>
        </w:rPr>
        <w:t>monthly.</w:t>
      </w:r>
    </w:p>
    <w:p w14:paraId="0FFA72B5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FFA72B6" w14:textId="77777777" w:rsidR="00546579" w:rsidRDefault="001950B3">
      <w:pPr>
        <w:pStyle w:val="Heading3"/>
        <w:spacing w:before="62"/>
        <w:ind w:left="147"/>
        <w:rPr>
          <w:b w:val="0"/>
          <w:bCs w:val="0"/>
        </w:rPr>
      </w:pP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resource</w:t>
      </w:r>
      <w:r>
        <w:rPr>
          <w:spacing w:val="-13"/>
        </w:rPr>
        <w:t xml:space="preserve"> </w:t>
      </w:r>
      <w:r>
        <w:t>availability</w:t>
      </w:r>
      <w:r>
        <w:rPr>
          <w:spacing w:val="-12"/>
        </w:rPr>
        <w:t xml:space="preserve"> </w:t>
      </w:r>
      <w:r>
        <w:rPr>
          <w:spacing w:val="-1"/>
        </w:rPr>
        <w:t>scenarios</w:t>
      </w:r>
    </w:p>
    <w:p w14:paraId="0FFA72B7" w14:textId="77777777" w:rsidR="00546579" w:rsidRDefault="00546579">
      <w:pPr>
        <w:spacing w:before="11"/>
        <w:rPr>
          <w:rFonts w:ascii="Century Gothic" w:eastAsia="Century Gothic" w:hAnsi="Century Gothic" w:cs="Century Gothic"/>
          <w:b/>
          <w:bCs/>
          <w:sz w:val="14"/>
          <w:szCs w:val="14"/>
        </w:rPr>
      </w:pPr>
    </w:p>
    <w:p w14:paraId="0FFA72B8" w14:textId="77777777" w:rsidR="00546579" w:rsidRDefault="001950B3">
      <w:pPr>
        <w:pStyle w:val="BodyText"/>
        <w:ind w:left="147" w:right="557"/>
      </w:pP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rPr>
          <w:spacing w:val="-1"/>
        </w:rPr>
        <w:t>managed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isolation.</w:t>
      </w:r>
      <w:r>
        <w:rPr>
          <w:spacing w:val="-10"/>
        </w:rPr>
        <w:t xml:space="preserve"> </w:t>
      </w:r>
      <w:r>
        <w:t>When</w:t>
      </w:r>
      <w:r>
        <w:rPr>
          <w:spacing w:val="-9"/>
        </w:rPr>
        <w:t xml:space="preserve"> </w:t>
      </w:r>
      <w:r>
        <w:rPr>
          <w:spacing w:val="-1"/>
        </w:rPr>
        <w:t>considering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83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demands,</w:t>
      </w:r>
      <w:r>
        <w:rPr>
          <w:spacing w:val="-9"/>
        </w:rPr>
        <w:t xml:space="preserve"> </w:t>
      </w:r>
      <w:r>
        <w:rPr>
          <w:spacing w:val="2"/>
        </w:rPr>
        <w:t>it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rPr>
          <w:spacing w:val="2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factor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resources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t>entities</w:t>
      </w:r>
      <w:r>
        <w:rPr>
          <w:spacing w:val="30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outcomes.</w:t>
      </w:r>
      <w:r>
        <w:rPr>
          <w:spacing w:val="-8"/>
        </w:rPr>
        <w:t xml:space="preserve"> </w:t>
      </w:r>
      <w:r>
        <w:rPr>
          <w:spacing w:val="-1"/>
        </w:rPr>
        <w:t>Relevant</w:t>
      </w:r>
      <w:r>
        <w:rPr>
          <w:spacing w:val="-7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rPr>
          <w:spacing w:val="-1"/>
        </w:rPr>
        <w:t xml:space="preserve">include </w:t>
      </w:r>
      <w:r>
        <w:t>NSW</w:t>
      </w:r>
      <w:r>
        <w:rPr>
          <w:spacing w:val="-6"/>
        </w:rPr>
        <w:t xml:space="preserve"> </w:t>
      </w:r>
      <w:r>
        <w:rPr>
          <w:spacing w:val="-1"/>
        </w:rPr>
        <w:t>Riverbank</w:t>
      </w:r>
      <w:r>
        <w:rPr>
          <w:spacing w:val="-8"/>
        </w:rPr>
        <w:t xml:space="preserve"> </w:t>
      </w:r>
      <w:r>
        <w:t>and</w:t>
      </w:r>
      <w:r>
        <w:rPr>
          <w:spacing w:val="87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rPr>
          <w:spacing w:val="-1"/>
        </w:rPr>
        <w:t>Contingency</w:t>
      </w:r>
      <w:r>
        <w:rPr>
          <w:spacing w:val="-10"/>
        </w:rPr>
        <w:t xml:space="preserve"> </w:t>
      </w:r>
      <w:r>
        <w:t>Allowance,</w:t>
      </w:r>
      <w:r>
        <w:rPr>
          <w:spacing w:val="-13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water,</w:t>
      </w:r>
      <w:r>
        <w:rPr>
          <w:spacing w:val="-13"/>
        </w:rPr>
        <w:t xml:space="preserve"> </w:t>
      </w:r>
      <w:r>
        <w:rPr>
          <w:spacing w:val="-1"/>
        </w:rPr>
        <w:t>natural</w:t>
      </w:r>
      <w:r>
        <w:rPr>
          <w:spacing w:val="-1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unregulated</w:t>
      </w:r>
      <w:r>
        <w:rPr>
          <w:spacing w:val="-11"/>
        </w:rPr>
        <w:t xml:space="preserve"> </w:t>
      </w:r>
      <w:r>
        <w:t>flows,</w:t>
      </w:r>
      <w:r>
        <w:rPr>
          <w:spacing w:val="50"/>
          <w:w w:val="99"/>
        </w:rPr>
        <w:t xml:space="preserve"> </w:t>
      </w:r>
      <w:r>
        <w:rPr>
          <w:spacing w:val="-1"/>
        </w:rPr>
        <w:t>conveyance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detail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68"/>
          <w:w w:val="9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1"/>
          <w:u w:val="single" w:color="000000"/>
        </w:rPr>
        <w:t>Attachment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</w:t>
      </w:r>
      <w:r>
        <w:t>.</w:t>
      </w:r>
    </w:p>
    <w:p w14:paraId="0FFA72B9" w14:textId="77777777" w:rsidR="00546579" w:rsidRDefault="00546579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14:paraId="0FFA72BA" w14:textId="77777777" w:rsidR="00546579" w:rsidRDefault="001950B3">
      <w:pPr>
        <w:pStyle w:val="BodyText"/>
        <w:spacing w:before="62"/>
        <w:ind w:left="147" w:right="557"/>
      </w:pPr>
      <w:r>
        <w:t>By</w:t>
      </w:r>
      <w:r>
        <w:rPr>
          <w:spacing w:val="-8"/>
        </w:rPr>
        <w:t xml:space="preserve"> </w:t>
      </w:r>
      <w:r>
        <w:t>combining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forecasts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streamflow</w:t>
      </w:r>
      <w:r>
        <w:rPr>
          <w:spacing w:val="-5"/>
        </w:rPr>
        <w:t xml:space="preserve"> </w:t>
      </w:r>
      <w:r>
        <w:t>forecasts,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2"/>
        </w:rPr>
        <w:t>well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taking</w:t>
      </w:r>
      <w:r>
        <w:rPr>
          <w:spacing w:val="62"/>
          <w:w w:val="99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rPr>
          <w:spacing w:val="-1"/>
        </w:rPr>
        <w:t>account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11"/>
        </w:rPr>
        <w:t xml:space="preserve"> </w:t>
      </w:r>
      <w:r>
        <w:rPr>
          <w:spacing w:val="-1"/>
        </w:rPr>
        <w:t>considerations,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resource</w:t>
      </w:r>
      <w:r>
        <w:rPr>
          <w:spacing w:val="-10"/>
        </w:rPr>
        <w:t xml:space="preserve"> </w:t>
      </w:r>
      <w:r>
        <w:t>availability</w:t>
      </w:r>
      <w:r>
        <w:rPr>
          <w:spacing w:val="-10"/>
        </w:rPr>
        <w:t xml:space="preserve"> </w:t>
      </w:r>
      <w:r>
        <w:rPr>
          <w:spacing w:val="-1"/>
        </w:rPr>
        <w:t>scenarios</w:t>
      </w:r>
      <w:r>
        <w:rPr>
          <w:spacing w:val="-10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developed</w:t>
      </w:r>
      <w:r>
        <w:rPr>
          <w:spacing w:val="-10"/>
        </w:rPr>
        <w:t xml:space="preserve"> </w:t>
      </w:r>
      <w:r>
        <w:t>ranging</w:t>
      </w:r>
      <w:r>
        <w:rPr>
          <w:spacing w:val="93"/>
          <w:w w:val="99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high.</w:t>
      </w:r>
      <w:r>
        <w:rPr>
          <w:spacing w:val="-9"/>
        </w:rPr>
        <w:t xml:space="preserve"> </w:t>
      </w:r>
      <w:r>
        <w:rPr>
          <w:spacing w:val="-1"/>
        </w:rPr>
        <w:t>Based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moderate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t>scenarios</w:t>
      </w:r>
      <w:r>
        <w:rPr>
          <w:spacing w:val="91"/>
          <w:w w:val="9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scope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18,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t>availability</w:t>
      </w:r>
      <w:r>
        <w:rPr>
          <w:spacing w:val="-7"/>
        </w:rPr>
        <w:t xml:space="preserve"> </w:t>
      </w:r>
      <w:r>
        <w:rPr>
          <w:spacing w:val="-1"/>
        </w:rPr>
        <w:t>only</w:t>
      </w:r>
      <w:r>
        <w:rPr>
          <w:spacing w:val="-8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rPr>
          <w:spacing w:val="-1"/>
        </w:rPr>
        <w:t>become</w:t>
      </w:r>
      <w:r>
        <w:rPr>
          <w:spacing w:val="-6"/>
        </w:rPr>
        <w:t xml:space="preserve"> </w:t>
      </w:r>
      <w:r>
        <w:rPr>
          <w:spacing w:val="2"/>
        </w:rPr>
        <w:t>wet.</w:t>
      </w:r>
    </w:p>
    <w:p w14:paraId="0FFA72BB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4"/>
          <w:szCs w:val="14"/>
        </w:rPr>
      </w:pPr>
    </w:p>
    <w:p w14:paraId="0FFA72BC" w14:textId="77777777" w:rsidR="00546579" w:rsidRDefault="001950B3">
      <w:pPr>
        <w:pStyle w:val="Heading2"/>
        <w:numPr>
          <w:ilvl w:val="1"/>
          <w:numId w:val="5"/>
        </w:numPr>
        <w:tabs>
          <w:tab w:val="left" w:pos="1001"/>
        </w:tabs>
        <w:ind w:left="1000" w:hanging="852"/>
        <w:rPr>
          <w:b w:val="0"/>
          <w:bCs w:val="0"/>
        </w:rPr>
      </w:pPr>
      <w:bookmarkStart w:id="17" w:name="_bookmark16"/>
      <w:bookmarkEnd w:id="17"/>
      <w:r>
        <w:rPr>
          <w:color w:val="5F4879"/>
        </w:rPr>
        <w:t>Overall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purpose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managing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based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on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supply</w:t>
      </w:r>
      <w:r>
        <w:rPr>
          <w:color w:val="5F4879"/>
          <w:spacing w:val="-4"/>
        </w:rPr>
        <w:t xml:space="preserve"> </w:t>
      </w:r>
      <w:r>
        <w:rPr>
          <w:color w:val="5F4879"/>
          <w:spacing w:val="-1"/>
        </w:rPr>
        <w:t>and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demand</w:t>
      </w:r>
    </w:p>
    <w:p w14:paraId="0FFA72BD" w14:textId="77777777" w:rsidR="00546579" w:rsidRDefault="001950B3">
      <w:pPr>
        <w:pStyle w:val="BodyText"/>
        <w:spacing w:before="181"/>
        <w:ind w:left="147" w:right="659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(demand)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(supply)</w:t>
      </w:r>
      <w:r>
        <w:rPr>
          <w:spacing w:val="-9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rPr>
          <w:spacing w:val="-1"/>
        </w:rPr>
        <w:t>influence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overall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81"/>
          <w:w w:val="99"/>
        </w:rPr>
        <w:t xml:space="preserve"> </w:t>
      </w:r>
      <w:r>
        <w:t>Commonwealth</w:t>
      </w:r>
      <w:r>
        <w:rPr>
          <w:spacing w:val="-13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management.</w:t>
      </w:r>
      <w:r>
        <w:rPr>
          <w:spacing w:val="-14"/>
        </w:rPr>
        <w:t xml:space="preserve"> </w:t>
      </w:r>
      <w:r>
        <w:rPr>
          <w:spacing w:val="-1"/>
        </w:rPr>
        <w:t>Under</w:t>
      </w:r>
      <w:r>
        <w:rPr>
          <w:spacing w:val="-13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rPr>
          <w:spacing w:val="-1"/>
        </w:rPr>
        <w:t>combinations,</w:t>
      </w:r>
      <w:r>
        <w:rPr>
          <w:spacing w:val="-15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management</w:t>
      </w:r>
      <w:r>
        <w:rPr>
          <w:spacing w:val="60"/>
          <w:w w:val="99"/>
        </w:rPr>
        <w:t xml:space="preserve"> </w:t>
      </w:r>
      <w:r>
        <w:rPr>
          <w:rFonts w:cs="Century Gothic"/>
          <w:spacing w:val="-1"/>
        </w:rPr>
        <w:t>purpose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can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range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from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‘avoiding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damage’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environment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‘improving’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ecological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health.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48"/>
          <w:w w:val="99"/>
        </w:rPr>
        <w:t xml:space="preserve"> </w:t>
      </w:r>
      <w:r>
        <w:rPr>
          <w:spacing w:val="-1"/>
        </w:rPr>
        <w:t>turn</w:t>
      </w:r>
      <w:r>
        <w:rPr>
          <w:spacing w:val="-7"/>
        </w:rPr>
        <w:t xml:space="preserve"> </w:t>
      </w:r>
      <w:r>
        <w:rPr>
          <w:spacing w:val="-1"/>
        </w:rPr>
        <w:t>informs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6"/>
        </w:rPr>
        <w:t xml:space="preserve"> </w:t>
      </w:r>
      <w:r>
        <w:rPr>
          <w:spacing w:val="-1"/>
        </w:rPr>
        <w:t>options</w:t>
      </w:r>
      <w:r>
        <w:rPr>
          <w:spacing w:val="-7"/>
        </w:rPr>
        <w:t xml:space="preserve"> </w:t>
      </w:r>
      <w:r>
        <w:t>that are</w:t>
      </w:r>
      <w:r>
        <w:rPr>
          <w:spacing w:val="-7"/>
        </w:rPr>
        <w:t xml:space="preserve"> </w:t>
      </w:r>
      <w:r>
        <w:rPr>
          <w:spacing w:val="-1"/>
        </w:rPr>
        <w:t>suitable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maximising</w:t>
      </w:r>
      <w:r>
        <w:rPr>
          <w:spacing w:val="-7"/>
        </w:rPr>
        <w:t xml:space="preserve"> </w:t>
      </w:r>
      <w:r>
        <w:t>outcomes.</w:t>
      </w:r>
      <w:r>
        <w:rPr>
          <w:spacing w:val="-5"/>
        </w:rPr>
        <w:t xml:space="preserve"> </w:t>
      </w:r>
      <w:hyperlink w:anchor="_bookmark17" w:history="1">
        <w:r>
          <w:t>Figure</w:t>
        </w:r>
      </w:hyperlink>
      <w:r>
        <w:rPr>
          <w:spacing w:val="56"/>
          <w:w w:val="99"/>
        </w:rPr>
        <w:t xml:space="preserve"> </w:t>
      </w:r>
      <w:hyperlink w:anchor="_bookmark17" w:history="1">
        <w:r>
          <w:rPr>
            <w:spacing w:val="-1"/>
          </w:rPr>
          <w:t>3</w:t>
        </w:r>
      </w:hyperlink>
      <w:hyperlink w:anchor="_bookmark17" w:history="1">
        <w:r>
          <w:rPr>
            <w:spacing w:val="-1"/>
          </w:rPr>
          <w:t>Figure</w:t>
        </w:r>
        <w:r>
          <w:rPr>
            <w:spacing w:val="-5"/>
          </w:rPr>
          <w:t xml:space="preserve"> </w:t>
        </w:r>
        <w:r>
          <w:t>3</w:t>
        </w:r>
      </w:hyperlink>
      <w:r>
        <w:rPr>
          <w:spacing w:val="-8"/>
        </w:rPr>
        <w:t xml:space="preserve"> </w:t>
      </w:r>
      <w:r>
        <w:rPr>
          <w:spacing w:val="-1"/>
        </w:rPr>
        <w:t>shows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current</w:t>
      </w:r>
      <w:r>
        <w:rPr>
          <w:spacing w:val="-6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forecasted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considered</w:t>
      </w:r>
      <w:r>
        <w:rPr>
          <w:spacing w:val="-8"/>
        </w:rPr>
        <w:t xml:space="preserve"> </w:t>
      </w:r>
      <w:r>
        <w:t>together.</w:t>
      </w:r>
    </w:p>
    <w:p w14:paraId="0FFA72BE" w14:textId="77777777" w:rsidR="00546579" w:rsidRDefault="001950B3">
      <w:pPr>
        <w:pStyle w:val="BodyText"/>
        <w:spacing w:before="179"/>
        <w:ind w:left="147" w:right="452"/>
      </w:pPr>
      <w:r>
        <w:rPr>
          <w:rFonts w:cs="Century Gothic"/>
          <w:spacing w:val="-1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overall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‘purpose’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for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managing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Commonwealth’s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portfolio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 xml:space="preserve">the </w:t>
      </w:r>
      <w:r>
        <w:t>Gwydir</w:t>
      </w:r>
      <w:r>
        <w:rPr>
          <w:spacing w:val="-7"/>
        </w:rPr>
        <w:t xml:space="preserve"> </w:t>
      </w:r>
      <w:r>
        <w:t>catchment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rPr>
          <w:rFonts w:cs="Century Gothic"/>
          <w:spacing w:val="46"/>
          <w:w w:val="99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1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ensuring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61"/>
          <w:w w:val="99"/>
        </w:rPr>
        <w:t xml:space="preserve"> </w:t>
      </w:r>
      <w:r>
        <w:rPr>
          <w:spacing w:val="-1"/>
        </w:rPr>
        <w:t>recovery,</w:t>
      </w:r>
      <w:r>
        <w:rPr>
          <w:spacing w:val="-10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rPr>
          <w:spacing w:val="-1"/>
        </w:rPr>
        <w:t>maintaining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rPr>
          <w:spacing w:val="-1"/>
        </w:rPr>
        <w:t>sites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catchment,</w:t>
      </w:r>
      <w:r>
        <w:rPr>
          <w:spacing w:val="88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stream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9"/>
        </w:rPr>
        <w:t xml:space="preserve"> </w:t>
      </w:r>
      <w:r>
        <w:rPr>
          <w:spacing w:val="-1"/>
        </w:rPr>
        <w:t>ecology.</w:t>
      </w:r>
    </w:p>
    <w:p w14:paraId="0FFA72BF" w14:textId="77777777" w:rsidR="00546579" w:rsidRDefault="00546579">
      <w:pPr>
        <w:sectPr w:rsidR="00546579">
          <w:footerReference w:type="default" r:id="rId23"/>
          <w:pgSz w:w="11910" w:h="16840"/>
          <w:pgMar w:top="1240" w:right="220" w:bottom="880" w:left="560" w:header="0" w:footer="686" w:gutter="0"/>
          <w:pgNumType w:start="11"/>
          <w:cols w:space="720"/>
        </w:sectPr>
      </w:pPr>
    </w:p>
    <w:p w14:paraId="0FFA72C0" w14:textId="77777777" w:rsidR="00546579" w:rsidRDefault="00546579">
      <w:pPr>
        <w:spacing w:before="9"/>
        <w:rPr>
          <w:rFonts w:ascii="Century Gothic" w:eastAsia="Century Gothic" w:hAnsi="Century Gothic" w:cs="Century Gothic"/>
          <w:sz w:val="6"/>
          <w:szCs w:val="6"/>
        </w:rPr>
      </w:pPr>
    </w:p>
    <w:p w14:paraId="0FFA72C1" w14:textId="77777777" w:rsidR="00546579" w:rsidRDefault="001950B3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FFA7B0F" wp14:editId="0FFA7B10">
            <wp:extent cx="5404648" cy="3933825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648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72C2" w14:textId="77777777" w:rsidR="00546579" w:rsidRDefault="001950B3">
      <w:pPr>
        <w:pStyle w:val="BodyText"/>
        <w:spacing w:line="239" w:lineRule="auto"/>
        <w:ind w:left="141" w:right="152"/>
      </w:pPr>
      <w:bookmarkStart w:id="18" w:name="_bookmark17"/>
      <w:bookmarkEnd w:id="18"/>
      <w:r>
        <w:rPr>
          <w:rFonts w:cs="Century Gothic"/>
          <w:b/>
          <w:bCs/>
        </w:rPr>
        <w:t>Figure</w:t>
      </w:r>
      <w:r>
        <w:rPr>
          <w:rFonts w:cs="Century Gothic"/>
          <w:b/>
          <w:bCs/>
          <w:spacing w:val="-8"/>
        </w:rPr>
        <w:t xml:space="preserve"> </w:t>
      </w:r>
      <w:r>
        <w:rPr>
          <w:rFonts w:cs="Century Gothic"/>
          <w:b/>
          <w:bCs/>
          <w:spacing w:val="-1"/>
        </w:rPr>
        <w:t>3:</w:t>
      </w:r>
      <w:r>
        <w:rPr>
          <w:rFonts w:cs="Century Gothic"/>
          <w:b/>
          <w:bCs/>
          <w:spacing w:val="-8"/>
        </w:rPr>
        <w:t xml:space="preserve"> </w:t>
      </w:r>
      <w:r>
        <w:t>Determining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broad</w:t>
      </w:r>
      <w:r>
        <w:rPr>
          <w:spacing w:val="-7"/>
        </w:rPr>
        <w:t xml:space="preserve"> </w:t>
      </w:r>
      <w:r>
        <w:t>purpose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46"/>
          <w:w w:val="99"/>
        </w:rPr>
        <w:t xml:space="preserve"> </w:t>
      </w:r>
      <w:r>
        <w:t>Note:</w:t>
      </w:r>
      <w:r>
        <w:rPr>
          <w:spacing w:val="-10"/>
        </w:rPr>
        <w:t xml:space="preserve"> </w:t>
      </w:r>
      <w:r>
        <w:t>grey</w:t>
      </w:r>
      <w:r>
        <w:rPr>
          <w:spacing w:val="-9"/>
        </w:rPr>
        <w:t xml:space="preserve"> </w:t>
      </w:r>
      <w:r>
        <w:t>lines</w:t>
      </w:r>
      <w:r>
        <w:rPr>
          <w:spacing w:val="-8"/>
        </w:rPr>
        <w:t xml:space="preserve"> </w:t>
      </w:r>
      <w:r>
        <w:t>represent</w:t>
      </w:r>
      <w:r>
        <w:rPr>
          <w:spacing w:val="-4"/>
        </w:rPr>
        <w:t xml:space="preserve"> </w:t>
      </w:r>
      <w:r>
        <w:rPr>
          <w:spacing w:val="-1"/>
        </w:rPr>
        <w:t>potential</w:t>
      </w:r>
      <w:r>
        <w:rPr>
          <w:spacing w:val="-7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demand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8"/>
        </w:rPr>
        <w:t xml:space="preserve"> </w:t>
      </w:r>
      <w:r>
        <w:t>availability.</w:t>
      </w:r>
    </w:p>
    <w:p w14:paraId="0FFA72C3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C4" w14:textId="77777777" w:rsidR="00546579" w:rsidRDefault="001950B3">
      <w:pPr>
        <w:ind w:left="107" w:right="116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detail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on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how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overall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purpose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changes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under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different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supply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6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scenarios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provided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Portfolio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Management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Planning: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Approach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planning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use,</w:t>
      </w:r>
      <w:r>
        <w:rPr>
          <w:rFonts w:ascii="Century Gothic" w:eastAsia="Century Gothic" w:hAnsi="Century Gothic" w:cs="Century Gothic"/>
          <w:i/>
          <w:spacing w:val="5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carryover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water,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(available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at:</w:t>
      </w:r>
      <w:r>
        <w:rPr>
          <w:rFonts w:ascii="Century Gothic" w:eastAsia="Century Gothic" w:hAnsi="Century Gothic" w:cs="Century Gothic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25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http://www.environment.gov.au/water/cewo/publications</w:t>
        </w:r>
      </w:hyperlink>
      <w:r>
        <w:rPr>
          <w:rFonts w:ascii="Century Gothic" w:eastAsia="Century Gothic" w:hAnsi="Century Gothic" w:cs="Century Gothic"/>
          <w:sz w:val="20"/>
          <w:szCs w:val="20"/>
        </w:rPr>
        <w:t>).</w:t>
      </w:r>
    </w:p>
    <w:p w14:paraId="0FFA72C5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  <w:sectPr w:rsidR="00546579">
          <w:pgSz w:w="11910" w:h="16840"/>
          <w:pgMar w:top="720" w:right="1000" w:bottom="880" w:left="600" w:header="0" w:footer="686" w:gutter="0"/>
          <w:cols w:space="720"/>
        </w:sectPr>
      </w:pPr>
    </w:p>
    <w:p w14:paraId="0FFA72C6" w14:textId="77777777" w:rsidR="00546579" w:rsidRDefault="001950B3">
      <w:pPr>
        <w:pStyle w:val="Heading2"/>
        <w:numPr>
          <w:ilvl w:val="1"/>
          <w:numId w:val="5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19" w:name="_bookmark18"/>
      <w:bookmarkEnd w:id="19"/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Delivery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0FFA72C7" w14:textId="77777777" w:rsidR="00546579" w:rsidRDefault="001950B3">
      <w:pPr>
        <w:pStyle w:val="BodyText"/>
        <w:spacing w:before="180"/>
        <w:ind w:right="256"/>
      </w:pP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t>described</w:t>
      </w:r>
      <w:r>
        <w:rPr>
          <w:spacing w:val="-9"/>
        </w:rPr>
        <w:t xml:space="preserve"> </w:t>
      </w:r>
      <w:r>
        <w:t>above,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considering</w:t>
      </w:r>
      <w:r>
        <w:rPr>
          <w:spacing w:val="-8"/>
        </w:rPr>
        <w:t xml:space="preserve"> </w:t>
      </w:r>
      <w:r>
        <w:rPr>
          <w:spacing w:val="-1"/>
        </w:rPr>
        <w:t>supplying</w:t>
      </w:r>
      <w:r>
        <w:rPr>
          <w:spacing w:val="87"/>
          <w:w w:val="9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4"/>
        </w:rPr>
        <w:t xml:space="preserve"> </w:t>
      </w:r>
      <w:r>
        <w:rPr>
          <w:spacing w:val="-1"/>
        </w:rPr>
        <w:t>(see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hyperlink w:anchor="_bookmark22" w:history="1">
        <w:r>
          <w:rPr>
            <w:spacing w:val="-1"/>
          </w:rPr>
          <w:t>Table</w:t>
        </w:r>
        <w:r>
          <w:rPr>
            <w:spacing w:val="-7"/>
          </w:rPr>
          <w:t xml:space="preserve"> </w:t>
        </w:r>
        <w:r>
          <w:t>3</w:t>
        </w:r>
      </w:hyperlink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supporting</w:t>
      </w:r>
      <w:r>
        <w:rPr>
          <w:spacing w:val="46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determining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intentions).</w:t>
      </w:r>
    </w:p>
    <w:p w14:paraId="0FFA72C8" w14:textId="77777777" w:rsidR="00546579" w:rsidRDefault="001950B3">
      <w:pPr>
        <w:pStyle w:val="BodyText"/>
        <w:spacing w:before="179"/>
        <w:ind w:right="117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overall</w:t>
      </w:r>
      <w:r>
        <w:rPr>
          <w:spacing w:val="-8"/>
        </w:rPr>
        <w:t xml:space="preserve"> </w:t>
      </w:r>
      <w:r>
        <w:t>fo</w:t>
      </w:r>
      <w:r>
        <w:t>cus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9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1"/>
        </w:rPr>
        <w:t>resource</w:t>
      </w:r>
      <w:r>
        <w:rPr>
          <w:spacing w:val="-9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rPr>
          <w:spacing w:val="-1"/>
        </w:rPr>
        <w:t>scenarios during</w:t>
      </w:r>
      <w:r>
        <w:rPr>
          <w:spacing w:val="97"/>
          <w:w w:val="99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follow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cycles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drying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wetting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1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rPr>
          <w:spacing w:val="-1"/>
        </w:rPr>
        <w:t>watering,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84"/>
          <w:w w:val="99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catchment</w:t>
      </w:r>
      <w:r>
        <w:rPr>
          <w:spacing w:val="-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populations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65"/>
          <w:w w:val="99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rPr>
          <w:spacing w:val="-1"/>
        </w:rPr>
        <w:t>refuge</w:t>
      </w:r>
      <w:r>
        <w:rPr>
          <w:spacing w:val="-7"/>
        </w:rPr>
        <w:t xml:space="preserve"> </w:t>
      </w:r>
      <w:r>
        <w:t>habitat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extreme</w:t>
      </w:r>
      <w:r>
        <w:rPr>
          <w:spacing w:val="-6"/>
        </w:rPr>
        <w:t xml:space="preserve"> </w:t>
      </w:r>
      <w:r>
        <w:t>dry</w:t>
      </w:r>
      <w:r>
        <w:rPr>
          <w:spacing w:val="-8"/>
        </w:rPr>
        <w:t xml:space="preserve"> </w:t>
      </w:r>
      <w:r>
        <w:t>river</w:t>
      </w:r>
      <w:r>
        <w:rPr>
          <w:spacing w:val="-7"/>
        </w:rPr>
        <w:t xml:space="preserve"> </w:t>
      </w:r>
      <w:r>
        <w:rPr>
          <w:spacing w:val="-1"/>
        </w:rPr>
        <w:t>conditions. Natural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events</w:t>
      </w:r>
      <w:r>
        <w:rPr>
          <w:spacing w:val="-8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tributaries,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80"/>
        </w:rPr>
        <w:t xml:space="preserve"> </w:t>
      </w:r>
      <w:r>
        <w:rPr>
          <w:spacing w:val="-1"/>
        </w:rPr>
        <w:t>an</w:t>
      </w:r>
      <w:r>
        <w:rPr>
          <w:spacing w:val="-7"/>
        </w:rPr>
        <w:t xml:space="preserve"> </w:t>
      </w:r>
      <w:r>
        <w:rPr>
          <w:spacing w:val="-1"/>
        </w:rPr>
        <w:t>inflow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Horton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particularly</w:t>
      </w:r>
      <w:r>
        <w:rPr>
          <w:spacing w:val="-8"/>
        </w:rPr>
        <w:t xml:space="preserve"> </w:t>
      </w:r>
      <w:r>
        <w:rPr>
          <w:spacing w:val="-1"/>
        </w:rPr>
        <w:t>ecologically</w:t>
      </w:r>
      <w:r>
        <w:rPr>
          <w:spacing w:val="-8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augmented</w:t>
      </w:r>
      <w:r>
        <w:rPr>
          <w:spacing w:val="-7"/>
        </w:rPr>
        <w:t xml:space="preserve"> </w:t>
      </w:r>
      <w:r>
        <w:t>with</w:t>
      </w:r>
      <w:r>
        <w:rPr>
          <w:spacing w:val="93"/>
          <w:w w:val="99"/>
        </w:rPr>
        <w:t xml:space="preserve"> </w:t>
      </w:r>
      <w:r>
        <w:t>environmental</w:t>
      </w:r>
      <w:r>
        <w:rPr>
          <w:spacing w:val="-21"/>
        </w:rPr>
        <w:t xml:space="preserve"> </w:t>
      </w:r>
      <w:r>
        <w:t>water.</w:t>
      </w:r>
    </w:p>
    <w:p w14:paraId="0FFA72C9" w14:textId="77777777" w:rsidR="00546579" w:rsidRDefault="001950B3">
      <w:pPr>
        <w:pStyle w:val="BodyText"/>
        <w:spacing w:before="179"/>
        <w:ind w:right="457"/>
      </w:pPr>
      <w:r>
        <w:rPr>
          <w:spacing w:val="1"/>
        </w:rP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wetlands,</w:t>
      </w:r>
      <w:r>
        <w:rPr>
          <w:spacing w:val="-11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aims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highly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dependant</w:t>
      </w:r>
      <w:r>
        <w:rPr>
          <w:spacing w:val="-7"/>
        </w:rPr>
        <w:t xml:space="preserve"> </w:t>
      </w:r>
      <w:r>
        <w:t>semi-permanent</w:t>
      </w:r>
      <w:r>
        <w:rPr>
          <w:spacing w:val="44"/>
          <w:w w:val="9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communities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contributing</w:t>
      </w:r>
      <w:r>
        <w:rPr>
          <w:spacing w:val="-10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reactive</w:t>
      </w:r>
      <w:r>
        <w:rPr>
          <w:spacing w:val="-10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6"/>
        </w:rPr>
        <w:t xml:space="preserve"> </w:t>
      </w:r>
      <w:r>
        <w:t>activating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44"/>
          <w:w w:val="99"/>
        </w:rPr>
        <w:t xml:space="preserve"> </w:t>
      </w:r>
      <w:r>
        <w:rPr>
          <w:spacing w:val="-1"/>
        </w:rPr>
        <w:t>supplementary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offsetting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component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t>extraction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approved</w:t>
      </w:r>
      <w:r>
        <w:rPr>
          <w:spacing w:val="86"/>
          <w:w w:val="99"/>
        </w:rPr>
        <w:t xml:space="preserve"> </w:t>
      </w:r>
      <w:r>
        <w:rPr>
          <w:spacing w:val="-1"/>
        </w:rPr>
        <w:t>volume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called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storage.</w:t>
      </w:r>
      <w:r>
        <w:rPr>
          <w:spacing w:val="-10"/>
        </w:rPr>
        <w:t xml:space="preserve"> </w:t>
      </w:r>
      <w:r>
        <w:t>When</w:t>
      </w:r>
      <w:r>
        <w:rPr>
          <w:spacing w:val="-7"/>
        </w:rPr>
        <w:t xml:space="preserve"> </w:t>
      </w:r>
      <w:r>
        <w:t>supplementary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39"/>
          <w:w w:val="99"/>
        </w:rPr>
        <w:t xml:space="preserve"> </w:t>
      </w:r>
      <w:r>
        <w:rPr>
          <w:spacing w:val="-1"/>
        </w:rPr>
        <w:t>available,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proportion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supplementary</w:t>
      </w:r>
      <w:r>
        <w:rPr>
          <w:spacing w:val="-10"/>
        </w:rPr>
        <w:t xml:space="preserve"> </w:t>
      </w:r>
      <w:r>
        <w:t>licence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activated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60"/>
          <w:w w:val="99"/>
        </w:rPr>
        <w:t xml:space="preserve"> </w:t>
      </w:r>
      <w:r>
        <w:rPr>
          <w:spacing w:val="-1"/>
        </w:rPr>
        <w:t>watercourse</w:t>
      </w:r>
      <w:r>
        <w:rPr>
          <w:spacing w:val="-3"/>
        </w:rPr>
        <w:t xml:space="preserve"> </w:t>
      </w:r>
      <w:r>
        <w:t>(up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14</w:t>
      </w:r>
      <w:r>
        <w:rPr>
          <w:spacing w:val="-4"/>
        </w:rPr>
        <w:t xml:space="preserve"> </w:t>
      </w:r>
      <w:r>
        <w:rPr>
          <w:spacing w:val="1"/>
        </w:rPr>
        <w:t>100</w:t>
      </w:r>
      <w:r>
        <w:rPr>
          <w:spacing w:val="-5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Gingham</w:t>
      </w:r>
      <w:r>
        <w:rPr>
          <w:spacing w:val="-5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1"/>
        </w:rPr>
        <w:t>000</w:t>
      </w:r>
      <w:r>
        <w:rPr>
          <w:spacing w:val="-4"/>
        </w:rPr>
        <w:t xml:space="preserve"> </w:t>
      </w:r>
      <w:r>
        <w:t>ML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Mehi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rPr>
          <w:spacing w:val="-1"/>
        </w:rPr>
        <w:t xml:space="preserve">Mallowa). </w:t>
      </w:r>
      <w:r>
        <w:t>To</w:t>
      </w:r>
      <w:r>
        <w:rPr>
          <w:spacing w:val="62"/>
          <w:w w:val="99"/>
        </w:rPr>
        <w:t xml:space="preserve"> </w:t>
      </w:r>
      <w:r>
        <w:t>complement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supplementary</w:t>
      </w:r>
      <w:r>
        <w:rPr>
          <w:spacing w:val="-8"/>
        </w:rPr>
        <w:t xml:space="preserve"> </w:t>
      </w:r>
      <w:r>
        <w:t>flows,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offset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84"/>
          <w:w w:val="99"/>
        </w:rPr>
        <w:t xml:space="preserve"> </w:t>
      </w:r>
      <w:r>
        <w:t>extracted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event,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small</w:t>
      </w:r>
      <w:r>
        <w:rPr>
          <w:spacing w:val="-5"/>
        </w:rPr>
        <w:t xml:space="preserve"> </w:t>
      </w:r>
      <w:r>
        <w:rPr>
          <w:spacing w:val="-1"/>
        </w:rPr>
        <w:t>volume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t>Security</w:t>
      </w:r>
      <w:r>
        <w:rPr>
          <w:spacing w:val="-6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tail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flows.</w:t>
      </w:r>
    </w:p>
    <w:p w14:paraId="0FFA72CA" w14:textId="77777777" w:rsidR="00546579" w:rsidRDefault="00546579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0FFA72CB" w14:textId="77777777" w:rsidR="00546579" w:rsidRDefault="001950B3">
      <w:pPr>
        <w:pStyle w:val="BodyText"/>
        <w:ind w:right="207"/>
      </w:pP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7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wetter</w:t>
      </w:r>
      <w:r>
        <w:rPr>
          <w:spacing w:val="-7"/>
        </w:rPr>
        <w:t xml:space="preserve"> </w:t>
      </w:r>
      <w:r>
        <w:rPr>
          <w:spacing w:val="-1"/>
        </w:rPr>
        <w:t>years,</w:t>
      </w:r>
      <w:r>
        <w:rPr>
          <w:spacing w:val="-10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watering</w:t>
      </w:r>
      <w:r>
        <w:rPr>
          <w:spacing w:val="3"/>
        </w:rPr>
        <w:t xml:space="preserve"> </w:t>
      </w:r>
      <w:r>
        <w:rPr>
          <w:spacing w:val="-1"/>
        </w:rPr>
        <w:t>may</w:t>
      </w:r>
      <w:r>
        <w:rPr>
          <w:spacing w:val="-8"/>
        </w:rPr>
        <w:t xml:space="preserve"> </w:t>
      </w:r>
      <w:r>
        <w:t>target</w:t>
      </w:r>
      <w:r>
        <w:rPr>
          <w:spacing w:val="102"/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broader</w:t>
      </w:r>
      <w:r>
        <w:rPr>
          <w:spacing w:val="-8"/>
        </w:rPr>
        <w:t xml:space="preserve"> </w:t>
      </w:r>
      <w:r>
        <w:t>system</w:t>
      </w:r>
      <w:r>
        <w:rPr>
          <w:spacing w:val="-7"/>
        </w:rPr>
        <w:t xml:space="preserve"> </w:t>
      </w:r>
      <w:r>
        <w:t>wide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includes</w:t>
      </w:r>
      <w:r>
        <w:rPr>
          <w:spacing w:val="-8"/>
        </w:rPr>
        <w:t xml:space="preserve"> </w:t>
      </w:r>
      <w:r>
        <w:t>flood</w:t>
      </w:r>
      <w:r>
        <w:rPr>
          <w:spacing w:val="-6"/>
        </w:rPr>
        <w:t xml:space="preserve"> </w:t>
      </w:r>
      <w:r>
        <w:t>dependent</w:t>
      </w:r>
      <w:r>
        <w:rPr>
          <w:spacing w:val="-5"/>
        </w:rPr>
        <w:t xml:space="preserve"> </w:t>
      </w:r>
      <w:r>
        <w:rPr>
          <w:spacing w:val="-1"/>
        </w:rPr>
        <w:t>coolibah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rPr>
          <w:spacing w:val="-1"/>
        </w:rPr>
        <w:t>gum</w:t>
      </w:r>
      <w:r>
        <w:rPr>
          <w:spacing w:val="71"/>
          <w:w w:val="99"/>
        </w:rPr>
        <w:t xml:space="preserve"> </w:t>
      </w:r>
      <w:r>
        <w:rPr>
          <w:spacing w:val="-1"/>
        </w:rPr>
        <w:t>woodlands,</w:t>
      </w:r>
      <w:r>
        <w:rPr>
          <w:spacing w:val="-7"/>
        </w:rPr>
        <w:t xml:space="preserve"> </w:t>
      </w:r>
      <w:r>
        <w:rPr>
          <w:spacing w:val="-1"/>
        </w:rPr>
        <w:t>lignum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rPr>
          <w:spacing w:val="-1"/>
        </w:rPr>
        <w:t>box</w:t>
      </w:r>
      <w:r>
        <w:rPr>
          <w:spacing w:val="-7"/>
        </w:rPr>
        <w:t xml:space="preserve"> </w:t>
      </w:r>
      <w:r>
        <w:t>shrublands.</w:t>
      </w:r>
      <w:r>
        <w:rPr>
          <w:spacing w:val="-8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larger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aim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build</w:t>
      </w:r>
      <w:r>
        <w:rPr>
          <w:spacing w:val="-7"/>
        </w:rPr>
        <w:t xml:space="preserve"> </w:t>
      </w:r>
      <w:r>
        <w:t>resilience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boom</w:t>
      </w:r>
      <w:r>
        <w:rPr>
          <w:spacing w:val="63"/>
          <w:w w:val="99"/>
        </w:rPr>
        <w:t xml:space="preserve"> </w:t>
      </w:r>
      <w:r>
        <w:t>times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protect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drier</w:t>
      </w:r>
      <w:r>
        <w:rPr>
          <w:spacing w:val="-6"/>
        </w:rPr>
        <w:t xml:space="preserve"> </w:t>
      </w:r>
      <w:r>
        <w:t>times.</w:t>
      </w:r>
    </w:p>
    <w:p w14:paraId="0FFA72CC" w14:textId="77777777" w:rsidR="00546579" w:rsidRDefault="001950B3">
      <w:pPr>
        <w:pStyle w:val="BodyText"/>
        <w:spacing w:before="179"/>
        <w:ind w:right="285"/>
      </w:pPr>
      <w:r>
        <w:rPr>
          <w:spacing w:val="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addition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targets,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aims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1"/>
        </w:rPr>
        <w:t>in-stream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46"/>
          <w:w w:val="99"/>
        </w:rPr>
        <w:t xml:space="preserve"> </w:t>
      </w:r>
      <w:r>
        <w:t>regime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supports</w:t>
      </w:r>
      <w:r>
        <w:rPr>
          <w:spacing w:val="-8"/>
        </w:rPr>
        <w:t xml:space="preserve"> </w:t>
      </w:r>
      <w:r>
        <w:rPr>
          <w:spacing w:val="-1"/>
        </w:rP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rPr>
          <w:spacing w:val="-1"/>
        </w:rPr>
        <w:t>populations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aquatic</w:t>
      </w:r>
      <w:r>
        <w:rPr>
          <w:spacing w:val="-7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processes.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triggers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providing</w:t>
      </w:r>
      <w:r>
        <w:rPr>
          <w:spacing w:val="-7"/>
        </w:rPr>
        <w:t xml:space="preserve"> </w:t>
      </w:r>
      <w:r>
        <w:rPr>
          <w:spacing w:val="3"/>
        </w:rPr>
        <w:t>in-</w:t>
      </w:r>
      <w:r>
        <w:rPr>
          <w:spacing w:val="110"/>
          <w:w w:val="99"/>
        </w:rPr>
        <w:t xml:space="preserve"> </w:t>
      </w:r>
      <w:r>
        <w:t>stream</w:t>
      </w:r>
      <w:r>
        <w:rPr>
          <w:spacing w:val="-8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include</w:t>
      </w:r>
      <w:r>
        <w:rPr>
          <w:spacing w:val="-8"/>
        </w:rPr>
        <w:t xml:space="preserve"> </w:t>
      </w:r>
      <w:r>
        <w:rPr>
          <w:spacing w:val="-1"/>
        </w:rPr>
        <w:t>seasonal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species</w:t>
      </w:r>
      <w:r>
        <w:rPr>
          <w:spacing w:val="-6"/>
        </w:rPr>
        <w:t xml:space="preserve"> </w:t>
      </w:r>
      <w:r>
        <w:t>specific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6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and</w:t>
      </w:r>
      <w:r>
        <w:rPr>
          <w:spacing w:val="59"/>
          <w:w w:val="99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t>optimal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other</w:t>
      </w:r>
      <w:r>
        <w:rPr>
          <w:spacing w:val="63"/>
          <w:w w:val="99"/>
        </w:rPr>
        <w:t xml:space="preserve"> </w:t>
      </w:r>
      <w:r>
        <w:rPr>
          <w:spacing w:val="-1"/>
        </w:rPr>
        <w:t>aquatic</w:t>
      </w:r>
      <w:r>
        <w:rPr>
          <w:spacing w:val="-5"/>
        </w:rPr>
        <w:t xml:space="preserve"> </w:t>
      </w:r>
      <w:r>
        <w:rPr>
          <w:spacing w:val="-1"/>
        </w:rPr>
        <w:t>fauna,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rPr>
          <w:spacing w:val="-1"/>
        </w:rPr>
        <w:t>include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early</w:t>
      </w:r>
      <w:r>
        <w:rPr>
          <w:spacing w:val="-6"/>
        </w:rPr>
        <w:t xml:space="preserve"> </w:t>
      </w:r>
      <w:r>
        <w:rPr>
          <w:spacing w:val="-1"/>
        </w:rPr>
        <w:t>season</w:t>
      </w:r>
      <w:r>
        <w:rPr>
          <w:spacing w:val="-5"/>
        </w:rPr>
        <w:t xml:space="preserve"> </w:t>
      </w:r>
      <w:r>
        <w:t>stimulus</w:t>
      </w:r>
      <w:r>
        <w:rPr>
          <w:spacing w:val="-5"/>
        </w:rPr>
        <w:t xml:space="preserve"> </w:t>
      </w:r>
      <w:r>
        <w:t>trigger</w:t>
      </w:r>
      <w:r>
        <w:rPr>
          <w:spacing w:val="-5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late</w:t>
      </w:r>
      <w:r>
        <w:rPr>
          <w:spacing w:val="-7"/>
        </w:rPr>
        <w:t xml:space="preserve"> </w:t>
      </w:r>
      <w:r>
        <w:t>winter</w:t>
      </w:r>
      <w:r>
        <w:rPr>
          <w:spacing w:val="-6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t>spring</w:t>
      </w:r>
      <w:r>
        <w:rPr>
          <w:spacing w:val="-5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-4"/>
        </w:rPr>
        <w:t xml:space="preserve"> </w:t>
      </w:r>
      <w:r>
        <w:rPr>
          <w:spacing w:val="-1"/>
        </w:rPr>
        <w:t>or</w:t>
      </w:r>
      <w:r>
        <w:rPr>
          <w:spacing w:val="74"/>
          <w:w w:val="99"/>
        </w:rPr>
        <w:t xml:space="preserve"> </w:t>
      </w:r>
      <w:r>
        <w:rPr>
          <w:spacing w:val="-1"/>
        </w:rPr>
        <w:t>building</w:t>
      </w:r>
      <w:r>
        <w:rPr>
          <w:spacing w:val="-8"/>
        </w:rPr>
        <w:t xml:space="preserve"> </w:t>
      </w:r>
      <w:r>
        <w:t>instream</w:t>
      </w:r>
      <w:r>
        <w:rPr>
          <w:spacing w:val="-8"/>
        </w:rPr>
        <w:t xml:space="preserve"> </w:t>
      </w:r>
      <w:r>
        <w:rPr>
          <w:spacing w:val="-1"/>
        </w:rPr>
        <w:t>carbon/other</w:t>
      </w:r>
      <w:r>
        <w:rPr>
          <w:spacing w:val="-8"/>
        </w:rPr>
        <w:t xml:space="preserve"> </w:t>
      </w:r>
      <w:r>
        <w:rPr>
          <w:spacing w:val="-1"/>
        </w:rPr>
        <w:t>nutrient</w:t>
      </w:r>
      <w:r>
        <w:rPr>
          <w:spacing w:val="-6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conditions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primed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natural</w:t>
      </w:r>
      <w:r>
        <w:rPr>
          <w:spacing w:val="83"/>
          <w:w w:val="99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provided</w:t>
      </w:r>
      <w:r>
        <w:rPr>
          <w:spacing w:val="-8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later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season.</w:t>
      </w:r>
    </w:p>
    <w:p w14:paraId="0FFA72CD" w14:textId="77777777" w:rsidR="00546579" w:rsidRDefault="00546579">
      <w:pPr>
        <w:spacing w:before="10"/>
        <w:rPr>
          <w:rFonts w:ascii="Century Gothic" w:eastAsia="Century Gothic" w:hAnsi="Century Gothic" w:cs="Century Gothic"/>
          <w:sz w:val="14"/>
          <w:szCs w:val="14"/>
        </w:rPr>
      </w:pPr>
    </w:p>
    <w:p w14:paraId="0FFA72CE" w14:textId="77777777" w:rsidR="00546579" w:rsidRDefault="001950B3">
      <w:pPr>
        <w:pStyle w:val="BodyText"/>
        <w:ind w:right="207"/>
      </w:pPr>
      <w:r>
        <w:t>A</w:t>
      </w:r>
      <w:r>
        <w:rPr>
          <w:spacing w:val="-8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ensuring</w:t>
      </w:r>
      <w:r>
        <w:rPr>
          <w:spacing w:val="-7"/>
        </w:rPr>
        <w:t xml:space="preserve"> </w:t>
      </w:r>
      <w:r>
        <w:t>ongoing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7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managing</w:t>
      </w:r>
      <w:r>
        <w:rPr>
          <w:spacing w:val="-7"/>
        </w:rPr>
        <w:t xml:space="preserve"> </w:t>
      </w:r>
      <w:r>
        <w:rPr>
          <w:spacing w:val="-1"/>
        </w:rPr>
        <w:t>drought</w:t>
      </w:r>
      <w:r>
        <w:rPr>
          <w:spacing w:val="-5"/>
        </w:rPr>
        <w:t xml:space="preserve"> </w:t>
      </w:r>
      <w:r>
        <w:rPr>
          <w:spacing w:val="-1"/>
        </w:rPr>
        <w:t>refuge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1"/>
        </w:rPr>
        <w:t>in-stream</w:t>
      </w:r>
      <w:r>
        <w:rPr>
          <w:spacing w:val="-8"/>
        </w:rPr>
        <w:t xml:space="preserve"> </w:t>
      </w:r>
      <w:r>
        <w:rPr>
          <w:spacing w:val="-1"/>
        </w:rPr>
        <w:t>aquatic</w:t>
      </w:r>
      <w:r>
        <w:rPr>
          <w:spacing w:val="-6"/>
        </w:rPr>
        <w:t xml:space="preserve"> </w:t>
      </w:r>
      <w:r>
        <w:rPr>
          <w:spacing w:val="-1"/>
        </w:rPr>
        <w:t>ecology</w:t>
      </w:r>
      <w:r>
        <w:rPr>
          <w:spacing w:val="93"/>
          <w:w w:val="9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extended</w:t>
      </w:r>
      <w:r>
        <w:rPr>
          <w:spacing w:val="-6"/>
        </w:rPr>
        <w:t xml:space="preserve"> </w:t>
      </w:r>
      <w:r>
        <w:rPr>
          <w:spacing w:val="-1"/>
        </w:rPr>
        <w:t>drying</w:t>
      </w:r>
      <w:r>
        <w:rPr>
          <w:spacing w:val="-8"/>
        </w:rPr>
        <w:t xml:space="preserve"> </w:t>
      </w:r>
      <w:r>
        <w:t>sequences.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1"/>
        </w:rPr>
        <w:t>do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storage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refresh</w:t>
      </w:r>
      <w:r>
        <w:rPr>
          <w:spacing w:val="78"/>
          <w:w w:val="99"/>
        </w:rPr>
        <w:t xml:space="preserve"> </w:t>
      </w:r>
      <w:r>
        <w:rPr>
          <w:spacing w:val="-1"/>
        </w:rPr>
        <w:t>drought</w:t>
      </w:r>
      <w:r>
        <w:rPr>
          <w:spacing w:val="-5"/>
        </w:rPr>
        <w:t xml:space="preserve"> </w:t>
      </w:r>
      <w:r>
        <w:t>refuges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reduce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degrading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quality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survival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aquatic</w:t>
      </w:r>
      <w:r>
        <w:rPr>
          <w:spacing w:val="74"/>
          <w:w w:val="99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t>dry</w:t>
      </w:r>
      <w:r>
        <w:rPr>
          <w:spacing w:val="-10"/>
        </w:rPr>
        <w:t xml:space="preserve"> </w:t>
      </w:r>
      <w:r>
        <w:t>periods.</w:t>
      </w:r>
    </w:p>
    <w:p w14:paraId="0FFA72CF" w14:textId="77777777" w:rsidR="00546579" w:rsidRDefault="001950B3">
      <w:pPr>
        <w:pStyle w:val="BodyText"/>
        <w:spacing w:before="179"/>
        <w:ind w:right="256"/>
      </w:pPr>
      <w:r>
        <w:rPr>
          <w:spacing w:val="-1"/>
        </w:rPr>
        <w:t>Should</w:t>
      </w:r>
      <w:r>
        <w:rPr>
          <w:spacing w:val="-8"/>
        </w:rPr>
        <w:t xml:space="preserve"> </w:t>
      </w:r>
      <w:r>
        <w:rPr>
          <w:spacing w:val="-1"/>
        </w:rPr>
        <w:t>colonial</w:t>
      </w:r>
      <w:r>
        <w:rPr>
          <w:spacing w:val="-7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t>breeding</w:t>
      </w:r>
      <w:r>
        <w:rPr>
          <w:spacing w:val="-6"/>
        </w:rPr>
        <w:t xml:space="preserve"> </w:t>
      </w:r>
      <w:r>
        <w:rPr>
          <w:spacing w:val="-1"/>
        </w:rPr>
        <w:t>commence</w:t>
      </w:r>
      <w:r>
        <w:rPr>
          <w:spacing w:val="-6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t>Wetlands,</w:t>
      </w:r>
      <w:r>
        <w:rPr>
          <w:spacing w:val="-11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46"/>
          <w:w w:val="99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augment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rPr>
          <w:spacing w:val="-1"/>
        </w:rPr>
        <w:t>cycles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89"/>
          <w:w w:val="99"/>
        </w:rPr>
        <w:t xml:space="preserve"> </w:t>
      </w:r>
      <w:r>
        <w:rPr>
          <w:spacing w:val="-1"/>
        </w:rPr>
        <w:t>lying</w:t>
      </w:r>
      <w:r>
        <w:rPr>
          <w:spacing w:val="-8"/>
        </w:rPr>
        <w:t xml:space="preserve"> </w:t>
      </w:r>
      <w:r>
        <w:t>wetlands,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 xml:space="preserve">completion </w:t>
      </w:r>
      <w:r>
        <w:rPr>
          <w:spacing w:val="-1"/>
        </w:rPr>
        <w:t>(a</w:t>
      </w:r>
      <w:r>
        <w:rPr>
          <w:spacing w:val="-7"/>
        </w:rPr>
        <w:t xml:space="preserve"> </w:t>
      </w:r>
      <w:r>
        <w:t>reserve</w:t>
      </w:r>
      <w:r>
        <w:rPr>
          <w:spacing w:val="64"/>
          <w:w w:val="99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10</w:t>
      </w:r>
      <w:r>
        <w:rPr>
          <w:rFonts w:cs="Century Gothic"/>
        </w:rPr>
        <w:t>–</w:t>
      </w:r>
      <w:r>
        <w:t>15</w:t>
      </w:r>
      <w:r>
        <w:rPr>
          <w:spacing w:val="-6"/>
        </w:rPr>
        <w:t xml:space="preserve"> </w:t>
      </w:r>
      <w:r>
        <w:t>GL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maintained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purpose).</w:t>
      </w:r>
    </w:p>
    <w:p w14:paraId="0FFA72D0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4"/>
          <w:szCs w:val="14"/>
        </w:rPr>
      </w:pPr>
    </w:p>
    <w:p w14:paraId="0FFA72D1" w14:textId="77777777" w:rsidR="00546579" w:rsidRDefault="001950B3">
      <w:pPr>
        <w:pStyle w:val="Heading3"/>
        <w:rPr>
          <w:b w:val="0"/>
          <w:bCs w:val="0"/>
        </w:rPr>
      </w:pPr>
      <w:r>
        <w:rPr>
          <w:spacing w:val="-1"/>
        </w:rPr>
        <w:t>Stakeholder</w:t>
      </w:r>
      <w:r>
        <w:rPr>
          <w:spacing w:val="-22"/>
        </w:rPr>
        <w:t xml:space="preserve"> </w:t>
      </w:r>
      <w:r>
        <w:rPr>
          <w:spacing w:val="-1"/>
        </w:rPr>
        <w:t>Feedback</w:t>
      </w:r>
    </w:p>
    <w:p w14:paraId="0FFA72D2" w14:textId="77777777" w:rsidR="00546579" w:rsidRDefault="001950B3">
      <w:pPr>
        <w:pStyle w:val="BodyText"/>
        <w:spacing w:before="179"/>
        <w:ind w:right="256"/>
      </w:pPr>
      <w:r>
        <w:rPr>
          <w:spacing w:val="-1"/>
        </w:rPr>
        <w:t>The</w:t>
      </w:r>
      <w:r>
        <w:rPr>
          <w:spacing w:val="-15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Valley</w:t>
      </w:r>
      <w:r>
        <w:rPr>
          <w:spacing w:val="-8"/>
        </w:rPr>
        <w:t xml:space="preserve"> </w:t>
      </w:r>
      <w:r>
        <w:rPr>
          <w:spacing w:val="-1"/>
        </w:rPr>
        <w:t>ECAOAC</w:t>
      </w:r>
      <w:r>
        <w:rPr>
          <w:spacing w:val="-4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2017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consider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priorities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targets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environmental</w:t>
      </w:r>
      <w:r>
        <w:rPr>
          <w:spacing w:val="26"/>
          <w:w w:val="9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next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1"/>
        </w:rPr>
        <w:t>seasons.</w:t>
      </w:r>
    </w:p>
    <w:p w14:paraId="0FFA72D3" w14:textId="77777777" w:rsidR="00546579" w:rsidRDefault="001950B3">
      <w:pPr>
        <w:pStyle w:val="BodyText"/>
        <w:spacing w:before="141"/>
        <w:ind w:right="118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t>ECAOAC</w:t>
      </w:r>
      <w:r>
        <w:rPr>
          <w:spacing w:val="-4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focused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best</w:t>
      </w:r>
      <w:r>
        <w:rPr>
          <w:spacing w:val="-5"/>
        </w:rPr>
        <w:t xml:space="preserve"> </w:t>
      </w:r>
      <w:r>
        <w:t>manage</w:t>
      </w:r>
      <w:r>
        <w:rPr>
          <w:spacing w:val="-4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4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rPr>
          <w:spacing w:val="-1"/>
        </w:rPr>
        <w:t>several</w:t>
      </w:r>
      <w:r>
        <w:rPr>
          <w:spacing w:val="-5"/>
        </w:rPr>
        <w:t xml:space="preserve"> </w:t>
      </w:r>
      <w:r>
        <w:rPr>
          <w:spacing w:val="-1"/>
        </w:rPr>
        <w:t>seasons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w w:val="99"/>
        </w:rPr>
        <w:t xml:space="preserve"> </w:t>
      </w:r>
      <w:r>
        <w:rPr>
          <w:spacing w:val="45"/>
          <w:w w:val="99"/>
        </w:rPr>
        <w:t xml:space="preserve"> </w:t>
      </w:r>
      <w:r>
        <w:rPr>
          <w:spacing w:val="-1"/>
        </w:rPr>
        <w:t>sufficient</w:t>
      </w:r>
      <w:r>
        <w:rPr>
          <w:spacing w:val="-6"/>
        </w:rPr>
        <w:t xml:space="preserve"> </w:t>
      </w:r>
      <w:r>
        <w:rPr>
          <w:spacing w:val="-1"/>
        </w:rPr>
        <w:t>volumes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t>dry</w:t>
      </w:r>
      <w:r>
        <w:rPr>
          <w:spacing w:val="-9"/>
        </w:rPr>
        <w:t xml:space="preserve"> </w:t>
      </w:r>
      <w:r>
        <w:t>conditions</w:t>
      </w:r>
      <w:r>
        <w:rPr>
          <w:spacing w:val="-7"/>
        </w:rPr>
        <w:t xml:space="preserve"> </w:t>
      </w:r>
      <w:r>
        <w:t>prevail.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this</w:t>
      </w:r>
      <w:r>
        <w:rPr>
          <w:w w:val="99"/>
        </w:rPr>
        <w:t xml:space="preserve"> </w:t>
      </w:r>
      <w:r>
        <w:rPr>
          <w:spacing w:val="40"/>
          <w:w w:val="99"/>
        </w:rPr>
        <w:t xml:space="preserve"> 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mind,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ECAOAC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endorsed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‘reactive’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(respond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natural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triggers)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approach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watering</w:t>
      </w:r>
      <w:r>
        <w:rPr>
          <w:spacing w:val="74"/>
          <w:w w:val="9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18,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targeting</w:t>
      </w:r>
      <w:r>
        <w:rPr>
          <w:spacing w:val="-7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outcomes.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consensus</w:t>
      </w:r>
      <w:r>
        <w:rPr>
          <w:spacing w:val="-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management</w:t>
      </w:r>
      <w:r>
        <w:rPr>
          <w:spacing w:val="74"/>
          <w:w w:val="9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informed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discussions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ECAOAC</w:t>
      </w:r>
      <w:r>
        <w:rPr>
          <w:spacing w:val="-9"/>
        </w:rPr>
        <w:t xml:space="preserve"> </w:t>
      </w:r>
      <w:r>
        <w:t>members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observers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-9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rPr>
          <w:spacing w:val="-1"/>
        </w:rPr>
        <w:t>valley</w:t>
      </w:r>
      <w:r>
        <w:rPr>
          <w:spacing w:val="76"/>
          <w:w w:val="99"/>
        </w:rPr>
        <w:t xml:space="preserve"> </w:t>
      </w:r>
      <w:r>
        <w:t>landholders,</w:t>
      </w:r>
      <w:r>
        <w:rPr>
          <w:spacing w:val="-13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users,</w:t>
      </w:r>
      <w:r>
        <w:rPr>
          <w:spacing w:val="-11"/>
        </w:rPr>
        <w:t xml:space="preserve"> </w:t>
      </w:r>
      <w:r>
        <w:rPr>
          <w:spacing w:val="-1"/>
        </w:rPr>
        <w:t>scientists,</w:t>
      </w:r>
      <w:r>
        <w:rPr>
          <w:spacing w:val="-12"/>
        </w:rPr>
        <w:t xml:space="preserve"> </w:t>
      </w:r>
      <w:r>
        <w:t>independent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advisors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Aboriginal</w:t>
      </w:r>
      <w:r>
        <w:rPr>
          <w:spacing w:val="-10"/>
        </w:rPr>
        <w:t xml:space="preserve"> </w:t>
      </w:r>
      <w:r>
        <w:rPr>
          <w:spacing w:val="-1"/>
        </w:rPr>
        <w:t>representatives.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93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report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consistent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approach</w:t>
      </w:r>
      <w:r>
        <w:rPr>
          <w:spacing w:val="-7"/>
        </w:rPr>
        <w:t xml:space="preserve"> </w:t>
      </w:r>
      <w:r>
        <w:rPr>
          <w:spacing w:val="-1"/>
        </w:rPr>
        <w:t>endorsed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ECAOAC.</w:t>
      </w:r>
    </w:p>
    <w:p w14:paraId="0FFA72D4" w14:textId="77777777" w:rsidR="00546579" w:rsidRDefault="00546579">
      <w:pPr>
        <w:sectPr w:rsidR="00546579">
          <w:pgSz w:w="11910" w:h="16840"/>
          <w:pgMar w:top="780" w:right="600" w:bottom="880" w:left="600" w:header="0" w:footer="686" w:gutter="0"/>
          <w:cols w:space="720"/>
        </w:sectPr>
      </w:pPr>
    </w:p>
    <w:p w14:paraId="0FFA72D5" w14:textId="77777777" w:rsidR="00546579" w:rsidRDefault="001950B3">
      <w:pPr>
        <w:pStyle w:val="Heading2"/>
        <w:numPr>
          <w:ilvl w:val="1"/>
          <w:numId w:val="5"/>
        </w:numPr>
        <w:tabs>
          <w:tab w:val="left" w:pos="961"/>
        </w:tabs>
        <w:spacing w:before="25"/>
        <w:ind w:hanging="852"/>
        <w:rPr>
          <w:b w:val="0"/>
          <w:bCs w:val="0"/>
        </w:rPr>
      </w:pPr>
      <w:bookmarkStart w:id="20" w:name="_bookmark19"/>
      <w:bookmarkEnd w:id="20"/>
      <w:r>
        <w:rPr>
          <w:color w:val="5F4879"/>
        </w:rPr>
        <w:t>Trading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2017</w:t>
      </w:r>
      <w:r>
        <w:rPr>
          <w:rFonts w:cs="Century Gothic"/>
          <w:color w:val="5F4879"/>
        </w:rPr>
        <w:t>–</w:t>
      </w:r>
      <w:r>
        <w:rPr>
          <w:color w:val="5F4879"/>
        </w:rPr>
        <w:t>18</w:t>
      </w:r>
    </w:p>
    <w:p w14:paraId="0FFA72D6" w14:textId="77777777" w:rsidR="00546579" w:rsidRDefault="00546579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2D7" w14:textId="77777777" w:rsidR="00546579" w:rsidRDefault="001950B3">
      <w:pPr>
        <w:pStyle w:val="BodyText"/>
        <w:spacing w:line="239" w:lineRule="auto"/>
        <w:ind w:right="256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  <w:spacing w:val="-1"/>
        </w:rPr>
        <w:t>Act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-1"/>
        </w:rPr>
        <w:t>2007</w:t>
      </w:r>
      <w:r>
        <w:rPr>
          <w:rFonts w:cs="Century Gothic"/>
          <w:i/>
          <w:spacing w:val="-6"/>
        </w:rPr>
        <w:t xml:space="preserve"> </w:t>
      </w:r>
      <w:r>
        <w:rPr>
          <w:spacing w:val="-1"/>
        </w:rPr>
        <w:t>provides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(allocations</w:t>
      </w:r>
      <w:r>
        <w:rPr>
          <w:spacing w:val="-7"/>
        </w:rPr>
        <w:t xml:space="preserve"> </w:t>
      </w:r>
      <w:r>
        <w:t>and</w:t>
      </w:r>
      <w:r>
        <w:rPr>
          <w:spacing w:val="87"/>
          <w:w w:val="99"/>
        </w:rPr>
        <w:t xml:space="preserve"> </w:t>
      </w:r>
      <w:r>
        <w:rPr>
          <w:spacing w:val="-1"/>
        </w:rPr>
        <w:t>entitlements)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specifies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sales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 xml:space="preserve">occur.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improve</w:t>
      </w:r>
      <w:r>
        <w:rPr>
          <w:spacing w:val="-5"/>
        </w:rPr>
        <w:t xml:space="preserve"> </w:t>
      </w:r>
      <w:r>
        <w:t>environmental</w:t>
      </w:r>
      <w:r>
        <w:rPr>
          <w:spacing w:val="79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trade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water.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68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plans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trade</w:t>
      </w:r>
      <w:r>
        <w:rPr>
          <w:spacing w:val="-2"/>
        </w:rPr>
        <w:t xml:space="preserve"> </w:t>
      </w:r>
      <w:r>
        <w:rPr>
          <w:spacing w:val="-1"/>
        </w:rPr>
        <w:t>entitlements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rPr>
          <w:rFonts w:cs="Century Gothic"/>
          <w:spacing w:val="-1"/>
        </w:rPr>
        <w:t>–</w:t>
      </w:r>
      <w:r>
        <w:rPr>
          <w:spacing w:val="-1"/>
        </w:rPr>
        <w:t>18.</w:t>
      </w:r>
    </w:p>
    <w:p w14:paraId="0FFA72D8" w14:textId="77777777" w:rsidR="00546579" w:rsidRDefault="00546579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0FFA72D9" w14:textId="77777777" w:rsidR="00546579" w:rsidRDefault="001950B3">
      <w:pPr>
        <w:pStyle w:val="BodyText"/>
        <w:ind w:right="256"/>
      </w:pPr>
      <w:r>
        <w:t>Planning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considers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catchment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Basin.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70"/>
          <w:w w:val="99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t>Catchment,</w:t>
      </w:r>
      <w:r>
        <w:rPr>
          <w:spacing w:val="-9"/>
        </w:rPr>
        <w:t xml:space="preserve"> </w:t>
      </w:r>
      <w:r>
        <w:t>inflows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allocations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t>highly</w:t>
      </w:r>
      <w:r>
        <w:rPr>
          <w:spacing w:val="-10"/>
        </w:rPr>
        <w:t xml:space="preserve"> </w:t>
      </w:r>
      <w:r>
        <w:t>variable.</w:t>
      </w:r>
      <w:r>
        <w:rPr>
          <w:spacing w:val="-10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possible,</w:t>
      </w:r>
      <w:r>
        <w:rPr>
          <w:spacing w:val="-10"/>
        </w:rPr>
        <w:t xml:space="preserve"> </w:t>
      </w:r>
      <w:r>
        <w:t>retaining</w:t>
      </w:r>
      <w:r>
        <w:rPr>
          <w:spacing w:val="-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account</w:t>
      </w:r>
      <w:r>
        <w:rPr>
          <w:spacing w:val="58"/>
          <w:w w:val="99"/>
        </w:rPr>
        <w:t xml:space="preserve"> </w:t>
      </w:r>
      <w:r>
        <w:t>balance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rPr>
          <w:spacing w:val="3"/>
        </w:rPr>
        <w:t>in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years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climate</w:t>
      </w:r>
      <w:r>
        <w:rPr>
          <w:spacing w:val="-7"/>
        </w:rPr>
        <w:t xml:space="preserve"> </w:t>
      </w:r>
      <w:r>
        <w:rPr>
          <w:spacing w:val="-1"/>
        </w:rPr>
        <w:t>scenarios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50"/>
          <w:w w:val="99"/>
        </w:rPr>
        <w:t xml:space="preserve"> </w:t>
      </w:r>
      <w:r>
        <w:t>particularly</w:t>
      </w:r>
      <w:r>
        <w:rPr>
          <w:spacing w:val="-9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rPr>
          <w:spacing w:val="-1"/>
        </w:rPr>
        <w:t>given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possibility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allocation.</w:t>
      </w:r>
    </w:p>
    <w:p w14:paraId="0FFA72DA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2DB" w14:textId="77777777" w:rsidR="00546579" w:rsidRDefault="001950B3">
      <w:pPr>
        <w:pStyle w:val="BodyText"/>
        <w:spacing w:line="239" w:lineRule="auto"/>
        <w:ind w:right="124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</w:t>
      </w:r>
      <w:r>
        <w:rPr>
          <w:spacing w:val="-10"/>
        </w:rPr>
        <w:t xml:space="preserve"> </w:t>
      </w:r>
      <w:r>
        <w:rPr>
          <w:spacing w:val="-1"/>
        </w:rPr>
        <w:t>regularly</w:t>
      </w:r>
      <w:r>
        <w:rPr>
          <w:spacing w:val="-10"/>
        </w:rPr>
        <w:t xml:space="preserve"> </w:t>
      </w:r>
      <w:r>
        <w:rPr>
          <w:spacing w:val="-1"/>
        </w:rPr>
        <w:t>assesses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demand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supply</w:t>
      </w:r>
      <w:r>
        <w:rPr>
          <w:spacing w:val="85"/>
          <w:w w:val="99"/>
        </w:rPr>
        <w:t xml:space="preserve"> </w:t>
      </w:r>
      <w:r>
        <w:rPr>
          <w:spacing w:val="-1"/>
        </w:rPr>
        <w:t>position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year,</w:t>
      </w:r>
      <w:r>
        <w:rPr>
          <w:spacing w:val="-11"/>
        </w:rPr>
        <w:t xml:space="preserve"> </w:t>
      </w:r>
      <w:r>
        <w:t>considering</w:t>
      </w:r>
      <w:r>
        <w:rPr>
          <w:spacing w:val="-8"/>
        </w:rPr>
        <w:t xml:space="preserve"> </w:t>
      </w:r>
      <w:r>
        <w:t>factors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condition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demand,</w:t>
      </w:r>
      <w:r>
        <w:rPr>
          <w:spacing w:val="-10"/>
        </w:rPr>
        <w:t xml:space="preserve"> </w:t>
      </w:r>
      <w:r>
        <w:t>current</w:t>
      </w:r>
      <w:r>
        <w:rPr>
          <w:spacing w:val="-8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forecast</w:t>
      </w:r>
      <w:r>
        <w:rPr>
          <w:spacing w:val="-8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rPr>
          <w:spacing w:val="-1"/>
        </w:rPr>
        <w:t>conditions,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availability,</w:t>
      </w:r>
      <w:r>
        <w:rPr>
          <w:spacing w:val="-11"/>
        </w:rPr>
        <w:t xml:space="preserve"> </w:t>
      </w:r>
      <w:r>
        <w:rPr>
          <w:spacing w:val="-1"/>
        </w:rPr>
        <w:t>carryover</w:t>
      </w:r>
      <w:r>
        <w:rPr>
          <w:spacing w:val="-7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market</w:t>
      </w:r>
      <w:r>
        <w:rPr>
          <w:spacing w:val="-7"/>
        </w:rPr>
        <w:t xml:space="preserve"> </w:t>
      </w:r>
      <w:r>
        <w:rPr>
          <w:spacing w:val="-1"/>
        </w:rPr>
        <w:t>conditions.</w:t>
      </w:r>
      <w:r>
        <w:rPr>
          <w:spacing w:val="-10"/>
        </w:rPr>
        <w:t xml:space="preserve"> </w:t>
      </w:r>
      <w:r>
        <w:rPr>
          <w:spacing w:val="-1"/>
        </w:rPr>
        <w:t>Any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113"/>
          <w:w w:val="99"/>
        </w:rPr>
        <w:t xml:space="preserve"> </w:t>
      </w:r>
      <w:r>
        <w:rPr>
          <w:spacing w:val="-1"/>
        </w:rPr>
        <w:t>allocation</w:t>
      </w:r>
      <w:r>
        <w:rPr>
          <w:spacing w:val="-8"/>
        </w:rPr>
        <w:t xml:space="preserve"> </w:t>
      </w:r>
      <w:r>
        <w:t>trade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level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supply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demand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consumptive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78"/>
          <w:w w:val="9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Catchment</w:t>
      </w:r>
      <w:r>
        <w:rPr>
          <w:spacing w:val="-3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market.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seek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trade,</w:t>
      </w:r>
      <w:r>
        <w:rPr>
          <w:spacing w:val="-9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further</w:t>
      </w:r>
      <w:r>
        <w:rPr>
          <w:spacing w:val="70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15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rPr>
          <w:spacing w:val="-1"/>
        </w:rPr>
        <w:t>made</w:t>
      </w:r>
      <w:r>
        <w:rPr>
          <w:spacing w:val="-15"/>
        </w:rPr>
        <w:t xml:space="preserve"> </w:t>
      </w:r>
      <w:r>
        <w:t>widely</w:t>
      </w:r>
      <w:r>
        <w:rPr>
          <w:spacing w:val="-16"/>
        </w:rPr>
        <w:t xml:space="preserve"> </w:t>
      </w:r>
      <w:r>
        <w:rPr>
          <w:spacing w:val="-1"/>
        </w:rPr>
        <w:t>available</w:t>
      </w:r>
      <w:r>
        <w:rPr>
          <w:spacing w:val="-11"/>
        </w:rPr>
        <w:t xml:space="preserve"> </w:t>
      </w:r>
      <w:r>
        <w:rPr>
          <w:spacing w:val="-1"/>
        </w:rPr>
        <w:t>at</w:t>
      </w:r>
      <w:r>
        <w:rPr>
          <w:spacing w:val="-13"/>
        </w:rPr>
        <w:t xml:space="preserve"> </w:t>
      </w:r>
      <w:hyperlink r:id="rId26">
        <w:r>
          <w:rPr>
            <w:color w:val="0000FF"/>
            <w:u w:val="single" w:color="0000FF"/>
          </w:rPr>
          <w:t>http://www.environment.gov.au/water/cewo/trade/current-</w:t>
        </w:r>
      </w:hyperlink>
      <w:r>
        <w:rPr>
          <w:color w:val="0000FF"/>
          <w:w w:val="99"/>
        </w:rPr>
        <w:t xml:space="preserve"> </w:t>
      </w:r>
      <w:hyperlink r:id="rId27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trading-actions</w:t>
        </w:r>
        <w:r>
          <w:t>.</w:t>
        </w:r>
      </w:hyperlink>
    </w:p>
    <w:p w14:paraId="0FFA72DC" w14:textId="77777777" w:rsidR="00546579" w:rsidRDefault="00546579">
      <w:pPr>
        <w:spacing w:before="1"/>
        <w:rPr>
          <w:rFonts w:ascii="Century Gothic" w:eastAsia="Century Gothic" w:hAnsi="Century Gothic" w:cs="Century Gothic"/>
          <w:sz w:val="13"/>
          <w:szCs w:val="13"/>
        </w:rPr>
      </w:pPr>
    </w:p>
    <w:p w14:paraId="0FFA72DD" w14:textId="77777777" w:rsidR="00546579" w:rsidRDefault="001950B3">
      <w:pPr>
        <w:pStyle w:val="BodyText"/>
        <w:spacing w:before="62"/>
        <w:ind w:right="457"/>
      </w:pPr>
      <w:r>
        <w:rPr>
          <w:spacing w:val="-1"/>
        </w:rPr>
        <w:t>For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rules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7"/>
        </w:rPr>
        <w:t xml:space="preserve"> </w:t>
      </w:r>
      <w:r>
        <w:t>governing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38"/>
          <w:w w:val="99"/>
        </w:rPr>
        <w:t xml:space="preserve"> </w:t>
      </w:r>
      <w:r>
        <w:t>water,</w:t>
      </w:r>
      <w:r>
        <w:rPr>
          <w:spacing w:val="-10"/>
        </w:rPr>
        <w:t xml:space="preserve"> </w:t>
      </w:r>
      <w:r>
        <w:t>refer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i/>
          <w:spacing w:val="-1"/>
        </w:rPr>
        <w:t>Commonwealth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environmental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9"/>
        </w:rPr>
        <w:t xml:space="preserve"> </w:t>
      </w:r>
      <w:r>
        <w:rPr>
          <w:i/>
        </w:rPr>
        <w:t>Trading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Framework</w:t>
      </w:r>
      <w:r>
        <w:rPr>
          <w:i/>
          <w:spacing w:val="-7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8">
        <w:r>
          <w:rPr>
            <w:color w:val="0000FF"/>
            <w:u w:val="single" w:color="0000FF"/>
          </w:rPr>
          <w:t>http://www.environment.gov.au/water/cewo/publications/water-trading-framework-dec2014</w:t>
        </w:r>
        <w:r>
          <w:t>.</w:t>
        </w:r>
      </w:hyperlink>
    </w:p>
    <w:p w14:paraId="0FFA72DE" w14:textId="77777777" w:rsidR="00546579" w:rsidRDefault="00546579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0FFA72DF" w14:textId="77777777" w:rsidR="00546579" w:rsidRDefault="001950B3">
      <w:pPr>
        <w:pStyle w:val="Heading2"/>
        <w:numPr>
          <w:ilvl w:val="1"/>
          <w:numId w:val="5"/>
        </w:numPr>
        <w:tabs>
          <w:tab w:val="left" w:pos="961"/>
        </w:tabs>
        <w:spacing w:before="55"/>
        <w:ind w:hanging="852"/>
        <w:rPr>
          <w:b w:val="0"/>
          <w:bCs w:val="0"/>
        </w:rPr>
      </w:pPr>
      <w:bookmarkStart w:id="21" w:name="_bookmark20"/>
      <w:bookmarkEnd w:id="21"/>
      <w:r>
        <w:rPr>
          <w:color w:val="5F4879"/>
        </w:rPr>
        <w:t>Carrying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over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for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use</w:t>
      </w:r>
      <w:r>
        <w:rPr>
          <w:color w:val="5F4879"/>
          <w:spacing w:val="-3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2018</w:t>
      </w:r>
      <w:r>
        <w:rPr>
          <w:rFonts w:cs="Century Gothic"/>
          <w:color w:val="5F4879"/>
        </w:rPr>
        <w:t>–</w:t>
      </w:r>
      <w:r>
        <w:rPr>
          <w:color w:val="5F4879"/>
        </w:rPr>
        <w:t>19</w:t>
      </w:r>
    </w:p>
    <w:p w14:paraId="0FFA72E0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2E1" w14:textId="77777777" w:rsidR="00546579" w:rsidRDefault="001950B3">
      <w:pPr>
        <w:pStyle w:val="BodyText"/>
        <w:ind w:right="256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2018</w:t>
      </w:r>
      <w:r>
        <w:rPr>
          <w:rFonts w:cs="Century Gothic"/>
        </w:rPr>
        <w:t>–</w:t>
      </w:r>
      <w:r>
        <w:t>19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depend</w:t>
      </w:r>
      <w:r>
        <w:rPr>
          <w:spacing w:val="-6"/>
        </w:rPr>
        <w:t xml:space="preserve"> </w:t>
      </w:r>
      <w:r>
        <w:rPr>
          <w:spacing w:val="-1"/>
        </w:rPr>
        <w:t>upon</w:t>
      </w:r>
      <w:r>
        <w:rPr>
          <w:spacing w:val="-6"/>
        </w:rPr>
        <w:t xml:space="preserve"> </w:t>
      </w:r>
      <w: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64"/>
          <w:w w:val="99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year.</w:t>
      </w:r>
      <w:r>
        <w:rPr>
          <w:spacing w:val="-4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minimum</w:t>
      </w:r>
      <w:r>
        <w:rPr>
          <w:spacing w:val="-7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target</w:t>
      </w:r>
      <w:r>
        <w:rPr>
          <w:spacing w:val="-4"/>
        </w:rPr>
        <w:t xml:space="preserve"> </w:t>
      </w:r>
      <w:r>
        <w:rPr>
          <w:spacing w:val="-1"/>
        </w:rPr>
        <w:t xml:space="preserve">of </w:t>
      </w:r>
      <w:r>
        <w:t>30</w:t>
      </w:r>
      <w:r>
        <w:rPr>
          <w:spacing w:val="-4"/>
        </w:rPr>
        <w:t xml:space="preserve"> </w:t>
      </w:r>
      <w:r>
        <w:rPr>
          <w:spacing w:val="-1"/>
        </w:rPr>
        <w:t>GL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reserved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water</w:t>
      </w:r>
      <w:r>
        <w:rPr>
          <w:spacing w:val="66"/>
          <w:w w:val="99"/>
        </w:rPr>
        <w:t xml:space="preserve"> </w:t>
      </w:r>
      <w:r>
        <w:rPr>
          <w:spacing w:val="-1"/>
        </w:rPr>
        <w:t>requirements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6"/>
        </w:rPr>
        <w:t xml:space="preserve"> </w:t>
      </w:r>
      <w:r>
        <w:rPr>
          <w:spacing w:val="1"/>
        </w:rPr>
        <w:t>as</w:t>
      </w:r>
      <w:r>
        <w:rPr>
          <w:spacing w:val="-7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drought</w:t>
      </w:r>
      <w:r>
        <w:rPr>
          <w:spacing w:val="-5"/>
        </w:rPr>
        <w:t xml:space="preserve"> </w:t>
      </w:r>
      <w:r>
        <w:rPr>
          <w:spacing w:val="-1"/>
        </w:rPr>
        <w:t>refuges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t>inflows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allocations</w:t>
      </w:r>
      <w:r>
        <w:rPr>
          <w:spacing w:val="-5"/>
        </w:rPr>
        <w:t xml:space="preserve"> </w:t>
      </w:r>
      <w:r>
        <w:t>in</w:t>
      </w:r>
      <w:r>
        <w:rPr>
          <w:spacing w:val="79"/>
          <w:w w:val="99"/>
        </w:rPr>
        <w:t xml:space="preserve"> </w:t>
      </w:r>
      <w:r>
        <w:rPr>
          <w:spacing w:val="-1"/>
        </w:rPr>
        <w:t>subsequent</w:t>
      </w:r>
      <w:r>
        <w:rPr>
          <w:spacing w:val="-5"/>
        </w:rPr>
        <w:t xml:space="preserve"> </w:t>
      </w:r>
      <w:r>
        <w:t>years.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rPr>
          <w:spacing w:val="-1"/>
        </w:rPr>
        <w:t>allocation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 xml:space="preserve">4.5 </w:t>
      </w:r>
      <w:r>
        <w:t>GL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rPr>
          <w:spacing w:val="-1"/>
        </w:rPr>
        <w:t>security</w:t>
      </w:r>
      <w:r>
        <w:rPr>
          <w:spacing w:val="-7"/>
        </w:rPr>
        <w:t xml:space="preserve"> </w:t>
      </w:r>
      <w:r>
        <w:rPr>
          <w:spacing w:val="-1"/>
        </w:rPr>
        <w:t>accounts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year.</w:t>
      </w:r>
      <w:r>
        <w:rPr>
          <w:spacing w:val="2"/>
        </w:rPr>
        <w:t xml:space="preserve"> </w:t>
      </w:r>
      <w:r>
        <w:rPr>
          <w:spacing w:val="-2"/>
        </w:rPr>
        <w:t>As</w:t>
      </w:r>
      <w:r>
        <w:rPr>
          <w:spacing w:val="77"/>
          <w:w w:val="99"/>
        </w:rPr>
        <w:t xml:space="preserve"> </w:t>
      </w:r>
      <w:r>
        <w:t>documented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hyperlink w:anchor="_bookmark22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3</w:t>
        </w:r>
      </w:hyperlink>
      <w:r>
        <w:rPr>
          <w:spacing w:val="-8"/>
        </w:rPr>
        <w:t xml:space="preserve"> </w:t>
      </w:r>
      <w:r>
        <w:t>below,</w:t>
      </w:r>
      <w:r>
        <w:rPr>
          <w:spacing w:val="-9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2018</w:t>
      </w:r>
      <w:r>
        <w:rPr>
          <w:rFonts w:cs="Century Gothic"/>
          <w:spacing w:val="-1"/>
        </w:rPr>
        <w:t>–</w:t>
      </w:r>
      <w:r>
        <w:rPr>
          <w:spacing w:val="-1"/>
        </w:rPr>
        <w:t>19</w:t>
      </w:r>
      <w:r>
        <w:rPr>
          <w:spacing w:val="-7"/>
        </w:rPr>
        <w:t xml:space="preserve"> </w:t>
      </w:r>
      <w:r>
        <w:t>include:</w:t>
      </w:r>
    </w:p>
    <w:p w14:paraId="0FFA72E2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2E3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ind w:hanging="369"/>
      </w:pPr>
      <w:r>
        <w:t>Wetland</w:t>
      </w:r>
      <w:r>
        <w:rPr>
          <w:spacing w:val="-8"/>
        </w:rPr>
        <w:t xml:space="preserve"> </w:t>
      </w:r>
      <w:r>
        <w:t>watering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t>Wetlands</w:t>
      </w:r>
      <w:r>
        <w:rPr>
          <w:spacing w:val="-4"/>
        </w:rPr>
        <w:t xml:space="preserve"> </w:t>
      </w:r>
      <w:r>
        <w:rPr>
          <w:spacing w:val="-2"/>
        </w:rPr>
        <w:t>(up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1"/>
        </w:rPr>
        <w:t xml:space="preserve"> </w:t>
      </w:r>
      <w:r>
        <w:rPr>
          <w:spacing w:val="1"/>
        </w:rPr>
        <w:t>10</w:t>
      </w:r>
      <w:r>
        <w:rPr>
          <w:spacing w:val="-6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ML)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Mallowa</w:t>
      </w:r>
      <w:r>
        <w:rPr>
          <w:spacing w:val="-8"/>
        </w:rPr>
        <w:t xml:space="preserve"> </w:t>
      </w:r>
      <w:r>
        <w:t>Wetlands</w:t>
      </w:r>
      <w:r>
        <w:rPr>
          <w:spacing w:val="-6"/>
        </w:rPr>
        <w:t xml:space="preserve"> </w:t>
      </w:r>
      <w:r>
        <w:rPr>
          <w:spacing w:val="-2"/>
        </w:rPr>
        <w:t>(up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rPr>
          <w:spacing w:val="1"/>
        </w:rPr>
        <w:t>ML)</w:t>
      </w:r>
    </w:p>
    <w:p w14:paraId="0FFA72E4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119"/>
        <w:ind w:hanging="369"/>
      </w:pPr>
      <w:r>
        <w:rPr>
          <w:spacing w:val="-1"/>
        </w:rPr>
        <w:t>Dry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rPr>
          <w:spacing w:val="-1"/>
        </w:rPr>
        <w:t>drought</w:t>
      </w:r>
      <w:r>
        <w:rPr>
          <w:spacing w:val="-4"/>
        </w:rPr>
        <w:t xml:space="preserve"> </w:t>
      </w:r>
      <w:r>
        <w:t>refuge</w:t>
      </w:r>
      <w:r>
        <w:rPr>
          <w:spacing w:val="-5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very</w:t>
      </w:r>
      <w:r>
        <w:rPr>
          <w:spacing w:val="-6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3"/>
        </w:rPr>
        <w:t xml:space="preserve"> </w:t>
      </w:r>
      <w:r>
        <w:rPr>
          <w:spacing w:val="-1"/>
        </w:rPr>
        <w:t>periods</w:t>
      </w:r>
      <w:r>
        <w:rPr>
          <w:spacing w:val="-4"/>
        </w:rPr>
        <w:t xml:space="preserve"> </w:t>
      </w:r>
      <w:r>
        <w:rPr>
          <w:spacing w:val="-2"/>
        </w:rPr>
        <w:t>(up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3"/>
        </w:rPr>
        <w:t xml:space="preserve"> </w:t>
      </w:r>
      <w:r>
        <w:t>4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6"/>
        </w:rPr>
        <w:t xml:space="preserve"> </w:t>
      </w:r>
      <w:r>
        <w:t>ML)</w:t>
      </w:r>
    </w:p>
    <w:p w14:paraId="0FFA72E5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119"/>
        <w:ind w:right="207" w:hanging="369"/>
      </w:pPr>
      <w:r>
        <w:t>Maintenance</w:t>
      </w:r>
      <w:r>
        <w:rPr>
          <w:spacing w:val="-8"/>
        </w:rPr>
        <w:t xml:space="preserve"> </w:t>
      </w:r>
      <w:r>
        <w:t>flows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enhance</w:t>
      </w:r>
      <w:r>
        <w:rPr>
          <w:spacing w:val="-9"/>
        </w:rPr>
        <w:t xml:space="preserve"> </w:t>
      </w:r>
      <w:r>
        <w:t>native</w:t>
      </w:r>
      <w:r>
        <w:rPr>
          <w:spacing w:val="-10"/>
        </w:rPr>
        <w:t xml:space="preserve"> </w:t>
      </w:r>
      <w:r>
        <w:rPr>
          <w:spacing w:val="-1"/>
        </w:rPr>
        <w:t>fish</w:t>
      </w:r>
      <w:r>
        <w:rPr>
          <w:spacing w:val="-10"/>
        </w:rPr>
        <w:t xml:space="preserve"> </w:t>
      </w:r>
      <w:r>
        <w:t>populations,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7"/>
        </w:rPr>
        <w:t xml:space="preserve"> </w:t>
      </w:r>
      <w:r>
        <w:t>connection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Barwon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37"/>
          <w:w w:val="99"/>
        </w:rPr>
        <w:t xml:space="preserve"> </w:t>
      </w:r>
      <w:r>
        <w:rPr>
          <w:spacing w:val="-2"/>
        </w:rPr>
        <w:t>(up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15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4"/>
        </w:rPr>
        <w:t xml:space="preserve"> </w:t>
      </w:r>
      <w:r>
        <w:t>ML).</w:t>
      </w:r>
    </w:p>
    <w:p w14:paraId="0FFA72E6" w14:textId="77777777" w:rsidR="00546579" w:rsidRDefault="001950B3">
      <w:pPr>
        <w:pStyle w:val="BodyText"/>
        <w:spacing w:before="120" w:line="239" w:lineRule="auto"/>
        <w:ind w:right="285"/>
        <w:rPr>
          <w:rFonts w:ascii="Calibri" w:eastAsia="Calibri" w:hAnsi="Calibri" w:cs="Calibri"/>
        </w:rPr>
      </w:pPr>
      <w:r>
        <w:rPr>
          <w:spacing w:val="-1"/>
        </w:rPr>
        <w:t>Carryover</w:t>
      </w:r>
      <w:r>
        <w:rPr>
          <w:spacing w:val="-5"/>
        </w:rPr>
        <w:t xml:space="preserve"> </w:t>
      </w:r>
      <w:r>
        <w:rPr>
          <w:spacing w:val="-1"/>
        </w:rPr>
        <w:t>volumes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adjusted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season</w:t>
      </w:r>
      <w:r>
        <w:rPr>
          <w:spacing w:val="-4"/>
        </w:rPr>
        <w:t xml:space="preserve"> </w:t>
      </w:r>
      <w:r>
        <w:rPr>
          <w:spacing w:val="-1"/>
        </w:rPr>
        <w:t>unfolds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response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rPr>
          <w:spacing w:val="-1"/>
        </w:rPr>
        <w:t>current</w:t>
      </w:r>
      <w:r>
        <w:rPr>
          <w:spacing w:val="9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meet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demands.</w:t>
      </w:r>
      <w:r>
        <w:rPr>
          <w:spacing w:val="-5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decisions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based</w:t>
      </w:r>
      <w:r>
        <w:rPr>
          <w:spacing w:val="-7"/>
        </w:rPr>
        <w:t xml:space="preserve"> </w:t>
      </w:r>
      <w:r>
        <w:rPr>
          <w:spacing w:val="-1"/>
        </w:rPr>
        <w:t>upon</w:t>
      </w:r>
      <w:r>
        <w:rPr>
          <w:spacing w:val="61"/>
          <w:w w:val="99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time.</w:t>
      </w:r>
      <w:r>
        <w:rPr>
          <w:spacing w:val="-9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how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t>makes</w:t>
      </w:r>
      <w:r>
        <w:rPr>
          <w:spacing w:val="-8"/>
        </w:rPr>
        <w:t xml:space="preserve"> </w:t>
      </w:r>
      <w:r>
        <w:rPr>
          <w:spacing w:val="-1"/>
        </w:rPr>
        <w:t>decisions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55"/>
          <w:w w:val="99"/>
        </w:rPr>
        <w:t xml:space="preserve"> </w:t>
      </w:r>
      <w:r>
        <w:rPr>
          <w:spacing w:val="-1"/>
        </w:rPr>
        <w:t>carryover</w:t>
      </w:r>
      <w:r>
        <w:rPr>
          <w:spacing w:val="-29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at:</w:t>
      </w:r>
      <w:r>
        <w:rPr>
          <w:spacing w:val="-29"/>
        </w:rPr>
        <w:t xml:space="preserve"> </w:t>
      </w:r>
      <w:hyperlink r:id="rId29">
        <w:r>
          <w:rPr>
            <w:color w:val="0000FF"/>
            <w:u w:val="single" w:color="0000FF"/>
          </w:rPr>
          <w:t>http://www.environment.gov.au/water/cewo/portfolio-mgt/carryover</w:t>
        </w:r>
        <w:r>
          <w:rPr>
            <w:rFonts w:ascii="Calibri"/>
          </w:rPr>
          <w:t>.</w:t>
        </w:r>
      </w:hyperlink>
    </w:p>
    <w:p w14:paraId="0FFA72E7" w14:textId="77777777" w:rsidR="00546579" w:rsidRDefault="00546579">
      <w:pPr>
        <w:spacing w:before="5"/>
        <w:rPr>
          <w:rFonts w:ascii="Calibri" w:eastAsia="Calibri" w:hAnsi="Calibri" w:cs="Calibri"/>
          <w:sz w:val="15"/>
          <w:szCs w:val="15"/>
        </w:rPr>
      </w:pPr>
    </w:p>
    <w:p w14:paraId="0FFA72E8" w14:textId="77777777" w:rsidR="00546579" w:rsidRDefault="001950B3">
      <w:pPr>
        <w:pStyle w:val="Heading2"/>
        <w:numPr>
          <w:ilvl w:val="1"/>
          <w:numId w:val="5"/>
        </w:numPr>
        <w:tabs>
          <w:tab w:val="left" w:pos="961"/>
        </w:tabs>
        <w:spacing w:before="55"/>
        <w:ind w:hanging="852"/>
        <w:rPr>
          <w:b w:val="0"/>
          <w:bCs w:val="0"/>
        </w:rPr>
      </w:pPr>
      <w:bookmarkStart w:id="22" w:name="_bookmark21"/>
      <w:bookmarkEnd w:id="22"/>
      <w:r>
        <w:rPr>
          <w:color w:val="5F4879"/>
        </w:rPr>
        <w:t>Identifying</w:t>
      </w:r>
      <w:r>
        <w:rPr>
          <w:color w:val="5F4879"/>
          <w:spacing w:val="-22"/>
        </w:rPr>
        <w:t xml:space="preserve"> </w:t>
      </w:r>
      <w:r>
        <w:rPr>
          <w:color w:val="5F4879"/>
        </w:rPr>
        <w:t>Investment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Opportunities</w:t>
      </w:r>
    </w:p>
    <w:p w14:paraId="0FFA72E9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2EA" w14:textId="77777777" w:rsidR="00546579" w:rsidRDefault="001950B3">
      <w:pPr>
        <w:pStyle w:val="BodyText"/>
        <w:ind w:right="207"/>
      </w:pPr>
      <w:r>
        <w:rPr>
          <w:spacing w:val="-1"/>
        </w:rPr>
        <w:t>Changes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-7"/>
        </w:rPr>
        <w:t xml:space="preserve"> </w:t>
      </w:r>
      <w:r>
        <w:rPr>
          <w:i/>
        </w:rPr>
        <w:t>Act</w:t>
      </w:r>
      <w:r>
        <w:rPr>
          <w:i/>
          <w:spacing w:val="-5"/>
        </w:rPr>
        <w:t xml:space="preserve"> </w:t>
      </w:r>
      <w:r>
        <w:rPr>
          <w:i/>
          <w:spacing w:val="-1"/>
        </w:rPr>
        <w:t>2007</w:t>
      </w:r>
      <w:r>
        <w:rPr>
          <w:i/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2016</w:t>
      </w:r>
      <w:r>
        <w:rPr>
          <w:spacing w:val="-7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rPr>
          <w:spacing w:val="-1"/>
        </w:rPr>
        <w:t>increased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flexibility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79"/>
          <w:w w:val="9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</w:t>
      </w:r>
      <w:r>
        <w:rPr>
          <w:spacing w:val="-4"/>
        </w:rPr>
        <w:t xml:space="preserve"> </w:t>
      </w:r>
      <w:r>
        <w:rPr>
          <w:spacing w:val="-1"/>
        </w:rPr>
        <w:t>(CEWH)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proceeds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allocation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invest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0FFA72EB" w14:textId="77777777" w:rsidR="00546579" w:rsidRDefault="001950B3">
      <w:pPr>
        <w:pStyle w:val="BodyText"/>
        <w:spacing w:before="7" w:line="242" w:lineRule="exact"/>
        <w:ind w:right="256"/>
      </w:pPr>
      <w:r>
        <w:rPr>
          <w:spacing w:val="-1"/>
        </w:rPr>
        <w:t>Under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amendments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rPr>
          <w:spacing w:val="-1"/>
        </w:rPr>
        <w:t>improve</w:t>
      </w:r>
      <w:r>
        <w:rPr>
          <w:spacing w:val="-7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be</w:t>
      </w:r>
      <w:r>
        <w:rPr>
          <w:spacing w:val="57"/>
          <w:w w:val="99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protecting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restoring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assets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Basin.</w:t>
      </w:r>
    </w:p>
    <w:p w14:paraId="0FFA72EC" w14:textId="77777777" w:rsidR="00546579" w:rsidRDefault="00546579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0FFA72ED" w14:textId="77777777" w:rsidR="00546579" w:rsidRDefault="001950B3">
      <w:pPr>
        <w:pStyle w:val="BodyText"/>
        <w:ind w:right="457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CEWH</w:t>
      </w:r>
      <w:r>
        <w:rPr>
          <w:spacing w:val="-7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rPr>
          <w:spacing w:val="-1"/>
        </w:rPr>
        <w:t>publically</w:t>
      </w:r>
      <w:r>
        <w:rPr>
          <w:spacing w:val="-8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Discussion</w:t>
      </w:r>
      <w:r>
        <w:rPr>
          <w:spacing w:val="-6"/>
        </w:rPr>
        <w:t xml:space="preserve"> </w:t>
      </w:r>
      <w:r>
        <w:t>Paper</w:t>
      </w:r>
      <w:r>
        <w:rPr>
          <w:spacing w:val="-7"/>
        </w:rPr>
        <w:t xml:space="preserve"> </w:t>
      </w:r>
      <w:r>
        <w:rPr>
          <w:spacing w:val="-1"/>
        </w:rPr>
        <w:t>seeking</w:t>
      </w:r>
      <w:r>
        <w:rPr>
          <w:spacing w:val="-7"/>
        </w:rPr>
        <w:t xml:space="preserve"> </w:t>
      </w:r>
      <w:r>
        <w:t>feedback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rPr>
          <w:spacing w:val="-1"/>
        </w:rPr>
        <w:t>type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activities</w:t>
      </w:r>
      <w:r>
        <w:rPr>
          <w:spacing w:val="77"/>
          <w:w w:val="99"/>
        </w:rPr>
        <w:t xml:space="preserve"> </w:t>
      </w:r>
      <w:r>
        <w:rPr>
          <w:spacing w:val="-1"/>
        </w:rPr>
        <w:t>stakeholders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CEWH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consider</w:t>
      </w:r>
      <w:r>
        <w:rPr>
          <w:spacing w:val="-8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investment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81"/>
          <w:w w:val="99"/>
        </w:rPr>
        <w:t xml:space="preserve"> </w:t>
      </w:r>
      <w:r>
        <w:t>environmental</w:t>
      </w:r>
      <w:r>
        <w:rPr>
          <w:spacing w:val="-23"/>
        </w:rPr>
        <w:t xml:space="preserve"> </w:t>
      </w:r>
      <w:r>
        <w:rPr>
          <w:spacing w:val="-1"/>
        </w:rPr>
        <w:t>activities.</w:t>
      </w:r>
    </w:p>
    <w:p w14:paraId="0FFA72EE" w14:textId="77777777" w:rsidR="00546579" w:rsidRDefault="001950B3">
      <w:pPr>
        <w:pStyle w:val="BodyText"/>
        <w:spacing w:before="122"/>
        <w:ind w:right="207"/>
      </w:pPr>
      <w:r>
        <w:t>It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noted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rPr>
          <w:spacing w:val="-1"/>
        </w:rPr>
        <w:t>proceeds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sales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managed</w:t>
      </w:r>
      <w:r>
        <w:rPr>
          <w:spacing w:val="-5"/>
        </w:rPr>
        <w:t xml:space="preserve"> </w:t>
      </w:r>
      <w:r>
        <w:rPr>
          <w:spacing w:val="-1"/>
        </w:rP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legislation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6"/>
        </w:rPr>
        <w:t xml:space="preserve"> </w:t>
      </w:r>
      <w:r>
        <w:t>at</w:t>
      </w:r>
      <w:r>
        <w:rPr>
          <w:spacing w:val="75"/>
          <w:w w:val="99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t>available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rPr>
          <w:spacing w:val="-1"/>
        </w:rPr>
        <w:t>activities.</w:t>
      </w:r>
    </w:p>
    <w:p w14:paraId="0FFA72EF" w14:textId="77777777" w:rsidR="00546579" w:rsidRDefault="00546579">
      <w:pPr>
        <w:sectPr w:rsidR="00546579">
          <w:pgSz w:w="11910" w:h="16840"/>
          <w:pgMar w:top="780" w:right="600" w:bottom="880" w:left="600" w:header="0" w:footer="686" w:gutter="0"/>
          <w:cols w:space="720"/>
        </w:sectPr>
      </w:pPr>
    </w:p>
    <w:p w14:paraId="0FFA72F0" w14:textId="0728D419" w:rsidR="00546579" w:rsidRDefault="001950B3">
      <w:pPr>
        <w:spacing w:before="43"/>
        <w:ind w:left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008" behindDoc="1" locked="0" layoutInCell="1" allowOverlap="1" wp14:anchorId="0FFA7B11" wp14:editId="5917F542">
                <wp:simplePos x="0" y="0"/>
                <wp:positionH relativeFrom="page">
                  <wp:posOffset>3215640</wp:posOffset>
                </wp:positionH>
                <wp:positionV relativeFrom="paragraph">
                  <wp:posOffset>659130</wp:posOffset>
                </wp:positionV>
                <wp:extent cx="131445" cy="1270"/>
                <wp:effectExtent l="15240" t="14605" r="15240" b="12700"/>
                <wp:wrapNone/>
                <wp:docPr id="657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270"/>
                          <a:chOff x="5064" y="1038"/>
                          <a:chExt cx="207" cy="2"/>
                        </a:xfrm>
                      </wpg:grpSpPr>
                      <wps:wsp>
                        <wps:cNvPr id="658" name="Freeform 634"/>
                        <wps:cNvSpPr>
                          <a:spLocks/>
                        </wps:cNvSpPr>
                        <wps:spPr bwMode="auto">
                          <a:xfrm>
                            <a:off x="5064" y="1038"/>
                            <a:ext cx="207" cy="2"/>
                          </a:xfrm>
                          <a:custGeom>
                            <a:avLst/>
                            <a:gdLst>
                              <a:gd name="T0" fmla="+- 0 5064 5064"/>
                              <a:gd name="T1" fmla="*/ T0 w 207"/>
                              <a:gd name="T2" fmla="+- 0 5271 5064"/>
                              <a:gd name="T3" fmla="*/ T2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D0B0B" id="Group 633" o:spid="_x0000_s1026" style="position:absolute;margin-left:253.2pt;margin-top:51.9pt;width:10.35pt;height:.1pt;z-index:-114472;mso-position-horizontal-relative:page" coordorigin="5064,1038" coordsize="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">
                <v:shape id="Freeform 634" o:spid="_x0000_s1027" style="position:absolute;left:5064;top:1038;width:207;height:2;visibility:visible;mso-wrap-style:square;v-text-anchor:top" coordsize="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yt8QA&#10;AADcAAAADwAAAGRycy9kb3ducmV2LnhtbERPW2vCMBR+F/Yfwhn4pumcFumayhAnbuDAC+LjITlr&#10;y5qTrona/fvlQdjjx3fPF71txJU6XztW8DROQBBrZ2ouFRwPb6M5CB+QDTaOScEveVgUD4McM+Nu&#10;vKPrPpQihrDPUEEVQptJ6XVFFv3YtcSR+3KdxRBhV0rT4S2G20ZOkiSVFmuODRW2tKxIf+8vVsH5&#10;faOXK/exXX8e5nI11aef9Hmi1PCxf30BEagP/+K7e2MUpLO4Np6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6MrfEAAAA3AAAAA8AAAAAAAAAAAAAAAAAmAIAAGRycy9k&#10;b3ducmV2LnhtbFBLBQYAAAAABAAEAPUAAACJAwAAAAA=&#10;" path="m,l207,e" filled="f" strokeweight=".94pt">
                  <v:path arrowok="t" o:connecttype="custom" o:connectlocs="0,0;20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032" behindDoc="1" locked="0" layoutInCell="1" allowOverlap="1" wp14:anchorId="0FFA7B12" wp14:editId="6C22D48A">
                <wp:simplePos x="0" y="0"/>
                <wp:positionH relativeFrom="page">
                  <wp:posOffset>6774815</wp:posOffset>
                </wp:positionH>
                <wp:positionV relativeFrom="page">
                  <wp:posOffset>2682240</wp:posOffset>
                </wp:positionV>
                <wp:extent cx="621030" cy="1003300"/>
                <wp:effectExtent l="2540" t="0" r="0" b="635"/>
                <wp:wrapNone/>
                <wp:docPr id="642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1003300"/>
                          <a:chOff x="10669" y="4224"/>
                          <a:chExt cx="978" cy="1580"/>
                        </a:xfrm>
                      </wpg:grpSpPr>
                      <wpg:grpSp>
                        <wpg:cNvPr id="643" name="Group 631"/>
                        <wpg:cNvGrpSpPr>
                          <a:grpSpLocks/>
                        </wpg:cNvGrpSpPr>
                        <wpg:grpSpPr bwMode="auto">
                          <a:xfrm>
                            <a:off x="10669" y="4224"/>
                            <a:ext cx="978" cy="269"/>
                            <a:chOff x="10669" y="4224"/>
                            <a:chExt cx="978" cy="269"/>
                          </a:xfrm>
                        </wpg:grpSpPr>
                        <wps:wsp>
                          <wps:cNvPr id="644" name="Freeform 632"/>
                          <wps:cNvSpPr>
                            <a:spLocks/>
                          </wps:cNvSpPr>
                          <wps:spPr bwMode="auto">
                            <a:xfrm>
                              <a:off x="10669" y="4224"/>
                              <a:ext cx="978" cy="26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4493 4224"/>
                                <a:gd name="T3" fmla="*/ 4493 h 269"/>
                                <a:gd name="T4" fmla="+- 0 11646 10669"/>
                                <a:gd name="T5" fmla="*/ T4 w 978"/>
                                <a:gd name="T6" fmla="+- 0 4493 4224"/>
                                <a:gd name="T7" fmla="*/ 4493 h 269"/>
                                <a:gd name="T8" fmla="+- 0 11646 10669"/>
                                <a:gd name="T9" fmla="*/ T8 w 978"/>
                                <a:gd name="T10" fmla="+- 0 4224 4224"/>
                                <a:gd name="T11" fmla="*/ 4224 h 269"/>
                                <a:gd name="T12" fmla="+- 0 10669 10669"/>
                                <a:gd name="T13" fmla="*/ T12 w 978"/>
                                <a:gd name="T14" fmla="+- 0 4224 4224"/>
                                <a:gd name="T15" fmla="*/ 4224 h 269"/>
                                <a:gd name="T16" fmla="+- 0 10669 10669"/>
                                <a:gd name="T17" fmla="*/ T16 w 978"/>
                                <a:gd name="T18" fmla="+- 0 4493 4224"/>
                                <a:gd name="T19" fmla="*/ 449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69">
                                  <a:moveTo>
                                    <a:pt x="0" y="269"/>
                                  </a:moveTo>
                                  <a:lnTo>
                                    <a:pt x="977" y="26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29"/>
                        <wpg:cNvGrpSpPr>
                          <a:grpSpLocks/>
                        </wpg:cNvGrpSpPr>
                        <wpg:grpSpPr bwMode="auto">
                          <a:xfrm>
                            <a:off x="10669" y="4493"/>
                            <a:ext cx="978" cy="209"/>
                            <a:chOff x="10669" y="4493"/>
                            <a:chExt cx="978" cy="209"/>
                          </a:xfrm>
                        </wpg:grpSpPr>
                        <wps:wsp>
                          <wps:cNvPr id="646" name="Freeform 630"/>
                          <wps:cNvSpPr>
                            <a:spLocks/>
                          </wps:cNvSpPr>
                          <wps:spPr bwMode="auto">
                            <a:xfrm>
                              <a:off x="10669" y="4493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4702 4493"/>
                                <a:gd name="T3" fmla="*/ 4702 h 209"/>
                                <a:gd name="T4" fmla="+- 0 11646 10669"/>
                                <a:gd name="T5" fmla="*/ T4 w 978"/>
                                <a:gd name="T6" fmla="+- 0 4702 4493"/>
                                <a:gd name="T7" fmla="*/ 4702 h 209"/>
                                <a:gd name="T8" fmla="+- 0 11646 10669"/>
                                <a:gd name="T9" fmla="*/ T8 w 978"/>
                                <a:gd name="T10" fmla="+- 0 4493 4493"/>
                                <a:gd name="T11" fmla="*/ 4493 h 209"/>
                                <a:gd name="T12" fmla="+- 0 10669 10669"/>
                                <a:gd name="T13" fmla="*/ T12 w 978"/>
                                <a:gd name="T14" fmla="+- 0 4493 4493"/>
                                <a:gd name="T15" fmla="*/ 4493 h 209"/>
                                <a:gd name="T16" fmla="+- 0 10669 10669"/>
                                <a:gd name="T17" fmla="*/ T16 w 978"/>
                                <a:gd name="T18" fmla="+- 0 4702 4493"/>
                                <a:gd name="T19" fmla="*/ 470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7"/>
                        <wpg:cNvGrpSpPr>
                          <a:grpSpLocks/>
                        </wpg:cNvGrpSpPr>
                        <wpg:grpSpPr bwMode="auto">
                          <a:xfrm>
                            <a:off x="10669" y="4702"/>
                            <a:ext cx="978" cy="209"/>
                            <a:chOff x="10669" y="4702"/>
                            <a:chExt cx="978" cy="209"/>
                          </a:xfrm>
                        </wpg:grpSpPr>
                        <wps:wsp>
                          <wps:cNvPr id="648" name="Freeform 628"/>
                          <wps:cNvSpPr>
                            <a:spLocks/>
                          </wps:cNvSpPr>
                          <wps:spPr bwMode="auto">
                            <a:xfrm>
                              <a:off x="10669" y="4702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4911 4702"/>
                                <a:gd name="T3" fmla="*/ 4911 h 209"/>
                                <a:gd name="T4" fmla="+- 0 11646 10669"/>
                                <a:gd name="T5" fmla="*/ T4 w 978"/>
                                <a:gd name="T6" fmla="+- 0 4911 4702"/>
                                <a:gd name="T7" fmla="*/ 4911 h 209"/>
                                <a:gd name="T8" fmla="+- 0 11646 10669"/>
                                <a:gd name="T9" fmla="*/ T8 w 978"/>
                                <a:gd name="T10" fmla="+- 0 4702 4702"/>
                                <a:gd name="T11" fmla="*/ 4702 h 209"/>
                                <a:gd name="T12" fmla="+- 0 10669 10669"/>
                                <a:gd name="T13" fmla="*/ T12 w 978"/>
                                <a:gd name="T14" fmla="+- 0 4702 4702"/>
                                <a:gd name="T15" fmla="*/ 4702 h 209"/>
                                <a:gd name="T16" fmla="+- 0 10669 10669"/>
                                <a:gd name="T17" fmla="*/ T16 w 978"/>
                                <a:gd name="T18" fmla="+- 0 4911 4702"/>
                                <a:gd name="T19" fmla="*/ 49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25"/>
                        <wpg:cNvGrpSpPr>
                          <a:grpSpLocks/>
                        </wpg:cNvGrpSpPr>
                        <wpg:grpSpPr bwMode="auto">
                          <a:xfrm>
                            <a:off x="10669" y="4911"/>
                            <a:ext cx="978" cy="209"/>
                            <a:chOff x="10669" y="4911"/>
                            <a:chExt cx="978" cy="209"/>
                          </a:xfrm>
                        </wpg:grpSpPr>
                        <wps:wsp>
                          <wps:cNvPr id="650" name="Freeform 626"/>
                          <wps:cNvSpPr>
                            <a:spLocks/>
                          </wps:cNvSpPr>
                          <wps:spPr bwMode="auto">
                            <a:xfrm>
                              <a:off x="10669" y="4911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5120 4911"/>
                                <a:gd name="T3" fmla="*/ 5120 h 209"/>
                                <a:gd name="T4" fmla="+- 0 11646 10669"/>
                                <a:gd name="T5" fmla="*/ T4 w 978"/>
                                <a:gd name="T6" fmla="+- 0 5120 4911"/>
                                <a:gd name="T7" fmla="*/ 5120 h 209"/>
                                <a:gd name="T8" fmla="+- 0 11646 10669"/>
                                <a:gd name="T9" fmla="*/ T8 w 978"/>
                                <a:gd name="T10" fmla="+- 0 4911 4911"/>
                                <a:gd name="T11" fmla="*/ 4911 h 209"/>
                                <a:gd name="T12" fmla="+- 0 10669 10669"/>
                                <a:gd name="T13" fmla="*/ T12 w 978"/>
                                <a:gd name="T14" fmla="+- 0 4911 4911"/>
                                <a:gd name="T15" fmla="*/ 4911 h 209"/>
                                <a:gd name="T16" fmla="+- 0 10669 10669"/>
                                <a:gd name="T17" fmla="*/ T16 w 978"/>
                                <a:gd name="T18" fmla="+- 0 5120 4911"/>
                                <a:gd name="T19" fmla="*/ 512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23"/>
                        <wpg:cNvGrpSpPr>
                          <a:grpSpLocks/>
                        </wpg:cNvGrpSpPr>
                        <wpg:grpSpPr bwMode="auto">
                          <a:xfrm>
                            <a:off x="10669" y="5120"/>
                            <a:ext cx="978" cy="210"/>
                            <a:chOff x="10669" y="5120"/>
                            <a:chExt cx="978" cy="210"/>
                          </a:xfrm>
                        </wpg:grpSpPr>
                        <wps:wsp>
                          <wps:cNvPr id="652" name="Freeform 624"/>
                          <wps:cNvSpPr>
                            <a:spLocks/>
                          </wps:cNvSpPr>
                          <wps:spPr bwMode="auto">
                            <a:xfrm>
                              <a:off x="10669" y="5120"/>
                              <a:ext cx="978" cy="210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5329 5120"/>
                                <a:gd name="T3" fmla="*/ 5329 h 210"/>
                                <a:gd name="T4" fmla="+- 0 11646 10669"/>
                                <a:gd name="T5" fmla="*/ T4 w 978"/>
                                <a:gd name="T6" fmla="+- 0 5329 5120"/>
                                <a:gd name="T7" fmla="*/ 5329 h 210"/>
                                <a:gd name="T8" fmla="+- 0 11646 10669"/>
                                <a:gd name="T9" fmla="*/ T8 w 978"/>
                                <a:gd name="T10" fmla="+- 0 5120 5120"/>
                                <a:gd name="T11" fmla="*/ 5120 h 210"/>
                                <a:gd name="T12" fmla="+- 0 10669 10669"/>
                                <a:gd name="T13" fmla="*/ T12 w 978"/>
                                <a:gd name="T14" fmla="+- 0 5120 5120"/>
                                <a:gd name="T15" fmla="*/ 5120 h 210"/>
                                <a:gd name="T16" fmla="+- 0 10669 10669"/>
                                <a:gd name="T17" fmla="*/ T16 w 978"/>
                                <a:gd name="T18" fmla="+- 0 5329 5120"/>
                                <a:gd name="T19" fmla="*/ 532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10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21"/>
                        <wpg:cNvGrpSpPr>
                          <a:grpSpLocks/>
                        </wpg:cNvGrpSpPr>
                        <wpg:grpSpPr bwMode="auto">
                          <a:xfrm>
                            <a:off x="10669" y="5329"/>
                            <a:ext cx="978" cy="207"/>
                            <a:chOff x="10669" y="5329"/>
                            <a:chExt cx="978" cy="207"/>
                          </a:xfrm>
                        </wpg:grpSpPr>
                        <wps:wsp>
                          <wps:cNvPr id="654" name="Freeform 622"/>
                          <wps:cNvSpPr>
                            <a:spLocks/>
                          </wps:cNvSpPr>
                          <wps:spPr bwMode="auto">
                            <a:xfrm>
                              <a:off x="10669" y="5329"/>
                              <a:ext cx="978" cy="207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5535 5329"/>
                                <a:gd name="T3" fmla="*/ 5535 h 207"/>
                                <a:gd name="T4" fmla="+- 0 11646 10669"/>
                                <a:gd name="T5" fmla="*/ T4 w 978"/>
                                <a:gd name="T6" fmla="+- 0 5535 5329"/>
                                <a:gd name="T7" fmla="*/ 5535 h 207"/>
                                <a:gd name="T8" fmla="+- 0 11646 10669"/>
                                <a:gd name="T9" fmla="*/ T8 w 978"/>
                                <a:gd name="T10" fmla="+- 0 5329 5329"/>
                                <a:gd name="T11" fmla="*/ 5329 h 207"/>
                                <a:gd name="T12" fmla="+- 0 10669 10669"/>
                                <a:gd name="T13" fmla="*/ T12 w 978"/>
                                <a:gd name="T14" fmla="+- 0 5329 5329"/>
                                <a:gd name="T15" fmla="*/ 5329 h 207"/>
                                <a:gd name="T16" fmla="+- 0 10669 10669"/>
                                <a:gd name="T17" fmla="*/ T16 w 978"/>
                                <a:gd name="T18" fmla="+- 0 5535 5329"/>
                                <a:gd name="T19" fmla="*/ 553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7">
                                  <a:moveTo>
                                    <a:pt x="0" y="206"/>
                                  </a:moveTo>
                                  <a:lnTo>
                                    <a:pt x="977" y="206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19"/>
                        <wpg:cNvGrpSpPr>
                          <a:grpSpLocks/>
                        </wpg:cNvGrpSpPr>
                        <wpg:grpSpPr bwMode="auto">
                          <a:xfrm>
                            <a:off x="10669" y="5535"/>
                            <a:ext cx="978" cy="269"/>
                            <a:chOff x="10669" y="5535"/>
                            <a:chExt cx="978" cy="269"/>
                          </a:xfrm>
                        </wpg:grpSpPr>
                        <wps:wsp>
                          <wps:cNvPr id="656" name="Freeform 620"/>
                          <wps:cNvSpPr>
                            <a:spLocks/>
                          </wps:cNvSpPr>
                          <wps:spPr bwMode="auto">
                            <a:xfrm>
                              <a:off x="10669" y="5535"/>
                              <a:ext cx="978" cy="26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5804 5535"/>
                                <a:gd name="T3" fmla="*/ 5804 h 269"/>
                                <a:gd name="T4" fmla="+- 0 11646 10669"/>
                                <a:gd name="T5" fmla="*/ T4 w 978"/>
                                <a:gd name="T6" fmla="+- 0 5804 5535"/>
                                <a:gd name="T7" fmla="*/ 5804 h 269"/>
                                <a:gd name="T8" fmla="+- 0 11646 10669"/>
                                <a:gd name="T9" fmla="*/ T8 w 978"/>
                                <a:gd name="T10" fmla="+- 0 5535 5535"/>
                                <a:gd name="T11" fmla="*/ 5535 h 269"/>
                                <a:gd name="T12" fmla="+- 0 10669 10669"/>
                                <a:gd name="T13" fmla="*/ T12 w 978"/>
                                <a:gd name="T14" fmla="+- 0 5535 5535"/>
                                <a:gd name="T15" fmla="*/ 5535 h 269"/>
                                <a:gd name="T16" fmla="+- 0 10669 10669"/>
                                <a:gd name="T17" fmla="*/ T16 w 978"/>
                                <a:gd name="T18" fmla="+- 0 5804 5535"/>
                                <a:gd name="T19" fmla="*/ 580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69">
                                  <a:moveTo>
                                    <a:pt x="0" y="269"/>
                                  </a:moveTo>
                                  <a:lnTo>
                                    <a:pt x="977" y="26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93AA4" id="Group 618" o:spid="_x0000_s1026" style="position:absolute;margin-left:533.45pt;margin-top:211.2pt;width:48.9pt;height:79pt;z-index:-114448;mso-position-horizontal-relative:page;mso-position-vertical-relative:page" coordorigin="10669,4224" coordsize="978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">
                <v:group id="Group 631" o:spid="_x0000_s1027" style="position:absolute;left:10669;top:4224;width:978;height:269" coordorigin="10669,4224" coordsize="97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32" o:spid="_x0000_s1028" style="position:absolute;left:10669;top:4224;width:978;height:269;visibility:visible;mso-wrap-style:square;v-text-anchor:top" coordsize="97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+0cMA&#10;AADcAAAADwAAAGRycy9kb3ducmV2LnhtbESP0YrCMBRE3xf2H8Jd2DdNFNGlGkUUYVUQ7foBl+ba&#10;Vpub0kStf28EYR+HmTnDTGatrcSNGl861tDrKhDEmTMl5xqOf6vODwgfkA1WjknDgzzMpp8fE0yM&#10;u/OBbmnIRYSwT1BDEUKdSOmzgiz6rquJo3dyjcUQZZNL0+A9wm0l+0oNpcWS40KBNS0Kyi7p1WpY&#10;z9WmvD7UGak+htF+tNzu3Fnr7692PgYRqA3/4Xf712gYDgbwOhOP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P+0cMAAADcAAAADwAAAAAAAAAAAAAAAACYAgAAZHJzL2Rv&#10;d25yZXYueG1sUEsFBgAAAAAEAAQA9QAAAIgDAAAAAA==&#10;" path="m,269r977,l977,,,,,269xe" fillcolor="#d9d9d9" stroked="f">
                    <v:path arrowok="t" o:connecttype="custom" o:connectlocs="0,4493;977,4493;977,4224;0,4224;0,4493" o:connectangles="0,0,0,0,0"/>
                  </v:shape>
                </v:group>
                <v:group id="Group 629" o:spid="_x0000_s1029" style="position:absolute;left:10669;top:4493;width:978;height:209" coordorigin="10669,4493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30" o:spid="_x0000_s1030" style="position:absolute;left:10669;top:4493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IUsMA&#10;AADcAAAADwAAAGRycy9kb3ducmV2LnhtbESPQYvCMBSE78L+h/AW9iKaKlKla5RFUPYiYvXg8dE8&#10;2+4mL6WJWv+9EQSPw8x8w8yXnTXiSq2vHSsYDRMQxIXTNZcKjof1YAbCB2SNxjEpuJOH5eKjN8dM&#10;uxvv6ZqHUkQI+wwVVCE0mZS+qMiiH7qGOHpn11oMUbal1C3eItwaOU6SVFqsOS5U2NCqouI/v1gF&#10;p9Vl298Vf5jvOTRmY6bmXE+V+vrsfr5BBOrCO/xq/2oF6S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TIUsMAAADcAAAADwAAAAAAAAAAAAAAAACYAgAAZHJzL2Rv&#10;d25yZXYueG1sUEsFBgAAAAAEAAQA9QAAAIgDAAAAAA==&#10;" path="m,209r977,l977,,,,,209xe" fillcolor="#d9d9d9" stroked="f">
                    <v:path arrowok="t" o:connecttype="custom" o:connectlocs="0,4702;977,4702;977,4493;0,4493;0,4702" o:connectangles="0,0,0,0,0"/>
                  </v:shape>
                </v:group>
                <v:group id="Group 627" o:spid="_x0000_s1031" style="position:absolute;left:10669;top:4702;width:978;height:209" coordorigin="10669,4702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28" o:spid="_x0000_s1032" style="position:absolute;left:10669;top:4702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5u8IA&#10;AADcAAAADwAAAGRycy9kb3ducmV2LnhtbERPy2oCMRTdC/5DuEI34mQsxSnjRBGhpRspTrvo8jK5&#10;82iTmzCJOv17syh0eTjvaj9ZI640hsGxgnWWgyBunB64U/D58bJ6BhEiskbjmBT8UoD9bj6rsNTu&#10;xme61rETKYRDiQr6GH0pZWh6shgy54kT17rRYkxw7KQe8ZbCrZGPeb6RFgdODT16OvbU/NQXq+Dr&#10;eDkt35tvrM8cvXk1hWmHQqmHxXTYgog0xX/xn/tNK9g8pbXpTDo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9/m7wgAAANwAAAAPAAAAAAAAAAAAAAAAAJgCAABkcnMvZG93&#10;bnJldi54bWxQSwUGAAAAAAQABAD1AAAAhwMAAAAA&#10;" path="m,209r977,l977,,,,,209xe" fillcolor="#d9d9d9" stroked="f">
                    <v:path arrowok="t" o:connecttype="custom" o:connectlocs="0,4911;977,4911;977,4702;0,4702;0,4911" o:connectangles="0,0,0,0,0"/>
                  </v:shape>
                </v:group>
                <v:group id="Group 625" o:spid="_x0000_s1033" style="position:absolute;left:10669;top:4911;width:978;height:209" coordorigin="10669,4911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26" o:spid="_x0000_s1034" style="position:absolute;left:10669;top:4911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jYMIA&#10;AADcAAAADwAAAGRycy9kb3ducmV2LnhtbERPy2oCMRTdC/5DuEI34mQs1CnjRBGhpRspTrvo8jK5&#10;82iTmzCJOv17syh0eTjvaj9ZI640hsGxgnWWgyBunB64U/D58bJ6BhEiskbjmBT8UoD9bj6rsNTu&#10;xme61rETKYRDiQr6GH0pZWh6shgy54kT17rRYkxw7KQe8ZbCrZGPeb6RFgdODT16OvbU/NQXq+Dr&#10;eDkt35tvrM8cvXk1hWmHQqmHxXTYgog0xX/xn/tNK9g8pfnpTDo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GNgwgAAANwAAAAPAAAAAAAAAAAAAAAAAJgCAABkcnMvZG93&#10;bnJldi54bWxQSwUGAAAAAAQABAD1AAAAhwMAAAAA&#10;" path="m,209r977,l977,,,,,209xe" fillcolor="#d9d9d9" stroked="f">
                    <v:path arrowok="t" o:connecttype="custom" o:connectlocs="0,5120;977,5120;977,4911;0,4911;0,5120" o:connectangles="0,0,0,0,0"/>
                  </v:shape>
                </v:group>
                <v:group id="Group 623" o:spid="_x0000_s1035" style="position:absolute;left:10669;top:5120;width:978;height:210" coordorigin="10669,5120" coordsize="97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24" o:spid="_x0000_s1036" style="position:absolute;left:10669;top:5120;width:978;height:210;visibility:visible;mso-wrap-style:square;v-text-anchor:top" coordsize="97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7P8QA&#10;AADcAAAADwAAAGRycy9kb3ducmV2LnhtbESPQWvCQBSE70L/w/IEb7pRqZXoKkUoeLFglIK3R/aZ&#10;Dcm+TbOrxv76riB4HGbmG2a57mwtrtT60rGC8SgBQZw7XXKh4Hj4Gs5B+ICssXZMCu7kYb166y0x&#10;1e7Ge7pmoRARwj5FBSaEJpXS54Ys+pFriKN3dq3FEGVbSN3iLcJtLSdJMpMWS44LBhvaGMqr7GIV&#10;fP/88r3YZNPdLnzoylTm9Gc6pQb97nMBIlAXXuFne6sVzN4n8Dg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ez/EAAAA3AAAAA8AAAAAAAAAAAAAAAAAmAIAAGRycy9k&#10;b3ducmV2LnhtbFBLBQYAAAAABAAEAPUAAACJAwAAAAA=&#10;" path="m,209r977,l977,,,,,209xe" fillcolor="#d9d9d9" stroked="f">
                    <v:path arrowok="t" o:connecttype="custom" o:connectlocs="0,5329;977,5329;977,5120;0,5120;0,5329" o:connectangles="0,0,0,0,0"/>
                  </v:shape>
                </v:group>
                <v:group id="Group 621" o:spid="_x0000_s1037" style="position:absolute;left:10669;top:5329;width:978;height:207" coordorigin="10669,5329" coordsize="97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22" o:spid="_x0000_s1038" style="position:absolute;left:10669;top:5329;width:978;height:207;visibility:visible;mso-wrap-style:square;v-text-anchor:top" coordsize="97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lqsUA&#10;AADcAAAADwAAAGRycy9kb3ducmV2LnhtbESPUWvCMBSF3wf7D+EO9jI0dZui1SgiDMZgiK3i66W5&#10;NsXmpiSZ7f79Mhjs8XDO+Q5ntRlsK27kQ+NYwWScgSCunG64VnAs30ZzECEia2wdk4JvCrBZ39+t&#10;MNeu5wPdiliLBOGQowITY5dLGSpDFsPYdcTJuzhvMSbpa6k99gluW/mcZTNpseG0YLCjnaHqWnxZ&#10;BZ+02GNx9P2hX5QfT/F8Ks3LRKnHh2G7BBFpiP/hv/a7VjCbvsL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iWqxQAAANwAAAAPAAAAAAAAAAAAAAAAAJgCAABkcnMv&#10;ZG93bnJldi54bWxQSwUGAAAAAAQABAD1AAAAigMAAAAA&#10;" path="m,206r977,l977,,,,,206xe" fillcolor="#d9d9d9" stroked="f">
                    <v:path arrowok="t" o:connecttype="custom" o:connectlocs="0,5535;977,5535;977,5329;0,5329;0,5535" o:connectangles="0,0,0,0,0"/>
                  </v:shape>
                </v:group>
                <v:group id="Group 619" o:spid="_x0000_s1039" style="position:absolute;left:10669;top:5535;width:978;height:269" coordorigin="10669,5535" coordsize="97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20" o:spid="_x0000_s1040" style="position:absolute;left:10669;top:5535;width:978;height:269;visibility:visible;mso-wrap-style:square;v-text-anchor:top" coordsize="97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T4MMA&#10;AADcAAAADwAAAGRycy9kb3ducmV2LnhtbESP3YrCMBSE7wXfIZyFvdNkha1L1yiiCP6AuK4PcGiO&#10;bbU5KU3U+vZGELwcZuYbZjRpbSWu1PjSsYavvgJBnDlTcq7h8L/o/YDwAdlg5Zg03MnDZNztjDA1&#10;7sZ/dN2HXEQI+xQ1FCHUqZQ+K8ii77uaOHpH11gMUTa5NA3eItxWcqBUIi2WHBcKrGlWUHbeX6yG&#10;1VSty8tdnZDqQxjuhvPN1p20/vxop78gArXhHX61l0ZD8p3A80w8An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RT4MMAAADcAAAADwAAAAAAAAAAAAAAAACYAgAAZHJzL2Rv&#10;d25yZXYueG1sUEsFBgAAAAAEAAQA9QAAAIgDAAAAAA==&#10;" path="m,269r977,l977,,,,,269xe" fillcolor="#d9d9d9" stroked="f">
                    <v:path arrowok="t" o:connecttype="custom" o:connectlocs="0,5804;977,5804;977,5535;0,5535;0,580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056" behindDoc="1" locked="0" layoutInCell="1" allowOverlap="1" wp14:anchorId="0FFA7B13" wp14:editId="5BB26D17">
                <wp:simplePos x="0" y="0"/>
                <wp:positionH relativeFrom="page">
                  <wp:posOffset>7532370</wp:posOffset>
                </wp:positionH>
                <wp:positionV relativeFrom="page">
                  <wp:posOffset>2882265</wp:posOffset>
                </wp:positionV>
                <wp:extent cx="619125" cy="605790"/>
                <wp:effectExtent l="0" t="0" r="1905" b="0"/>
                <wp:wrapNone/>
                <wp:docPr id="633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605790"/>
                          <a:chOff x="11862" y="4539"/>
                          <a:chExt cx="975" cy="954"/>
                        </a:xfrm>
                      </wpg:grpSpPr>
                      <wpg:grpSp>
                        <wpg:cNvPr id="634" name="Group 616"/>
                        <wpg:cNvGrpSpPr>
                          <a:grpSpLocks/>
                        </wpg:cNvGrpSpPr>
                        <wpg:grpSpPr bwMode="auto">
                          <a:xfrm>
                            <a:off x="11862" y="4539"/>
                            <a:ext cx="975" cy="267"/>
                            <a:chOff x="11862" y="4539"/>
                            <a:chExt cx="975" cy="267"/>
                          </a:xfrm>
                        </wpg:grpSpPr>
                        <wps:wsp>
                          <wps:cNvPr id="635" name="Freeform 617"/>
                          <wps:cNvSpPr>
                            <a:spLocks/>
                          </wps:cNvSpPr>
                          <wps:spPr bwMode="auto">
                            <a:xfrm>
                              <a:off x="11862" y="4539"/>
                              <a:ext cx="975" cy="267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4805 4539"/>
                                <a:gd name="T3" fmla="*/ 4805 h 267"/>
                                <a:gd name="T4" fmla="+- 0 12837 11862"/>
                                <a:gd name="T5" fmla="*/ T4 w 975"/>
                                <a:gd name="T6" fmla="+- 0 4805 4539"/>
                                <a:gd name="T7" fmla="*/ 4805 h 267"/>
                                <a:gd name="T8" fmla="+- 0 12837 11862"/>
                                <a:gd name="T9" fmla="*/ T8 w 975"/>
                                <a:gd name="T10" fmla="+- 0 4539 4539"/>
                                <a:gd name="T11" fmla="*/ 4539 h 267"/>
                                <a:gd name="T12" fmla="+- 0 11862 11862"/>
                                <a:gd name="T13" fmla="*/ T12 w 975"/>
                                <a:gd name="T14" fmla="+- 0 4539 4539"/>
                                <a:gd name="T15" fmla="*/ 4539 h 267"/>
                                <a:gd name="T16" fmla="+- 0 11862 11862"/>
                                <a:gd name="T17" fmla="*/ T16 w 975"/>
                                <a:gd name="T18" fmla="+- 0 4805 4539"/>
                                <a:gd name="T19" fmla="*/ 480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7">
                                  <a:moveTo>
                                    <a:pt x="0" y="266"/>
                                  </a:moveTo>
                                  <a:lnTo>
                                    <a:pt x="975" y="266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14"/>
                        <wpg:cNvGrpSpPr>
                          <a:grpSpLocks/>
                        </wpg:cNvGrpSpPr>
                        <wpg:grpSpPr bwMode="auto">
                          <a:xfrm>
                            <a:off x="11862" y="4805"/>
                            <a:ext cx="975" cy="209"/>
                            <a:chOff x="11862" y="4805"/>
                            <a:chExt cx="975" cy="209"/>
                          </a:xfrm>
                        </wpg:grpSpPr>
                        <wps:wsp>
                          <wps:cNvPr id="637" name="Freeform 615"/>
                          <wps:cNvSpPr>
                            <a:spLocks/>
                          </wps:cNvSpPr>
                          <wps:spPr bwMode="auto">
                            <a:xfrm>
                              <a:off x="11862" y="4805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5014 4805"/>
                                <a:gd name="T3" fmla="*/ 5014 h 209"/>
                                <a:gd name="T4" fmla="+- 0 12837 11862"/>
                                <a:gd name="T5" fmla="*/ T4 w 975"/>
                                <a:gd name="T6" fmla="+- 0 5014 4805"/>
                                <a:gd name="T7" fmla="*/ 5014 h 209"/>
                                <a:gd name="T8" fmla="+- 0 12837 11862"/>
                                <a:gd name="T9" fmla="*/ T8 w 975"/>
                                <a:gd name="T10" fmla="+- 0 4805 4805"/>
                                <a:gd name="T11" fmla="*/ 4805 h 209"/>
                                <a:gd name="T12" fmla="+- 0 11862 11862"/>
                                <a:gd name="T13" fmla="*/ T12 w 975"/>
                                <a:gd name="T14" fmla="+- 0 4805 4805"/>
                                <a:gd name="T15" fmla="*/ 4805 h 209"/>
                                <a:gd name="T16" fmla="+- 0 11862 11862"/>
                                <a:gd name="T17" fmla="*/ T16 w 975"/>
                                <a:gd name="T18" fmla="+- 0 5014 4805"/>
                                <a:gd name="T19" fmla="*/ 501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12"/>
                        <wpg:cNvGrpSpPr>
                          <a:grpSpLocks/>
                        </wpg:cNvGrpSpPr>
                        <wpg:grpSpPr bwMode="auto">
                          <a:xfrm>
                            <a:off x="11862" y="5014"/>
                            <a:ext cx="975" cy="209"/>
                            <a:chOff x="11862" y="5014"/>
                            <a:chExt cx="975" cy="209"/>
                          </a:xfrm>
                        </wpg:grpSpPr>
                        <wps:wsp>
                          <wps:cNvPr id="639" name="Freeform 613"/>
                          <wps:cNvSpPr>
                            <a:spLocks/>
                          </wps:cNvSpPr>
                          <wps:spPr bwMode="auto">
                            <a:xfrm>
                              <a:off x="11862" y="5014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5223 5014"/>
                                <a:gd name="T3" fmla="*/ 5223 h 209"/>
                                <a:gd name="T4" fmla="+- 0 12837 11862"/>
                                <a:gd name="T5" fmla="*/ T4 w 975"/>
                                <a:gd name="T6" fmla="+- 0 5223 5014"/>
                                <a:gd name="T7" fmla="*/ 5223 h 209"/>
                                <a:gd name="T8" fmla="+- 0 12837 11862"/>
                                <a:gd name="T9" fmla="*/ T8 w 975"/>
                                <a:gd name="T10" fmla="+- 0 5014 5014"/>
                                <a:gd name="T11" fmla="*/ 5014 h 209"/>
                                <a:gd name="T12" fmla="+- 0 11862 11862"/>
                                <a:gd name="T13" fmla="*/ T12 w 975"/>
                                <a:gd name="T14" fmla="+- 0 5014 5014"/>
                                <a:gd name="T15" fmla="*/ 5014 h 209"/>
                                <a:gd name="T16" fmla="+- 0 11862 11862"/>
                                <a:gd name="T17" fmla="*/ T16 w 975"/>
                                <a:gd name="T18" fmla="+- 0 5223 5014"/>
                                <a:gd name="T19" fmla="*/ 522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0"/>
                        <wpg:cNvGrpSpPr>
                          <a:grpSpLocks/>
                        </wpg:cNvGrpSpPr>
                        <wpg:grpSpPr bwMode="auto">
                          <a:xfrm>
                            <a:off x="11862" y="5223"/>
                            <a:ext cx="975" cy="270"/>
                            <a:chOff x="11862" y="5223"/>
                            <a:chExt cx="975" cy="270"/>
                          </a:xfrm>
                        </wpg:grpSpPr>
                        <wps:wsp>
                          <wps:cNvPr id="641" name="Freeform 611"/>
                          <wps:cNvSpPr>
                            <a:spLocks/>
                          </wps:cNvSpPr>
                          <wps:spPr bwMode="auto">
                            <a:xfrm>
                              <a:off x="11862" y="5223"/>
                              <a:ext cx="975" cy="270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5492 5223"/>
                                <a:gd name="T3" fmla="*/ 5492 h 270"/>
                                <a:gd name="T4" fmla="+- 0 12837 11862"/>
                                <a:gd name="T5" fmla="*/ T4 w 975"/>
                                <a:gd name="T6" fmla="+- 0 5492 5223"/>
                                <a:gd name="T7" fmla="*/ 5492 h 270"/>
                                <a:gd name="T8" fmla="+- 0 12837 11862"/>
                                <a:gd name="T9" fmla="*/ T8 w 975"/>
                                <a:gd name="T10" fmla="+- 0 5223 5223"/>
                                <a:gd name="T11" fmla="*/ 5223 h 270"/>
                                <a:gd name="T12" fmla="+- 0 11862 11862"/>
                                <a:gd name="T13" fmla="*/ T12 w 975"/>
                                <a:gd name="T14" fmla="+- 0 5223 5223"/>
                                <a:gd name="T15" fmla="*/ 5223 h 270"/>
                                <a:gd name="T16" fmla="+- 0 11862 11862"/>
                                <a:gd name="T17" fmla="*/ T16 w 975"/>
                                <a:gd name="T18" fmla="+- 0 5492 5223"/>
                                <a:gd name="T19" fmla="*/ 5492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70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671C0" id="Group 609" o:spid="_x0000_s1026" style="position:absolute;margin-left:593.1pt;margin-top:226.95pt;width:48.75pt;height:47.7pt;z-index:-114424;mso-position-horizontal-relative:page;mso-position-vertical-relative:page" coordorigin="11862,4539" coordsize="975,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">
                <v:group id="Group 616" o:spid="_x0000_s1027" style="position:absolute;left:11862;top:4539;width:975;height:267" coordorigin="11862,4539" coordsize="97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17" o:spid="_x0000_s1028" style="position:absolute;left:11862;top:4539;width:975;height:267;visibility:visible;mso-wrap-style:square;v-text-anchor:top" coordsize="97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vQSMMA&#10;AADcAAAADwAAAGRycy9kb3ducmV2LnhtbESPQYvCMBSE74L/ITzBy6Kpu6tINYrIKi6e1KLXR/Ns&#10;i81LaaKt/34jLHgcZuYbZr5sTSkeVLvCsoLRMAJBnFpdcKYgOW0GUxDOI2ssLZOCJzlYLrqdOcba&#10;Nnygx9FnIkDYxagg976KpXRpTgbd0FbEwbva2qAPss6krrEJcFPKzyiaSIMFh4UcK1rnlN6Od6NA&#10;Nx82KYvf5/5bT88W1z/p9pIo1e+1qxkIT61/h//bO61g8jWG1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vQSMMAAADcAAAADwAAAAAAAAAAAAAAAACYAgAAZHJzL2Rv&#10;d25yZXYueG1sUEsFBgAAAAAEAAQA9QAAAIgDAAAAAA==&#10;" path="m,266r975,l975,,,,,266xe" fillcolor="#a6a6a6" stroked="f">
                    <v:path arrowok="t" o:connecttype="custom" o:connectlocs="0,4805;975,4805;975,4539;0,4539;0,4805" o:connectangles="0,0,0,0,0"/>
                  </v:shape>
                </v:group>
                <v:group id="Group 614" o:spid="_x0000_s1029" style="position:absolute;left:11862;top:4805;width:975;height:209" coordorigin="11862,4805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15" o:spid="_x0000_s1030" style="position:absolute;left:11862;top:4805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UjMUA&#10;AADcAAAADwAAAGRycy9kb3ducmV2LnhtbESPW2vCQBSE34X+h+UU+qYbLXhJXaVYCsUKYtT3Y/bk&#10;gtmzIbs10V/fFQQfh5n5hpkvO1OJCzWutKxgOIhAEKdWl5wrOOy/+1MQziNrrCyTgis5WC5eenOM&#10;tW15R5fE5yJA2MWooPC+jqV0aUEG3cDWxMHLbGPQB9nkUjfYBrip5CiKxtJgyWGhwJpWBaXn5M8o&#10;2E7OeD1l5jfr2uPXzK6Ht01SKfX22n1+gPDU+Wf40f7RCsbvE7if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FSMxQAAANwAAAAPAAAAAAAAAAAAAAAAAJgCAABkcnMv&#10;ZG93bnJldi54bWxQSwUGAAAAAAQABAD1AAAAigMAAAAA&#10;" path="m,209r975,l975,,,,,209xe" fillcolor="#a6a6a6" stroked="f">
                    <v:path arrowok="t" o:connecttype="custom" o:connectlocs="0,5014;975,5014;975,4805;0,4805;0,5014" o:connectangles="0,0,0,0,0"/>
                  </v:shape>
                </v:group>
                <v:group id="Group 612" o:spid="_x0000_s1031" style="position:absolute;left:11862;top:5014;width:975;height:209" coordorigin="11862,5014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13" o:spid="_x0000_s1032" style="position:absolute;left:11862;top:5014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lZcUA&#10;AADcAAAADwAAAGRycy9kb3ducmV2LnhtbESP3WrCQBSE7wu+w3KE3tWNClqjq4gilCqIaXt/zJ78&#10;YPZsyG5N9OldodDLYWa+YRarzlTiSo0rLSsYDiIQxKnVJecKvr92b+8gnEfWWFkmBTdysFr2XhYY&#10;a9vyia6Jz0WAsItRQeF9HUvp0oIMuoGtiYOX2cagD7LJpW6wDXBTyVEUTaTBksNCgTVtCkovya9R&#10;cJxe8HbOzD7r2p/tzH4O74ekUuq1363nIDx1/j/81/7QCibjG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2VlxQAAANwAAAAPAAAAAAAAAAAAAAAAAJgCAABkcnMv&#10;ZG93bnJldi54bWxQSwUGAAAAAAQABAD1AAAAigMAAAAA&#10;" path="m,209r975,l975,,,,,209xe" fillcolor="#a6a6a6" stroked="f">
                    <v:path arrowok="t" o:connecttype="custom" o:connectlocs="0,5223;975,5223;975,5014;0,5014;0,5223" o:connectangles="0,0,0,0,0"/>
                  </v:shape>
                </v:group>
                <v:group id="Group 610" o:spid="_x0000_s1033" style="position:absolute;left:11862;top:5223;width:975;height:270" coordorigin="11862,5223" coordsize="97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1" o:spid="_x0000_s1034" style="position:absolute;left:11862;top:5223;width:975;height:270;visibility:visible;mso-wrap-style:square;v-text-anchor:top" coordsize="97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/ScYA&#10;AADcAAAADwAAAGRycy9kb3ducmV2LnhtbESPT2vCQBTE70K/w/IKvekmIkFSVylqoYh/qLYHb4/s&#10;M0nNvg3ZbRK/fbcgeBxm5jfMbNGbSrTUuNKygngUgSDOrC45V/B1eh9OQTiPrLGyTApu5GAxfxrM&#10;MNW2409qjz4XAcIuRQWF93UqpcsKMuhGtiYO3sU2Bn2QTS51g12Am0qOoyiRBksOCwXWtCwoux5/&#10;jQI83cw21/vdcnJYb77PG7n6mUqlXp77t1cQnnr/CN/bH1pBMonh/0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/ScYAAADcAAAADwAAAAAAAAAAAAAAAACYAgAAZHJz&#10;L2Rvd25yZXYueG1sUEsFBgAAAAAEAAQA9QAAAIsDAAAAAA==&#10;" path="m,269r975,l975,,,,,269xe" fillcolor="#a6a6a6" stroked="f">
                    <v:path arrowok="t" o:connecttype="custom" o:connectlocs="0,5492;975,5492;975,5223;0,5223;0,549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080" behindDoc="1" locked="0" layoutInCell="1" allowOverlap="1" wp14:anchorId="0FFA7B14" wp14:editId="295B2B69">
                <wp:simplePos x="0" y="0"/>
                <wp:positionH relativeFrom="page">
                  <wp:posOffset>8288655</wp:posOffset>
                </wp:positionH>
                <wp:positionV relativeFrom="page">
                  <wp:posOffset>2691765</wp:posOffset>
                </wp:positionV>
                <wp:extent cx="1290955" cy="984885"/>
                <wp:effectExtent l="1905" t="0" r="2540" b="0"/>
                <wp:wrapNone/>
                <wp:docPr id="620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984885"/>
                          <a:chOff x="13053" y="4239"/>
                          <a:chExt cx="2033" cy="1551"/>
                        </a:xfrm>
                      </wpg:grpSpPr>
                      <wpg:grpSp>
                        <wpg:cNvPr id="621" name="Group 607"/>
                        <wpg:cNvGrpSpPr>
                          <a:grpSpLocks/>
                        </wpg:cNvGrpSpPr>
                        <wpg:grpSpPr bwMode="auto">
                          <a:xfrm>
                            <a:off x="13053" y="4239"/>
                            <a:ext cx="2033" cy="329"/>
                            <a:chOff x="13053" y="4239"/>
                            <a:chExt cx="2033" cy="329"/>
                          </a:xfrm>
                        </wpg:grpSpPr>
                        <wps:wsp>
                          <wps:cNvPr id="622" name="Freeform 608"/>
                          <wps:cNvSpPr>
                            <a:spLocks/>
                          </wps:cNvSpPr>
                          <wps:spPr bwMode="auto">
                            <a:xfrm>
                              <a:off x="13053" y="4239"/>
                              <a:ext cx="2033" cy="32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4568 4239"/>
                                <a:gd name="T3" fmla="*/ 4568 h 329"/>
                                <a:gd name="T4" fmla="+- 0 15085 13053"/>
                                <a:gd name="T5" fmla="*/ T4 w 2033"/>
                                <a:gd name="T6" fmla="+- 0 4568 4239"/>
                                <a:gd name="T7" fmla="*/ 4568 h 329"/>
                                <a:gd name="T8" fmla="+- 0 15085 13053"/>
                                <a:gd name="T9" fmla="*/ T8 w 2033"/>
                                <a:gd name="T10" fmla="+- 0 4239 4239"/>
                                <a:gd name="T11" fmla="*/ 4239 h 329"/>
                                <a:gd name="T12" fmla="+- 0 13053 13053"/>
                                <a:gd name="T13" fmla="*/ T12 w 2033"/>
                                <a:gd name="T14" fmla="+- 0 4239 4239"/>
                                <a:gd name="T15" fmla="*/ 4239 h 329"/>
                                <a:gd name="T16" fmla="+- 0 13053 13053"/>
                                <a:gd name="T17" fmla="*/ T16 w 2033"/>
                                <a:gd name="T18" fmla="+- 0 4568 4239"/>
                                <a:gd name="T19" fmla="*/ 456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29">
                                  <a:moveTo>
                                    <a:pt x="0" y="329"/>
                                  </a:moveTo>
                                  <a:lnTo>
                                    <a:pt x="2032" y="32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05"/>
                        <wpg:cNvGrpSpPr>
                          <a:grpSpLocks/>
                        </wpg:cNvGrpSpPr>
                        <wpg:grpSpPr bwMode="auto">
                          <a:xfrm>
                            <a:off x="13053" y="4568"/>
                            <a:ext cx="2033" cy="209"/>
                            <a:chOff x="13053" y="4568"/>
                            <a:chExt cx="2033" cy="209"/>
                          </a:xfrm>
                        </wpg:grpSpPr>
                        <wps:wsp>
                          <wps:cNvPr id="624" name="Freeform 606"/>
                          <wps:cNvSpPr>
                            <a:spLocks/>
                          </wps:cNvSpPr>
                          <wps:spPr bwMode="auto">
                            <a:xfrm>
                              <a:off x="13053" y="4568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4776 4568"/>
                                <a:gd name="T3" fmla="*/ 4776 h 209"/>
                                <a:gd name="T4" fmla="+- 0 15085 13053"/>
                                <a:gd name="T5" fmla="*/ T4 w 2033"/>
                                <a:gd name="T6" fmla="+- 0 4776 4568"/>
                                <a:gd name="T7" fmla="*/ 4776 h 209"/>
                                <a:gd name="T8" fmla="+- 0 15085 13053"/>
                                <a:gd name="T9" fmla="*/ T8 w 2033"/>
                                <a:gd name="T10" fmla="+- 0 4568 4568"/>
                                <a:gd name="T11" fmla="*/ 4568 h 209"/>
                                <a:gd name="T12" fmla="+- 0 13053 13053"/>
                                <a:gd name="T13" fmla="*/ T12 w 2033"/>
                                <a:gd name="T14" fmla="+- 0 4568 4568"/>
                                <a:gd name="T15" fmla="*/ 4568 h 209"/>
                                <a:gd name="T16" fmla="+- 0 13053 13053"/>
                                <a:gd name="T17" fmla="*/ T16 w 2033"/>
                                <a:gd name="T18" fmla="+- 0 4776 4568"/>
                                <a:gd name="T19" fmla="*/ 477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8"/>
                                  </a:moveTo>
                                  <a:lnTo>
                                    <a:pt x="2032" y="208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03"/>
                        <wpg:cNvGrpSpPr>
                          <a:grpSpLocks/>
                        </wpg:cNvGrpSpPr>
                        <wpg:grpSpPr bwMode="auto">
                          <a:xfrm>
                            <a:off x="13053" y="4776"/>
                            <a:ext cx="2033" cy="209"/>
                            <a:chOff x="13053" y="4776"/>
                            <a:chExt cx="2033" cy="209"/>
                          </a:xfrm>
                        </wpg:grpSpPr>
                        <wps:wsp>
                          <wps:cNvPr id="626" name="Freeform 604"/>
                          <wps:cNvSpPr>
                            <a:spLocks/>
                          </wps:cNvSpPr>
                          <wps:spPr bwMode="auto">
                            <a:xfrm>
                              <a:off x="13053" y="4776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4985 4776"/>
                                <a:gd name="T3" fmla="*/ 4985 h 209"/>
                                <a:gd name="T4" fmla="+- 0 15085 13053"/>
                                <a:gd name="T5" fmla="*/ T4 w 2033"/>
                                <a:gd name="T6" fmla="+- 0 4985 4776"/>
                                <a:gd name="T7" fmla="*/ 4985 h 209"/>
                                <a:gd name="T8" fmla="+- 0 15085 13053"/>
                                <a:gd name="T9" fmla="*/ T8 w 2033"/>
                                <a:gd name="T10" fmla="+- 0 4776 4776"/>
                                <a:gd name="T11" fmla="*/ 4776 h 209"/>
                                <a:gd name="T12" fmla="+- 0 13053 13053"/>
                                <a:gd name="T13" fmla="*/ T12 w 2033"/>
                                <a:gd name="T14" fmla="+- 0 4776 4776"/>
                                <a:gd name="T15" fmla="*/ 4776 h 209"/>
                                <a:gd name="T16" fmla="+- 0 13053 13053"/>
                                <a:gd name="T17" fmla="*/ T16 w 2033"/>
                                <a:gd name="T18" fmla="+- 0 4985 4776"/>
                                <a:gd name="T19" fmla="*/ 498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01"/>
                        <wpg:cNvGrpSpPr>
                          <a:grpSpLocks/>
                        </wpg:cNvGrpSpPr>
                        <wpg:grpSpPr bwMode="auto">
                          <a:xfrm>
                            <a:off x="13053" y="4985"/>
                            <a:ext cx="2033" cy="269"/>
                            <a:chOff x="13053" y="4985"/>
                            <a:chExt cx="2033" cy="269"/>
                          </a:xfrm>
                        </wpg:grpSpPr>
                        <wps:wsp>
                          <wps:cNvPr id="628" name="Freeform 602"/>
                          <wps:cNvSpPr>
                            <a:spLocks/>
                          </wps:cNvSpPr>
                          <wps:spPr bwMode="auto">
                            <a:xfrm>
                              <a:off x="13053" y="4985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5254 4985"/>
                                <a:gd name="T3" fmla="*/ 5254 h 269"/>
                                <a:gd name="T4" fmla="+- 0 15085 13053"/>
                                <a:gd name="T5" fmla="*/ T4 w 2033"/>
                                <a:gd name="T6" fmla="+- 0 5254 4985"/>
                                <a:gd name="T7" fmla="*/ 5254 h 269"/>
                                <a:gd name="T8" fmla="+- 0 15085 13053"/>
                                <a:gd name="T9" fmla="*/ T8 w 2033"/>
                                <a:gd name="T10" fmla="+- 0 4985 4985"/>
                                <a:gd name="T11" fmla="*/ 4985 h 269"/>
                                <a:gd name="T12" fmla="+- 0 13053 13053"/>
                                <a:gd name="T13" fmla="*/ T12 w 2033"/>
                                <a:gd name="T14" fmla="+- 0 4985 4985"/>
                                <a:gd name="T15" fmla="*/ 4985 h 269"/>
                                <a:gd name="T16" fmla="+- 0 13053 13053"/>
                                <a:gd name="T17" fmla="*/ T16 w 2033"/>
                                <a:gd name="T18" fmla="+- 0 5254 4985"/>
                                <a:gd name="T19" fmla="*/ 525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599"/>
                        <wpg:cNvGrpSpPr>
                          <a:grpSpLocks/>
                        </wpg:cNvGrpSpPr>
                        <wpg:grpSpPr bwMode="auto">
                          <a:xfrm>
                            <a:off x="13053" y="5254"/>
                            <a:ext cx="2033" cy="267"/>
                            <a:chOff x="13053" y="5254"/>
                            <a:chExt cx="2033" cy="267"/>
                          </a:xfrm>
                        </wpg:grpSpPr>
                        <wps:wsp>
                          <wps:cNvPr id="630" name="Freeform 600"/>
                          <wps:cNvSpPr>
                            <a:spLocks/>
                          </wps:cNvSpPr>
                          <wps:spPr bwMode="auto">
                            <a:xfrm>
                              <a:off x="13053" y="5254"/>
                              <a:ext cx="2033" cy="267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5521 5254"/>
                                <a:gd name="T3" fmla="*/ 5521 h 267"/>
                                <a:gd name="T4" fmla="+- 0 15085 13053"/>
                                <a:gd name="T5" fmla="*/ T4 w 2033"/>
                                <a:gd name="T6" fmla="+- 0 5521 5254"/>
                                <a:gd name="T7" fmla="*/ 5521 h 267"/>
                                <a:gd name="T8" fmla="+- 0 15085 13053"/>
                                <a:gd name="T9" fmla="*/ T8 w 2033"/>
                                <a:gd name="T10" fmla="+- 0 5254 5254"/>
                                <a:gd name="T11" fmla="*/ 5254 h 267"/>
                                <a:gd name="T12" fmla="+- 0 13053 13053"/>
                                <a:gd name="T13" fmla="*/ T12 w 2033"/>
                                <a:gd name="T14" fmla="+- 0 5254 5254"/>
                                <a:gd name="T15" fmla="*/ 5254 h 267"/>
                                <a:gd name="T16" fmla="+- 0 13053 13053"/>
                                <a:gd name="T17" fmla="*/ T16 w 2033"/>
                                <a:gd name="T18" fmla="+- 0 5521 5254"/>
                                <a:gd name="T19" fmla="*/ 552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7">
                                  <a:moveTo>
                                    <a:pt x="0" y="267"/>
                                  </a:moveTo>
                                  <a:lnTo>
                                    <a:pt x="2032" y="267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597"/>
                        <wpg:cNvGrpSpPr>
                          <a:grpSpLocks/>
                        </wpg:cNvGrpSpPr>
                        <wpg:grpSpPr bwMode="auto">
                          <a:xfrm>
                            <a:off x="13053" y="5521"/>
                            <a:ext cx="2033" cy="269"/>
                            <a:chOff x="13053" y="5521"/>
                            <a:chExt cx="2033" cy="269"/>
                          </a:xfrm>
                        </wpg:grpSpPr>
                        <wps:wsp>
                          <wps:cNvPr id="632" name="Freeform 598"/>
                          <wps:cNvSpPr>
                            <a:spLocks/>
                          </wps:cNvSpPr>
                          <wps:spPr bwMode="auto">
                            <a:xfrm>
                              <a:off x="13053" y="5521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5790 5521"/>
                                <a:gd name="T3" fmla="*/ 5790 h 269"/>
                                <a:gd name="T4" fmla="+- 0 15085 13053"/>
                                <a:gd name="T5" fmla="*/ T4 w 2033"/>
                                <a:gd name="T6" fmla="+- 0 5790 5521"/>
                                <a:gd name="T7" fmla="*/ 5790 h 269"/>
                                <a:gd name="T8" fmla="+- 0 15085 13053"/>
                                <a:gd name="T9" fmla="*/ T8 w 2033"/>
                                <a:gd name="T10" fmla="+- 0 5521 5521"/>
                                <a:gd name="T11" fmla="*/ 5521 h 269"/>
                                <a:gd name="T12" fmla="+- 0 13053 13053"/>
                                <a:gd name="T13" fmla="*/ T12 w 2033"/>
                                <a:gd name="T14" fmla="+- 0 5521 5521"/>
                                <a:gd name="T15" fmla="*/ 5521 h 269"/>
                                <a:gd name="T16" fmla="+- 0 13053 13053"/>
                                <a:gd name="T17" fmla="*/ T16 w 2033"/>
                                <a:gd name="T18" fmla="+- 0 5790 5521"/>
                                <a:gd name="T19" fmla="*/ 579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F37A1" id="Group 596" o:spid="_x0000_s1026" style="position:absolute;margin-left:652.65pt;margin-top:211.95pt;width:101.65pt;height:77.55pt;z-index:-114400;mso-position-horizontal-relative:page;mso-position-vertical-relative:page" coordorigin="13053,4239" coordsize="2033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">
                <v:group id="Group 607" o:spid="_x0000_s1027" style="position:absolute;left:13053;top:4239;width:2033;height:329" coordorigin="13053,4239" coordsize="203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08" o:spid="_x0000_s1028" style="position:absolute;left:13053;top:4239;width:2033;height:329;visibility:visible;mso-wrap-style:square;v-text-anchor:top" coordsize="20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uEcUA&#10;AADcAAAADwAAAGRycy9kb3ducmV2LnhtbESPQUsDMRSE70L/Q3iCN5t1D0XXpqVYhV5acK14fWxe&#10;N1s3L0sSm21/vRGEHoeZ+YaZL0fbixP50DlW8DAtQBA3TnfcKth/vN0/gggRWWPvmBScKcByMbmZ&#10;Y6Vd4nc61bEVGcKhQgUmxqGSMjSGLIapG4izd3DeYszSt1J7TBlue1kWxUxa7DgvGBzoxVDzXf9Y&#10;Ba+f23PyT7uVuXxtjvU+XcY2rZW6ux1XzyAijfEa/m9vtIJZWcLfmXw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1m4RxQAAANwAAAAPAAAAAAAAAAAAAAAAAJgCAABkcnMv&#10;ZG93bnJldi54bWxQSwUGAAAAAAQABAD1AAAAigMAAAAA&#10;" path="m,329r2032,l2032,,,,,329xe" fillcolor="#ffc000" stroked="f">
                    <v:path arrowok="t" o:connecttype="custom" o:connectlocs="0,4568;2032,4568;2032,4239;0,4239;0,4568" o:connectangles="0,0,0,0,0"/>
                  </v:shape>
                </v:group>
                <v:group id="Group 605" o:spid="_x0000_s1029" style="position:absolute;left:13053;top:4568;width:2033;height:209" coordorigin="13053,4568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06" o:spid="_x0000_s1030" style="position:absolute;left:13053;top:4568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KosYA&#10;AADcAAAADwAAAGRycy9kb3ducmV2LnhtbESPQWvCQBSE7wX/w/IK3urGIKFEV7FCwBx6aCxtj8/s&#10;Mwlm34bsmqT99d2C0OMwM98wm91kWjFQ7xrLCpaLCARxaXXDlYL3U/b0DMJ5ZI2tZVLwTQ5229nD&#10;BlNtR36jofCVCBB2KSqove9SKV1Zk0G3sB1x8C62N+iD7CupexwD3LQyjqJEGmw4LNTY0aGm8lrc&#10;jIKf81djs/PLpxvzYXjNTbw08YdS88dpvwbhafL/4Xv7qBUk8Qr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JKosYAAADcAAAADwAAAAAAAAAAAAAAAACYAgAAZHJz&#10;L2Rvd25yZXYueG1sUEsFBgAAAAAEAAQA9QAAAIsDAAAAAA==&#10;" path="m,208r2032,l2032,,,,,208xe" fillcolor="#ffc000" stroked="f">
                    <v:path arrowok="t" o:connecttype="custom" o:connectlocs="0,4776;2032,4776;2032,4568;0,4568;0,4776" o:connectangles="0,0,0,0,0"/>
                  </v:shape>
                </v:group>
                <v:group id="Group 603" o:spid="_x0000_s1031" style="position:absolute;left:13053;top:4776;width:2033;height:209" coordorigin="13053,4776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04" o:spid="_x0000_s1032" style="position:absolute;left:13053;top:4776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xTsUA&#10;AADcAAAADwAAAGRycy9kb3ducmV2LnhtbESPQWuDQBSE74H+h+UVcotrPEiwbkJaEOohh6Yh7fHF&#10;fVWJ+1bcrdr++m6gkOMwM98w+W42nRhpcK1lBesoBkFcWd1yreD0Xqw2IJxH1thZJgU/5GC3fVjk&#10;mGk78RuNR1+LAGGXoYLG+z6T0lUNGXSR7YmD92UHgz7IoZZ6wCnATSeTOE6lwZbDQoM9vTRUXY/f&#10;RsHv5bO1xeX5w03lOB5Kk6xNclZq+Tjvn0B4mv09/N9+1QrSJIX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HFOxQAAANwAAAAPAAAAAAAAAAAAAAAAAJgCAABkcnMv&#10;ZG93bnJldi54bWxQSwUGAAAAAAQABAD1AAAAigMAAAAA&#10;" path="m,209r2032,l2032,,,,,209xe" fillcolor="#ffc000" stroked="f">
                    <v:path arrowok="t" o:connecttype="custom" o:connectlocs="0,4985;2032,4985;2032,4776;0,4776;0,4985" o:connectangles="0,0,0,0,0"/>
                  </v:shape>
                </v:group>
                <v:group id="Group 601" o:spid="_x0000_s1033" style="position:absolute;left:13053;top:4985;width:2033;height:269" coordorigin="13053,4985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02" o:spid="_x0000_s1034" style="position:absolute;left:13053;top:4985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qWsMA&#10;AADcAAAADwAAAGRycy9kb3ducmV2LnhtbERPz2vCMBS+D/Y/hDfYZWhqD0U6o5SOgewgTrfh8dG8&#10;taXJS9dEW/97cxh4/Ph+rzaTNeJCg28dK1jMExDEldMt1wq+ju+zJQgfkDUax6TgSh4268eHFeba&#10;jfxJl0OoRQxhn6OCJoQ+l9JXDVn0c9cTR+7XDRZDhEMt9YBjDLdGpkmSSYstx4YGeyobqrrD2Sqw&#10;SdrtzN9HUezd96myL+at/Fko9fw0Fa8gAk3hLv53b7WCLI1r45l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BqWsMAAADcAAAADwAAAAAAAAAAAAAAAACYAgAAZHJzL2Rv&#10;d25yZXYueG1sUEsFBgAAAAAEAAQA9QAAAIgDAAAAAA==&#10;" path="m,269r2032,l2032,,,,,269xe" fillcolor="#ffc000" stroked="f">
                    <v:path arrowok="t" o:connecttype="custom" o:connectlocs="0,5254;2032,5254;2032,4985;0,4985;0,5254" o:connectangles="0,0,0,0,0"/>
                  </v:shape>
                </v:group>
                <v:group id="Group 599" o:spid="_x0000_s1035" style="position:absolute;left:13053;top:5254;width:2033;height:267" coordorigin="13053,5254" coordsize="203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00" o:spid="_x0000_s1036" style="position:absolute;left:13053;top:5254;width:2033;height:267;visibility:visible;mso-wrap-style:square;v-text-anchor:top" coordsize="203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DfMQA&#10;AADcAAAADwAAAGRycy9kb3ducmV2LnhtbERPTWvCQBC9F/oflil4KWajlSCpq4ggCNKGpor2NmSn&#10;SWh2NmTXJP333UPB4+N9rzajaURPnastK5hFMQjiwuqaSwWnz/10CcJ5ZI2NZVLwSw4268eHFaba&#10;DvxBfe5LEULYpaig8r5NpXRFRQZdZFviwH3bzqAPsCul7nAI4aaR8zhOpMGaQ0OFLe0qKn7ym1Hw&#10;liye4/xsD/vL9StZHN8zPe8zpSZP4/YVhKfR38X/7oNWkLyE+eF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g3zEAAAA3AAAAA8AAAAAAAAAAAAAAAAAmAIAAGRycy9k&#10;b3ducmV2LnhtbFBLBQYAAAAABAAEAPUAAACJAwAAAAA=&#10;" path="m,267r2032,l2032,,,,,267xe" fillcolor="#ffc000" stroked="f">
                    <v:path arrowok="t" o:connecttype="custom" o:connectlocs="0,5521;2032,5521;2032,5254;0,5254;0,5521" o:connectangles="0,0,0,0,0"/>
                  </v:shape>
                </v:group>
                <v:group id="Group 597" o:spid="_x0000_s1037" style="position:absolute;left:13053;top:5521;width:2033;height:269" coordorigin="13053,5521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98" o:spid="_x0000_s1038" style="position:absolute;left:13053;top:5521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LbcYA&#10;AADcAAAADwAAAGRycy9kb3ducmV2LnhtbESPT2vCQBTE74V+h+UVeim6MYJIdJVgEYoH8U8rHh/Z&#10;1yS4+zZmV02/fVcQPA4z8xtmOu+sEVdqfe1YwaCfgCAunK65VPC9X/bGIHxA1mgck4I/8jCfvb5M&#10;MdPuxlu67kIpIoR9hgqqEJpMSl9UZNH3XUMcvV/XWgxRtqXULd4i3BqZJslIWqw5LlTY0KKi4rS7&#10;WAU2SU9rc17l+cb9HAv7YT4Xh4FS729dPgERqAvP8KP9pRWMhin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HLbcYAAADcAAAADwAAAAAAAAAAAAAAAACYAgAAZHJz&#10;L2Rvd25yZXYueG1sUEsFBgAAAAAEAAQA9QAAAIsDAAAAAA==&#10;" path="m,269r2032,l2032,,,,,269xe" fillcolor="#ffc000" stroked="f">
                    <v:path arrowok="t" o:connecttype="custom" o:connectlocs="0,5790;2032,5790;2032,5521;0,5521;0,5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104" behindDoc="1" locked="0" layoutInCell="1" allowOverlap="1" wp14:anchorId="0FFA7B15" wp14:editId="016D8E26">
                <wp:simplePos x="0" y="0"/>
                <wp:positionH relativeFrom="page">
                  <wp:posOffset>10640060</wp:posOffset>
                </wp:positionH>
                <wp:positionV relativeFrom="page">
                  <wp:posOffset>2729865</wp:posOffset>
                </wp:positionV>
                <wp:extent cx="1240790" cy="908685"/>
                <wp:effectExtent l="635" t="0" r="0" b="0"/>
                <wp:wrapNone/>
                <wp:docPr id="607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908685"/>
                          <a:chOff x="16756" y="4299"/>
                          <a:chExt cx="1954" cy="1431"/>
                        </a:xfrm>
                      </wpg:grpSpPr>
                      <wpg:grpSp>
                        <wpg:cNvPr id="608" name="Group 594"/>
                        <wpg:cNvGrpSpPr>
                          <a:grpSpLocks/>
                        </wpg:cNvGrpSpPr>
                        <wpg:grpSpPr bwMode="auto">
                          <a:xfrm>
                            <a:off x="16756" y="4299"/>
                            <a:ext cx="1954" cy="269"/>
                            <a:chOff x="16756" y="4299"/>
                            <a:chExt cx="1954" cy="269"/>
                          </a:xfrm>
                        </wpg:grpSpPr>
                        <wps:wsp>
                          <wps:cNvPr id="609" name="Freeform 595"/>
                          <wps:cNvSpPr>
                            <a:spLocks/>
                          </wps:cNvSpPr>
                          <wps:spPr bwMode="auto">
                            <a:xfrm>
                              <a:off x="16756" y="4299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568 4299"/>
                                <a:gd name="T3" fmla="*/ 4568 h 269"/>
                                <a:gd name="T4" fmla="+- 0 18710 16756"/>
                                <a:gd name="T5" fmla="*/ T4 w 1954"/>
                                <a:gd name="T6" fmla="+- 0 4568 4299"/>
                                <a:gd name="T7" fmla="*/ 4568 h 269"/>
                                <a:gd name="T8" fmla="+- 0 18710 16756"/>
                                <a:gd name="T9" fmla="*/ T8 w 1954"/>
                                <a:gd name="T10" fmla="+- 0 4299 4299"/>
                                <a:gd name="T11" fmla="*/ 4299 h 269"/>
                                <a:gd name="T12" fmla="+- 0 16756 16756"/>
                                <a:gd name="T13" fmla="*/ T12 w 1954"/>
                                <a:gd name="T14" fmla="+- 0 4299 4299"/>
                                <a:gd name="T15" fmla="*/ 4299 h 269"/>
                                <a:gd name="T16" fmla="+- 0 16756 16756"/>
                                <a:gd name="T17" fmla="*/ T16 w 1954"/>
                                <a:gd name="T18" fmla="+- 0 4568 4299"/>
                                <a:gd name="T19" fmla="*/ 456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92"/>
                        <wpg:cNvGrpSpPr>
                          <a:grpSpLocks/>
                        </wpg:cNvGrpSpPr>
                        <wpg:grpSpPr bwMode="auto">
                          <a:xfrm>
                            <a:off x="16756" y="4568"/>
                            <a:ext cx="1954" cy="209"/>
                            <a:chOff x="16756" y="4568"/>
                            <a:chExt cx="1954" cy="209"/>
                          </a:xfrm>
                        </wpg:grpSpPr>
                        <wps:wsp>
                          <wps:cNvPr id="611" name="Freeform 593"/>
                          <wps:cNvSpPr>
                            <a:spLocks/>
                          </wps:cNvSpPr>
                          <wps:spPr bwMode="auto">
                            <a:xfrm>
                              <a:off x="16756" y="4568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776 4568"/>
                                <a:gd name="T3" fmla="*/ 4776 h 209"/>
                                <a:gd name="T4" fmla="+- 0 18710 16756"/>
                                <a:gd name="T5" fmla="*/ T4 w 1954"/>
                                <a:gd name="T6" fmla="+- 0 4776 4568"/>
                                <a:gd name="T7" fmla="*/ 4776 h 209"/>
                                <a:gd name="T8" fmla="+- 0 18710 16756"/>
                                <a:gd name="T9" fmla="*/ T8 w 1954"/>
                                <a:gd name="T10" fmla="+- 0 4568 4568"/>
                                <a:gd name="T11" fmla="*/ 4568 h 209"/>
                                <a:gd name="T12" fmla="+- 0 16756 16756"/>
                                <a:gd name="T13" fmla="*/ T12 w 1954"/>
                                <a:gd name="T14" fmla="+- 0 4568 4568"/>
                                <a:gd name="T15" fmla="*/ 4568 h 209"/>
                                <a:gd name="T16" fmla="+- 0 16756 16756"/>
                                <a:gd name="T17" fmla="*/ T16 w 1954"/>
                                <a:gd name="T18" fmla="+- 0 4776 4568"/>
                                <a:gd name="T19" fmla="*/ 477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8"/>
                                  </a:moveTo>
                                  <a:lnTo>
                                    <a:pt x="1954" y="208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90"/>
                        <wpg:cNvGrpSpPr>
                          <a:grpSpLocks/>
                        </wpg:cNvGrpSpPr>
                        <wpg:grpSpPr bwMode="auto">
                          <a:xfrm>
                            <a:off x="16756" y="4776"/>
                            <a:ext cx="1954" cy="209"/>
                            <a:chOff x="16756" y="4776"/>
                            <a:chExt cx="1954" cy="209"/>
                          </a:xfrm>
                        </wpg:grpSpPr>
                        <wps:wsp>
                          <wps:cNvPr id="613" name="Freeform 591"/>
                          <wps:cNvSpPr>
                            <a:spLocks/>
                          </wps:cNvSpPr>
                          <wps:spPr bwMode="auto">
                            <a:xfrm>
                              <a:off x="16756" y="4776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985 4776"/>
                                <a:gd name="T3" fmla="*/ 4985 h 209"/>
                                <a:gd name="T4" fmla="+- 0 18710 16756"/>
                                <a:gd name="T5" fmla="*/ T4 w 1954"/>
                                <a:gd name="T6" fmla="+- 0 4985 4776"/>
                                <a:gd name="T7" fmla="*/ 4985 h 209"/>
                                <a:gd name="T8" fmla="+- 0 18710 16756"/>
                                <a:gd name="T9" fmla="*/ T8 w 1954"/>
                                <a:gd name="T10" fmla="+- 0 4776 4776"/>
                                <a:gd name="T11" fmla="*/ 4776 h 209"/>
                                <a:gd name="T12" fmla="+- 0 16756 16756"/>
                                <a:gd name="T13" fmla="*/ T12 w 1954"/>
                                <a:gd name="T14" fmla="+- 0 4776 4776"/>
                                <a:gd name="T15" fmla="*/ 4776 h 209"/>
                                <a:gd name="T16" fmla="+- 0 16756 16756"/>
                                <a:gd name="T17" fmla="*/ T16 w 1954"/>
                                <a:gd name="T18" fmla="+- 0 4985 4776"/>
                                <a:gd name="T19" fmla="*/ 498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88"/>
                        <wpg:cNvGrpSpPr>
                          <a:grpSpLocks/>
                        </wpg:cNvGrpSpPr>
                        <wpg:grpSpPr bwMode="auto">
                          <a:xfrm>
                            <a:off x="16756" y="4985"/>
                            <a:ext cx="1954" cy="269"/>
                            <a:chOff x="16756" y="4985"/>
                            <a:chExt cx="1954" cy="269"/>
                          </a:xfrm>
                        </wpg:grpSpPr>
                        <wps:wsp>
                          <wps:cNvPr id="615" name="Freeform 589"/>
                          <wps:cNvSpPr>
                            <a:spLocks/>
                          </wps:cNvSpPr>
                          <wps:spPr bwMode="auto">
                            <a:xfrm>
                              <a:off x="16756" y="4985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254 4985"/>
                                <a:gd name="T3" fmla="*/ 5254 h 269"/>
                                <a:gd name="T4" fmla="+- 0 18710 16756"/>
                                <a:gd name="T5" fmla="*/ T4 w 1954"/>
                                <a:gd name="T6" fmla="+- 0 5254 4985"/>
                                <a:gd name="T7" fmla="*/ 5254 h 269"/>
                                <a:gd name="T8" fmla="+- 0 18710 16756"/>
                                <a:gd name="T9" fmla="*/ T8 w 1954"/>
                                <a:gd name="T10" fmla="+- 0 4985 4985"/>
                                <a:gd name="T11" fmla="*/ 4985 h 269"/>
                                <a:gd name="T12" fmla="+- 0 16756 16756"/>
                                <a:gd name="T13" fmla="*/ T12 w 1954"/>
                                <a:gd name="T14" fmla="+- 0 4985 4985"/>
                                <a:gd name="T15" fmla="*/ 4985 h 269"/>
                                <a:gd name="T16" fmla="+- 0 16756 16756"/>
                                <a:gd name="T17" fmla="*/ T16 w 1954"/>
                                <a:gd name="T18" fmla="+- 0 5254 4985"/>
                                <a:gd name="T19" fmla="*/ 525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86"/>
                        <wpg:cNvGrpSpPr>
                          <a:grpSpLocks/>
                        </wpg:cNvGrpSpPr>
                        <wpg:grpSpPr bwMode="auto">
                          <a:xfrm>
                            <a:off x="16756" y="5254"/>
                            <a:ext cx="1954" cy="207"/>
                            <a:chOff x="16756" y="5254"/>
                            <a:chExt cx="1954" cy="207"/>
                          </a:xfrm>
                        </wpg:grpSpPr>
                        <wps:wsp>
                          <wps:cNvPr id="617" name="Freeform 587"/>
                          <wps:cNvSpPr>
                            <a:spLocks/>
                          </wps:cNvSpPr>
                          <wps:spPr bwMode="auto">
                            <a:xfrm>
                              <a:off x="16756" y="5254"/>
                              <a:ext cx="1954" cy="207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461 5254"/>
                                <a:gd name="T3" fmla="*/ 5461 h 207"/>
                                <a:gd name="T4" fmla="+- 0 18710 16756"/>
                                <a:gd name="T5" fmla="*/ T4 w 1954"/>
                                <a:gd name="T6" fmla="+- 0 5461 5254"/>
                                <a:gd name="T7" fmla="*/ 5461 h 207"/>
                                <a:gd name="T8" fmla="+- 0 18710 16756"/>
                                <a:gd name="T9" fmla="*/ T8 w 1954"/>
                                <a:gd name="T10" fmla="+- 0 5254 5254"/>
                                <a:gd name="T11" fmla="*/ 5254 h 207"/>
                                <a:gd name="T12" fmla="+- 0 16756 16756"/>
                                <a:gd name="T13" fmla="*/ T12 w 1954"/>
                                <a:gd name="T14" fmla="+- 0 5254 5254"/>
                                <a:gd name="T15" fmla="*/ 5254 h 207"/>
                                <a:gd name="T16" fmla="+- 0 16756 16756"/>
                                <a:gd name="T17" fmla="*/ T16 w 1954"/>
                                <a:gd name="T18" fmla="+- 0 5461 5254"/>
                                <a:gd name="T19" fmla="*/ 546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7">
                                  <a:moveTo>
                                    <a:pt x="0" y="207"/>
                                  </a:moveTo>
                                  <a:lnTo>
                                    <a:pt x="1954" y="207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84"/>
                        <wpg:cNvGrpSpPr>
                          <a:grpSpLocks/>
                        </wpg:cNvGrpSpPr>
                        <wpg:grpSpPr bwMode="auto">
                          <a:xfrm>
                            <a:off x="16756" y="5461"/>
                            <a:ext cx="1954" cy="269"/>
                            <a:chOff x="16756" y="5461"/>
                            <a:chExt cx="1954" cy="269"/>
                          </a:xfrm>
                        </wpg:grpSpPr>
                        <wps:wsp>
                          <wps:cNvPr id="619" name="Freeform 585"/>
                          <wps:cNvSpPr>
                            <a:spLocks/>
                          </wps:cNvSpPr>
                          <wps:spPr bwMode="auto">
                            <a:xfrm>
                              <a:off x="16756" y="5461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730 5461"/>
                                <a:gd name="T3" fmla="*/ 5730 h 269"/>
                                <a:gd name="T4" fmla="+- 0 18710 16756"/>
                                <a:gd name="T5" fmla="*/ T4 w 1954"/>
                                <a:gd name="T6" fmla="+- 0 5730 5461"/>
                                <a:gd name="T7" fmla="*/ 5730 h 269"/>
                                <a:gd name="T8" fmla="+- 0 18710 16756"/>
                                <a:gd name="T9" fmla="*/ T8 w 1954"/>
                                <a:gd name="T10" fmla="+- 0 5461 5461"/>
                                <a:gd name="T11" fmla="*/ 5461 h 269"/>
                                <a:gd name="T12" fmla="+- 0 16756 16756"/>
                                <a:gd name="T13" fmla="*/ T12 w 1954"/>
                                <a:gd name="T14" fmla="+- 0 5461 5461"/>
                                <a:gd name="T15" fmla="*/ 5461 h 269"/>
                                <a:gd name="T16" fmla="+- 0 16756 16756"/>
                                <a:gd name="T17" fmla="*/ T16 w 1954"/>
                                <a:gd name="T18" fmla="+- 0 5730 5461"/>
                                <a:gd name="T19" fmla="*/ 573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B06A1" id="Group 583" o:spid="_x0000_s1026" style="position:absolute;margin-left:837.8pt;margin-top:214.95pt;width:97.7pt;height:71.55pt;z-index:-114376;mso-position-horizontal-relative:page;mso-position-vertical-relative:page" coordorigin="16756,4299" coordsize="1954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">
                <v:group id="Group 594" o:spid="_x0000_s1027" style="position:absolute;left:16756;top:4299;width:1954;height:269" coordorigin="16756,4299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595" o:spid="_x0000_s1028" style="position:absolute;left:16756;top:4299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K1cQA&#10;AADcAAAADwAAAGRycy9kb3ducmV2LnhtbESPQWsCMRSE7wX/Q3iCF6mJShd3axQRBKGnrl68PTav&#10;m6Wbl3UTdf33TaHQ4zAz3zDr7eBacac+NJ41zGcKBHHlTcO1hvPp8LoCESKywdYzaXhSgO1m9LLG&#10;wvgHf9K9jLVIEA4FarAxdoWUobLkMMx8R5y8L987jEn2tTQ9PhLctXKhVCYdNpwWLHa0t1R9lzen&#10;ocyu9pJ/TMOSLm/NEqfXXC0yrSfjYfcOItIQ/8N/7aPRkKk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ytXEAAAA3AAAAA8AAAAAAAAAAAAAAAAAmAIAAGRycy9k&#10;b3ducmV2LnhtbFBLBQYAAAAABAAEAPUAAACJAwAAAAA=&#10;" path="m,269r1954,l1954,,,,,269xe" fillcolor="#94b3d6" stroked="f">
                    <v:path arrowok="t" o:connecttype="custom" o:connectlocs="0,4568;1954,4568;1954,4299;0,4299;0,4568" o:connectangles="0,0,0,0,0"/>
                  </v:shape>
                </v:group>
                <v:group id="Group 592" o:spid="_x0000_s1029" style="position:absolute;left:16756;top:4568;width:1954;height:209" coordorigin="16756,4568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93" o:spid="_x0000_s1030" style="position:absolute;left:16756;top:4568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IzMUA&#10;AADcAAAADwAAAGRycy9kb3ducmV2LnhtbESPQWvCQBSE7wX/w/IEL1I38RBLdBURheQkVQ89vmaf&#10;STT7NmZXjf++Wyj0OMzMN8xi1ZtGPKhztWUF8SQCQVxYXXOp4HTcvX+AcB5ZY2OZFLzIwWo5eFtg&#10;qu2TP+lx8KUIEHYpKqi8b1MpXVGRQTexLXHwzrYz6IPsSqk7fAa4aeQ0ihJpsOawUGFLm4qK6+Fu&#10;FIxttv/Od3v3dU/Osyy/XfPXZavUaNiv5yA89f4//NfOtIIkju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4jMxQAAANwAAAAPAAAAAAAAAAAAAAAAAJgCAABkcnMv&#10;ZG93bnJldi54bWxQSwUGAAAAAAQABAD1AAAAigMAAAAA&#10;" path="m,208r1954,l1954,,,,,208xe" fillcolor="#94b3d6" stroked="f">
                    <v:path arrowok="t" o:connecttype="custom" o:connectlocs="0,4776;1954,4776;1954,4568;0,4568;0,4776" o:connectangles="0,0,0,0,0"/>
                  </v:shape>
                </v:group>
                <v:group id="Group 590" o:spid="_x0000_s1031" style="position:absolute;left:16756;top:4776;width:1954;height:209" coordorigin="16756,4776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91" o:spid="_x0000_s1032" style="position:absolute;left:16756;top:4776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zIMYA&#10;AADcAAAADwAAAGRycy9kb3ducmV2LnhtbESPQWvCQBSE74L/YXkFL6IbK6SSuopIheQk2h56fM0+&#10;k9Ts25jdaPz33YLgcZiZb5jluje1uFLrKssKZtMIBHFudcWFgq/P3WQBwnlkjbVlUnAnB+vVcLDE&#10;RNsbH+h69IUIEHYJKii9bxIpXV6SQTe1DXHwTrY16INsC6lbvAW4qeVrFMXSYMVhocSGtiXl52Nn&#10;FIxtuv/Jdnv33cWntzS7nLP774dSo5d+8w7CU++f4Uc71Qri2Rz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mzIMYAAADcAAAADwAAAAAAAAAAAAAAAACYAgAAZHJz&#10;L2Rvd25yZXYueG1sUEsFBgAAAAAEAAQA9QAAAIsDAAAAAA==&#10;" path="m,209r1954,l1954,,,,,209xe" fillcolor="#94b3d6" stroked="f">
                    <v:path arrowok="t" o:connecttype="custom" o:connectlocs="0,4985;1954,4985;1954,4776;0,4776;0,4985" o:connectangles="0,0,0,0,0"/>
                  </v:shape>
                </v:group>
                <v:group id="Group 588" o:spid="_x0000_s1033" style="position:absolute;left:16756;top:4985;width:1954;height:269" coordorigin="16756,4985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89" o:spid="_x0000_s1034" style="position:absolute;left:16756;top:4985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WDcUA&#10;AADcAAAADwAAAGRycy9kb3ducmV2LnhtbESPwWrDMBBE74H+g9hCL6aRExPTuFFCKRQKOcXpxbfF&#10;2lqm1sqxVNv9+yoQyHGYmTfM7jDbTow0+NaxgtUyBUFcO91yo+Dr/PH8AsIHZI2dY1LwRx4O+4fF&#10;DgvtJj7RWIZGRAj7AhWYEPpCSl8bsuiXrieO3rcbLIYoh0bqAacIt51cp2kuLbYcFwz29G6o/il/&#10;rYIyv5hqe0x8RtWmzTC5bNN1rtTT4/z2CiLQHO7hW/tTK8hXG7ieiUdA7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VYNxQAAANwAAAAPAAAAAAAAAAAAAAAAAJgCAABkcnMv&#10;ZG93bnJldi54bWxQSwUGAAAAAAQABAD1AAAAigMAAAAA&#10;" path="m,269r1954,l1954,,,,,269xe" fillcolor="#94b3d6" stroked="f">
                    <v:path arrowok="t" o:connecttype="custom" o:connectlocs="0,5254;1954,5254;1954,4985;0,4985;0,5254" o:connectangles="0,0,0,0,0"/>
                  </v:shape>
                </v:group>
                <v:group id="Group 586" o:spid="_x0000_s1035" style="position:absolute;left:16756;top:5254;width:1954;height:207" coordorigin="16756,5254" coordsize="195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87" o:spid="_x0000_s1036" style="position:absolute;left:16756;top:5254;width:1954;height:207;visibility:visible;mso-wrap-style:square;v-text-anchor:top" coordsize="19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+tcIA&#10;AADcAAAADwAAAGRycy9kb3ducmV2LnhtbESPQYvCMBSE7wv+h/AEb2uqYpVqlCIoHtYFq94fzbMt&#10;Ni+liVr//UYQ9jjMzDfMct2ZWjyodZVlBaNhBII4t7riQsH5tP2eg3AeWWNtmRS8yMF61ftaYqLt&#10;k4/0yHwhAoRdggpK75tESpeXZNANbUMcvKttDfog20LqFp8Bbmo5jqJYGqw4LJTY0Kak/JbdjYKd&#10;uzYym7ruN90WPzI9YDS5xEoN+l26AOGp8//hT3uvFcSjGbzP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8/61wgAAANwAAAAPAAAAAAAAAAAAAAAAAJgCAABkcnMvZG93&#10;bnJldi54bWxQSwUGAAAAAAQABAD1AAAAhwMAAAAA&#10;" path="m,207r1954,l1954,,,,,207xe" fillcolor="#94b3d6" stroked="f">
                    <v:path arrowok="t" o:connecttype="custom" o:connectlocs="0,5461;1954,5461;1954,5254;0,5254;0,5461" o:connectangles="0,0,0,0,0"/>
                  </v:shape>
                </v:group>
                <v:group id="Group 584" o:spid="_x0000_s1037" style="position:absolute;left:16756;top:5461;width:1954;height:269" coordorigin="16756,5461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85" o:spid="_x0000_s1038" style="position:absolute;left:16756;top:5461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cCMMA&#10;AADcAAAADwAAAGRycy9kb3ducmV2LnhtbESPQYvCMBSE7wv+h/AEL6KpyhZbjSILgrAnu3vx9mie&#10;TbF5qU1W67/fCILHYWa+Ydbb3jbiRp2vHSuYTRMQxKXTNVcKfn/2kyUIH5A1No5JwYM8bDeDjzXm&#10;2t35SLciVCJC2OeowITQ5lL60pBFP3UtcfTOrrMYouwqqTu8R7ht5DxJUmmx5rhgsKUvQ+Wl+LMK&#10;ivRqTtn32C/o9FkvcHzNknmq1GjY71YgAvXhHX61D1pBOsvge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hcCMMAAADcAAAADwAAAAAAAAAAAAAAAACYAgAAZHJzL2Rv&#10;d25yZXYueG1sUEsFBgAAAAAEAAQA9QAAAIgDAAAAAA==&#10;" path="m,269r1954,l1954,,,,,269xe" fillcolor="#94b3d6" stroked="f">
                    <v:path arrowok="t" o:connecttype="custom" o:connectlocs="0,5730;1954,5730;1954,5461;0,5461;0,57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128" behindDoc="1" locked="0" layoutInCell="1" allowOverlap="1" wp14:anchorId="0FFA7B16" wp14:editId="37D17988">
                <wp:simplePos x="0" y="0"/>
                <wp:positionH relativeFrom="page">
                  <wp:posOffset>6774815</wp:posOffset>
                </wp:positionH>
                <wp:positionV relativeFrom="page">
                  <wp:posOffset>4693285</wp:posOffset>
                </wp:positionV>
                <wp:extent cx="621030" cy="737870"/>
                <wp:effectExtent l="2540" t="0" r="0" b="0"/>
                <wp:wrapNone/>
                <wp:docPr id="596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737870"/>
                          <a:chOff x="10669" y="7391"/>
                          <a:chExt cx="978" cy="1162"/>
                        </a:xfrm>
                      </wpg:grpSpPr>
                      <wpg:grpSp>
                        <wpg:cNvPr id="597" name="Group 581"/>
                        <wpg:cNvGrpSpPr>
                          <a:grpSpLocks/>
                        </wpg:cNvGrpSpPr>
                        <wpg:grpSpPr bwMode="auto">
                          <a:xfrm>
                            <a:off x="10669" y="7391"/>
                            <a:ext cx="978" cy="267"/>
                            <a:chOff x="10669" y="7391"/>
                            <a:chExt cx="978" cy="267"/>
                          </a:xfrm>
                        </wpg:grpSpPr>
                        <wps:wsp>
                          <wps:cNvPr id="598" name="Freeform 582"/>
                          <wps:cNvSpPr>
                            <a:spLocks/>
                          </wps:cNvSpPr>
                          <wps:spPr bwMode="auto">
                            <a:xfrm>
                              <a:off x="10669" y="7391"/>
                              <a:ext cx="978" cy="267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657 7391"/>
                                <a:gd name="T3" fmla="*/ 7657 h 267"/>
                                <a:gd name="T4" fmla="+- 0 11646 10669"/>
                                <a:gd name="T5" fmla="*/ T4 w 978"/>
                                <a:gd name="T6" fmla="+- 0 7657 7391"/>
                                <a:gd name="T7" fmla="*/ 7657 h 267"/>
                                <a:gd name="T8" fmla="+- 0 11646 10669"/>
                                <a:gd name="T9" fmla="*/ T8 w 978"/>
                                <a:gd name="T10" fmla="+- 0 7391 7391"/>
                                <a:gd name="T11" fmla="*/ 7391 h 267"/>
                                <a:gd name="T12" fmla="+- 0 10669 10669"/>
                                <a:gd name="T13" fmla="*/ T12 w 978"/>
                                <a:gd name="T14" fmla="+- 0 7391 7391"/>
                                <a:gd name="T15" fmla="*/ 7391 h 267"/>
                                <a:gd name="T16" fmla="+- 0 10669 10669"/>
                                <a:gd name="T17" fmla="*/ T16 w 978"/>
                                <a:gd name="T18" fmla="+- 0 7657 7391"/>
                                <a:gd name="T19" fmla="*/ 7657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67">
                                  <a:moveTo>
                                    <a:pt x="0" y="266"/>
                                  </a:moveTo>
                                  <a:lnTo>
                                    <a:pt x="977" y="266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79"/>
                        <wpg:cNvGrpSpPr>
                          <a:grpSpLocks/>
                        </wpg:cNvGrpSpPr>
                        <wpg:grpSpPr bwMode="auto">
                          <a:xfrm>
                            <a:off x="10669" y="7657"/>
                            <a:ext cx="978" cy="209"/>
                            <a:chOff x="10669" y="7657"/>
                            <a:chExt cx="978" cy="209"/>
                          </a:xfrm>
                        </wpg:grpSpPr>
                        <wps:wsp>
                          <wps:cNvPr id="600" name="Freeform 580"/>
                          <wps:cNvSpPr>
                            <a:spLocks/>
                          </wps:cNvSpPr>
                          <wps:spPr bwMode="auto">
                            <a:xfrm>
                              <a:off x="10669" y="7657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866 7657"/>
                                <a:gd name="T3" fmla="*/ 7866 h 209"/>
                                <a:gd name="T4" fmla="+- 0 11646 10669"/>
                                <a:gd name="T5" fmla="*/ T4 w 978"/>
                                <a:gd name="T6" fmla="+- 0 7866 7657"/>
                                <a:gd name="T7" fmla="*/ 7866 h 209"/>
                                <a:gd name="T8" fmla="+- 0 11646 10669"/>
                                <a:gd name="T9" fmla="*/ T8 w 978"/>
                                <a:gd name="T10" fmla="+- 0 7657 7657"/>
                                <a:gd name="T11" fmla="*/ 7657 h 209"/>
                                <a:gd name="T12" fmla="+- 0 10669 10669"/>
                                <a:gd name="T13" fmla="*/ T12 w 978"/>
                                <a:gd name="T14" fmla="+- 0 7657 7657"/>
                                <a:gd name="T15" fmla="*/ 7657 h 209"/>
                                <a:gd name="T16" fmla="+- 0 10669 10669"/>
                                <a:gd name="T17" fmla="*/ T16 w 978"/>
                                <a:gd name="T18" fmla="+- 0 7866 7657"/>
                                <a:gd name="T19" fmla="*/ 786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77"/>
                        <wpg:cNvGrpSpPr>
                          <a:grpSpLocks/>
                        </wpg:cNvGrpSpPr>
                        <wpg:grpSpPr bwMode="auto">
                          <a:xfrm>
                            <a:off x="10669" y="7866"/>
                            <a:ext cx="978" cy="209"/>
                            <a:chOff x="10669" y="7866"/>
                            <a:chExt cx="978" cy="209"/>
                          </a:xfrm>
                        </wpg:grpSpPr>
                        <wps:wsp>
                          <wps:cNvPr id="602" name="Freeform 578"/>
                          <wps:cNvSpPr>
                            <a:spLocks/>
                          </wps:cNvSpPr>
                          <wps:spPr bwMode="auto">
                            <a:xfrm>
                              <a:off x="10669" y="7866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075 7866"/>
                                <a:gd name="T3" fmla="*/ 8075 h 209"/>
                                <a:gd name="T4" fmla="+- 0 11646 10669"/>
                                <a:gd name="T5" fmla="*/ T4 w 978"/>
                                <a:gd name="T6" fmla="+- 0 8075 7866"/>
                                <a:gd name="T7" fmla="*/ 8075 h 209"/>
                                <a:gd name="T8" fmla="+- 0 11646 10669"/>
                                <a:gd name="T9" fmla="*/ T8 w 978"/>
                                <a:gd name="T10" fmla="+- 0 7866 7866"/>
                                <a:gd name="T11" fmla="*/ 7866 h 209"/>
                                <a:gd name="T12" fmla="+- 0 10669 10669"/>
                                <a:gd name="T13" fmla="*/ T12 w 978"/>
                                <a:gd name="T14" fmla="+- 0 7866 7866"/>
                                <a:gd name="T15" fmla="*/ 7866 h 209"/>
                                <a:gd name="T16" fmla="+- 0 10669 10669"/>
                                <a:gd name="T17" fmla="*/ T16 w 978"/>
                                <a:gd name="T18" fmla="+- 0 8075 7866"/>
                                <a:gd name="T19" fmla="*/ 807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75"/>
                        <wpg:cNvGrpSpPr>
                          <a:grpSpLocks/>
                        </wpg:cNvGrpSpPr>
                        <wpg:grpSpPr bwMode="auto">
                          <a:xfrm>
                            <a:off x="10669" y="8075"/>
                            <a:ext cx="978" cy="209"/>
                            <a:chOff x="10669" y="8075"/>
                            <a:chExt cx="978" cy="209"/>
                          </a:xfrm>
                        </wpg:grpSpPr>
                        <wps:wsp>
                          <wps:cNvPr id="604" name="Freeform 576"/>
                          <wps:cNvSpPr>
                            <a:spLocks/>
                          </wps:cNvSpPr>
                          <wps:spPr bwMode="auto">
                            <a:xfrm>
                              <a:off x="10669" y="8075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283 8075"/>
                                <a:gd name="T3" fmla="*/ 8283 h 209"/>
                                <a:gd name="T4" fmla="+- 0 11646 10669"/>
                                <a:gd name="T5" fmla="*/ T4 w 978"/>
                                <a:gd name="T6" fmla="+- 0 8283 8075"/>
                                <a:gd name="T7" fmla="*/ 8283 h 209"/>
                                <a:gd name="T8" fmla="+- 0 11646 10669"/>
                                <a:gd name="T9" fmla="*/ T8 w 978"/>
                                <a:gd name="T10" fmla="+- 0 8075 8075"/>
                                <a:gd name="T11" fmla="*/ 8075 h 209"/>
                                <a:gd name="T12" fmla="+- 0 10669 10669"/>
                                <a:gd name="T13" fmla="*/ T12 w 978"/>
                                <a:gd name="T14" fmla="+- 0 8075 8075"/>
                                <a:gd name="T15" fmla="*/ 8075 h 209"/>
                                <a:gd name="T16" fmla="+- 0 10669 10669"/>
                                <a:gd name="T17" fmla="*/ T16 w 978"/>
                                <a:gd name="T18" fmla="+- 0 8283 8075"/>
                                <a:gd name="T19" fmla="*/ 828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8"/>
                                  </a:moveTo>
                                  <a:lnTo>
                                    <a:pt x="977" y="208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73"/>
                        <wpg:cNvGrpSpPr>
                          <a:grpSpLocks/>
                        </wpg:cNvGrpSpPr>
                        <wpg:grpSpPr bwMode="auto">
                          <a:xfrm>
                            <a:off x="10669" y="8283"/>
                            <a:ext cx="978" cy="269"/>
                            <a:chOff x="10669" y="8283"/>
                            <a:chExt cx="978" cy="269"/>
                          </a:xfrm>
                        </wpg:grpSpPr>
                        <wps:wsp>
                          <wps:cNvPr id="606" name="Freeform 574"/>
                          <wps:cNvSpPr>
                            <a:spLocks/>
                          </wps:cNvSpPr>
                          <wps:spPr bwMode="auto">
                            <a:xfrm>
                              <a:off x="10669" y="8283"/>
                              <a:ext cx="978" cy="26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552 8283"/>
                                <a:gd name="T3" fmla="*/ 8552 h 269"/>
                                <a:gd name="T4" fmla="+- 0 11646 10669"/>
                                <a:gd name="T5" fmla="*/ T4 w 978"/>
                                <a:gd name="T6" fmla="+- 0 8552 8283"/>
                                <a:gd name="T7" fmla="*/ 8552 h 269"/>
                                <a:gd name="T8" fmla="+- 0 11646 10669"/>
                                <a:gd name="T9" fmla="*/ T8 w 978"/>
                                <a:gd name="T10" fmla="+- 0 8283 8283"/>
                                <a:gd name="T11" fmla="*/ 8283 h 269"/>
                                <a:gd name="T12" fmla="+- 0 10669 10669"/>
                                <a:gd name="T13" fmla="*/ T12 w 978"/>
                                <a:gd name="T14" fmla="+- 0 8283 8283"/>
                                <a:gd name="T15" fmla="*/ 8283 h 269"/>
                                <a:gd name="T16" fmla="+- 0 10669 10669"/>
                                <a:gd name="T17" fmla="*/ T16 w 978"/>
                                <a:gd name="T18" fmla="+- 0 8552 8283"/>
                                <a:gd name="T19" fmla="*/ 855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69">
                                  <a:moveTo>
                                    <a:pt x="0" y="269"/>
                                  </a:moveTo>
                                  <a:lnTo>
                                    <a:pt x="977" y="26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51DAB" id="Group 572" o:spid="_x0000_s1026" style="position:absolute;margin-left:533.45pt;margin-top:369.55pt;width:48.9pt;height:58.1pt;z-index:-114352;mso-position-horizontal-relative:page;mso-position-vertical-relative:page" coordorigin="10669,7391" coordsize="978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">
                <v:group id="Group 581" o:spid="_x0000_s1027" style="position:absolute;left:10669;top:7391;width:978;height:267" coordorigin="10669,7391" coordsize="978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82" o:spid="_x0000_s1028" style="position:absolute;left:10669;top:7391;width:978;height:267;visibility:visible;mso-wrap-style:square;v-text-anchor:top" coordsize="97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rb78A&#10;AADcAAAADwAAAGRycy9kb3ducmV2LnhtbERPyW7CMBC9V+IfrEHiVpwisaUYBEgsV9bzNJ7EUeNx&#10;FJsQ/r4+VOL49PbFqrOVaKnxpWMFX8MEBHHmdMmFgutl9zkD4QOyxsoxKXiRh9Wy97HAVLsnn6g9&#10;h0LEEPYpKjAh1KmUPjNk0Q9dTRy53DUWQ4RNIXWDzxhuKzlKkom0WHJsMFjT1lD2e35YBT+Hyz6v&#10;jlO6h83sPnXmlh/anVKDfrf+BhGoC2/xv/uoFYzncW08E4+AXP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UytvvwAAANwAAAAPAAAAAAAAAAAAAAAAAJgCAABkcnMvZG93bnJl&#10;di54bWxQSwUGAAAAAAQABAD1AAAAhAMAAAAA&#10;" path="m,266r977,l977,,,,,266xe" fillcolor="#d9d9d9" stroked="f">
                    <v:path arrowok="t" o:connecttype="custom" o:connectlocs="0,7657;977,7657;977,7391;0,7391;0,7657" o:connectangles="0,0,0,0,0"/>
                  </v:shape>
                </v:group>
                <v:group id="Group 579" o:spid="_x0000_s1029" style="position:absolute;left:10669;top:7657;width:978;height:209" coordorigin="10669,7657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80" o:spid="_x0000_s1030" style="position:absolute;left:10669;top:7657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Mfb8A&#10;AADcAAAADwAAAGRycy9kb3ducmV2LnhtbERPvcrCMBTdBd8hXMFFNNVBpRpFBMVFPqwOjpfm2laT&#10;m9JErW//ZRAcD+d/uW6tES9qfOVYwXiUgCDOna64UHA574ZzED4gazSOScGHPKxX3c4SU+3efKJX&#10;FgoRQ9inqKAMoU6l9HlJFv3I1cSRu7nGYoiwKaRu8B3DrZGTJJlKixXHhhJr2paUP7KnVXDdPo+D&#10;v/yO2YlDbfZmZm7VTKl+r90sQARqw0/8dR+0gmkS58cz8Qj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60x9vwAAANwAAAAPAAAAAAAAAAAAAAAAAJgCAABkcnMvZG93bnJl&#10;di54bWxQSwUGAAAAAAQABAD1AAAAhAMAAAAA&#10;" path="m,209r977,l977,,,,,209xe" fillcolor="#d9d9d9" stroked="f">
                    <v:path arrowok="t" o:connecttype="custom" o:connectlocs="0,7866;977,7866;977,7657;0,7657;0,7866" o:connectangles="0,0,0,0,0"/>
                  </v:shape>
                </v:group>
                <v:group id="Group 577" o:spid="_x0000_s1031" style="position:absolute;left:10669;top:7866;width:978;height:209" coordorigin="10669,7866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78" o:spid="_x0000_s1032" style="position:absolute;left:10669;top:7866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3kcUA&#10;AADcAAAADwAAAGRycy9kb3ducmV2LnhtbESPwWrDMBBE74X8g9hAL6WRm4MTHMuhBFp6CcVODj0u&#10;1sZ2Kq2MJTvu30eFQo/DzLxh8v1sjZho8J1jBS+rBARx7XTHjYLz6e15C8IHZI3GMSn4IQ/7YvGQ&#10;Y6bdjUuaqtCICGGfoYI2hD6T0tctWfQr1xNH7+IGiyHKoZF6wFuEWyPXSZJKix3HhRZ7OrRUf1ej&#10;VfB1GI9Pn/UVq5JDb97Nxly6jVKPy/l1ByLQHP7Df+0PrSBN1vB7Jh4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XeRxQAAANwAAAAPAAAAAAAAAAAAAAAAAJgCAABkcnMv&#10;ZG93bnJldi54bWxQSwUGAAAAAAQABAD1AAAAigMAAAAA&#10;" path="m,209r977,l977,,,,,209xe" fillcolor="#d9d9d9" stroked="f">
                    <v:path arrowok="t" o:connecttype="custom" o:connectlocs="0,8075;977,8075;977,7866;0,7866;0,8075" o:connectangles="0,0,0,0,0"/>
                  </v:shape>
                </v:group>
                <v:group id="Group 575" o:spid="_x0000_s1033" style="position:absolute;left:10669;top:8075;width:978;height:209" coordorigin="10669,8075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76" o:spid="_x0000_s1034" style="position:absolute;left:10669;top:8075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KfsUA&#10;AADcAAAADwAAAGRycy9kb3ducmV2LnhtbESPT2vCQBTE74LfYXlCL6KblqKSuooILb2UkujB4yP7&#10;TFJ334bs5k+/fbcgeBxm5jfMdj9aI3pqfe1YwfMyAUFcOF1zqeB8el9sQPiArNE4JgW/5GG/m062&#10;mGo3cEZ9HkoRIexTVFCF0KRS+qIii37pGuLoXV1rMUTZllK3OES4NfIlSVbSYs1xocKGjhUVt7yz&#10;Ci7H7mv+XfxgnnFozIdZm2u9VuppNh7eQAQawyN8b39qBavkFf7PxCM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Ep+xQAAANwAAAAPAAAAAAAAAAAAAAAAAJgCAABkcnMv&#10;ZG93bnJldi54bWxQSwUGAAAAAAQABAD1AAAAigMAAAAA&#10;" path="m,208r977,l977,,,,,208xe" fillcolor="#d9d9d9" stroked="f">
                    <v:path arrowok="t" o:connecttype="custom" o:connectlocs="0,8283;977,8283;977,8075;0,8075;0,8283" o:connectangles="0,0,0,0,0"/>
                  </v:shape>
                </v:group>
                <v:group id="Group 573" o:spid="_x0000_s1035" style="position:absolute;left:10669;top:8283;width:978;height:269" coordorigin="10669,8283" coordsize="97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74" o:spid="_x0000_s1036" style="position:absolute;left:10669;top:8283;width:978;height:269;visibility:visible;mso-wrap-style:square;v-text-anchor:top" coordsize="97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d8/cQA&#10;AADcAAAADwAAAGRycy9kb3ducmV2LnhtbESPzWrDMBCE74G8g9hAb4mUHpziRgmmodA2EFo3D7BY&#10;W9uptTKW/JO3jwKFHoeZ+YbZ7ifbiIE6XzvWsF4pEMSFMzWXGs7fr8snED4gG2wck4Yredjv5rMt&#10;psaN/EVDHkoRIexT1FCF0KZS+qIii37lWuLo/bjOYoiyK6XpcIxw28hHpRJpsea4UGFLLxUVv3lv&#10;Nbxn6qPur+qC1J7D5nNzOJ7cReuHxZQ9gwg0hf/wX/vNaEhUAvcz8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3fP3EAAAA3AAAAA8AAAAAAAAAAAAAAAAAmAIAAGRycy9k&#10;b3ducmV2LnhtbFBLBQYAAAAABAAEAPUAAACJAwAAAAA=&#10;" path="m,269r977,l977,,,,,269xe" fillcolor="#d9d9d9" stroked="f">
                    <v:path arrowok="t" o:connecttype="custom" o:connectlocs="0,8552;977,8552;977,8283;0,8283;0,855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152" behindDoc="1" locked="0" layoutInCell="1" allowOverlap="1" wp14:anchorId="0FFA7B17" wp14:editId="3A4C31D2">
                <wp:simplePos x="0" y="0"/>
                <wp:positionH relativeFrom="page">
                  <wp:posOffset>8288655</wp:posOffset>
                </wp:positionH>
                <wp:positionV relativeFrom="page">
                  <wp:posOffset>4304665</wp:posOffset>
                </wp:positionV>
                <wp:extent cx="1290955" cy="1513840"/>
                <wp:effectExtent l="1905" t="0" r="2540" b="1270"/>
                <wp:wrapNone/>
                <wp:docPr id="575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513840"/>
                          <a:chOff x="13053" y="6779"/>
                          <a:chExt cx="2033" cy="2384"/>
                        </a:xfrm>
                      </wpg:grpSpPr>
                      <wpg:grpSp>
                        <wpg:cNvPr id="576" name="Group 570"/>
                        <wpg:cNvGrpSpPr>
                          <a:grpSpLocks/>
                        </wpg:cNvGrpSpPr>
                        <wpg:grpSpPr bwMode="auto">
                          <a:xfrm>
                            <a:off x="13053" y="6779"/>
                            <a:ext cx="2033" cy="329"/>
                            <a:chOff x="13053" y="6779"/>
                            <a:chExt cx="2033" cy="329"/>
                          </a:xfrm>
                        </wpg:grpSpPr>
                        <wps:wsp>
                          <wps:cNvPr id="577" name="Freeform 571"/>
                          <wps:cNvSpPr>
                            <a:spLocks/>
                          </wps:cNvSpPr>
                          <wps:spPr bwMode="auto">
                            <a:xfrm>
                              <a:off x="13053" y="6779"/>
                              <a:ext cx="2033" cy="32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107 6779"/>
                                <a:gd name="T3" fmla="*/ 7107 h 329"/>
                                <a:gd name="T4" fmla="+- 0 15085 13053"/>
                                <a:gd name="T5" fmla="*/ T4 w 2033"/>
                                <a:gd name="T6" fmla="+- 0 7107 6779"/>
                                <a:gd name="T7" fmla="*/ 7107 h 329"/>
                                <a:gd name="T8" fmla="+- 0 15085 13053"/>
                                <a:gd name="T9" fmla="*/ T8 w 2033"/>
                                <a:gd name="T10" fmla="+- 0 6779 6779"/>
                                <a:gd name="T11" fmla="*/ 6779 h 329"/>
                                <a:gd name="T12" fmla="+- 0 13053 13053"/>
                                <a:gd name="T13" fmla="*/ T12 w 2033"/>
                                <a:gd name="T14" fmla="+- 0 6779 6779"/>
                                <a:gd name="T15" fmla="*/ 6779 h 329"/>
                                <a:gd name="T16" fmla="+- 0 13053 13053"/>
                                <a:gd name="T17" fmla="*/ T16 w 2033"/>
                                <a:gd name="T18" fmla="+- 0 7107 6779"/>
                                <a:gd name="T19" fmla="*/ 710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29">
                                  <a:moveTo>
                                    <a:pt x="0" y="328"/>
                                  </a:moveTo>
                                  <a:lnTo>
                                    <a:pt x="2032" y="328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68"/>
                        <wpg:cNvGrpSpPr>
                          <a:grpSpLocks/>
                        </wpg:cNvGrpSpPr>
                        <wpg:grpSpPr bwMode="auto">
                          <a:xfrm>
                            <a:off x="13053" y="7107"/>
                            <a:ext cx="2033" cy="209"/>
                            <a:chOff x="13053" y="7107"/>
                            <a:chExt cx="2033" cy="209"/>
                          </a:xfrm>
                        </wpg:grpSpPr>
                        <wps:wsp>
                          <wps:cNvPr id="579" name="Freeform 569"/>
                          <wps:cNvSpPr>
                            <a:spLocks/>
                          </wps:cNvSpPr>
                          <wps:spPr bwMode="auto">
                            <a:xfrm>
                              <a:off x="13053" y="7107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316 7107"/>
                                <a:gd name="T3" fmla="*/ 7316 h 209"/>
                                <a:gd name="T4" fmla="+- 0 15085 13053"/>
                                <a:gd name="T5" fmla="*/ T4 w 2033"/>
                                <a:gd name="T6" fmla="+- 0 7316 7107"/>
                                <a:gd name="T7" fmla="*/ 7316 h 209"/>
                                <a:gd name="T8" fmla="+- 0 15085 13053"/>
                                <a:gd name="T9" fmla="*/ T8 w 2033"/>
                                <a:gd name="T10" fmla="+- 0 7107 7107"/>
                                <a:gd name="T11" fmla="*/ 7107 h 209"/>
                                <a:gd name="T12" fmla="+- 0 13053 13053"/>
                                <a:gd name="T13" fmla="*/ T12 w 2033"/>
                                <a:gd name="T14" fmla="+- 0 7107 7107"/>
                                <a:gd name="T15" fmla="*/ 7107 h 209"/>
                                <a:gd name="T16" fmla="+- 0 13053 13053"/>
                                <a:gd name="T17" fmla="*/ T16 w 2033"/>
                                <a:gd name="T18" fmla="+- 0 7316 7107"/>
                                <a:gd name="T19" fmla="*/ 731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66"/>
                        <wpg:cNvGrpSpPr>
                          <a:grpSpLocks/>
                        </wpg:cNvGrpSpPr>
                        <wpg:grpSpPr bwMode="auto">
                          <a:xfrm>
                            <a:off x="13053" y="7316"/>
                            <a:ext cx="2033" cy="209"/>
                            <a:chOff x="13053" y="7316"/>
                            <a:chExt cx="2033" cy="209"/>
                          </a:xfrm>
                        </wpg:grpSpPr>
                        <wps:wsp>
                          <wps:cNvPr id="581" name="Freeform 567"/>
                          <wps:cNvSpPr>
                            <a:spLocks/>
                          </wps:cNvSpPr>
                          <wps:spPr bwMode="auto">
                            <a:xfrm>
                              <a:off x="13053" y="7316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525 7316"/>
                                <a:gd name="T3" fmla="*/ 7525 h 209"/>
                                <a:gd name="T4" fmla="+- 0 15085 13053"/>
                                <a:gd name="T5" fmla="*/ T4 w 2033"/>
                                <a:gd name="T6" fmla="+- 0 7525 7316"/>
                                <a:gd name="T7" fmla="*/ 7525 h 209"/>
                                <a:gd name="T8" fmla="+- 0 15085 13053"/>
                                <a:gd name="T9" fmla="*/ T8 w 2033"/>
                                <a:gd name="T10" fmla="+- 0 7316 7316"/>
                                <a:gd name="T11" fmla="*/ 7316 h 209"/>
                                <a:gd name="T12" fmla="+- 0 13053 13053"/>
                                <a:gd name="T13" fmla="*/ T12 w 2033"/>
                                <a:gd name="T14" fmla="+- 0 7316 7316"/>
                                <a:gd name="T15" fmla="*/ 7316 h 209"/>
                                <a:gd name="T16" fmla="+- 0 13053 13053"/>
                                <a:gd name="T17" fmla="*/ T16 w 2033"/>
                                <a:gd name="T18" fmla="+- 0 7525 7316"/>
                                <a:gd name="T19" fmla="*/ 752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64"/>
                        <wpg:cNvGrpSpPr>
                          <a:grpSpLocks/>
                        </wpg:cNvGrpSpPr>
                        <wpg:grpSpPr bwMode="auto">
                          <a:xfrm>
                            <a:off x="13053" y="7525"/>
                            <a:ext cx="2033" cy="207"/>
                            <a:chOff x="13053" y="7525"/>
                            <a:chExt cx="2033" cy="207"/>
                          </a:xfrm>
                        </wpg:grpSpPr>
                        <wps:wsp>
                          <wps:cNvPr id="583" name="Freeform 565"/>
                          <wps:cNvSpPr>
                            <a:spLocks/>
                          </wps:cNvSpPr>
                          <wps:spPr bwMode="auto">
                            <a:xfrm>
                              <a:off x="13053" y="7525"/>
                              <a:ext cx="2033" cy="207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731 7525"/>
                                <a:gd name="T3" fmla="*/ 7731 h 207"/>
                                <a:gd name="T4" fmla="+- 0 15085 13053"/>
                                <a:gd name="T5" fmla="*/ T4 w 2033"/>
                                <a:gd name="T6" fmla="+- 0 7731 7525"/>
                                <a:gd name="T7" fmla="*/ 7731 h 207"/>
                                <a:gd name="T8" fmla="+- 0 15085 13053"/>
                                <a:gd name="T9" fmla="*/ T8 w 2033"/>
                                <a:gd name="T10" fmla="+- 0 7525 7525"/>
                                <a:gd name="T11" fmla="*/ 7525 h 207"/>
                                <a:gd name="T12" fmla="+- 0 13053 13053"/>
                                <a:gd name="T13" fmla="*/ T12 w 2033"/>
                                <a:gd name="T14" fmla="+- 0 7525 7525"/>
                                <a:gd name="T15" fmla="*/ 7525 h 207"/>
                                <a:gd name="T16" fmla="+- 0 13053 13053"/>
                                <a:gd name="T17" fmla="*/ T16 w 2033"/>
                                <a:gd name="T18" fmla="+- 0 7731 7525"/>
                                <a:gd name="T19" fmla="*/ 773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7">
                                  <a:moveTo>
                                    <a:pt x="0" y="206"/>
                                  </a:moveTo>
                                  <a:lnTo>
                                    <a:pt x="2032" y="206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62"/>
                        <wpg:cNvGrpSpPr>
                          <a:grpSpLocks/>
                        </wpg:cNvGrpSpPr>
                        <wpg:grpSpPr bwMode="auto">
                          <a:xfrm>
                            <a:off x="13053" y="7731"/>
                            <a:ext cx="2033" cy="209"/>
                            <a:chOff x="13053" y="7731"/>
                            <a:chExt cx="2033" cy="209"/>
                          </a:xfrm>
                        </wpg:grpSpPr>
                        <wps:wsp>
                          <wps:cNvPr id="585" name="Freeform 563"/>
                          <wps:cNvSpPr>
                            <a:spLocks/>
                          </wps:cNvSpPr>
                          <wps:spPr bwMode="auto">
                            <a:xfrm>
                              <a:off x="13053" y="7731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940 7731"/>
                                <a:gd name="T3" fmla="*/ 7940 h 209"/>
                                <a:gd name="T4" fmla="+- 0 15085 13053"/>
                                <a:gd name="T5" fmla="*/ T4 w 2033"/>
                                <a:gd name="T6" fmla="+- 0 7940 7731"/>
                                <a:gd name="T7" fmla="*/ 7940 h 209"/>
                                <a:gd name="T8" fmla="+- 0 15085 13053"/>
                                <a:gd name="T9" fmla="*/ T8 w 2033"/>
                                <a:gd name="T10" fmla="+- 0 7731 7731"/>
                                <a:gd name="T11" fmla="*/ 7731 h 209"/>
                                <a:gd name="T12" fmla="+- 0 13053 13053"/>
                                <a:gd name="T13" fmla="*/ T12 w 2033"/>
                                <a:gd name="T14" fmla="+- 0 7731 7731"/>
                                <a:gd name="T15" fmla="*/ 7731 h 209"/>
                                <a:gd name="T16" fmla="+- 0 13053 13053"/>
                                <a:gd name="T17" fmla="*/ T16 w 2033"/>
                                <a:gd name="T18" fmla="+- 0 7940 7731"/>
                                <a:gd name="T19" fmla="*/ 794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60"/>
                        <wpg:cNvGrpSpPr>
                          <a:grpSpLocks/>
                        </wpg:cNvGrpSpPr>
                        <wpg:grpSpPr bwMode="auto">
                          <a:xfrm>
                            <a:off x="13053" y="7940"/>
                            <a:ext cx="2033" cy="269"/>
                            <a:chOff x="13053" y="7940"/>
                            <a:chExt cx="2033" cy="269"/>
                          </a:xfrm>
                        </wpg:grpSpPr>
                        <wps:wsp>
                          <wps:cNvPr id="587" name="Freeform 561"/>
                          <wps:cNvSpPr>
                            <a:spLocks/>
                          </wps:cNvSpPr>
                          <wps:spPr bwMode="auto">
                            <a:xfrm>
                              <a:off x="13053" y="7940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209 7940"/>
                                <a:gd name="T3" fmla="*/ 8209 h 269"/>
                                <a:gd name="T4" fmla="+- 0 15085 13053"/>
                                <a:gd name="T5" fmla="*/ T4 w 2033"/>
                                <a:gd name="T6" fmla="+- 0 8209 7940"/>
                                <a:gd name="T7" fmla="*/ 8209 h 269"/>
                                <a:gd name="T8" fmla="+- 0 15085 13053"/>
                                <a:gd name="T9" fmla="*/ T8 w 2033"/>
                                <a:gd name="T10" fmla="+- 0 7940 7940"/>
                                <a:gd name="T11" fmla="*/ 7940 h 269"/>
                                <a:gd name="T12" fmla="+- 0 13053 13053"/>
                                <a:gd name="T13" fmla="*/ T12 w 2033"/>
                                <a:gd name="T14" fmla="+- 0 7940 7940"/>
                                <a:gd name="T15" fmla="*/ 7940 h 269"/>
                                <a:gd name="T16" fmla="+- 0 13053 13053"/>
                                <a:gd name="T17" fmla="*/ T16 w 2033"/>
                                <a:gd name="T18" fmla="+- 0 8209 7940"/>
                                <a:gd name="T19" fmla="*/ 820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58"/>
                        <wpg:cNvGrpSpPr>
                          <a:grpSpLocks/>
                        </wpg:cNvGrpSpPr>
                        <wpg:grpSpPr bwMode="auto">
                          <a:xfrm>
                            <a:off x="13053" y="8209"/>
                            <a:ext cx="2033" cy="209"/>
                            <a:chOff x="13053" y="8209"/>
                            <a:chExt cx="2033" cy="209"/>
                          </a:xfrm>
                        </wpg:grpSpPr>
                        <wps:wsp>
                          <wps:cNvPr id="589" name="Freeform 559"/>
                          <wps:cNvSpPr>
                            <a:spLocks/>
                          </wps:cNvSpPr>
                          <wps:spPr bwMode="auto">
                            <a:xfrm>
                              <a:off x="13053" y="8209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418 8209"/>
                                <a:gd name="T3" fmla="*/ 8418 h 209"/>
                                <a:gd name="T4" fmla="+- 0 15085 13053"/>
                                <a:gd name="T5" fmla="*/ T4 w 2033"/>
                                <a:gd name="T6" fmla="+- 0 8418 8209"/>
                                <a:gd name="T7" fmla="*/ 8418 h 209"/>
                                <a:gd name="T8" fmla="+- 0 15085 13053"/>
                                <a:gd name="T9" fmla="*/ T8 w 2033"/>
                                <a:gd name="T10" fmla="+- 0 8209 8209"/>
                                <a:gd name="T11" fmla="*/ 8209 h 209"/>
                                <a:gd name="T12" fmla="+- 0 13053 13053"/>
                                <a:gd name="T13" fmla="*/ T12 w 2033"/>
                                <a:gd name="T14" fmla="+- 0 8209 8209"/>
                                <a:gd name="T15" fmla="*/ 8209 h 209"/>
                                <a:gd name="T16" fmla="+- 0 13053 13053"/>
                                <a:gd name="T17" fmla="*/ T16 w 2033"/>
                                <a:gd name="T18" fmla="+- 0 8418 8209"/>
                                <a:gd name="T19" fmla="*/ 841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56"/>
                        <wpg:cNvGrpSpPr>
                          <a:grpSpLocks/>
                        </wpg:cNvGrpSpPr>
                        <wpg:grpSpPr bwMode="auto">
                          <a:xfrm>
                            <a:off x="13053" y="8418"/>
                            <a:ext cx="2033" cy="269"/>
                            <a:chOff x="13053" y="8418"/>
                            <a:chExt cx="2033" cy="269"/>
                          </a:xfrm>
                        </wpg:grpSpPr>
                        <wps:wsp>
                          <wps:cNvPr id="591" name="Freeform 557"/>
                          <wps:cNvSpPr>
                            <a:spLocks/>
                          </wps:cNvSpPr>
                          <wps:spPr bwMode="auto">
                            <a:xfrm>
                              <a:off x="13053" y="8418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687 8418"/>
                                <a:gd name="T3" fmla="*/ 8687 h 269"/>
                                <a:gd name="T4" fmla="+- 0 15085 13053"/>
                                <a:gd name="T5" fmla="*/ T4 w 2033"/>
                                <a:gd name="T6" fmla="+- 0 8687 8418"/>
                                <a:gd name="T7" fmla="*/ 8687 h 269"/>
                                <a:gd name="T8" fmla="+- 0 15085 13053"/>
                                <a:gd name="T9" fmla="*/ T8 w 2033"/>
                                <a:gd name="T10" fmla="+- 0 8418 8418"/>
                                <a:gd name="T11" fmla="*/ 8418 h 269"/>
                                <a:gd name="T12" fmla="+- 0 13053 13053"/>
                                <a:gd name="T13" fmla="*/ T12 w 2033"/>
                                <a:gd name="T14" fmla="+- 0 8418 8418"/>
                                <a:gd name="T15" fmla="*/ 8418 h 269"/>
                                <a:gd name="T16" fmla="+- 0 13053 13053"/>
                                <a:gd name="T17" fmla="*/ T16 w 2033"/>
                                <a:gd name="T18" fmla="+- 0 8687 8418"/>
                                <a:gd name="T19" fmla="*/ 868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54"/>
                        <wpg:cNvGrpSpPr>
                          <a:grpSpLocks/>
                        </wpg:cNvGrpSpPr>
                        <wpg:grpSpPr bwMode="auto">
                          <a:xfrm>
                            <a:off x="13053" y="8687"/>
                            <a:ext cx="2033" cy="210"/>
                            <a:chOff x="13053" y="8687"/>
                            <a:chExt cx="2033" cy="210"/>
                          </a:xfrm>
                        </wpg:grpSpPr>
                        <wps:wsp>
                          <wps:cNvPr id="593" name="Freeform 555"/>
                          <wps:cNvSpPr>
                            <a:spLocks/>
                          </wps:cNvSpPr>
                          <wps:spPr bwMode="auto">
                            <a:xfrm>
                              <a:off x="13053" y="8687"/>
                              <a:ext cx="2033" cy="210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896 8687"/>
                                <a:gd name="T3" fmla="*/ 8896 h 210"/>
                                <a:gd name="T4" fmla="+- 0 15085 13053"/>
                                <a:gd name="T5" fmla="*/ T4 w 2033"/>
                                <a:gd name="T6" fmla="+- 0 8896 8687"/>
                                <a:gd name="T7" fmla="*/ 8896 h 210"/>
                                <a:gd name="T8" fmla="+- 0 15085 13053"/>
                                <a:gd name="T9" fmla="*/ T8 w 2033"/>
                                <a:gd name="T10" fmla="+- 0 8687 8687"/>
                                <a:gd name="T11" fmla="*/ 8687 h 210"/>
                                <a:gd name="T12" fmla="+- 0 13053 13053"/>
                                <a:gd name="T13" fmla="*/ T12 w 2033"/>
                                <a:gd name="T14" fmla="+- 0 8687 8687"/>
                                <a:gd name="T15" fmla="*/ 8687 h 210"/>
                                <a:gd name="T16" fmla="+- 0 13053 13053"/>
                                <a:gd name="T17" fmla="*/ T16 w 2033"/>
                                <a:gd name="T18" fmla="+- 0 8896 8687"/>
                                <a:gd name="T19" fmla="*/ 8896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10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52"/>
                        <wpg:cNvGrpSpPr>
                          <a:grpSpLocks/>
                        </wpg:cNvGrpSpPr>
                        <wpg:grpSpPr bwMode="auto">
                          <a:xfrm>
                            <a:off x="13053" y="8896"/>
                            <a:ext cx="2033" cy="267"/>
                            <a:chOff x="13053" y="8896"/>
                            <a:chExt cx="2033" cy="267"/>
                          </a:xfrm>
                        </wpg:grpSpPr>
                        <wps:wsp>
                          <wps:cNvPr id="595" name="Freeform 553"/>
                          <wps:cNvSpPr>
                            <a:spLocks/>
                          </wps:cNvSpPr>
                          <wps:spPr bwMode="auto">
                            <a:xfrm>
                              <a:off x="13053" y="8896"/>
                              <a:ext cx="2033" cy="267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162 8896"/>
                                <a:gd name="T3" fmla="*/ 9162 h 267"/>
                                <a:gd name="T4" fmla="+- 0 15085 13053"/>
                                <a:gd name="T5" fmla="*/ T4 w 2033"/>
                                <a:gd name="T6" fmla="+- 0 9162 8896"/>
                                <a:gd name="T7" fmla="*/ 9162 h 267"/>
                                <a:gd name="T8" fmla="+- 0 15085 13053"/>
                                <a:gd name="T9" fmla="*/ T8 w 2033"/>
                                <a:gd name="T10" fmla="+- 0 8896 8896"/>
                                <a:gd name="T11" fmla="*/ 8896 h 267"/>
                                <a:gd name="T12" fmla="+- 0 13053 13053"/>
                                <a:gd name="T13" fmla="*/ T12 w 2033"/>
                                <a:gd name="T14" fmla="+- 0 8896 8896"/>
                                <a:gd name="T15" fmla="*/ 8896 h 267"/>
                                <a:gd name="T16" fmla="+- 0 13053 13053"/>
                                <a:gd name="T17" fmla="*/ T16 w 2033"/>
                                <a:gd name="T18" fmla="+- 0 9162 8896"/>
                                <a:gd name="T19" fmla="*/ 9162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7">
                                  <a:moveTo>
                                    <a:pt x="0" y="266"/>
                                  </a:moveTo>
                                  <a:lnTo>
                                    <a:pt x="2032" y="266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E9661" id="Group 551" o:spid="_x0000_s1026" style="position:absolute;margin-left:652.65pt;margin-top:338.95pt;width:101.65pt;height:119.2pt;z-index:-114328;mso-position-horizontal-relative:page;mso-position-vertical-relative:page" coordorigin="13053,6779" coordsize="2033,2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">
                <v:group id="Group 570" o:spid="_x0000_s1027" style="position:absolute;left:13053;top:6779;width:2033;height:329" coordorigin="13053,6779" coordsize="203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71" o:spid="_x0000_s1028" style="position:absolute;left:13053;top:6779;width:2033;height:329;visibility:visible;mso-wrap-style:square;v-text-anchor:top" coordsize="20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M58UA&#10;AADcAAAADwAAAGRycy9kb3ducmV2LnhtbESP3WrCQBSE7wu+w3IEb4puFFoldRV/wd60aH2A0+xp&#10;EsyeE7Ibk759t1Do5TAz3zDLde8qdafGl8IGppMEFHEmtuTcwPXjOF6A8gHZYiVMBr7Jw3o1eFhi&#10;aqXjM90vIVcRwj5FA0UIdaq1zwpy6CdSE0fvSxqHIcom17bBLsJdpWdJ8qwdlhwXCqxpV1B2u7TO&#10;QM6Hk1z37acsbtvDa/f2/tiKNmY07DcvoAL14T/81z5ZA0/zOfyei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cznxQAAANwAAAAPAAAAAAAAAAAAAAAAAJgCAABkcnMv&#10;ZG93bnJldi54bWxQSwUGAAAAAAQABAD1AAAAigMAAAAA&#10;" path="m,328r2032,l2032,,,,,328xe" fillcolor="#92d050" stroked="f">
                    <v:path arrowok="t" o:connecttype="custom" o:connectlocs="0,7107;2032,7107;2032,6779;0,6779;0,7107" o:connectangles="0,0,0,0,0"/>
                  </v:shape>
                </v:group>
                <v:group id="Group 568" o:spid="_x0000_s1029" style="position:absolute;left:13053;top:7107;width:2033;height:209" coordorigin="13053,7107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69" o:spid="_x0000_s1030" style="position:absolute;left:13053;top:7107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KDsQA&#10;AADcAAAADwAAAGRycy9kb3ducmV2LnhtbESPQWsCMRSE7wX/Q3iCt5pVbK1bo4gg9FCwrr14e2xe&#10;N4ublzXJrtt/3xQKPQ4z8w2z3g62ET35UDtWMJtmIIhLp2uuFHyeD48vIEJE1tg4JgXfFGC7GT2s&#10;Mdfuzifqi1iJBOGQowITY5tLGUpDFsPUtcTJ+3LeYkzSV1J7vCe4beQ8y56lxZrTgsGW9obKa9FZ&#10;BX03dMfFpfiw6Nm8F7sj3Vyv1GQ87F5BRBrif/iv/aYVPC1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+yg7EAAAA3AAAAA8AAAAAAAAAAAAAAAAAmAIAAGRycy9k&#10;b3ducmV2LnhtbFBLBQYAAAAABAAEAPUAAACJAwAAAAA=&#10;" path="m,209r2032,l2032,,,,,209xe" fillcolor="#92d050" stroked="f">
                    <v:path arrowok="t" o:connecttype="custom" o:connectlocs="0,7316;2032,7316;2032,7107;0,7107;0,7316" o:connectangles="0,0,0,0,0"/>
                  </v:shape>
                </v:group>
                <v:group id="Group 566" o:spid="_x0000_s1031" style="position:absolute;left:13053;top:7316;width:2033;height:209" coordorigin="13053,7316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67" o:spid="_x0000_s1032" style="position:absolute;left:13053;top:7316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2L8MA&#10;AADcAAAADwAAAGRycy9kb3ducmV2LnhtbESPQWsCMRSE7wX/Q3hCbzVr0SKrUaRQ6EHQrl68PTbP&#10;zeLmZU2y6/bfG6HQ4zAz3zCrzWAb0ZMPtWMF00kGgrh0uuZKwen49bYAESKyxsYxKfilAJv16GWF&#10;uXZ3/qG+iJVIEA45KjAxtrmUoTRkMUxcS5y8i/MWY5K+ktrjPcFtI9+z7ENarDktGGzp01B5LTqr&#10;oO+Gbj87FweLns2u2O7p5nqlXsfDdgki0hD/w3/tb61gvpjC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22L8MAAADcAAAADwAAAAAAAAAAAAAAAACYAgAAZHJzL2Rv&#10;d25yZXYueG1sUEsFBgAAAAAEAAQA9QAAAIgDAAAAAA==&#10;" path="m,209r2032,l2032,,,,,209xe" fillcolor="#92d050" stroked="f">
                    <v:path arrowok="t" o:connecttype="custom" o:connectlocs="0,7525;2032,7525;2032,7316;0,7316;0,7525" o:connectangles="0,0,0,0,0"/>
                  </v:shape>
                </v:group>
                <v:group id="Group 564" o:spid="_x0000_s1033" style="position:absolute;left:13053;top:7525;width:2033;height:207" coordorigin="13053,7525" coordsize="203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65" o:spid="_x0000_s1034" style="position:absolute;left:13053;top:7525;width:2033;height:207;visibility:visible;mso-wrap-style:square;v-text-anchor:top" coordsize="203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jUGMUA&#10;AADcAAAADwAAAGRycy9kb3ducmV2LnhtbESPQWsCMRSE74L/ITyhN81qqchqFBFEe2hpVRBvj81z&#10;s7p5iZtUt/++KRR6HGbmG2a2aG0t7tSEyrGC4SADQVw4XXGp4LBf9ycgQkTWWDsmBd8UYDHvdmaY&#10;a/fgT7rvYikShEOOCkyMPpcyFIYshoHzxMk7u8ZiTLIppW7wkeC2lqMsG0uLFacFg55Whorr7ssq&#10;uGze1ytj/XBbjm9vR/9x0rfXk1JPvXY5BRGpjf/hv/ZWK3iZPMPvmXQ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NQYxQAAANwAAAAPAAAAAAAAAAAAAAAAAJgCAABkcnMv&#10;ZG93bnJldi54bWxQSwUGAAAAAAQABAD1AAAAigMAAAAA&#10;" path="m,206r2032,l2032,,,,,206xe" fillcolor="#92d050" stroked="f">
                    <v:path arrowok="t" o:connecttype="custom" o:connectlocs="0,7731;2032,7731;2032,7525;0,7525;0,7731" o:connectangles="0,0,0,0,0"/>
                  </v:shape>
                </v:group>
                <v:group id="Group 562" o:spid="_x0000_s1035" style="position:absolute;left:13053;top:7731;width:2033;height:209" coordorigin="13053,7731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63" o:spid="_x0000_s1036" style="position:absolute;left:13053;top:7731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wLMMA&#10;AADcAAAADwAAAGRycy9kb3ducmV2LnhtbESPQWsCMRSE7wX/Q3iCt5q1aJHVKCIUPAi2qxdvj81z&#10;s7h5WZPsuv33TaHQ4zAz3zDr7WAb0ZMPtWMFs2kGgrh0uuZKweX88boEESKyxsYxKfimANvN6GWN&#10;uXZP/qK+iJVIEA45KjAxtrmUoTRkMUxdS5y8m/MWY5K+ktrjM8FtI9+y7F1arDktGGxpb6i8F51V&#10;0HdDd5pfi0+Lns2x2J3o4XqlJuNhtwIRaYj/4b/2QStYLBfweyYd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wLMMAAADcAAAADwAAAAAAAAAAAAAAAACYAgAAZHJzL2Rv&#10;d25yZXYueG1sUEsFBgAAAAAEAAQA9QAAAIgDAAAAAA==&#10;" path="m,209r2032,l2032,,,,,209xe" fillcolor="#92d050" stroked="f">
                    <v:path arrowok="t" o:connecttype="custom" o:connectlocs="0,7940;2032,7940;2032,7731;0,7731;0,7940" o:connectangles="0,0,0,0,0"/>
                  </v:shape>
                </v:group>
                <v:group id="Group 560" o:spid="_x0000_s1037" style="position:absolute;left:13053;top:7940;width:2033;height:269" coordorigin="13053,7940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61" o:spid="_x0000_s1038" style="position:absolute;left:13053;top:7940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D3scA&#10;AADcAAAADwAAAGRycy9kb3ducmV2LnhtbESPQWvCQBSE70L/w/IKvemmrcYQXUMpVDz0EpWit0f2&#10;mQSzb9PsGmN/fbcg9DjMzDfMMhtMI3rqXG1ZwfMkAkFcWF1zqWC/+xgnIJxH1thYJgU3cpCtHkZL&#10;TLW9ck791pciQNilqKDyvk2ldEVFBt3EtsTBO9nOoA+yK6Xu8BrgppEvURRLgzWHhQpbeq+oOG8v&#10;RsH0Ux+PeWy+k9fDl8/Xm5/ZfL9T6ulxeFuA8DT4//C9vdEKZskc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lw97HAAAA3AAAAA8AAAAAAAAAAAAAAAAAmAIAAGRy&#10;cy9kb3ducmV2LnhtbFBLBQYAAAAABAAEAPUAAACMAwAAAAA=&#10;" path="m,269r2032,l2032,,,,,269xe" fillcolor="#92d050" stroked="f">
                    <v:path arrowok="t" o:connecttype="custom" o:connectlocs="0,8209;2032,8209;2032,7940;0,7940;0,8209" o:connectangles="0,0,0,0,0"/>
                  </v:shape>
                </v:group>
                <v:group id="Group 558" o:spid="_x0000_s1039" style="position:absolute;left:13053;top:8209;width:2033;height:209" coordorigin="13053,8209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59" o:spid="_x0000_s1040" style="position:absolute;left:13053;top:8209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6KcQA&#10;AADcAAAADwAAAGRycy9kb3ducmV2LnhtbESPQWsCMRSE7wX/Q3iCt5q12KKrUaQgeCjYrl68PTbP&#10;zeLmZU2y6/bfN4VCj8PMfMOst4NtRE8+1I4VzKYZCOLS6ZorBefT/nkBIkRkjY1jUvBNAbab0dMa&#10;c+0e/EV9ESuRIBxyVGBibHMpQ2nIYpi6ljh5V+ctxiR9JbXHR4LbRr5k2Zu0WHNaMNjSu6HyVnRW&#10;Qd8N3XF+KT4tejYfxe5Id9crNRkPuxWISEP8D/+1D1rB62IJ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ruinEAAAA3AAAAA8AAAAAAAAAAAAAAAAAmAIAAGRycy9k&#10;b3ducmV2LnhtbFBLBQYAAAAABAAEAPUAAACJAwAAAAA=&#10;" path="m,209r2032,l2032,,,,,209xe" fillcolor="#92d050" stroked="f">
                    <v:path arrowok="t" o:connecttype="custom" o:connectlocs="0,8418;2032,8418;2032,8209;0,8209;0,8418" o:connectangles="0,0,0,0,0"/>
                  </v:shape>
                </v:group>
                <v:group id="Group 556" o:spid="_x0000_s1041" style="position:absolute;left:13053;top:8418;width:2033;height:269" coordorigin="13053,8418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57" o:spid="_x0000_s1042" style="position:absolute;left:13053;top:8418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o7MYA&#10;AADcAAAADwAAAGRycy9kb3ducmV2LnhtbESPT2vCQBTE74LfYXlCb7rR1n/RVURo8eAlKqK3R/aZ&#10;BLNvY3araT+9Wyh4HGbmN8x82ZhS3Kl2hWUF/V4Egji1uuBMwWH/2Z2AcB5ZY2mZFPyQg+Wi3Zpj&#10;rO2DE7rvfCYChF2MCnLvq1hKl+Zk0PVsRRy8i60N+iDrTOoaHwFuSjmIopE0WHBYyLGidU7pdfdt&#10;FHxs9fmcjMxt8n46+uRr8zscH/ZKvXWa1QyEp8a/wv/tjVYwnPbh70w4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lo7MYAAADcAAAADwAAAAAAAAAAAAAAAACYAgAAZHJz&#10;L2Rvd25yZXYueG1sUEsFBgAAAAAEAAQA9QAAAIsDAAAAAA==&#10;" path="m,269r2032,l2032,,,,,269xe" fillcolor="#92d050" stroked="f">
                    <v:path arrowok="t" o:connecttype="custom" o:connectlocs="0,8687;2032,8687;2032,8418;0,8418;0,8687" o:connectangles="0,0,0,0,0"/>
                  </v:shape>
                </v:group>
                <v:group id="Group 554" o:spid="_x0000_s1043" style="position:absolute;left:13053;top:8687;width:2033;height:210" coordorigin="13053,8687" coordsize="2033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55" o:spid="_x0000_s1044" style="position:absolute;left:13053;top:8687;width:2033;height:210;visibility:visible;mso-wrap-style:square;v-text-anchor:top" coordsize="203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7DYcUA&#10;AADcAAAADwAAAGRycy9kb3ducmV2LnhtbESP0WrCQBRE3wX/YbmCb7pppVVTVyktigUtNPoBl+xt&#10;NjV7N2RXk/bru4Lg4zAzZ5jFqrOVuFDjS8cKHsYJCOLc6ZILBcfDejQD4QOyxsoxKfglD6tlv7fA&#10;VLuWv+iShUJECPsUFZgQ6lRKnxuy6MeuJo7et2sshiibQuoG2wi3lXxMkmdpseS4YLCmN0P5KTtb&#10;BbsP+ptm4Wf3+d5Oytac/Hazz5UaDrrXFxCBunAP39pbreBpPoHr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sNhxQAAANwAAAAPAAAAAAAAAAAAAAAAAJgCAABkcnMv&#10;ZG93bnJldi54bWxQSwUGAAAAAAQABAD1AAAAigMAAAAA&#10;" path="m,209r2032,l2032,,,,,209xe" fillcolor="#92d050" stroked="f">
                    <v:path arrowok="t" o:connecttype="custom" o:connectlocs="0,8896;2032,8896;2032,8687;0,8687;0,8896" o:connectangles="0,0,0,0,0"/>
                  </v:shape>
                </v:group>
                <v:group id="Group 552" o:spid="_x0000_s1045" style="position:absolute;left:13053;top:8896;width:2033;height:267" coordorigin="13053,8896" coordsize="203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53" o:spid="_x0000_s1046" style="position:absolute;left:13053;top:8896;width:2033;height:267;visibility:visible;mso-wrap-style:square;v-text-anchor:top" coordsize="203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avcMA&#10;AADcAAAADwAAAGRycy9kb3ducmV2LnhtbESP3YrCMBSE7wXfIRxh7zRV8WerUVRY8MYL6z7A2eRs&#10;W21OShO1u09vBMHLYeabYZbr1lbiRo0vHSsYDhIQxNqZknMF36ev/hyED8gGK8ek4I88rFfdzhJT&#10;4+58pFsWchFL2KeooAihTqX0uiCLfuBq4uj9usZiiLLJpWnwHsttJUdJMpUWS44LBda0K0hfsqtV&#10;MNnq02E23PycWVNpxv96j9lcqY9eu1mACNSGd/hF703kPi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avcMAAADcAAAADwAAAAAAAAAAAAAAAACYAgAAZHJzL2Rv&#10;d25yZXYueG1sUEsFBgAAAAAEAAQA9QAAAIgDAAAAAA==&#10;" path="m,266r2032,l2032,,,,,266xe" fillcolor="#92d050" stroked="f">
                    <v:path arrowok="t" o:connecttype="custom" o:connectlocs="0,9162;2032,9162;2032,8896;0,8896;0,9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176" behindDoc="1" locked="0" layoutInCell="1" allowOverlap="1" wp14:anchorId="0FFA7B18" wp14:editId="5BF14C49">
                <wp:simplePos x="0" y="0"/>
                <wp:positionH relativeFrom="page">
                  <wp:posOffset>10640060</wp:posOffset>
                </wp:positionH>
                <wp:positionV relativeFrom="page">
                  <wp:posOffset>4322445</wp:posOffset>
                </wp:positionV>
                <wp:extent cx="1240790" cy="1477010"/>
                <wp:effectExtent l="635" t="0" r="0" b="1270"/>
                <wp:wrapNone/>
                <wp:docPr id="554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477010"/>
                          <a:chOff x="16756" y="6807"/>
                          <a:chExt cx="1954" cy="2326"/>
                        </a:xfrm>
                      </wpg:grpSpPr>
                      <wpg:grpSp>
                        <wpg:cNvPr id="555" name="Group 549"/>
                        <wpg:cNvGrpSpPr>
                          <a:grpSpLocks/>
                        </wpg:cNvGrpSpPr>
                        <wpg:grpSpPr bwMode="auto">
                          <a:xfrm>
                            <a:off x="16756" y="6807"/>
                            <a:ext cx="1954" cy="269"/>
                            <a:chOff x="16756" y="6807"/>
                            <a:chExt cx="1954" cy="269"/>
                          </a:xfrm>
                        </wpg:grpSpPr>
                        <wps:wsp>
                          <wps:cNvPr id="556" name="Freeform 550"/>
                          <wps:cNvSpPr>
                            <a:spLocks/>
                          </wps:cNvSpPr>
                          <wps:spPr bwMode="auto">
                            <a:xfrm>
                              <a:off x="16756" y="6807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076 6807"/>
                                <a:gd name="T3" fmla="*/ 7076 h 269"/>
                                <a:gd name="T4" fmla="+- 0 18710 16756"/>
                                <a:gd name="T5" fmla="*/ T4 w 1954"/>
                                <a:gd name="T6" fmla="+- 0 7076 6807"/>
                                <a:gd name="T7" fmla="*/ 7076 h 269"/>
                                <a:gd name="T8" fmla="+- 0 18710 16756"/>
                                <a:gd name="T9" fmla="*/ T8 w 1954"/>
                                <a:gd name="T10" fmla="+- 0 6807 6807"/>
                                <a:gd name="T11" fmla="*/ 6807 h 269"/>
                                <a:gd name="T12" fmla="+- 0 16756 16756"/>
                                <a:gd name="T13" fmla="*/ T12 w 1954"/>
                                <a:gd name="T14" fmla="+- 0 6807 6807"/>
                                <a:gd name="T15" fmla="*/ 6807 h 269"/>
                                <a:gd name="T16" fmla="+- 0 16756 16756"/>
                                <a:gd name="T17" fmla="*/ T16 w 1954"/>
                                <a:gd name="T18" fmla="+- 0 7076 6807"/>
                                <a:gd name="T19" fmla="*/ 707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47"/>
                        <wpg:cNvGrpSpPr>
                          <a:grpSpLocks/>
                        </wpg:cNvGrpSpPr>
                        <wpg:grpSpPr bwMode="auto">
                          <a:xfrm>
                            <a:off x="16756" y="7076"/>
                            <a:ext cx="1954" cy="209"/>
                            <a:chOff x="16756" y="7076"/>
                            <a:chExt cx="1954" cy="209"/>
                          </a:xfrm>
                        </wpg:grpSpPr>
                        <wps:wsp>
                          <wps:cNvPr id="558" name="Freeform 548"/>
                          <wps:cNvSpPr>
                            <a:spLocks/>
                          </wps:cNvSpPr>
                          <wps:spPr bwMode="auto">
                            <a:xfrm>
                              <a:off x="16756" y="7076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285 7076"/>
                                <a:gd name="T3" fmla="*/ 7285 h 209"/>
                                <a:gd name="T4" fmla="+- 0 18710 16756"/>
                                <a:gd name="T5" fmla="*/ T4 w 1954"/>
                                <a:gd name="T6" fmla="+- 0 7285 7076"/>
                                <a:gd name="T7" fmla="*/ 7285 h 209"/>
                                <a:gd name="T8" fmla="+- 0 18710 16756"/>
                                <a:gd name="T9" fmla="*/ T8 w 1954"/>
                                <a:gd name="T10" fmla="+- 0 7076 7076"/>
                                <a:gd name="T11" fmla="*/ 7076 h 209"/>
                                <a:gd name="T12" fmla="+- 0 16756 16756"/>
                                <a:gd name="T13" fmla="*/ T12 w 1954"/>
                                <a:gd name="T14" fmla="+- 0 7076 7076"/>
                                <a:gd name="T15" fmla="*/ 7076 h 209"/>
                                <a:gd name="T16" fmla="+- 0 16756 16756"/>
                                <a:gd name="T17" fmla="*/ T16 w 1954"/>
                                <a:gd name="T18" fmla="+- 0 7285 7076"/>
                                <a:gd name="T19" fmla="*/ 728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45"/>
                        <wpg:cNvGrpSpPr>
                          <a:grpSpLocks/>
                        </wpg:cNvGrpSpPr>
                        <wpg:grpSpPr bwMode="auto">
                          <a:xfrm>
                            <a:off x="16756" y="7285"/>
                            <a:ext cx="1954" cy="209"/>
                            <a:chOff x="16756" y="7285"/>
                            <a:chExt cx="1954" cy="209"/>
                          </a:xfrm>
                        </wpg:grpSpPr>
                        <wps:wsp>
                          <wps:cNvPr id="560" name="Freeform 546"/>
                          <wps:cNvSpPr>
                            <a:spLocks/>
                          </wps:cNvSpPr>
                          <wps:spPr bwMode="auto">
                            <a:xfrm>
                              <a:off x="16756" y="7285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494 7285"/>
                                <a:gd name="T3" fmla="*/ 7494 h 209"/>
                                <a:gd name="T4" fmla="+- 0 18710 16756"/>
                                <a:gd name="T5" fmla="*/ T4 w 1954"/>
                                <a:gd name="T6" fmla="+- 0 7494 7285"/>
                                <a:gd name="T7" fmla="*/ 7494 h 209"/>
                                <a:gd name="T8" fmla="+- 0 18710 16756"/>
                                <a:gd name="T9" fmla="*/ T8 w 1954"/>
                                <a:gd name="T10" fmla="+- 0 7285 7285"/>
                                <a:gd name="T11" fmla="*/ 7285 h 209"/>
                                <a:gd name="T12" fmla="+- 0 16756 16756"/>
                                <a:gd name="T13" fmla="*/ T12 w 1954"/>
                                <a:gd name="T14" fmla="+- 0 7285 7285"/>
                                <a:gd name="T15" fmla="*/ 7285 h 209"/>
                                <a:gd name="T16" fmla="+- 0 16756 16756"/>
                                <a:gd name="T17" fmla="*/ T16 w 1954"/>
                                <a:gd name="T18" fmla="+- 0 7494 7285"/>
                                <a:gd name="T19" fmla="*/ 749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43"/>
                        <wpg:cNvGrpSpPr>
                          <a:grpSpLocks/>
                        </wpg:cNvGrpSpPr>
                        <wpg:grpSpPr bwMode="auto">
                          <a:xfrm>
                            <a:off x="16756" y="7494"/>
                            <a:ext cx="1954" cy="269"/>
                            <a:chOff x="16756" y="7494"/>
                            <a:chExt cx="1954" cy="269"/>
                          </a:xfrm>
                        </wpg:grpSpPr>
                        <wps:wsp>
                          <wps:cNvPr id="562" name="Freeform 544"/>
                          <wps:cNvSpPr>
                            <a:spLocks/>
                          </wps:cNvSpPr>
                          <wps:spPr bwMode="auto">
                            <a:xfrm>
                              <a:off x="16756" y="7494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763 7494"/>
                                <a:gd name="T3" fmla="*/ 7763 h 269"/>
                                <a:gd name="T4" fmla="+- 0 18710 16756"/>
                                <a:gd name="T5" fmla="*/ T4 w 1954"/>
                                <a:gd name="T6" fmla="+- 0 7763 7494"/>
                                <a:gd name="T7" fmla="*/ 7763 h 269"/>
                                <a:gd name="T8" fmla="+- 0 18710 16756"/>
                                <a:gd name="T9" fmla="*/ T8 w 1954"/>
                                <a:gd name="T10" fmla="+- 0 7494 7494"/>
                                <a:gd name="T11" fmla="*/ 7494 h 269"/>
                                <a:gd name="T12" fmla="+- 0 16756 16756"/>
                                <a:gd name="T13" fmla="*/ T12 w 1954"/>
                                <a:gd name="T14" fmla="+- 0 7494 7494"/>
                                <a:gd name="T15" fmla="*/ 7494 h 269"/>
                                <a:gd name="T16" fmla="+- 0 16756 16756"/>
                                <a:gd name="T17" fmla="*/ T16 w 1954"/>
                                <a:gd name="T18" fmla="+- 0 7763 7494"/>
                                <a:gd name="T19" fmla="*/ 776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1"/>
                        <wpg:cNvGrpSpPr>
                          <a:grpSpLocks/>
                        </wpg:cNvGrpSpPr>
                        <wpg:grpSpPr bwMode="auto">
                          <a:xfrm>
                            <a:off x="16756" y="7763"/>
                            <a:ext cx="1954" cy="209"/>
                            <a:chOff x="16756" y="7763"/>
                            <a:chExt cx="1954" cy="209"/>
                          </a:xfrm>
                        </wpg:grpSpPr>
                        <wps:wsp>
                          <wps:cNvPr id="564" name="Freeform 542"/>
                          <wps:cNvSpPr>
                            <a:spLocks/>
                          </wps:cNvSpPr>
                          <wps:spPr bwMode="auto">
                            <a:xfrm>
                              <a:off x="16756" y="7763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971 7763"/>
                                <a:gd name="T3" fmla="*/ 7971 h 209"/>
                                <a:gd name="T4" fmla="+- 0 18710 16756"/>
                                <a:gd name="T5" fmla="*/ T4 w 1954"/>
                                <a:gd name="T6" fmla="+- 0 7971 7763"/>
                                <a:gd name="T7" fmla="*/ 7971 h 209"/>
                                <a:gd name="T8" fmla="+- 0 18710 16756"/>
                                <a:gd name="T9" fmla="*/ T8 w 1954"/>
                                <a:gd name="T10" fmla="+- 0 7763 7763"/>
                                <a:gd name="T11" fmla="*/ 7763 h 209"/>
                                <a:gd name="T12" fmla="+- 0 16756 16756"/>
                                <a:gd name="T13" fmla="*/ T12 w 1954"/>
                                <a:gd name="T14" fmla="+- 0 7763 7763"/>
                                <a:gd name="T15" fmla="*/ 7763 h 209"/>
                                <a:gd name="T16" fmla="+- 0 16756 16756"/>
                                <a:gd name="T17" fmla="*/ T16 w 1954"/>
                                <a:gd name="T18" fmla="+- 0 7971 7763"/>
                                <a:gd name="T19" fmla="*/ 797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8"/>
                                  </a:moveTo>
                                  <a:lnTo>
                                    <a:pt x="1954" y="208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39"/>
                        <wpg:cNvGrpSpPr>
                          <a:grpSpLocks/>
                        </wpg:cNvGrpSpPr>
                        <wpg:grpSpPr bwMode="auto">
                          <a:xfrm>
                            <a:off x="16756" y="7971"/>
                            <a:ext cx="1954" cy="269"/>
                            <a:chOff x="16756" y="7971"/>
                            <a:chExt cx="1954" cy="269"/>
                          </a:xfrm>
                        </wpg:grpSpPr>
                        <wps:wsp>
                          <wps:cNvPr id="566" name="Freeform 540"/>
                          <wps:cNvSpPr>
                            <a:spLocks/>
                          </wps:cNvSpPr>
                          <wps:spPr bwMode="auto">
                            <a:xfrm>
                              <a:off x="16756" y="7971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240 7971"/>
                                <a:gd name="T3" fmla="*/ 8240 h 269"/>
                                <a:gd name="T4" fmla="+- 0 18710 16756"/>
                                <a:gd name="T5" fmla="*/ T4 w 1954"/>
                                <a:gd name="T6" fmla="+- 0 8240 7971"/>
                                <a:gd name="T7" fmla="*/ 8240 h 269"/>
                                <a:gd name="T8" fmla="+- 0 18710 16756"/>
                                <a:gd name="T9" fmla="*/ T8 w 1954"/>
                                <a:gd name="T10" fmla="+- 0 7971 7971"/>
                                <a:gd name="T11" fmla="*/ 7971 h 269"/>
                                <a:gd name="T12" fmla="+- 0 16756 16756"/>
                                <a:gd name="T13" fmla="*/ T12 w 1954"/>
                                <a:gd name="T14" fmla="+- 0 7971 7971"/>
                                <a:gd name="T15" fmla="*/ 7971 h 269"/>
                                <a:gd name="T16" fmla="+- 0 16756 16756"/>
                                <a:gd name="T17" fmla="*/ T16 w 1954"/>
                                <a:gd name="T18" fmla="+- 0 8240 7971"/>
                                <a:gd name="T19" fmla="*/ 8240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37"/>
                        <wpg:cNvGrpSpPr>
                          <a:grpSpLocks/>
                        </wpg:cNvGrpSpPr>
                        <wpg:grpSpPr bwMode="auto">
                          <a:xfrm>
                            <a:off x="16756" y="8240"/>
                            <a:ext cx="1954" cy="207"/>
                            <a:chOff x="16756" y="8240"/>
                            <a:chExt cx="1954" cy="207"/>
                          </a:xfrm>
                        </wpg:grpSpPr>
                        <wps:wsp>
                          <wps:cNvPr id="568" name="Freeform 538"/>
                          <wps:cNvSpPr>
                            <a:spLocks/>
                          </wps:cNvSpPr>
                          <wps:spPr bwMode="auto">
                            <a:xfrm>
                              <a:off x="16756" y="8240"/>
                              <a:ext cx="1954" cy="207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447 8240"/>
                                <a:gd name="T3" fmla="*/ 8447 h 207"/>
                                <a:gd name="T4" fmla="+- 0 18710 16756"/>
                                <a:gd name="T5" fmla="*/ T4 w 1954"/>
                                <a:gd name="T6" fmla="+- 0 8447 8240"/>
                                <a:gd name="T7" fmla="*/ 8447 h 207"/>
                                <a:gd name="T8" fmla="+- 0 18710 16756"/>
                                <a:gd name="T9" fmla="*/ T8 w 1954"/>
                                <a:gd name="T10" fmla="+- 0 8240 8240"/>
                                <a:gd name="T11" fmla="*/ 8240 h 207"/>
                                <a:gd name="T12" fmla="+- 0 16756 16756"/>
                                <a:gd name="T13" fmla="*/ T12 w 1954"/>
                                <a:gd name="T14" fmla="+- 0 8240 8240"/>
                                <a:gd name="T15" fmla="*/ 8240 h 207"/>
                                <a:gd name="T16" fmla="+- 0 16756 16756"/>
                                <a:gd name="T17" fmla="*/ T16 w 1954"/>
                                <a:gd name="T18" fmla="+- 0 8447 8240"/>
                                <a:gd name="T19" fmla="*/ 844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7">
                                  <a:moveTo>
                                    <a:pt x="0" y="207"/>
                                  </a:moveTo>
                                  <a:lnTo>
                                    <a:pt x="1954" y="207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35"/>
                        <wpg:cNvGrpSpPr>
                          <a:grpSpLocks/>
                        </wpg:cNvGrpSpPr>
                        <wpg:grpSpPr bwMode="auto">
                          <a:xfrm>
                            <a:off x="16756" y="8447"/>
                            <a:ext cx="1954" cy="209"/>
                            <a:chOff x="16756" y="8447"/>
                            <a:chExt cx="1954" cy="209"/>
                          </a:xfrm>
                        </wpg:grpSpPr>
                        <wps:wsp>
                          <wps:cNvPr id="570" name="Freeform 536"/>
                          <wps:cNvSpPr>
                            <a:spLocks/>
                          </wps:cNvSpPr>
                          <wps:spPr bwMode="auto">
                            <a:xfrm>
                              <a:off x="16756" y="8447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655 8447"/>
                                <a:gd name="T3" fmla="*/ 8655 h 209"/>
                                <a:gd name="T4" fmla="+- 0 18710 16756"/>
                                <a:gd name="T5" fmla="*/ T4 w 1954"/>
                                <a:gd name="T6" fmla="+- 0 8655 8447"/>
                                <a:gd name="T7" fmla="*/ 8655 h 209"/>
                                <a:gd name="T8" fmla="+- 0 18710 16756"/>
                                <a:gd name="T9" fmla="*/ T8 w 1954"/>
                                <a:gd name="T10" fmla="+- 0 8447 8447"/>
                                <a:gd name="T11" fmla="*/ 8447 h 209"/>
                                <a:gd name="T12" fmla="+- 0 16756 16756"/>
                                <a:gd name="T13" fmla="*/ T12 w 1954"/>
                                <a:gd name="T14" fmla="+- 0 8447 8447"/>
                                <a:gd name="T15" fmla="*/ 8447 h 209"/>
                                <a:gd name="T16" fmla="+- 0 16756 16756"/>
                                <a:gd name="T17" fmla="*/ T16 w 1954"/>
                                <a:gd name="T18" fmla="+- 0 8655 8447"/>
                                <a:gd name="T19" fmla="*/ 865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8"/>
                                  </a:moveTo>
                                  <a:lnTo>
                                    <a:pt x="1954" y="208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33"/>
                        <wpg:cNvGrpSpPr>
                          <a:grpSpLocks/>
                        </wpg:cNvGrpSpPr>
                        <wpg:grpSpPr bwMode="auto">
                          <a:xfrm>
                            <a:off x="16756" y="8655"/>
                            <a:ext cx="1954" cy="210"/>
                            <a:chOff x="16756" y="8655"/>
                            <a:chExt cx="1954" cy="210"/>
                          </a:xfrm>
                        </wpg:grpSpPr>
                        <wps:wsp>
                          <wps:cNvPr id="572" name="Freeform 534"/>
                          <wps:cNvSpPr>
                            <a:spLocks/>
                          </wps:cNvSpPr>
                          <wps:spPr bwMode="auto">
                            <a:xfrm>
                              <a:off x="16756" y="8655"/>
                              <a:ext cx="1954" cy="210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865 8655"/>
                                <a:gd name="T3" fmla="*/ 8865 h 210"/>
                                <a:gd name="T4" fmla="+- 0 18710 16756"/>
                                <a:gd name="T5" fmla="*/ T4 w 1954"/>
                                <a:gd name="T6" fmla="+- 0 8865 8655"/>
                                <a:gd name="T7" fmla="*/ 8865 h 210"/>
                                <a:gd name="T8" fmla="+- 0 18710 16756"/>
                                <a:gd name="T9" fmla="*/ T8 w 1954"/>
                                <a:gd name="T10" fmla="+- 0 8655 8655"/>
                                <a:gd name="T11" fmla="*/ 8655 h 210"/>
                                <a:gd name="T12" fmla="+- 0 16756 16756"/>
                                <a:gd name="T13" fmla="*/ T12 w 1954"/>
                                <a:gd name="T14" fmla="+- 0 8655 8655"/>
                                <a:gd name="T15" fmla="*/ 8655 h 210"/>
                                <a:gd name="T16" fmla="+- 0 16756 16756"/>
                                <a:gd name="T17" fmla="*/ T16 w 1954"/>
                                <a:gd name="T18" fmla="+- 0 8865 8655"/>
                                <a:gd name="T19" fmla="*/ 8865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10">
                                  <a:moveTo>
                                    <a:pt x="0" y="210"/>
                                  </a:moveTo>
                                  <a:lnTo>
                                    <a:pt x="1954" y="21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31"/>
                        <wpg:cNvGrpSpPr>
                          <a:grpSpLocks/>
                        </wpg:cNvGrpSpPr>
                        <wpg:grpSpPr bwMode="auto">
                          <a:xfrm>
                            <a:off x="16756" y="8865"/>
                            <a:ext cx="1954" cy="269"/>
                            <a:chOff x="16756" y="8865"/>
                            <a:chExt cx="1954" cy="269"/>
                          </a:xfrm>
                        </wpg:grpSpPr>
                        <wps:wsp>
                          <wps:cNvPr id="574" name="Freeform 532"/>
                          <wps:cNvSpPr>
                            <a:spLocks/>
                          </wps:cNvSpPr>
                          <wps:spPr bwMode="auto">
                            <a:xfrm>
                              <a:off x="16756" y="8865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9133 8865"/>
                                <a:gd name="T3" fmla="*/ 9133 h 269"/>
                                <a:gd name="T4" fmla="+- 0 18710 16756"/>
                                <a:gd name="T5" fmla="*/ T4 w 1954"/>
                                <a:gd name="T6" fmla="+- 0 9133 8865"/>
                                <a:gd name="T7" fmla="*/ 9133 h 269"/>
                                <a:gd name="T8" fmla="+- 0 18710 16756"/>
                                <a:gd name="T9" fmla="*/ T8 w 1954"/>
                                <a:gd name="T10" fmla="+- 0 8865 8865"/>
                                <a:gd name="T11" fmla="*/ 8865 h 269"/>
                                <a:gd name="T12" fmla="+- 0 16756 16756"/>
                                <a:gd name="T13" fmla="*/ T12 w 1954"/>
                                <a:gd name="T14" fmla="+- 0 8865 8865"/>
                                <a:gd name="T15" fmla="*/ 8865 h 269"/>
                                <a:gd name="T16" fmla="+- 0 16756 16756"/>
                                <a:gd name="T17" fmla="*/ T16 w 1954"/>
                                <a:gd name="T18" fmla="+- 0 9133 8865"/>
                                <a:gd name="T19" fmla="*/ 913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8"/>
                                  </a:moveTo>
                                  <a:lnTo>
                                    <a:pt x="1954" y="268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7C868" id="Group 530" o:spid="_x0000_s1026" style="position:absolute;margin-left:837.8pt;margin-top:340.35pt;width:97.7pt;height:116.3pt;z-index:-114304;mso-position-horizontal-relative:page;mso-position-vertical-relative:page" coordorigin="16756,6807" coordsize="1954,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">
                <v:group id="Group 549" o:spid="_x0000_s1027" style="position:absolute;left:16756;top:6807;width:1954;height:269" coordorigin="16756,6807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50" o:spid="_x0000_s1028" style="position:absolute;left:16756;top:6807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QxsMA&#10;AADcAAAADwAAAGRycy9kb3ducmV2LnhtbESPQYvCMBSE78L+h/CEvciaqrSs1SjLwoLgyerF26N5&#10;NsXmpTZRu//eCILHYWa+YZbr3jbiRp2vHSuYjBMQxKXTNVcKDvu/r28QPiBrbByTgn/ysF59DJaY&#10;a3fnHd2KUIkIYZ+jAhNCm0vpS0MW/di1xNE7uc5iiLKrpO7wHuG2kdMkyaTFmuOCwZZ+DZXn4moV&#10;FNnFHOfbkZ/RMa1nOLrMk2mm1Oew/1mACNSHd/jV3mgFaZr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gQxsMAAADcAAAADwAAAAAAAAAAAAAAAACYAgAAZHJzL2Rv&#10;d25yZXYueG1sUEsFBgAAAAAEAAQA9QAAAIgDAAAAAA==&#10;" path="m,269r1954,l1954,,,,,269xe" fillcolor="#94b3d6" stroked="f">
                    <v:path arrowok="t" o:connecttype="custom" o:connectlocs="0,7076;1954,7076;1954,6807;0,6807;0,7076" o:connectangles="0,0,0,0,0"/>
                  </v:shape>
                </v:group>
                <v:group id="Group 547" o:spid="_x0000_s1029" style="position:absolute;left:16756;top:7076;width:1954;height:209" coordorigin="16756,7076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48" o:spid="_x0000_s1030" style="position:absolute;left:16756;top:7076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57cIA&#10;AADcAAAADwAAAGRycy9kb3ducmV2LnhtbERPy4rCMBTdC/5DuMJsRFMFH1SjiCi0KxnHhctrc22r&#10;zU1tota/nywGZnk47+W6NZV4UeNKywpGwwgEcWZ1ybmC089+MAfhPLLGyjIp+JCD9arbWWKs7Zu/&#10;6XX0uQgh7GJUUHhfx1K6rCCDbmhr4sBdbWPQB9jkUjf4DuGmkuMomkqDJYeGAmvaFpTdj0+joG+T&#10;wyXdH9z5Ob3OkvRxTz+3nVJfvXazAOGp9f/iP3eiFUwmYW04E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vntwgAAANwAAAAPAAAAAAAAAAAAAAAAAJgCAABkcnMvZG93&#10;bnJldi54bWxQSwUGAAAAAAQABAD1AAAAhwMAAAAA&#10;" path="m,209r1954,l1954,,,,,209xe" fillcolor="#94b3d6" stroked="f">
                    <v:path arrowok="t" o:connecttype="custom" o:connectlocs="0,7285;1954,7285;1954,7076;0,7076;0,7285" o:connectangles="0,0,0,0,0"/>
                  </v:shape>
                </v:group>
                <v:group id="Group 545" o:spid="_x0000_s1031" style="position:absolute;left:16756;top:7285;width:1954;height:209" coordorigin="16756,7285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46" o:spid="_x0000_s1032" style="position:absolute;left:16756;top:7285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/VsQA&#10;AADcAAAADwAAAGRycy9kb3ducmV2LnhtbERPTWvCQBC9F/wPyxS8lGZTobGkbkRKheQkag89TrNj&#10;kiY7m2Y3Gv999yB4fLzv1XoynTjT4BrLCl6iGARxaXXDlYKv4/b5DYTzyBo7y6TgSg7W2exhham2&#10;F97T+eArEULYpaig9r5PpXRlTQZdZHviwJ3sYNAHOFRSD3gJ4aaTizhOpMGGQ0ONPX3UVLaH0Sh4&#10;svnup9ju3PeYnJZ58dcW199PpeaP0+YdhKfJ38U3d64VvCZhfjg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4P1bEAAAA3AAAAA8AAAAAAAAAAAAAAAAAmAIAAGRycy9k&#10;b3ducmV2LnhtbFBLBQYAAAAABAAEAPUAAACJAwAAAAA=&#10;" path="m,209r1954,l1954,,,,,209xe" fillcolor="#94b3d6" stroked="f">
                    <v:path arrowok="t" o:connecttype="custom" o:connectlocs="0,7494;1954,7494;1954,7285;0,7285;0,7494" o:connectangles="0,0,0,0,0"/>
                  </v:shape>
                </v:group>
                <v:group id="Group 543" o:spid="_x0000_s1033" style="position:absolute;left:16756;top:7494;width:1954;height:269" coordorigin="16756,7494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44" o:spid="_x0000_s1034" style="position:absolute;left:16756;top:7494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ceMUA&#10;AADcAAAADwAAAGRycy9kb3ducmV2LnhtbESPwWrDMBBE74X8g9hCLyaRa2OTuFFCCAQCPdXtJbfF&#10;2lqm1sqx1Nj9+6hQ6HGYmTfMdj/bXtxo9J1jBc+rFARx43THrYKP99NyDcIHZI29Y1LwQx72u8XD&#10;FivtJn6jWx1aESHsK1RgQhgqKX1jyKJfuYE4ep9utBiiHFupR5wi3PYyS9NSWuw4Lhgc6Gio+aq/&#10;rYK6vJrL5jXxOV2KLsfkukmzUqmnx/nwAiLQHP7Df+2zVlCUGfyei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9x4xQAAANwAAAAPAAAAAAAAAAAAAAAAAJgCAABkcnMv&#10;ZG93bnJldi54bWxQSwUGAAAAAAQABAD1AAAAigMAAAAA&#10;" path="m,269r1954,l1954,,,,,269xe" fillcolor="#94b3d6" stroked="f">
                    <v:path arrowok="t" o:connecttype="custom" o:connectlocs="0,7763;1954,7763;1954,7494;0,7494;0,7763" o:connectangles="0,0,0,0,0"/>
                  </v:shape>
                </v:group>
                <v:group id="Group 541" o:spid="_x0000_s1035" style="position:absolute;left:16756;top:7763;width:1954;height:209" coordorigin="16756,7763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42" o:spid="_x0000_s1036" style="position:absolute;left:16756;top:7763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5VcYA&#10;AADcAAAADwAAAGRycy9kb3ducmV2LnhtbESPT2vCQBTE70K/w/IKvYhuKm2U6CqlKCQn8c/B4zP7&#10;TKLZt2l21fjtu4WCx2FmfsPMFp2pxY1aV1lW8D6MQBDnVldcKNjvVoMJCOeRNdaWScGDHCzmL70Z&#10;JtreeUO3rS9EgLBLUEHpfZNI6fKSDLqhbYiDd7KtQR9kW0jd4j3ATS1HURRLgxWHhRIb+i4pv2yv&#10;RkHfputjtlq7wzU+jdPs55I9zkul3l67rykIT51/hv/bqVbwGX/A35lw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5VcYAAADcAAAADwAAAAAAAAAAAAAAAACYAgAAZHJz&#10;L2Rvd25yZXYueG1sUEsFBgAAAAAEAAQA9QAAAIsDAAAAAA==&#10;" path="m,208r1954,l1954,,,,,208xe" fillcolor="#94b3d6" stroked="f">
                    <v:path arrowok="t" o:connecttype="custom" o:connectlocs="0,7971;1954,7971;1954,7763;0,7763;0,7971" o:connectangles="0,0,0,0,0"/>
                  </v:shape>
                </v:group>
                <v:group id="Group 539" o:spid="_x0000_s1037" style="position:absolute;left:16756;top:7971;width:1954;height:269" coordorigin="16756,7971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40" o:spid="_x0000_s1038" style="position:absolute;left:16756;top:7971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ae8MA&#10;AADcAAAADwAAAGRycy9kb3ducmV2LnhtbESPQWsCMRSE7wX/Q3iCF9FsFYOuRhFBEHrqthdvj81z&#10;s7h5WTeprv/eFAo9DjPzDbPZ9a4Rd+pC7VnD+zQDQVx6U3Ol4fvrOFmCCBHZYOOZNDwpwG47eNtg&#10;bvyDP+lexEokCIccNdgY21zKUFpyGKa+JU7exXcOY5JdJU2HjwR3jZxlmZIOa04LFls6WCqvxY/T&#10;UKibPa8+xmFO50U9x/Ftlc2U1qNhv1+DiNTH//Bf+2Q0LJSC3zPp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Tae8MAAADcAAAADwAAAAAAAAAAAAAAAACYAgAAZHJzL2Rv&#10;d25yZXYueG1sUEsFBgAAAAAEAAQA9QAAAIgDAAAAAA==&#10;" path="m,269r1954,l1954,,,,,269xe" fillcolor="#94b3d6" stroked="f">
                    <v:path arrowok="t" o:connecttype="custom" o:connectlocs="0,8240;1954,8240;1954,7971;0,7971;0,8240" o:connectangles="0,0,0,0,0"/>
                  </v:shape>
                </v:group>
                <v:group id="Group 537" o:spid="_x0000_s1039" style="position:absolute;left:16756;top:8240;width:1954;height:207" coordorigin="16756,8240" coordsize="195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38" o:spid="_x0000_s1040" style="position:absolute;left:16756;top:8240;width:1954;height:207;visibility:visible;mso-wrap-style:square;v-text-anchor:top" coordsize="19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4xsEA&#10;AADcAAAADwAAAGRycy9kb3ducmV2LnhtbERPy2qDQBTdB/IPwy10l4xtUYp1FAkkZJEUapP9xbk+&#10;qHNHnGk0f59ZFLo8nHdWLGYQN5pcb1nByzYCQVxb3XOr4PK937yDcB5Z42CZFNzJQZGvVxmm2s78&#10;RbfKtyKEsEtRQef9mErp6o4Muq0diQPX2MmgD3BqpZ5wDuFmkK9RlEiDPYeGDkfadVT/VL9GwcE1&#10;o6xit3yW+/YkyzNGb9dEqeenpfwA4Wnx/+I/91EriJOwNpwJR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eMbBAAAA3AAAAA8AAAAAAAAAAAAAAAAAmAIAAGRycy9kb3du&#10;cmV2LnhtbFBLBQYAAAAABAAEAPUAAACGAwAAAAA=&#10;" path="m,207r1954,l1954,,,,,207xe" fillcolor="#94b3d6" stroked="f">
                    <v:path arrowok="t" o:connecttype="custom" o:connectlocs="0,8447;1954,8447;1954,8240;0,8240;0,8447" o:connectangles="0,0,0,0,0"/>
                  </v:shape>
                </v:group>
                <v:group id="Group 535" o:spid="_x0000_s1041" style="position:absolute;left:16756;top:8447;width:1954;height:209" coordorigin="16756,8447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36" o:spid="_x0000_s1042" style="position:absolute;left:16756;top:8447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pi8QA&#10;AADcAAAADwAAAGRycy9kb3ducmV2LnhtbERPTWvCQBC9F/wPywi9FLNpoSrRNUipkJyk1oPHMTsm&#10;0exsmt1o8u+7h0KPj/e9TgfTiDt1rras4DWKQRAXVtdcKjh+72ZLEM4ja2wsk4KRHKSbydMaE20f&#10;/EX3gy9FCGGXoILK+zaR0hUVGXSRbYkDd7GdQR9gV0rd4SOEm0a+xfFcGqw5NFTY0kdFxe3QGwUv&#10;Ntuf893enfr5ZZHlP7d8vH4q9TwdtisQngb/L/5zZ1rB+yLMD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hqYvEAAAA3AAAAA8AAAAAAAAAAAAAAAAAmAIAAGRycy9k&#10;b3ducmV2LnhtbFBLBQYAAAAABAAEAPUAAACJAwAAAAA=&#10;" path="m,208r1954,l1954,,,,,208xe" fillcolor="#94b3d6" stroked="f">
                    <v:path arrowok="t" o:connecttype="custom" o:connectlocs="0,8655;1954,8655;1954,8447;0,8447;0,8655" o:connectangles="0,0,0,0,0"/>
                  </v:shape>
                </v:group>
                <v:group id="Group 533" o:spid="_x0000_s1043" style="position:absolute;left:16756;top:8655;width:1954;height:210" coordorigin="16756,8655" coordsize="1954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34" o:spid="_x0000_s1044" style="position:absolute;left:16756;top:8655;width:1954;height:210;visibility:visible;mso-wrap-style:square;v-text-anchor:top" coordsize="195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ndMYA&#10;AADcAAAADwAAAGRycy9kb3ducmV2LnhtbESPT2sCMRTE7wW/Q3hCb5rVUv+sRrGVghR6qHrw+Ng8&#10;d1eTl3UT1/Xbm4LQ4zAzv2Hmy9Ya0VDtS8cKBv0EBHHmdMm5gv3uqzcB4QOyRuOYFNzJw3LReZlj&#10;qt2Nf6nZhlxECPsUFRQhVKmUPivIou+7ijh6R1dbDFHWudQ13iLcGjlMkpG0WHJcKLCiz4Ky8/Zq&#10;FciNmX7/XEZv64/DOj/QdXA8NUap1267moEI1Ib/8LO90Qrex0P4O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rndMYAAADcAAAADwAAAAAAAAAAAAAAAACYAgAAZHJz&#10;L2Rvd25yZXYueG1sUEsFBgAAAAAEAAQA9QAAAIsDAAAAAA==&#10;" path="m,210r1954,l1954,,,,,210xe" fillcolor="#94b3d6" stroked="f">
                    <v:path arrowok="t" o:connecttype="custom" o:connectlocs="0,8865;1954,8865;1954,8655;0,8655;0,8865" o:connectangles="0,0,0,0,0"/>
                  </v:shape>
                </v:group>
                <v:group id="Group 531" o:spid="_x0000_s1045" style="position:absolute;left:16756;top:8865;width:1954;height:269" coordorigin="16756,8865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32" o:spid="_x0000_s1046" style="position:absolute;left:16756;top:8865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3SsUA&#10;AADcAAAADwAAAGRycy9kb3ducmV2LnhtbESPQWvCQBSE7wX/w/KEXqRuqjXVmFVKoVDw1Oglt0f2&#10;mQ1m38bsNqb/vlsQehxm5hsm34+2FQP1vnGs4HmegCCunG64VnA6fjytQfiArLF1TAp+yMN+N3nI&#10;MdPuxl80FKEWEcI+QwUmhC6T0leGLPq564ijd3a9xRBlX0vd4y3CbSsXSZJKiw3HBYMdvRuqLsW3&#10;VVCkV1NuDjO/pHLVLHF23SSLVKnH6fi2BRFoDP/he/tTK1i9vsDf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3dKxQAAANwAAAAPAAAAAAAAAAAAAAAAAJgCAABkcnMv&#10;ZG93bnJldi54bWxQSwUGAAAAAAQABAD1AAAAigMAAAAA&#10;" path="m,268r1954,l1954,,,,,268xe" fillcolor="#94b3d6" stroked="f">
                    <v:path arrowok="t" o:connecttype="custom" o:connectlocs="0,9133;1954,9133;1954,8865;0,8865;0,91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200" behindDoc="1" locked="0" layoutInCell="1" allowOverlap="1" wp14:anchorId="0FFA7B19" wp14:editId="6FC7BAAA">
                <wp:simplePos x="0" y="0"/>
                <wp:positionH relativeFrom="page">
                  <wp:posOffset>7532370</wp:posOffset>
                </wp:positionH>
                <wp:positionV relativeFrom="page">
                  <wp:posOffset>6017895</wp:posOffset>
                </wp:positionV>
                <wp:extent cx="619125" cy="870585"/>
                <wp:effectExtent l="0" t="0" r="1905" b="0"/>
                <wp:wrapNone/>
                <wp:docPr id="541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870585"/>
                          <a:chOff x="11862" y="9477"/>
                          <a:chExt cx="975" cy="1371"/>
                        </a:xfrm>
                      </wpg:grpSpPr>
                      <wpg:grpSp>
                        <wpg:cNvPr id="542" name="Group 528"/>
                        <wpg:cNvGrpSpPr>
                          <a:grpSpLocks/>
                        </wpg:cNvGrpSpPr>
                        <wpg:grpSpPr bwMode="auto">
                          <a:xfrm>
                            <a:off x="11862" y="9477"/>
                            <a:ext cx="975" cy="269"/>
                            <a:chOff x="11862" y="9477"/>
                            <a:chExt cx="975" cy="269"/>
                          </a:xfrm>
                        </wpg:grpSpPr>
                        <wps:wsp>
                          <wps:cNvPr id="543" name="Freeform 529"/>
                          <wps:cNvSpPr>
                            <a:spLocks/>
                          </wps:cNvSpPr>
                          <wps:spPr bwMode="auto">
                            <a:xfrm>
                              <a:off x="11862" y="9477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9745 9477"/>
                                <a:gd name="T3" fmla="*/ 9745 h 269"/>
                                <a:gd name="T4" fmla="+- 0 12837 11862"/>
                                <a:gd name="T5" fmla="*/ T4 w 975"/>
                                <a:gd name="T6" fmla="+- 0 9745 9477"/>
                                <a:gd name="T7" fmla="*/ 9745 h 269"/>
                                <a:gd name="T8" fmla="+- 0 12837 11862"/>
                                <a:gd name="T9" fmla="*/ T8 w 975"/>
                                <a:gd name="T10" fmla="+- 0 9477 9477"/>
                                <a:gd name="T11" fmla="*/ 9477 h 269"/>
                                <a:gd name="T12" fmla="+- 0 11862 11862"/>
                                <a:gd name="T13" fmla="*/ T12 w 975"/>
                                <a:gd name="T14" fmla="+- 0 9477 9477"/>
                                <a:gd name="T15" fmla="*/ 9477 h 269"/>
                                <a:gd name="T16" fmla="+- 0 11862 11862"/>
                                <a:gd name="T17" fmla="*/ T16 w 975"/>
                                <a:gd name="T18" fmla="+- 0 9745 9477"/>
                                <a:gd name="T19" fmla="*/ 974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8"/>
                                  </a:moveTo>
                                  <a:lnTo>
                                    <a:pt x="975" y="268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6"/>
                        <wpg:cNvGrpSpPr>
                          <a:grpSpLocks/>
                        </wpg:cNvGrpSpPr>
                        <wpg:grpSpPr bwMode="auto">
                          <a:xfrm>
                            <a:off x="11862" y="9745"/>
                            <a:ext cx="975" cy="209"/>
                            <a:chOff x="11862" y="9745"/>
                            <a:chExt cx="975" cy="209"/>
                          </a:xfrm>
                        </wpg:grpSpPr>
                        <wps:wsp>
                          <wps:cNvPr id="545" name="Freeform 527"/>
                          <wps:cNvSpPr>
                            <a:spLocks/>
                          </wps:cNvSpPr>
                          <wps:spPr bwMode="auto">
                            <a:xfrm>
                              <a:off x="11862" y="9745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9954 9745"/>
                                <a:gd name="T3" fmla="*/ 9954 h 209"/>
                                <a:gd name="T4" fmla="+- 0 12837 11862"/>
                                <a:gd name="T5" fmla="*/ T4 w 975"/>
                                <a:gd name="T6" fmla="+- 0 9954 9745"/>
                                <a:gd name="T7" fmla="*/ 9954 h 209"/>
                                <a:gd name="T8" fmla="+- 0 12837 11862"/>
                                <a:gd name="T9" fmla="*/ T8 w 975"/>
                                <a:gd name="T10" fmla="+- 0 9745 9745"/>
                                <a:gd name="T11" fmla="*/ 9745 h 209"/>
                                <a:gd name="T12" fmla="+- 0 11862 11862"/>
                                <a:gd name="T13" fmla="*/ T12 w 975"/>
                                <a:gd name="T14" fmla="+- 0 9745 9745"/>
                                <a:gd name="T15" fmla="*/ 9745 h 209"/>
                                <a:gd name="T16" fmla="+- 0 11862 11862"/>
                                <a:gd name="T17" fmla="*/ T16 w 975"/>
                                <a:gd name="T18" fmla="+- 0 9954 9745"/>
                                <a:gd name="T19" fmla="*/ 995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4"/>
                        <wpg:cNvGrpSpPr>
                          <a:grpSpLocks/>
                        </wpg:cNvGrpSpPr>
                        <wpg:grpSpPr bwMode="auto">
                          <a:xfrm>
                            <a:off x="11862" y="9954"/>
                            <a:ext cx="975" cy="209"/>
                            <a:chOff x="11862" y="9954"/>
                            <a:chExt cx="975" cy="209"/>
                          </a:xfrm>
                        </wpg:grpSpPr>
                        <wps:wsp>
                          <wps:cNvPr id="547" name="Freeform 525"/>
                          <wps:cNvSpPr>
                            <a:spLocks/>
                          </wps:cNvSpPr>
                          <wps:spPr bwMode="auto">
                            <a:xfrm>
                              <a:off x="11862" y="9954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0163 9954"/>
                                <a:gd name="T3" fmla="*/ 10163 h 209"/>
                                <a:gd name="T4" fmla="+- 0 12837 11862"/>
                                <a:gd name="T5" fmla="*/ T4 w 975"/>
                                <a:gd name="T6" fmla="+- 0 10163 9954"/>
                                <a:gd name="T7" fmla="*/ 10163 h 209"/>
                                <a:gd name="T8" fmla="+- 0 12837 11862"/>
                                <a:gd name="T9" fmla="*/ T8 w 975"/>
                                <a:gd name="T10" fmla="+- 0 9954 9954"/>
                                <a:gd name="T11" fmla="*/ 9954 h 209"/>
                                <a:gd name="T12" fmla="+- 0 11862 11862"/>
                                <a:gd name="T13" fmla="*/ T12 w 975"/>
                                <a:gd name="T14" fmla="+- 0 9954 9954"/>
                                <a:gd name="T15" fmla="*/ 9954 h 209"/>
                                <a:gd name="T16" fmla="+- 0 11862 11862"/>
                                <a:gd name="T17" fmla="*/ T16 w 975"/>
                                <a:gd name="T18" fmla="+- 0 10163 9954"/>
                                <a:gd name="T19" fmla="*/ 1016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22"/>
                        <wpg:cNvGrpSpPr>
                          <a:grpSpLocks/>
                        </wpg:cNvGrpSpPr>
                        <wpg:grpSpPr bwMode="auto">
                          <a:xfrm>
                            <a:off x="11862" y="10163"/>
                            <a:ext cx="975" cy="207"/>
                            <a:chOff x="11862" y="10163"/>
                            <a:chExt cx="975" cy="207"/>
                          </a:xfrm>
                        </wpg:grpSpPr>
                        <wps:wsp>
                          <wps:cNvPr id="549" name="Freeform 523"/>
                          <wps:cNvSpPr>
                            <a:spLocks/>
                          </wps:cNvSpPr>
                          <wps:spPr bwMode="auto">
                            <a:xfrm>
                              <a:off x="11862" y="10163"/>
                              <a:ext cx="975" cy="207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0369 10163"/>
                                <a:gd name="T3" fmla="*/ 10369 h 207"/>
                                <a:gd name="T4" fmla="+- 0 12837 11862"/>
                                <a:gd name="T5" fmla="*/ T4 w 975"/>
                                <a:gd name="T6" fmla="+- 0 10369 10163"/>
                                <a:gd name="T7" fmla="*/ 10369 h 207"/>
                                <a:gd name="T8" fmla="+- 0 12837 11862"/>
                                <a:gd name="T9" fmla="*/ T8 w 975"/>
                                <a:gd name="T10" fmla="+- 0 10163 10163"/>
                                <a:gd name="T11" fmla="*/ 10163 h 207"/>
                                <a:gd name="T12" fmla="+- 0 11862 11862"/>
                                <a:gd name="T13" fmla="*/ T12 w 975"/>
                                <a:gd name="T14" fmla="+- 0 10163 10163"/>
                                <a:gd name="T15" fmla="*/ 10163 h 207"/>
                                <a:gd name="T16" fmla="+- 0 11862 11862"/>
                                <a:gd name="T17" fmla="*/ T16 w 975"/>
                                <a:gd name="T18" fmla="+- 0 10369 10163"/>
                                <a:gd name="T19" fmla="*/ 1036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7">
                                  <a:moveTo>
                                    <a:pt x="0" y="206"/>
                                  </a:moveTo>
                                  <a:lnTo>
                                    <a:pt x="975" y="206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20"/>
                        <wpg:cNvGrpSpPr>
                          <a:grpSpLocks/>
                        </wpg:cNvGrpSpPr>
                        <wpg:grpSpPr bwMode="auto">
                          <a:xfrm>
                            <a:off x="11862" y="10369"/>
                            <a:ext cx="975" cy="209"/>
                            <a:chOff x="11862" y="10369"/>
                            <a:chExt cx="975" cy="209"/>
                          </a:xfrm>
                        </wpg:grpSpPr>
                        <wps:wsp>
                          <wps:cNvPr id="551" name="Freeform 521"/>
                          <wps:cNvSpPr>
                            <a:spLocks/>
                          </wps:cNvSpPr>
                          <wps:spPr bwMode="auto">
                            <a:xfrm>
                              <a:off x="11862" y="10369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0578 10369"/>
                                <a:gd name="T3" fmla="*/ 10578 h 209"/>
                                <a:gd name="T4" fmla="+- 0 12837 11862"/>
                                <a:gd name="T5" fmla="*/ T4 w 975"/>
                                <a:gd name="T6" fmla="+- 0 10578 10369"/>
                                <a:gd name="T7" fmla="*/ 10578 h 209"/>
                                <a:gd name="T8" fmla="+- 0 12837 11862"/>
                                <a:gd name="T9" fmla="*/ T8 w 975"/>
                                <a:gd name="T10" fmla="+- 0 10369 10369"/>
                                <a:gd name="T11" fmla="*/ 10369 h 209"/>
                                <a:gd name="T12" fmla="+- 0 11862 11862"/>
                                <a:gd name="T13" fmla="*/ T12 w 975"/>
                                <a:gd name="T14" fmla="+- 0 10369 10369"/>
                                <a:gd name="T15" fmla="*/ 10369 h 209"/>
                                <a:gd name="T16" fmla="+- 0 11862 11862"/>
                                <a:gd name="T17" fmla="*/ T16 w 975"/>
                                <a:gd name="T18" fmla="+- 0 10578 10369"/>
                                <a:gd name="T19" fmla="*/ 1057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18"/>
                        <wpg:cNvGrpSpPr>
                          <a:grpSpLocks/>
                        </wpg:cNvGrpSpPr>
                        <wpg:grpSpPr bwMode="auto">
                          <a:xfrm>
                            <a:off x="11862" y="10578"/>
                            <a:ext cx="975" cy="269"/>
                            <a:chOff x="11862" y="10578"/>
                            <a:chExt cx="975" cy="269"/>
                          </a:xfrm>
                        </wpg:grpSpPr>
                        <wps:wsp>
                          <wps:cNvPr id="553" name="Freeform 519"/>
                          <wps:cNvSpPr>
                            <a:spLocks/>
                          </wps:cNvSpPr>
                          <wps:spPr bwMode="auto">
                            <a:xfrm>
                              <a:off x="11862" y="10578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0847 10578"/>
                                <a:gd name="T3" fmla="*/ 10847 h 269"/>
                                <a:gd name="T4" fmla="+- 0 12837 11862"/>
                                <a:gd name="T5" fmla="*/ T4 w 975"/>
                                <a:gd name="T6" fmla="+- 0 10847 10578"/>
                                <a:gd name="T7" fmla="*/ 10847 h 269"/>
                                <a:gd name="T8" fmla="+- 0 12837 11862"/>
                                <a:gd name="T9" fmla="*/ T8 w 975"/>
                                <a:gd name="T10" fmla="+- 0 10578 10578"/>
                                <a:gd name="T11" fmla="*/ 10578 h 269"/>
                                <a:gd name="T12" fmla="+- 0 11862 11862"/>
                                <a:gd name="T13" fmla="*/ T12 w 975"/>
                                <a:gd name="T14" fmla="+- 0 10578 10578"/>
                                <a:gd name="T15" fmla="*/ 10578 h 269"/>
                                <a:gd name="T16" fmla="+- 0 11862 11862"/>
                                <a:gd name="T17" fmla="*/ T16 w 975"/>
                                <a:gd name="T18" fmla="+- 0 10847 10578"/>
                                <a:gd name="T19" fmla="*/ 1084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376FD" id="Group 517" o:spid="_x0000_s1026" style="position:absolute;margin-left:593.1pt;margin-top:473.85pt;width:48.75pt;height:68.55pt;z-index:-114280;mso-position-horizontal-relative:page;mso-position-vertical-relative:page" coordorigin="11862,9477" coordsize="975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">
                <v:group id="Group 528" o:spid="_x0000_s1027" style="position:absolute;left:11862;top:9477;width:975;height:269" coordorigin="11862,9477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29" o:spid="_x0000_s1028" style="position:absolute;left:11862;top:9477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O68UA&#10;AADcAAAADwAAAGRycy9kb3ducmV2LnhtbESP0WrCQBRE3wv+w3IF3+rG2hZJs4oIFSl9aNQPuGRv&#10;k5Ds3bi7xujXdwWhj8PMnGGy1WBa0ZPztWUFs2kCgriwuuZSwfHw+bwA4QOyxtYyKbiSh9Vy9JRh&#10;qu2Fc+r3oRQRwj5FBVUIXSqlLyoy6Ke2I47er3UGQ5SulNrhJcJNK1+S5F0arDkuVNjRpqKi2Z+N&#10;gub2JW2+uS7cd7776evtic8zVGoyHtYfIAIN4T/8aO+0grfXOdzP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o7rxQAAANwAAAAPAAAAAAAAAAAAAAAAAJgCAABkcnMv&#10;ZG93bnJldi54bWxQSwUGAAAAAAQABAD1AAAAigMAAAAA&#10;" path="m,268r975,l975,,,,,268xe" fillcolor="#d9d9d9" stroked="f">
                    <v:path arrowok="t" o:connecttype="custom" o:connectlocs="0,9745;975,9745;975,9477;0,9477;0,9745" o:connectangles="0,0,0,0,0"/>
                  </v:shape>
                </v:group>
                <v:group id="Group 526" o:spid="_x0000_s1029" style="position:absolute;left:11862;top:9745;width:975;height:209" coordorigin="11862,9745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27" o:spid="_x0000_s1030" style="position:absolute;left:11862;top:9745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sFcUA&#10;AADcAAAADwAAAGRycy9kb3ducmV2LnhtbESPQWvCQBSE74L/YXmF3nRTrbVNXUXSCp6sTUvPj+xr&#10;Nph9G7JrjP/eFQSPw8x8wyxWva1FR62vHCt4GicgiAunKy4V/P5sRq8gfEDWWDsmBWfysFoOBwtM&#10;tTvxN3V5KEWEsE9RgQmhSaX0hSGLfuwa4uj9u9ZiiLItpW7xFOG2lpMkeZEWK44LBhvKDBWH/GgV&#10;cMjk23Ez/5tPd93+y2Trj898r9TjQ79+BxGoD/fwrb3VCmbPM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CwVxQAAANwAAAAPAAAAAAAAAAAAAAAAAJgCAABkcnMv&#10;ZG93bnJldi54bWxQSwUGAAAAAAQABAD1AAAAigMAAAAA&#10;" path="m,209r975,l975,,,,,209xe" fillcolor="#d9d9d9" stroked="f">
                    <v:path arrowok="t" o:connecttype="custom" o:connectlocs="0,9954;975,9954;975,9745;0,9745;0,9954" o:connectangles="0,0,0,0,0"/>
                  </v:shape>
                </v:group>
                <v:group id="Group 524" o:spid="_x0000_s1031" style="position:absolute;left:11862;top:9954;width:975;height:209" coordorigin="11862,9954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5" o:spid="_x0000_s1032" style="position:absolute;left:11862;top:9954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X+cUA&#10;AADcAAAADwAAAGRycy9kb3ducmV2LnhtbESPT2vCQBTE7wW/w/KE3urG/otNXUXSCp7URvH8yD6z&#10;odm3IbvG9Nu7hUKPw8z8hpkvB9uInjpfO1YwnSQgiEuna64UHA/rhxkIH5A1No5JwQ95WC5Gd3PM&#10;tLvyF/VFqESEsM9QgQmhzaT0pSGLfuJa4uidXWcxRNlVUnd4jXDbyMckeZUWa44LBlvKDZXfxcUq&#10;4JDLt8s6PaVP236/M/nq47PYK3U/HlbvIAIN4T/8195oBS/PKfye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hf5xQAAANwAAAAPAAAAAAAAAAAAAAAAAJgCAABkcnMv&#10;ZG93bnJldi54bWxQSwUGAAAAAAQABAD1AAAAigMAAAAA&#10;" path="m,209r975,l975,,,,,209xe" fillcolor="#d9d9d9" stroked="f">
                    <v:path arrowok="t" o:connecttype="custom" o:connectlocs="0,10163;975,10163;975,9954;0,9954;0,10163" o:connectangles="0,0,0,0,0"/>
                  </v:shape>
                </v:group>
                <v:group id="Group 522" o:spid="_x0000_s1033" style="position:absolute;left:11862;top:10163;width:975;height:207" coordorigin="11862,10163" coordsize="975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23" o:spid="_x0000_s1034" style="position:absolute;left:11862;top:10163;width:975;height:207;visibility:visible;mso-wrap-style:square;v-text-anchor:top" coordsize="97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XS8UA&#10;AADcAAAADwAAAGRycy9kb3ducmV2LnhtbESPQWvCQBSE74L/YXlCb7qxajHRVazQUgQPjYLXZ/aZ&#10;BLNvQ3bV2F/fFQSPw8x8w8yXranElRpXWlYwHEQgiDOrS84V7Hdf/SkI55E1VpZJwZ0cLBfdzhwT&#10;bW/8S9fU5yJA2CWooPC+TqR0WUEG3cDWxME72cagD7LJpW7wFuCmku9R9CENlhwWCqxpXVB2Ti9G&#10;weg0HR++j9v4Evlttbmnn39x2Sr11mtXMxCeWv8KP9s/WsFkHMPj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tdLxQAAANwAAAAPAAAAAAAAAAAAAAAAAJgCAABkcnMv&#10;ZG93bnJldi54bWxQSwUGAAAAAAQABAD1AAAAigMAAAAA&#10;" path="m,206r975,l975,,,,,206xe" fillcolor="#d9d9d9" stroked="f">
                    <v:path arrowok="t" o:connecttype="custom" o:connectlocs="0,10369;975,10369;975,10163;0,10163;0,10369" o:connectangles="0,0,0,0,0"/>
                  </v:shape>
                </v:group>
                <v:group id="Group 520" o:spid="_x0000_s1035" style="position:absolute;left:11862;top:10369;width:975;height:209" coordorigin="11862,10369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21" o:spid="_x0000_s1036" style="position:absolute;left:11862;top:10369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8y8UA&#10;AADcAAAADwAAAGRycy9kb3ducmV2LnhtbESPQWvCQBSE74L/YXlCb7rRYm1TV5FYwZNN09LzI/ua&#10;Dc2+Ddk1pv/eFQoeh5n5hllvB9uInjpfO1YwnyUgiEuna64UfH0eps8gfEDW2DgmBX/kYbsZj9aY&#10;anfhD+qLUIkIYZ+iAhNCm0rpS0MW/cy1xNH7cZ3FEGVXSd3hJcJtIxdJ8iQt1hwXDLaUGSp/i7NV&#10;wCGTL+fD6nv1eOrzd5Pt9m9FrtTDZNi9ggg0hHv4v33UCpbLOdzOxCM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rzLxQAAANwAAAAPAAAAAAAAAAAAAAAAAJgCAABkcnMv&#10;ZG93bnJldi54bWxQSwUGAAAAAAQABAD1AAAAigMAAAAA&#10;" path="m,209r975,l975,,,,,209xe" fillcolor="#d9d9d9" stroked="f">
                    <v:path arrowok="t" o:connecttype="custom" o:connectlocs="0,10578;975,10578;975,10369;0,10369;0,10578" o:connectangles="0,0,0,0,0"/>
                  </v:shape>
                </v:group>
                <v:group id="Group 518" o:spid="_x0000_s1037" style="position:absolute;left:11862;top:10578;width:975;height:269" coordorigin="11862,10578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19" o:spid="_x0000_s1038" style="position:absolute;left:11862;top:10578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YNsUA&#10;AADcAAAADwAAAGRycy9kb3ducmV2LnhtbESPwWrDMBBE74X8g9hCbo3shpTgRDEl0GBCD3XaD1is&#10;jW1irRxJsZ1+fVUo9DjMzBtmm0+mEwM531pWkC4SEMSV1S3XCr4+357WIHxA1thZJgV38pDvZg9b&#10;zLQduaThFGoRIewzVNCE0GdS+qohg35he+Lona0zGKJ0tdQOxwg3nXxOkhdpsOW40GBP+4aqy+lm&#10;FFy+j9KW+/vavZfFx9AernxLUan54/S6ARFoCv/hv3ahFaxWS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xg2xQAAANwAAAAPAAAAAAAAAAAAAAAAAJgCAABkcnMv&#10;ZG93bnJldi54bWxQSwUGAAAAAAQABAD1AAAAigMAAAAA&#10;" path="m,269r975,l975,,,,,269xe" fillcolor="#d9d9d9" stroked="f">
                    <v:path arrowok="t" o:connecttype="custom" o:connectlocs="0,10847;975,10847;975,10578;0,10578;0,1084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224" behindDoc="1" locked="0" layoutInCell="1" allowOverlap="1" wp14:anchorId="0FFA7B1A" wp14:editId="72F7F7E2">
                <wp:simplePos x="0" y="0"/>
                <wp:positionH relativeFrom="page">
                  <wp:posOffset>8288655</wp:posOffset>
                </wp:positionH>
                <wp:positionV relativeFrom="page">
                  <wp:posOffset>5932170</wp:posOffset>
                </wp:positionV>
                <wp:extent cx="1290955" cy="1041400"/>
                <wp:effectExtent l="1905" t="0" r="2540" b="0"/>
                <wp:wrapNone/>
                <wp:docPr id="526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041400"/>
                          <a:chOff x="13053" y="9342"/>
                          <a:chExt cx="2033" cy="1640"/>
                        </a:xfrm>
                      </wpg:grpSpPr>
                      <wpg:grpSp>
                        <wpg:cNvPr id="527" name="Group 515"/>
                        <wpg:cNvGrpSpPr>
                          <a:grpSpLocks/>
                        </wpg:cNvGrpSpPr>
                        <wpg:grpSpPr bwMode="auto">
                          <a:xfrm>
                            <a:off x="13053" y="9342"/>
                            <a:ext cx="2033" cy="329"/>
                            <a:chOff x="13053" y="9342"/>
                            <a:chExt cx="2033" cy="329"/>
                          </a:xfrm>
                        </wpg:grpSpPr>
                        <wps:wsp>
                          <wps:cNvPr id="528" name="Freeform 516"/>
                          <wps:cNvSpPr>
                            <a:spLocks/>
                          </wps:cNvSpPr>
                          <wps:spPr bwMode="auto">
                            <a:xfrm>
                              <a:off x="13053" y="9342"/>
                              <a:ext cx="2033" cy="32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671 9342"/>
                                <a:gd name="T3" fmla="*/ 9671 h 329"/>
                                <a:gd name="T4" fmla="+- 0 15085 13053"/>
                                <a:gd name="T5" fmla="*/ T4 w 2033"/>
                                <a:gd name="T6" fmla="+- 0 9671 9342"/>
                                <a:gd name="T7" fmla="*/ 9671 h 329"/>
                                <a:gd name="T8" fmla="+- 0 15085 13053"/>
                                <a:gd name="T9" fmla="*/ T8 w 2033"/>
                                <a:gd name="T10" fmla="+- 0 9342 9342"/>
                                <a:gd name="T11" fmla="*/ 9342 h 329"/>
                                <a:gd name="T12" fmla="+- 0 13053 13053"/>
                                <a:gd name="T13" fmla="*/ T12 w 2033"/>
                                <a:gd name="T14" fmla="+- 0 9342 9342"/>
                                <a:gd name="T15" fmla="*/ 9342 h 329"/>
                                <a:gd name="T16" fmla="+- 0 13053 13053"/>
                                <a:gd name="T17" fmla="*/ T16 w 2033"/>
                                <a:gd name="T18" fmla="+- 0 9671 9342"/>
                                <a:gd name="T19" fmla="*/ 967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29">
                                  <a:moveTo>
                                    <a:pt x="0" y="329"/>
                                  </a:moveTo>
                                  <a:lnTo>
                                    <a:pt x="2032" y="32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13"/>
                        <wpg:cNvGrpSpPr>
                          <a:grpSpLocks/>
                        </wpg:cNvGrpSpPr>
                        <wpg:grpSpPr bwMode="auto">
                          <a:xfrm>
                            <a:off x="13053" y="9671"/>
                            <a:ext cx="2033" cy="209"/>
                            <a:chOff x="13053" y="9671"/>
                            <a:chExt cx="2033" cy="209"/>
                          </a:xfrm>
                        </wpg:grpSpPr>
                        <wps:wsp>
                          <wps:cNvPr id="530" name="Freeform 514"/>
                          <wps:cNvSpPr>
                            <a:spLocks/>
                          </wps:cNvSpPr>
                          <wps:spPr bwMode="auto">
                            <a:xfrm>
                              <a:off x="13053" y="9671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880 9671"/>
                                <a:gd name="T3" fmla="*/ 9880 h 209"/>
                                <a:gd name="T4" fmla="+- 0 15085 13053"/>
                                <a:gd name="T5" fmla="*/ T4 w 2033"/>
                                <a:gd name="T6" fmla="+- 0 9880 9671"/>
                                <a:gd name="T7" fmla="*/ 9880 h 209"/>
                                <a:gd name="T8" fmla="+- 0 15085 13053"/>
                                <a:gd name="T9" fmla="*/ T8 w 2033"/>
                                <a:gd name="T10" fmla="+- 0 9671 9671"/>
                                <a:gd name="T11" fmla="*/ 9671 h 209"/>
                                <a:gd name="T12" fmla="+- 0 13053 13053"/>
                                <a:gd name="T13" fmla="*/ T12 w 2033"/>
                                <a:gd name="T14" fmla="+- 0 9671 9671"/>
                                <a:gd name="T15" fmla="*/ 9671 h 209"/>
                                <a:gd name="T16" fmla="+- 0 13053 13053"/>
                                <a:gd name="T17" fmla="*/ T16 w 2033"/>
                                <a:gd name="T18" fmla="+- 0 9880 9671"/>
                                <a:gd name="T19" fmla="*/ 988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11"/>
                        <wpg:cNvGrpSpPr>
                          <a:grpSpLocks/>
                        </wpg:cNvGrpSpPr>
                        <wpg:grpSpPr bwMode="auto">
                          <a:xfrm>
                            <a:off x="13053" y="9880"/>
                            <a:ext cx="2033" cy="209"/>
                            <a:chOff x="13053" y="9880"/>
                            <a:chExt cx="2033" cy="209"/>
                          </a:xfrm>
                        </wpg:grpSpPr>
                        <wps:wsp>
                          <wps:cNvPr id="532" name="Freeform 512"/>
                          <wps:cNvSpPr>
                            <a:spLocks/>
                          </wps:cNvSpPr>
                          <wps:spPr bwMode="auto">
                            <a:xfrm>
                              <a:off x="13053" y="9880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089 9880"/>
                                <a:gd name="T3" fmla="*/ 10089 h 209"/>
                                <a:gd name="T4" fmla="+- 0 15085 13053"/>
                                <a:gd name="T5" fmla="*/ T4 w 2033"/>
                                <a:gd name="T6" fmla="+- 0 10089 9880"/>
                                <a:gd name="T7" fmla="*/ 10089 h 209"/>
                                <a:gd name="T8" fmla="+- 0 15085 13053"/>
                                <a:gd name="T9" fmla="*/ T8 w 2033"/>
                                <a:gd name="T10" fmla="+- 0 9880 9880"/>
                                <a:gd name="T11" fmla="*/ 9880 h 209"/>
                                <a:gd name="T12" fmla="+- 0 13053 13053"/>
                                <a:gd name="T13" fmla="*/ T12 w 2033"/>
                                <a:gd name="T14" fmla="+- 0 9880 9880"/>
                                <a:gd name="T15" fmla="*/ 9880 h 209"/>
                                <a:gd name="T16" fmla="+- 0 13053 13053"/>
                                <a:gd name="T17" fmla="*/ T16 w 2033"/>
                                <a:gd name="T18" fmla="+- 0 10089 9880"/>
                                <a:gd name="T19" fmla="*/ 1008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09"/>
                        <wpg:cNvGrpSpPr>
                          <a:grpSpLocks/>
                        </wpg:cNvGrpSpPr>
                        <wpg:grpSpPr bwMode="auto">
                          <a:xfrm>
                            <a:off x="13053" y="10089"/>
                            <a:ext cx="2033" cy="209"/>
                            <a:chOff x="13053" y="10089"/>
                            <a:chExt cx="2033" cy="209"/>
                          </a:xfrm>
                        </wpg:grpSpPr>
                        <wps:wsp>
                          <wps:cNvPr id="534" name="Freeform 510"/>
                          <wps:cNvSpPr>
                            <a:spLocks/>
                          </wps:cNvSpPr>
                          <wps:spPr bwMode="auto">
                            <a:xfrm>
                              <a:off x="13053" y="10089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297 10089"/>
                                <a:gd name="T3" fmla="*/ 10297 h 209"/>
                                <a:gd name="T4" fmla="+- 0 15085 13053"/>
                                <a:gd name="T5" fmla="*/ T4 w 2033"/>
                                <a:gd name="T6" fmla="+- 0 10297 10089"/>
                                <a:gd name="T7" fmla="*/ 10297 h 209"/>
                                <a:gd name="T8" fmla="+- 0 15085 13053"/>
                                <a:gd name="T9" fmla="*/ T8 w 2033"/>
                                <a:gd name="T10" fmla="+- 0 10089 10089"/>
                                <a:gd name="T11" fmla="*/ 10089 h 209"/>
                                <a:gd name="T12" fmla="+- 0 13053 13053"/>
                                <a:gd name="T13" fmla="*/ T12 w 2033"/>
                                <a:gd name="T14" fmla="+- 0 10089 10089"/>
                                <a:gd name="T15" fmla="*/ 10089 h 209"/>
                                <a:gd name="T16" fmla="+- 0 13053 13053"/>
                                <a:gd name="T17" fmla="*/ T16 w 2033"/>
                                <a:gd name="T18" fmla="+- 0 10297 10089"/>
                                <a:gd name="T19" fmla="*/ 1029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8"/>
                                  </a:moveTo>
                                  <a:lnTo>
                                    <a:pt x="2032" y="208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07"/>
                        <wpg:cNvGrpSpPr>
                          <a:grpSpLocks/>
                        </wpg:cNvGrpSpPr>
                        <wpg:grpSpPr bwMode="auto">
                          <a:xfrm>
                            <a:off x="13053" y="10297"/>
                            <a:ext cx="2033" cy="207"/>
                            <a:chOff x="13053" y="10297"/>
                            <a:chExt cx="2033" cy="207"/>
                          </a:xfrm>
                        </wpg:grpSpPr>
                        <wps:wsp>
                          <wps:cNvPr id="536" name="Freeform 508"/>
                          <wps:cNvSpPr>
                            <a:spLocks/>
                          </wps:cNvSpPr>
                          <wps:spPr bwMode="auto">
                            <a:xfrm>
                              <a:off x="13053" y="10297"/>
                              <a:ext cx="2033" cy="207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504 10297"/>
                                <a:gd name="T3" fmla="*/ 10504 h 207"/>
                                <a:gd name="T4" fmla="+- 0 15085 13053"/>
                                <a:gd name="T5" fmla="*/ T4 w 2033"/>
                                <a:gd name="T6" fmla="+- 0 10504 10297"/>
                                <a:gd name="T7" fmla="*/ 10504 h 207"/>
                                <a:gd name="T8" fmla="+- 0 15085 13053"/>
                                <a:gd name="T9" fmla="*/ T8 w 2033"/>
                                <a:gd name="T10" fmla="+- 0 10297 10297"/>
                                <a:gd name="T11" fmla="*/ 10297 h 207"/>
                                <a:gd name="T12" fmla="+- 0 13053 13053"/>
                                <a:gd name="T13" fmla="*/ T12 w 2033"/>
                                <a:gd name="T14" fmla="+- 0 10297 10297"/>
                                <a:gd name="T15" fmla="*/ 10297 h 207"/>
                                <a:gd name="T16" fmla="+- 0 13053 13053"/>
                                <a:gd name="T17" fmla="*/ T16 w 2033"/>
                                <a:gd name="T18" fmla="+- 0 10504 10297"/>
                                <a:gd name="T19" fmla="*/ 10504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7">
                                  <a:moveTo>
                                    <a:pt x="0" y="207"/>
                                  </a:moveTo>
                                  <a:lnTo>
                                    <a:pt x="2032" y="207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05"/>
                        <wpg:cNvGrpSpPr>
                          <a:grpSpLocks/>
                        </wpg:cNvGrpSpPr>
                        <wpg:grpSpPr bwMode="auto">
                          <a:xfrm>
                            <a:off x="13053" y="10504"/>
                            <a:ext cx="2033" cy="209"/>
                            <a:chOff x="13053" y="10504"/>
                            <a:chExt cx="2033" cy="209"/>
                          </a:xfrm>
                        </wpg:grpSpPr>
                        <wps:wsp>
                          <wps:cNvPr id="538" name="Freeform 506"/>
                          <wps:cNvSpPr>
                            <a:spLocks/>
                          </wps:cNvSpPr>
                          <wps:spPr bwMode="auto">
                            <a:xfrm>
                              <a:off x="13053" y="10504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713 10504"/>
                                <a:gd name="T3" fmla="*/ 10713 h 209"/>
                                <a:gd name="T4" fmla="+- 0 15085 13053"/>
                                <a:gd name="T5" fmla="*/ T4 w 2033"/>
                                <a:gd name="T6" fmla="+- 0 10713 10504"/>
                                <a:gd name="T7" fmla="*/ 10713 h 209"/>
                                <a:gd name="T8" fmla="+- 0 15085 13053"/>
                                <a:gd name="T9" fmla="*/ T8 w 2033"/>
                                <a:gd name="T10" fmla="+- 0 10504 10504"/>
                                <a:gd name="T11" fmla="*/ 10504 h 209"/>
                                <a:gd name="T12" fmla="+- 0 13053 13053"/>
                                <a:gd name="T13" fmla="*/ T12 w 2033"/>
                                <a:gd name="T14" fmla="+- 0 10504 10504"/>
                                <a:gd name="T15" fmla="*/ 10504 h 209"/>
                                <a:gd name="T16" fmla="+- 0 13053 13053"/>
                                <a:gd name="T17" fmla="*/ T16 w 2033"/>
                                <a:gd name="T18" fmla="+- 0 10713 10504"/>
                                <a:gd name="T19" fmla="*/ 1071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03"/>
                        <wpg:cNvGrpSpPr>
                          <a:grpSpLocks/>
                        </wpg:cNvGrpSpPr>
                        <wpg:grpSpPr bwMode="auto">
                          <a:xfrm>
                            <a:off x="13053" y="10713"/>
                            <a:ext cx="2033" cy="269"/>
                            <a:chOff x="13053" y="10713"/>
                            <a:chExt cx="2033" cy="269"/>
                          </a:xfrm>
                        </wpg:grpSpPr>
                        <wps:wsp>
                          <wps:cNvPr id="540" name="Freeform 504"/>
                          <wps:cNvSpPr>
                            <a:spLocks/>
                          </wps:cNvSpPr>
                          <wps:spPr bwMode="auto">
                            <a:xfrm>
                              <a:off x="13053" y="10713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981 10713"/>
                                <a:gd name="T3" fmla="*/ 10981 h 269"/>
                                <a:gd name="T4" fmla="+- 0 15085 13053"/>
                                <a:gd name="T5" fmla="*/ T4 w 2033"/>
                                <a:gd name="T6" fmla="+- 0 10981 10713"/>
                                <a:gd name="T7" fmla="*/ 10981 h 269"/>
                                <a:gd name="T8" fmla="+- 0 15085 13053"/>
                                <a:gd name="T9" fmla="*/ T8 w 2033"/>
                                <a:gd name="T10" fmla="+- 0 10713 10713"/>
                                <a:gd name="T11" fmla="*/ 10713 h 269"/>
                                <a:gd name="T12" fmla="+- 0 13053 13053"/>
                                <a:gd name="T13" fmla="*/ T12 w 2033"/>
                                <a:gd name="T14" fmla="+- 0 10713 10713"/>
                                <a:gd name="T15" fmla="*/ 10713 h 269"/>
                                <a:gd name="T16" fmla="+- 0 13053 13053"/>
                                <a:gd name="T17" fmla="*/ T16 w 2033"/>
                                <a:gd name="T18" fmla="+- 0 10981 10713"/>
                                <a:gd name="T19" fmla="*/ 1098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8"/>
                                  </a:moveTo>
                                  <a:lnTo>
                                    <a:pt x="2032" y="268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D90EC" id="Group 502" o:spid="_x0000_s1026" style="position:absolute;margin-left:652.65pt;margin-top:467.1pt;width:101.65pt;height:82pt;z-index:-114256;mso-position-horizontal-relative:page;mso-position-vertical-relative:page" coordorigin="13053,9342" coordsize="2033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">
                <v:group id="Group 515" o:spid="_x0000_s1027" style="position:absolute;left:13053;top:9342;width:2033;height:329" coordorigin="13053,9342" coordsize="203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16" o:spid="_x0000_s1028" style="position:absolute;left:13053;top:9342;width:2033;height:329;visibility:visible;mso-wrap-style:square;v-text-anchor:top" coordsize="20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4h8MA&#10;AADcAAAADwAAAGRycy9kb3ducmV2LnhtbERPy2oCMRTdF/oP4Ra6q5kKlToaRfoANy10VNxeJtfJ&#10;2MnNkKRm9OvNouDycN7z5WA7cSIfWscKnkcFCOLa6ZYbBdvN59MriBCRNXaOScGZAiwX93dzLLVL&#10;/EOnKjYih3AoUYGJsS+lDLUhi2HkeuLMHZy3GDP0jdQeUw63nRwXxURabDk3GOzpzVD9W/1ZBR+7&#10;r3Py0++VuezXx2qbLkOT3pV6fBhWMxCRhngT/7vXWsHLOK/NZ/IR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s4h8MAAADcAAAADwAAAAAAAAAAAAAAAACYAgAAZHJzL2Rv&#10;d25yZXYueG1sUEsFBgAAAAAEAAQA9QAAAIgDAAAAAA==&#10;" path="m,329r2032,l2032,,,,,329xe" fillcolor="#ffc000" stroked="f">
                    <v:path arrowok="t" o:connecttype="custom" o:connectlocs="0,9671;2032,9671;2032,9342;0,9342;0,9671" o:connectangles="0,0,0,0,0"/>
                  </v:shape>
                </v:group>
                <v:group id="Group 513" o:spid="_x0000_s1029" style="position:absolute;left:13053;top:9671;width:2033;height:209" coordorigin="13053,9671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14" o:spid="_x0000_s1030" style="position:absolute;left:13053;top:9671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7AMIA&#10;AADcAAAADwAAAGRycy9kb3ducmV2LnhtbERPy4rCMBTdC/5DuAOz09QOilSjjIIwLlz4YMbltbm2&#10;xeamNLHt+PVmIbg8nPd82ZlSNFS7wrKC0TACQZxaXXCm4HTcDKYgnEfWWFomBf/kYLno9+aYaNvy&#10;npqDz0QIYZeggtz7KpHSpTkZdENbEQfuamuDPsA6k7rGNoSbUsZRNJEGCw4NOVa0zim9He5GweNy&#10;Luzmsvpz7bZpdlsTj0z8q9TnR/c9A+Gp82/xy/2jFYy/wvx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bsAwgAAANwAAAAPAAAAAAAAAAAAAAAAAJgCAABkcnMvZG93&#10;bnJldi54bWxQSwUGAAAAAAQABAD1AAAAhwMAAAAA&#10;" path="m,209r2032,l2032,,,,,209xe" fillcolor="#ffc000" stroked="f">
                    <v:path arrowok="t" o:connecttype="custom" o:connectlocs="0,9880;2032,9880;2032,9671;0,9671;0,9880" o:connectangles="0,0,0,0,0"/>
                  </v:shape>
                </v:group>
                <v:group id="Group 511" o:spid="_x0000_s1031" style="position:absolute;left:13053;top:9880;width:2033;height:209" coordorigin="13053,9880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12" o:spid="_x0000_s1032" style="position:absolute;left:13053;top:9880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A7MUA&#10;AADcAAAADwAAAGRycy9kb3ducmV2LnhtbESPQWvCQBSE74L/YXmCN90YaZHoKioI9dCDtqjHZ/aZ&#10;BLNvQ3abpP31bkHwOMzMN8xi1ZlSNFS7wrKCyTgCQZxaXXCm4PtrN5qBcB5ZY2mZFPySg9Wy31tg&#10;om3LB2qOPhMBwi5BBbn3VSKlS3My6Ma2Ig7ezdYGfZB1JnWNbYCbUsZR9C4NFhwWcqxom1N6P/4Y&#10;BX/XS2F3183Ztfum+dybeGLik1LDQbeeg/DU+Vf42f7QCt6mMf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4DsxQAAANwAAAAPAAAAAAAAAAAAAAAAAJgCAABkcnMv&#10;ZG93bnJldi54bWxQSwUGAAAAAAQABAD1AAAAigMAAAAA&#10;" path="m,209r2032,l2032,,,,,209xe" fillcolor="#ffc000" stroked="f">
                    <v:path arrowok="t" o:connecttype="custom" o:connectlocs="0,10089;2032,10089;2032,9880;0,9880;0,10089" o:connectangles="0,0,0,0,0"/>
                  </v:shape>
                </v:group>
                <v:group id="Group 509" o:spid="_x0000_s1033" style="position:absolute;left:13053;top:10089;width:2033;height:209" coordorigin="13053,10089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10" o:spid="_x0000_s1034" style="position:absolute;left:13053;top:10089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69A8YA&#10;AADcAAAADwAAAGRycy9kb3ducmV2LnhtbESPQWvCQBSE70L/w/IKvenGWIuk2UgrCPXgQVtqj8/s&#10;axKafRuy2yT6611B8DjMzDdMuhxMLTpqXWVZwXQSgSDOra64UPD1uR4vQDiPrLG2TApO5GCZPYxS&#10;TLTteUfd3hciQNglqKD0vkmkdHlJBt3ENsTB+7WtQR9kW0jdYh/gppZxFL1IgxWHhRIbWpWU/+3/&#10;jYLz8aey6+P7wfWbrttuTDw18bdST4/D2ysIT4O/h2/tD61gPnuG65lwBGR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69A8YAAADcAAAADwAAAAAAAAAAAAAAAACYAgAAZHJz&#10;L2Rvd25yZXYueG1sUEsFBgAAAAAEAAQA9QAAAIsDAAAAAA==&#10;" path="m,208r2032,l2032,,,,,208xe" fillcolor="#ffc000" stroked="f">
                    <v:path arrowok="t" o:connecttype="custom" o:connectlocs="0,10297;2032,10297;2032,10089;0,10089;0,10297" o:connectangles="0,0,0,0,0"/>
                  </v:shape>
                </v:group>
                <v:group id="Group 507" o:spid="_x0000_s1035" style="position:absolute;left:13053;top:10297;width:2033;height:207" coordorigin="13053,10297" coordsize="203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08" o:spid="_x0000_s1036" style="position:absolute;left:13053;top:10297;width:2033;height:207;visibility:visible;mso-wrap-style:square;v-text-anchor:top" coordsize="203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cusYA&#10;AADcAAAADwAAAGRycy9kb3ducmV2LnhtbESPX2vCQBDE3wt+h2MLvtVLLWqJnhKEilIo+OfBvq25&#10;bRKa2wu5VeO39woFH4eZ+Q0zW3SuVhdqQ+XZwOsgAUWce1txYeCw/3h5BxUE2WLtmQzcKMBi3nua&#10;YWr9lbd02UmhIoRDigZKkSbVOuQlOQwD3xBH78e3DiXKttC2xWuEu1oPk2SsHVYcF0psaFlS/rs7&#10;OwPfq1Umh/Nxa29yLL4+R6fhJpsY03/usikooU4e4f/22hoYvY3h70w8An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zcusYAAADcAAAADwAAAAAAAAAAAAAAAACYAgAAZHJz&#10;L2Rvd25yZXYueG1sUEsFBgAAAAAEAAQA9QAAAIsDAAAAAA==&#10;" path="m,207r2032,l2032,,,,,207xe" fillcolor="#ffc000" stroked="f">
                    <v:path arrowok="t" o:connecttype="custom" o:connectlocs="0,10504;2032,10504;2032,10297;0,10297;0,10504" o:connectangles="0,0,0,0,0"/>
                  </v:shape>
                </v:group>
                <v:group id="Group 505" o:spid="_x0000_s1037" style="position:absolute;left:13053;top:10504;width:2033;height:209" coordorigin="13053,10504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06" o:spid="_x0000_s1038" style="position:absolute;left:13053;top:10504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3BsIA&#10;AADcAAAADwAAAGRycy9kb3ducmV2LnhtbERPy4rCMBTdC/5DuAOz09QOilSjjIIwLlz4YMbltbm2&#10;xeamNLHt+PVmIbg8nPd82ZlSNFS7wrKC0TACQZxaXXCm4HTcDKYgnEfWWFomBf/kYLno9+aYaNvy&#10;npqDz0QIYZeggtz7KpHSpTkZdENbEQfuamuDPsA6k7rGNoSbUsZRNJEGCw4NOVa0zim9He5GweNy&#10;Luzmsvpz7bZpdlsTj0z8q9TnR/c9A+Gp82/xy/2jFYy/wtpwJh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7cGwgAAANwAAAAPAAAAAAAAAAAAAAAAAJgCAABkcnMvZG93&#10;bnJldi54bWxQSwUGAAAAAAQABAD1AAAAhwMAAAAA&#10;" path="m,209r2032,l2032,,,,,209xe" fillcolor="#ffc000" stroked="f">
                    <v:path arrowok="t" o:connecttype="custom" o:connectlocs="0,10713;2032,10713;2032,10504;0,10504;0,10713" o:connectangles="0,0,0,0,0"/>
                  </v:shape>
                </v:group>
                <v:group id="Group 503" o:spid="_x0000_s1039" style="position:absolute;left:13053;top:10713;width:2033;height:269" coordorigin="13053,10713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04" o:spid="_x0000_s1040" style="position:absolute;left:13053;top:10713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igMQA&#10;AADcAAAADwAAAGRycy9kb3ducmV2LnhtbERPz2vCMBS+C/4P4Q12kZkqU0ZnKkURxg5Dqxs7Ppq3&#10;tjR5qU2m3X+/HASPH9/v1XqwRlyo941jBbNpAoK4dLrhSsHpuHt6AeEDskbjmBT8kYd1Nh6tMNXu&#10;yge6FKESMYR9igrqELpUSl/WZNFPXUccuR/XWwwR9pXUPV5juDVyniRLabHh2FBjR5uayrb4tQps&#10;Mm8/zPk9z/fu87u0E7PdfM2UenwY8lcQgYZwF9/cb1rB4jnOj2fi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s4oDEAAAA3AAAAA8AAAAAAAAAAAAAAAAAmAIAAGRycy9k&#10;b3ducmV2LnhtbFBLBQYAAAAABAAEAPUAAACJAwAAAAA=&#10;" path="m,268r2032,l2032,,,,,268xe" fillcolor="#ffc000" stroked="f">
                    <v:path arrowok="t" o:connecttype="custom" o:connectlocs="0,10981;2032,10981;2032,10713;0,10713;0,1098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248" behindDoc="1" locked="0" layoutInCell="1" allowOverlap="1" wp14:anchorId="0FFA7B1B" wp14:editId="1DD9E9B3">
                <wp:simplePos x="0" y="0"/>
                <wp:positionH relativeFrom="page">
                  <wp:posOffset>10640060</wp:posOffset>
                </wp:positionH>
                <wp:positionV relativeFrom="page">
                  <wp:posOffset>6149975</wp:posOffset>
                </wp:positionV>
                <wp:extent cx="1240790" cy="605155"/>
                <wp:effectExtent l="635" t="0" r="0" b="0"/>
                <wp:wrapNone/>
                <wp:docPr id="517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605155"/>
                          <a:chOff x="16756" y="9685"/>
                          <a:chExt cx="1954" cy="953"/>
                        </a:xfrm>
                      </wpg:grpSpPr>
                      <wpg:grpSp>
                        <wpg:cNvPr id="518" name="Group 500"/>
                        <wpg:cNvGrpSpPr>
                          <a:grpSpLocks/>
                        </wpg:cNvGrpSpPr>
                        <wpg:grpSpPr bwMode="auto">
                          <a:xfrm>
                            <a:off x="16756" y="9685"/>
                            <a:ext cx="1954" cy="269"/>
                            <a:chOff x="16756" y="9685"/>
                            <a:chExt cx="1954" cy="269"/>
                          </a:xfrm>
                        </wpg:grpSpPr>
                        <wps:wsp>
                          <wps:cNvPr id="519" name="Freeform 501"/>
                          <wps:cNvSpPr>
                            <a:spLocks/>
                          </wps:cNvSpPr>
                          <wps:spPr bwMode="auto">
                            <a:xfrm>
                              <a:off x="16756" y="9685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9954 9685"/>
                                <a:gd name="T3" fmla="*/ 9954 h 269"/>
                                <a:gd name="T4" fmla="+- 0 18710 16756"/>
                                <a:gd name="T5" fmla="*/ T4 w 1954"/>
                                <a:gd name="T6" fmla="+- 0 9954 9685"/>
                                <a:gd name="T7" fmla="*/ 9954 h 269"/>
                                <a:gd name="T8" fmla="+- 0 18710 16756"/>
                                <a:gd name="T9" fmla="*/ T8 w 1954"/>
                                <a:gd name="T10" fmla="+- 0 9685 9685"/>
                                <a:gd name="T11" fmla="*/ 9685 h 269"/>
                                <a:gd name="T12" fmla="+- 0 16756 16756"/>
                                <a:gd name="T13" fmla="*/ T12 w 1954"/>
                                <a:gd name="T14" fmla="+- 0 9685 9685"/>
                                <a:gd name="T15" fmla="*/ 9685 h 269"/>
                                <a:gd name="T16" fmla="+- 0 16756 16756"/>
                                <a:gd name="T17" fmla="*/ T16 w 1954"/>
                                <a:gd name="T18" fmla="+- 0 9954 9685"/>
                                <a:gd name="T19" fmla="*/ 995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8"/>
                        <wpg:cNvGrpSpPr>
                          <a:grpSpLocks/>
                        </wpg:cNvGrpSpPr>
                        <wpg:grpSpPr bwMode="auto">
                          <a:xfrm>
                            <a:off x="16756" y="9954"/>
                            <a:ext cx="1954" cy="209"/>
                            <a:chOff x="16756" y="9954"/>
                            <a:chExt cx="1954" cy="209"/>
                          </a:xfrm>
                        </wpg:grpSpPr>
                        <wps:wsp>
                          <wps:cNvPr id="521" name="Freeform 499"/>
                          <wps:cNvSpPr>
                            <a:spLocks/>
                          </wps:cNvSpPr>
                          <wps:spPr bwMode="auto">
                            <a:xfrm>
                              <a:off x="16756" y="9954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10163 9954"/>
                                <a:gd name="T3" fmla="*/ 10163 h 209"/>
                                <a:gd name="T4" fmla="+- 0 18710 16756"/>
                                <a:gd name="T5" fmla="*/ T4 w 1954"/>
                                <a:gd name="T6" fmla="+- 0 10163 9954"/>
                                <a:gd name="T7" fmla="*/ 10163 h 209"/>
                                <a:gd name="T8" fmla="+- 0 18710 16756"/>
                                <a:gd name="T9" fmla="*/ T8 w 1954"/>
                                <a:gd name="T10" fmla="+- 0 9954 9954"/>
                                <a:gd name="T11" fmla="*/ 9954 h 209"/>
                                <a:gd name="T12" fmla="+- 0 16756 16756"/>
                                <a:gd name="T13" fmla="*/ T12 w 1954"/>
                                <a:gd name="T14" fmla="+- 0 9954 9954"/>
                                <a:gd name="T15" fmla="*/ 9954 h 209"/>
                                <a:gd name="T16" fmla="+- 0 16756 16756"/>
                                <a:gd name="T17" fmla="*/ T16 w 1954"/>
                                <a:gd name="T18" fmla="+- 0 10163 9954"/>
                                <a:gd name="T19" fmla="*/ 1016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6"/>
                        <wpg:cNvGrpSpPr>
                          <a:grpSpLocks/>
                        </wpg:cNvGrpSpPr>
                        <wpg:grpSpPr bwMode="auto">
                          <a:xfrm>
                            <a:off x="16756" y="10163"/>
                            <a:ext cx="1954" cy="207"/>
                            <a:chOff x="16756" y="10163"/>
                            <a:chExt cx="1954" cy="207"/>
                          </a:xfrm>
                        </wpg:grpSpPr>
                        <wps:wsp>
                          <wps:cNvPr id="523" name="Freeform 497"/>
                          <wps:cNvSpPr>
                            <a:spLocks/>
                          </wps:cNvSpPr>
                          <wps:spPr bwMode="auto">
                            <a:xfrm>
                              <a:off x="16756" y="10163"/>
                              <a:ext cx="1954" cy="207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10369 10163"/>
                                <a:gd name="T3" fmla="*/ 10369 h 207"/>
                                <a:gd name="T4" fmla="+- 0 18710 16756"/>
                                <a:gd name="T5" fmla="*/ T4 w 1954"/>
                                <a:gd name="T6" fmla="+- 0 10369 10163"/>
                                <a:gd name="T7" fmla="*/ 10369 h 207"/>
                                <a:gd name="T8" fmla="+- 0 18710 16756"/>
                                <a:gd name="T9" fmla="*/ T8 w 1954"/>
                                <a:gd name="T10" fmla="+- 0 10163 10163"/>
                                <a:gd name="T11" fmla="*/ 10163 h 207"/>
                                <a:gd name="T12" fmla="+- 0 16756 16756"/>
                                <a:gd name="T13" fmla="*/ T12 w 1954"/>
                                <a:gd name="T14" fmla="+- 0 10163 10163"/>
                                <a:gd name="T15" fmla="*/ 10163 h 207"/>
                                <a:gd name="T16" fmla="+- 0 16756 16756"/>
                                <a:gd name="T17" fmla="*/ T16 w 1954"/>
                                <a:gd name="T18" fmla="+- 0 10369 10163"/>
                                <a:gd name="T19" fmla="*/ 10369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7">
                                  <a:moveTo>
                                    <a:pt x="0" y="206"/>
                                  </a:moveTo>
                                  <a:lnTo>
                                    <a:pt x="1954" y="206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4"/>
                        <wpg:cNvGrpSpPr>
                          <a:grpSpLocks/>
                        </wpg:cNvGrpSpPr>
                        <wpg:grpSpPr bwMode="auto">
                          <a:xfrm>
                            <a:off x="16756" y="10369"/>
                            <a:ext cx="1954" cy="269"/>
                            <a:chOff x="16756" y="10369"/>
                            <a:chExt cx="1954" cy="269"/>
                          </a:xfrm>
                        </wpg:grpSpPr>
                        <wps:wsp>
                          <wps:cNvPr id="525" name="Freeform 495"/>
                          <wps:cNvSpPr>
                            <a:spLocks/>
                          </wps:cNvSpPr>
                          <wps:spPr bwMode="auto">
                            <a:xfrm>
                              <a:off x="16756" y="10369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10638 10369"/>
                                <a:gd name="T3" fmla="*/ 10638 h 269"/>
                                <a:gd name="T4" fmla="+- 0 18710 16756"/>
                                <a:gd name="T5" fmla="*/ T4 w 1954"/>
                                <a:gd name="T6" fmla="+- 0 10638 10369"/>
                                <a:gd name="T7" fmla="*/ 10638 h 269"/>
                                <a:gd name="T8" fmla="+- 0 18710 16756"/>
                                <a:gd name="T9" fmla="*/ T8 w 1954"/>
                                <a:gd name="T10" fmla="+- 0 10369 10369"/>
                                <a:gd name="T11" fmla="*/ 10369 h 269"/>
                                <a:gd name="T12" fmla="+- 0 16756 16756"/>
                                <a:gd name="T13" fmla="*/ T12 w 1954"/>
                                <a:gd name="T14" fmla="+- 0 10369 10369"/>
                                <a:gd name="T15" fmla="*/ 10369 h 269"/>
                                <a:gd name="T16" fmla="+- 0 16756 16756"/>
                                <a:gd name="T17" fmla="*/ T16 w 1954"/>
                                <a:gd name="T18" fmla="+- 0 10638 10369"/>
                                <a:gd name="T19" fmla="*/ 1063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09608" id="Group 493" o:spid="_x0000_s1026" style="position:absolute;margin-left:837.8pt;margin-top:484.25pt;width:97.7pt;height:47.65pt;z-index:-114232;mso-position-horizontal-relative:page;mso-position-vertical-relative:page" coordorigin="16756,9685" coordsize="1954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">
                <v:group id="Group 500" o:spid="_x0000_s1027" style="position:absolute;left:16756;top:9685;width:1954;height:269" coordorigin="16756,9685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01" o:spid="_x0000_s1028" style="position:absolute;left:16756;top:9685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09dMMA&#10;AADcAAAADwAAAGRycy9kb3ducmV2LnhtbESPQYvCMBSE7wv7H8Jb8CKaqli21SgiCMKerHvx9mie&#10;TbF5qU3U+u/NgrDHYWa+YZbr3jbiTp2vHSuYjBMQxKXTNVcKfo+70TcIH5A1No5JwZM8rFefH0vM&#10;tXvwge5FqESEsM9RgQmhzaX0pSGLfuxa4uidXWcxRNlVUnf4iHDbyGmSpNJizXHBYEtbQ+WluFkF&#10;RXo1p+xn6Gd0mtczHF6zZJoqNfjqNwsQgfrwH36391rBfJLB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09dMMAAADcAAAADwAAAAAAAAAAAAAAAACYAgAAZHJzL2Rv&#10;d25yZXYueG1sUEsFBgAAAAAEAAQA9QAAAIgDAAAAAA==&#10;" path="m,269r1954,l1954,,,,,269xe" fillcolor="#94b3d6" stroked="f">
                    <v:path arrowok="t" o:connecttype="custom" o:connectlocs="0,9954;1954,9954;1954,9685;0,9685;0,9954" o:connectangles="0,0,0,0,0"/>
                  </v:shape>
                </v:group>
                <v:group id="Group 498" o:spid="_x0000_s1029" style="position:absolute;left:16756;top:9954;width:1954;height:209" coordorigin="16756,9954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99" o:spid="_x0000_s1030" style="position:absolute;left:16756;top:9954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4jDcUA&#10;AADcAAAADwAAAGRycy9kb3ducmV2LnhtbESPQYvCMBSE7wv+h/AEL8uaKqhLNYqIQnsSXQ97fNs8&#10;22rzUpuo9d8bQdjjMDPfMLNFaypxo8aVlhUM+hEI4szqknMFh5/N1zcI55E1VpZJwYMcLOadjxnG&#10;2t55R7e9z0WAsItRQeF9HUvpsoIMur6tiYN3tI1BH2STS93gPcBNJYdRNJYGSw4LBda0Kig7769G&#10;wadNtn/pZut+r+PjJEkv5/RxWivV67bLKQhPrf8Pv9uJVjAaDuB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iMNxQAAANwAAAAPAAAAAAAAAAAAAAAAAJgCAABkcnMv&#10;ZG93bnJldi54bWxQSwUGAAAAAAQABAD1AAAAigMAAAAA&#10;" path="m,209r1954,l1954,,,,,209xe" fillcolor="#94b3d6" stroked="f">
                    <v:path arrowok="t" o:connecttype="custom" o:connectlocs="0,10163;1954,10163;1954,9954;0,9954;0,10163" o:connectangles="0,0,0,0,0"/>
                  </v:shape>
                </v:group>
                <v:group id="Group 496" o:spid="_x0000_s1031" style="position:absolute;left:16756;top:10163;width:1954;height:207" coordorigin="16756,10163" coordsize="195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97" o:spid="_x0000_s1032" style="position:absolute;left:16756;top:10163;width:1954;height:207;visibility:visible;mso-wrap-style:square;v-text-anchor:top" coordsize="19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FTd8MA&#10;AADcAAAADwAAAGRycy9kb3ducmV2LnhtbESPQWvCQBSE74X+h+UVems2GiIldZUgKB6qYGzvj+wz&#10;CWbfhuyapP++Kwgeh5n5hlmuJ9OKgXrXWFYwi2IQxKXVDVcKfs7bj08QziNrbC2Tgj9ysF69viwx&#10;03bkEw2Fr0SAsMtQQe19l0npypoMush2xMG72N6gD7KvpO5xDHDTynkcL6TBhsNCjR1taiqvxc0o&#10;2LlLJ4vUTcd8W33L/IBx8rtQ6v1tyr9AeJr8M/xo77WCdJ7A/U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FTd8MAAADcAAAADwAAAAAAAAAAAAAAAACYAgAAZHJzL2Rv&#10;d25yZXYueG1sUEsFBgAAAAAEAAQA9QAAAIgDAAAAAA==&#10;" path="m,206r1954,l1954,,,,,206xe" fillcolor="#94b3d6" stroked="f">
                    <v:path arrowok="t" o:connecttype="custom" o:connectlocs="0,10369;1954,10369;1954,10163;0,10163;0,10369" o:connectangles="0,0,0,0,0"/>
                  </v:shape>
                </v:group>
                <v:group id="Group 494" o:spid="_x0000_s1033" style="position:absolute;left:16756;top:10369;width:1954;height:269" coordorigin="16756,10369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95" o:spid="_x0000_s1034" style="position:absolute;left:16756;top:10369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9zMQA&#10;AADcAAAADwAAAGRycy9kb3ducmV2LnhtbESPQWvCQBSE74L/YXmFXqRujCTU6CoiCIWeGr3k9sg+&#10;s6HZtzG7avrvu4WCx2FmvmE2u9F24k6Dbx0rWMwTEMS10y03Cs6n49s7CB+QNXaOScEPedhtp5MN&#10;Fto9+IvuZWhEhLAvUIEJoS+k9LUhi37ueuLoXdxgMUQ5NFIP+Ihw28k0SXJpseW4YLCng6H6u7xZ&#10;BWV+NdXqc+aXVGXtEmfXVZLmSr2+jPs1iEBjeIb/2x9aQZZm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8/czEAAAA3AAAAA8AAAAAAAAAAAAAAAAAmAIAAGRycy9k&#10;b3ducmV2LnhtbFBLBQYAAAAABAAEAPUAAACJAwAAAAA=&#10;" path="m,269r1954,l1954,,,,,269xe" fillcolor="#94b3d6" stroked="f">
                    <v:path arrowok="t" o:connecttype="custom" o:connectlocs="0,10638;1954,10638;1954,10369;0,10369;0,1063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272" behindDoc="1" locked="0" layoutInCell="1" allowOverlap="1" wp14:anchorId="0FFA7B1C" wp14:editId="2ED615BD">
                <wp:simplePos x="0" y="0"/>
                <wp:positionH relativeFrom="page">
                  <wp:posOffset>7532370</wp:posOffset>
                </wp:positionH>
                <wp:positionV relativeFrom="page">
                  <wp:posOffset>7421245</wp:posOffset>
                </wp:positionV>
                <wp:extent cx="619125" cy="870585"/>
                <wp:effectExtent l="0" t="1270" r="1905" b="4445"/>
                <wp:wrapNone/>
                <wp:docPr id="504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870585"/>
                          <a:chOff x="11862" y="11687"/>
                          <a:chExt cx="975" cy="1371"/>
                        </a:xfrm>
                      </wpg:grpSpPr>
                      <wpg:grpSp>
                        <wpg:cNvPr id="505" name="Group 491"/>
                        <wpg:cNvGrpSpPr>
                          <a:grpSpLocks/>
                        </wpg:cNvGrpSpPr>
                        <wpg:grpSpPr bwMode="auto">
                          <a:xfrm>
                            <a:off x="11862" y="11687"/>
                            <a:ext cx="975" cy="269"/>
                            <a:chOff x="11862" y="11687"/>
                            <a:chExt cx="975" cy="269"/>
                          </a:xfrm>
                        </wpg:grpSpPr>
                        <wps:wsp>
                          <wps:cNvPr id="506" name="Freeform 492"/>
                          <wps:cNvSpPr>
                            <a:spLocks/>
                          </wps:cNvSpPr>
                          <wps:spPr bwMode="auto">
                            <a:xfrm>
                              <a:off x="11862" y="11687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1956 11687"/>
                                <a:gd name="T3" fmla="*/ 11956 h 269"/>
                                <a:gd name="T4" fmla="+- 0 12837 11862"/>
                                <a:gd name="T5" fmla="*/ T4 w 975"/>
                                <a:gd name="T6" fmla="+- 0 11956 11687"/>
                                <a:gd name="T7" fmla="*/ 11956 h 269"/>
                                <a:gd name="T8" fmla="+- 0 12837 11862"/>
                                <a:gd name="T9" fmla="*/ T8 w 975"/>
                                <a:gd name="T10" fmla="+- 0 11687 11687"/>
                                <a:gd name="T11" fmla="*/ 11687 h 269"/>
                                <a:gd name="T12" fmla="+- 0 11862 11862"/>
                                <a:gd name="T13" fmla="*/ T12 w 975"/>
                                <a:gd name="T14" fmla="+- 0 11687 11687"/>
                                <a:gd name="T15" fmla="*/ 11687 h 269"/>
                                <a:gd name="T16" fmla="+- 0 11862 11862"/>
                                <a:gd name="T17" fmla="*/ T16 w 975"/>
                                <a:gd name="T18" fmla="+- 0 11956 11687"/>
                                <a:gd name="T19" fmla="*/ 1195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89"/>
                        <wpg:cNvGrpSpPr>
                          <a:grpSpLocks/>
                        </wpg:cNvGrpSpPr>
                        <wpg:grpSpPr bwMode="auto">
                          <a:xfrm>
                            <a:off x="11862" y="11956"/>
                            <a:ext cx="975" cy="209"/>
                            <a:chOff x="11862" y="11956"/>
                            <a:chExt cx="975" cy="209"/>
                          </a:xfrm>
                        </wpg:grpSpPr>
                        <wps:wsp>
                          <wps:cNvPr id="508" name="Freeform 490"/>
                          <wps:cNvSpPr>
                            <a:spLocks/>
                          </wps:cNvSpPr>
                          <wps:spPr bwMode="auto">
                            <a:xfrm>
                              <a:off x="11862" y="11956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2165 11956"/>
                                <a:gd name="T3" fmla="*/ 12165 h 209"/>
                                <a:gd name="T4" fmla="+- 0 12837 11862"/>
                                <a:gd name="T5" fmla="*/ T4 w 975"/>
                                <a:gd name="T6" fmla="+- 0 12165 11956"/>
                                <a:gd name="T7" fmla="*/ 12165 h 209"/>
                                <a:gd name="T8" fmla="+- 0 12837 11862"/>
                                <a:gd name="T9" fmla="*/ T8 w 975"/>
                                <a:gd name="T10" fmla="+- 0 11956 11956"/>
                                <a:gd name="T11" fmla="*/ 11956 h 209"/>
                                <a:gd name="T12" fmla="+- 0 11862 11862"/>
                                <a:gd name="T13" fmla="*/ T12 w 975"/>
                                <a:gd name="T14" fmla="+- 0 11956 11956"/>
                                <a:gd name="T15" fmla="*/ 11956 h 209"/>
                                <a:gd name="T16" fmla="+- 0 11862 11862"/>
                                <a:gd name="T17" fmla="*/ T16 w 975"/>
                                <a:gd name="T18" fmla="+- 0 12165 11956"/>
                                <a:gd name="T19" fmla="*/ 1216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487"/>
                        <wpg:cNvGrpSpPr>
                          <a:grpSpLocks/>
                        </wpg:cNvGrpSpPr>
                        <wpg:grpSpPr bwMode="auto">
                          <a:xfrm>
                            <a:off x="11862" y="12165"/>
                            <a:ext cx="975" cy="207"/>
                            <a:chOff x="11862" y="12165"/>
                            <a:chExt cx="975" cy="207"/>
                          </a:xfrm>
                        </wpg:grpSpPr>
                        <wps:wsp>
                          <wps:cNvPr id="510" name="Freeform 488"/>
                          <wps:cNvSpPr>
                            <a:spLocks/>
                          </wps:cNvSpPr>
                          <wps:spPr bwMode="auto">
                            <a:xfrm>
                              <a:off x="11862" y="12165"/>
                              <a:ext cx="975" cy="207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2372 12165"/>
                                <a:gd name="T3" fmla="*/ 12372 h 207"/>
                                <a:gd name="T4" fmla="+- 0 12837 11862"/>
                                <a:gd name="T5" fmla="*/ T4 w 975"/>
                                <a:gd name="T6" fmla="+- 0 12372 12165"/>
                                <a:gd name="T7" fmla="*/ 12372 h 207"/>
                                <a:gd name="T8" fmla="+- 0 12837 11862"/>
                                <a:gd name="T9" fmla="*/ T8 w 975"/>
                                <a:gd name="T10" fmla="+- 0 12165 12165"/>
                                <a:gd name="T11" fmla="*/ 12165 h 207"/>
                                <a:gd name="T12" fmla="+- 0 11862 11862"/>
                                <a:gd name="T13" fmla="*/ T12 w 975"/>
                                <a:gd name="T14" fmla="+- 0 12165 12165"/>
                                <a:gd name="T15" fmla="*/ 12165 h 207"/>
                                <a:gd name="T16" fmla="+- 0 11862 11862"/>
                                <a:gd name="T17" fmla="*/ T16 w 975"/>
                                <a:gd name="T18" fmla="+- 0 12372 12165"/>
                                <a:gd name="T19" fmla="*/ 12372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7">
                                  <a:moveTo>
                                    <a:pt x="0" y="207"/>
                                  </a:moveTo>
                                  <a:lnTo>
                                    <a:pt x="975" y="207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85"/>
                        <wpg:cNvGrpSpPr>
                          <a:grpSpLocks/>
                        </wpg:cNvGrpSpPr>
                        <wpg:grpSpPr bwMode="auto">
                          <a:xfrm>
                            <a:off x="11862" y="12372"/>
                            <a:ext cx="975" cy="209"/>
                            <a:chOff x="11862" y="12372"/>
                            <a:chExt cx="975" cy="209"/>
                          </a:xfrm>
                        </wpg:grpSpPr>
                        <wps:wsp>
                          <wps:cNvPr id="512" name="Freeform 486"/>
                          <wps:cNvSpPr>
                            <a:spLocks/>
                          </wps:cNvSpPr>
                          <wps:spPr bwMode="auto">
                            <a:xfrm>
                              <a:off x="11862" y="12372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2580 12372"/>
                                <a:gd name="T3" fmla="*/ 12580 h 209"/>
                                <a:gd name="T4" fmla="+- 0 12837 11862"/>
                                <a:gd name="T5" fmla="*/ T4 w 975"/>
                                <a:gd name="T6" fmla="+- 0 12580 12372"/>
                                <a:gd name="T7" fmla="*/ 12580 h 209"/>
                                <a:gd name="T8" fmla="+- 0 12837 11862"/>
                                <a:gd name="T9" fmla="*/ T8 w 975"/>
                                <a:gd name="T10" fmla="+- 0 12372 12372"/>
                                <a:gd name="T11" fmla="*/ 12372 h 209"/>
                                <a:gd name="T12" fmla="+- 0 11862 11862"/>
                                <a:gd name="T13" fmla="*/ T12 w 975"/>
                                <a:gd name="T14" fmla="+- 0 12372 12372"/>
                                <a:gd name="T15" fmla="*/ 12372 h 209"/>
                                <a:gd name="T16" fmla="+- 0 11862 11862"/>
                                <a:gd name="T17" fmla="*/ T16 w 975"/>
                                <a:gd name="T18" fmla="+- 0 12580 12372"/>
                                <a:gd name="T19" fmla="*/ 1258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8"/>
                                  </a:moveTo>
                                  <a:lnTo>
                                    <a:pt x="975" y="208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83"/>
                        <wpg:cNvGrpSpPr>
                          <a:grpSpLocks/>
                        </wpg:cNvGrpSpPr>
                        <wpg:grpSpPr bwMode="auto">
                          <a:xfrm>
                            <a:off x="11862" y="12580"/>
                            <a:ext cx="975" cy="209"/>
                            <a:chOff x="11862" y="12580"/>
                            <a:chExt cx="975" cy="209"/>
                          </a:xfrm>
                        </wpg:grpSpPr>
                        <wps:wsp>
                          <wps:cNvPr id="514" name="Freeform 484"/>
                          <wps:cNvSpPr>
                            <a:spLocks/>
                          </wps:cNvSpPr>
                          <wps:spPr bwMode="auto">
                            <a:xfrm>
                              <a:off x="11862" y="12580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2789 12580"/>
                                <a:gd name="T3" fmla="*/ 12789 h 209"/>
                                <a:gd name="T4" fmla="+- 0 12837 11862"/>
                                <a:gd name="T5" fmla="*/ T4 w 975"/>
                                <a:gd name="T6" fmla="+- 0 12789 12580"/>
                                <a:gd name="T7" fmla="*/ 12789 h 209"/>
                                <a:gd name="T8" fmla="+- 0 12837 11862"/>
                                <a:gd name="T9" fmla="*/ T8 w 975"/>
                                <a:gd name="T10" fmla="+- 0 12580 12580"/>
                                <a:gd name="T11" fmla="*/ 12580 h 209"/>
                                <a:gd name="T12" fmla="+- 0 11862 11862"/>
                                <a:gd name="T13" fmla="*/ T12 w 975"/>
                                <a:gd name="T14" fmla="+- 0 12580 12580"/>
                                <a:gd name="T15" fmla="*/ 12580 h 209"/>
                                <a:gd name="T16" fmla="+- 0 11862 11862"/>
                                <a:gd name="T17" fmla="*/ T16 w 975"/>
                                <a:gd name="T18" fmla="+- 0 12789 12580"/>
                                <a:gd name="T19" fmla="*/ 1278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481"/>
                        <wpg:cNvGrpSpPr>
                          <a:grpSpLocks/>
                        </wpg:cNvGrpSpPr>
                        <wpg:grpSpPr bwMode="auto">
                          <a:xfrm>
                            <a:off x="11862" y="12789"/>
                            <a:ext cx="975" cy="269"/>
                            <a:chOff x="11862" y="12789"/>
                            <a:chExt cx="975" cy="269"/>
                          </a:xfrm>
                        </wpg:grpSpPr>
                        <wps:wsp>
                          <wps:cNvPr id="516" name="Freeform 482"/>
                          <wps:cNvSpPr>
                            <a:spLocks/>
                          </wps:cNvSpPr>
                          <wps:spPr bwMode="auto">
                            <a:xfrm>
                              <a:off x="11862" y="12789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3058 12789"/>
                                <a:gd name="T3" fmla="*/ 13058 h 269"/>
                                <a:gd name="T4" fmla="+- 0 12837 11862"/>
                                <a:gd name="T5" fmla="*/ T4 w 975"/>
                                <a:gd name="T6" fmla="+- 0 13058 12789"/>
                                <a:gd name="T7" fmla="*/ 13058 h 269"/>
                                <a:gd name="T8" fmla="+- 0 12837 11862"/>
                                <a:gd name="T9" fmla="*/ T8 w 975"/>
                                <a:gd name="T10" fmla="+- 0 12789 12789"/>
                                <a:gd name="T11" fmla="*/ 12789 h 269"/>
                                <a:gd name="T12" fmla="+- 0 11862 11862"/>
                                <a:gd name="T13" fmla="*/ T12 w 975"/>
                                <a:gd name="T14" fmla="+- 0 12789 12789"/>
                                <a:gd name="T15" fmla="*/ 12789 h 269"/>
                                <a:gd name="T16" fmla="+- 0 11862 11862"/>
                                <a:gd name="T17" fmla="*/ T16 w 975"/>
                                <a:gd name="T18" fmla="+- 0 13058 12789"/>
                                <a:gd name="T19" fmla="*/ 1305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A07E3" id="Group 480" o:spid="_x0000_s1026" style="position:absolute;margin-left:593.1pt;margin-top:584.35pt;width:48.75pt;height:68.55pt;z-index:-114208;mso-position-horizontal-relative:page;mso-position-vertical-relative:page" coordorigin="11862,11687" coordsize="975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">
                <v:group id="Group 491" o:spid="_x0000_s1027" style="position:absolute;left:11862;top:11687;width:975;height:269" coordorigin="11862,11687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492" o:spid="_x0000_s1028" style="position:absolute;left:11862;top:11687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Us8UA&#10;AADcAAAADwAAAGRycy9kb3ducmV2LnhtbESPwWrDMBBE74X8g9hAb7WcQk1wo4QQaDGlh9rpByzW&#10;xjaxVq4kO06/vioEchxm5g2z2c2mFxM531lWsEpSEMS11R03Cr6Pb09rED4ga+wtk4IredhtFw8b&#10;zLW9cElTFRoRIexzVNCGMORS+rolgz6xA3H0TtYZDFG6RmqHlwg3vXxO00wa7DgutDjQoaX6XI1G&#10;wfn3Q9rycF27z7L4mrr3Hx5XqNTjct6/ggg0h3v41i60gpc0g/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5SzxQAAANwAAAAPAAAAAAAAAAAAAAAAAJgCAABkcnMv&#10;ZG93bnJldi54bWxQSwUGAAAAAAQABAD1AAAAigMAAAAA&#10;" path="m,269r975,l975,,,,,269xe" fillcolor="#d9d9d9" stroked="f">
                    <v:path arrowok="t" o:connecttype="custom" o:connectlocs="0,11956;975,11956;975,11687;0,11687;0,11956" o:connectangles="0,0,0,0,0"/>
                  </v:shape>
                </v:group>
                <v:group id="Group 489" o:spid="_x0000_s1029" style="position:absolute;left:11862;top:11956;width:975;height:209" coordorigin="11862,11956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90" o:spid="_x0000_s1030" style="position:absolute;left:11862;top:11956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6S8IA&#10;AADcAAAADwAAAGRycy9kb3ducmV2LnhtbERPz2vCMBS+D/wfwhN2m+k2prMaS+kmeHKuG54fzbMp&#10;a15KE2v9781B2PHj+73ORtuKgXrfOFbwPEtAEFdON1wr+P3ZPr2D8AFZY+uYFFzJQ7aZPKwx1e7C&#10;3zSUoRYxhH2KCkwIXSqlrwxZ9DPXEUfu5HqLIcK+lrrHSwy3rXxJkrm02HBsMNhRYaj6K89WAYdC&#10;Ls/bxXHxuh8OX6bIPz7Lg1KP0zFfgQg0hn/x3b3TCt6SuDaeiUd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zpLwgAAANwAAAAPAAAAAAAAAAAAAAAAAJgCAABkcnMvZG93&#10;bnJldi54bWxQSwUGAAAAAAQABAD1AAAAhwMAAAAA&#10;" path="m,209r975,l975,,,,,209xe" fillcolor="#d9d9d9" stroked="f">
                    <v:path arrowok="t" o:connecttype="custom" o:connectlocs="0,12165;975,12165;975,11956;0,11956;0,12165" o:connectangles="0,0,0,0,0"/>
                  </v:shape>
                </v:group>
                <v:group id="Group 487" o:spid="_x0000_s1031" style="position:absolute;left:11862;top:12165;width:975;height:207" coordorigin="11862,12165" coordsize="975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488" o:spid="_x0000_s1032" style="position:absolute;left:11862;top:12165;width:975;height:207;visibility:visible;mso-wrap-style:square;v-text-anchor:top" coordsize="97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Ry8IA&#10;AADcAAAADwAAAGRycy9kb3ducmV2LnhtbERPTYvCMBC9C/6HMAveNNVVqdUouqDIggfrwl7HZmzL&#10;NpPSRK3++s1B8Ph434tVaypxo8aVlhUMBxEI4szqknMFP6dtPwbhPLLGyjIpeJCD1bLbWWCi7Z2P&#10;dEt9LkIIuwQVFN7XiZQuK8igG9iaOHAX2xj0ATa51A3eQ7ip5CiKptJgyaGhwJq+Csr+0qtR8HmJ&#10;x7+782F2jfyh+n6km+esbJXqfbTrOQhPrX+LX+69VjAZhvnhTDg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81HLwgAAANwAAAAPAAAAAAAAAAAAAAAAAJgCAABkcnMvZG93&#10;bnJldi54bWxQSwUGAAAAAAQABAD1AAAAhwMAAAAA&#10;" path="m,207r975,l975,,,,,207xe" fillcolor="#d9d9d9" stroked="f">
                    <v:path arrowok="t" o:connecttype="custom" o:connectlocs="0,12372;975,12372;975,12165;0,12165;0,12372" o:connectangles="0,0,0,0,0"/>
                  </v:shape>
                </v:group>
                <v:group id="Group 485" o:spid="_x0000_s1033" style="position:absolute;left:11862;top:12372;width:975;height:209" coordorigin="11862,12372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86" o:spid="_x0000_s1034" style="position:absolute;left:11862;top:12372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bfMQA&#10;AADcAAAADwAAAGRycy9kb3ducmV2LnhtbESPQWvCQBSE74L/YXlCb7pRadXUVSRW8NTaKD0/sq/Z&#10;0OzbkF1j+u/dQsHjMDPfMOttb2vRUesrxwqmkwQEceF0xaWCy/kwXoLwAVlj7ZgU/JKH7WY4WGOq&#10;3Y0/qctDKSKEfYoKTAhNKqUvDFn0E9cQR+/btRZDlG0pdYu3CLe1nCXJi7RYcVww2FBmqPjJr1YB&#10;h0yurofF12L+3p0+TLbbv+UnpZ5G/e4VRKA+PML/7aNW8Dydwd+Ze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Km3zEAAAA3AAAAA8AAAAAAAAAAAAAAAAAmAIAAGRycy9k&#10;b3ducmV2LnhtbFBLBQYAAAAABAAEAPUAAACJAwAAAAA=&#10;" path="m,208r975,l975,,,,,208xe" fillcolor="#d9d9d9" stroked="f">
                    <v:path arrowok="t" o:connecttype="custom" o:connectlocs="0,12580;975,12580;975,12372;0,12372;0,12580" o:connectangles="0,0,0,0,0"/>
                  </v:shape>
                </v:group>
                <v:group id="Group 483" o:spid="_x0000_s1035" style="position:absolute;left:11862;top:12580;width:975;height:209" coordorigin="11862,12580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84" o:spid="_x0000_s1036" style="position:absolute;left:11862;top:12580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mk8UA&#10;AADcAAAADwAAAGRycy9kb3ducmV2LnhtbESPT2vCQBTE74LfYXmCN934p7VNXUXSCj1Zm5aeH9nX&#10;bDD7NmTXGL99tyB4HGbmN8x629tadNT6yrGC2TQBQVw4XXGp4PtrP3kC4QOyxtoxKbiSh+1mOFhj&#10;qt2FP6nLQykihH2KCkwITSqlLwxZ9FPXEEfv17UWQ5RtKXWLlwi3tZwnyaO0WHFcMNhQZqg45Wer&#10;gEMmn8/71c9qceiOHybbvb7lR6XGo373AiJQH+7hW/tdK3iYLeH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6aTxQAAANwAAAAPAAAAAAAAAAAAAAAAAJgCAABkcnMv&#10;ZG93bnJldi54bWxQSwUGAAAAAAQABAD1AAAAigMAAAAA&#10;" path="m,209r975,l975,,,,,209xe" fillcolor="#d9d9d9" stroked="f">
                    <v:path arrowok="t" o:connecttype="custom" o:connectlocs="0,12789;975,12789;975,12580;0,12580;0,12789" o:connectangles="0,0,0,0,0"/>
                  </v:shape>
                </v:group>
                <v:group id="Group 481" o:spid="_x0000_s1037" style="position:absolute;left:11862;top:12789;width:975;height:269" coordorigin="11862,12789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482" o:spid="_x0000_s1038" style="position:absolute;left:11862;top:12789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CbsMA&#10;AADcAAAADwAAAGRycy9kb3ducmV2LnhtbESP0YrCMBRE3xf8h3AF39a0giLVKCIoIvuwVT/g0lzb&#10;YnNTk1irX79ZWNjHYWbOMMt1bxrRkfO1ZQXpOAFBXFhdc6ngct59zkH4gKyxsUwKXuRhvRp8LDHT&#10;9sk5dadQighhn6GCKoQ2k9IXFRn0Y9sSR+9qncEQpSuldviMcNPISZLMpMGa40KFLW0rKm6nh1Fw&#10;ex+lzbevufvKD99dvb/zI0WlRsN+swARqA//4b/2QSuYpjP4PROP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YCbsMAAADcAAAADwAAAAAAAAAAAAAAAACYAgAAZHJzL2Rv&#10;d25yZXYueG1sUEsFBgAAAAAEAAQA9QAAAIgDAAAAAA==&#10;" path="m,269r975,l975,,,,,269xe" fillcolor="#d9d9d9" stroked="f">
                    <v:path arrowok="t" o:connecttype="custom" o:connectlocs="0,13058;975,13058;975,12789;0,12789;0,13058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23" w:name="_bookmark22"/>
      <w:bookmarkEnd w:id="23"/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3a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Gwydir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Valley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  <w:u w:val="single" w:color="000000"/>
        </w:rPr>
        <w:t>MODERATE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2017–18</w:t>
      </w:r>
    </w:p>
    <w:p w14:paraId="0FFA72F1" w14:textId="77777777" w:rsidR="00546579" w:rsidRDefault="00546579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322"/>
        <w:gridCol w:w="1726"/>
        <w:gridCol w:w="1625"/>
        <w:gridCol w:w="1147"/>
        <w:gridCol w:w="1058"/>
        <w:gridCol w:w="1190"/>
        <w:gridCol w:w="1193"/>
        <w:gridCol w:w="1192"/>
        <w:gridCol w:w="2249"/>
        <w:gridCol w:w="1455"/>
        <w:gridCol w:w="2170"/>
        <w:gridCol w:w="1863"/>
        <w:gridCol w:w="1118"/>
        <w:gridCol w:w="1174"/>
      </w:tblGrid>
      <w:tr w:rsidR="00546579" w14:paraId="0FFA72F8" w14:textId="77777777">
        <w:trPr>
          <w:trHeight w:hRule="exact" w:val="366"/>
        </w:trPr>
        <w:tc>
          <w:tcPr>
            <w:tcW w:w="2350" w:type="dxa"/>
            <w:gridSpan w:val="2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2F2" w14:textId="77777777" w:rsidR="00546579" w:rsidRDefault="001950B3">
            <w:pPr>
              <w:pStyle w:val="TableParagraph"/>
              <w:spacing w:before="55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2F3" w14:textId="77777777" w:rsidR="00546579" w:rsidRDefault="001950B3">
            <w:pPr>
              <w:pStyle w:val="TableParagraph"/>
              <w:spacing w:before="55"/>
              <w:ind w:left="102" w:right="18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1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2F4" w14:textId="77777777" w:rsidR="00546579" w:rsidRDefault="001950B3">
            <w:pPr>
              <w:pStyle w:val="TableParagraph"/>
              <w:spacing w:before="55"/>
              <w:ind w:left="99" w:right="2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5780" w:type="dxa"/>
            <w:gridSpan w:val="5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</w:tcPr>
          <w:p w14:paraId="0FFA72F5" w14:textId="77777777" w:rsidR="00546579" w:rsidRDefault="001950B3">
            <w:pPr>
              <w:pStyle w:val="TableParagraph"/>
              <w:spacing w:before="55" w:line="305" w:lineRule="auto"/>
              <w:ind w:left="1753" w:right="1734" w:firstLine="4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5873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0FFA72F6" w14:textId="77777777" w:rsidR="00546579" w:rsidRDefault="001950B3">
            <w:pPr>
              <w:pStyle w:val="TableParagraph"/>
              <w:spacing w:before="55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155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0FFA72F7" w14:textId="77777777" w:rsidR="00546579" w:rsidRDefault="001950B3">
            <w:pPr>
              <w:pStyle w:val="TableParagraph"/>
              <w:spacing w:before="55"/>
              <w:ind w:left="6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546579" w14:paraId="0FFA7306" w14:textId="77777777">
        <w:trPr>
          <w:trHeight w:hRule="exact" w:val="353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2F9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2FA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2FB" w14:textId="77777777" w:rsidR="00546579" w:rsidRDefault="00546579"/>
        </w:tc>
        <w:tc>
          <w:tcPr>
            <w:tcW w:w="5780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2FC" w14:textId="77777777" w:rsidR="00546579" w:rsidRDefault="00546579"/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9" w:space="0" w:color="000000"/>
            </w:tcBorders>
          </w:tcPr>
          <w:p w14:paraId="0FFA72FD" w14:textId="77777777" w:rsidR="00546579" w:rsidRDefault="001950B3">
            <w:pPr>
              <w:pStyle w:val="TableParagraph"/>
              <w:spacing w:before="58"/>
              <w:ind w:left="157" w:right="16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455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8" w:space="0" w:color="000000"/>
            </w:tcBorders>
          </w:tcPr>
          <w:p w14:paraId="0FFA72FE" w14:textId="77777777" w:rsidR="00546579" w:rsidRDefault="001950B3">
            <w:pPr>
              <w:pStyle w:val="TableParagraph"/>
              <w:spacing w:before="58"/>
              <w:ind w:left="241" w:right="238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Moderate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17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18" w:space="0" w:color="000000"/>
            </w:tcBorders>
          </w:tcPr>
          <w:p w14:paraId="0FFA72FF" w14:textId="77777777" w:rsidR="00546579" w:rsidRDefault="001950B3">
            <w:pPr>
              <w:pStyle w:val="TableParagraph"/>
              <w:spacing w:before="58"/>
              <w:ind w:left="97" w:right="24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863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</w:tcPr>
          <w:p w14:paraId="0FFA7300" w14:textId="77777777" w:rsidR="00546579" w:rsidRDefault="001950B3">
            <w:pPr>
              <w:pStyle w:val="TableParagraph"/>
              <w:spacing w:before="58"/>
              <w:ind w:left="85" w:right="2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FFA7301" w14:textId="77777777" w:rsidR="00546579" w:rsidRDefault="001950B3">
            <w:pPr>
              <w:pStyle w:val="TableParagraph"/>
              <w:ind w:left="85" w:right="26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19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if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occurred</w:t>
            </w:r>
            <w:r>
              <w:rPr>
                <w:rFonts w:ascii="Century Gothic"/>
                <w:b/>
                <w:sz w:val="18"/>
              </w:rPr>
              <w:t xml:space="preserve"> as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planned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2017-</w:t>
            </w:r>
          </w:p>
          <w:p w14:paraId="0FFA7302" w14:textId="77777777" w:rsidR="00546579" w:rsidRDefault="001950B3">
            <w:pPr>
              <w:pStyle w:val="TableParagraph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118" w:type="dxa"/>
            <w:vMerge w:val="restart"/>
            <w:tcBorders>
              <w:top w:val="single" w:sz="5" w:space="0" w:color="000000"/>
              <w:left w:val="single" w:sz="18" w:space="0" w:color="000000"/>
              <w:right w:val="nil"/>
            </w:tcBorders>
          </w:tcPr>
          <w:p w14:paraId="0FFA7303" w14:textId="77777777" w:rsidR="00546579" w:rsidRDefault="001950B3">
            <w:pPr>
              <w:pStyle w:val="TableParagraph"/>
              <w:spacing w:before="58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0FFA7304" w14:textId="77777777" w:rsidR="00546579" w:rsidRDefault="001950B3">
            <w:pPr>
              <w:pStyle w:val="TableParagraph"/>
              <w:spacing w:before="60"/>
              <w:ind w:left="85" w:right="2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174" w:type="dxa"/>
            <w:vMerge w:val="restart"/>
            <w:tcBorders>
              <w:top w:val="single" w:sz="5" w:space="0" w:color="000000"/>
              <w:left w:val="nil"/>
              <w:right w:val="single" w:sz="18" w:space="0" w:color="000000"/>
            </w:tcBorders>
          </w:tcPr>
          <w:p w14:paraId="0FFA7305" w14:textId="77777777" w:rsidR="00546579" w:rsidRDefault="001950B3">
            <w:pPr>
              <w:pStyle w:val="TableParagraph"/>
              <w:spacing w:before="125"/>
              <w:ind w:left="107" w:right="3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–Met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546579" w14:paraId="0FFA7315" w14:textId="77777777">
        <w:trPr>
          <w:trHeight w:hRule="exact" w:val="350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307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308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309" w14:textId="77777777" w:rsidR="00546579" w:rsidRDefault="00546579"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30A" w14:textId="77777777" w:rsidR="00546579" w:rsidRDefault="001950B3">
            <w:pPr>
              <w:pStyle w:val="TableParagraph"/>
              <w:spacing w:before="58"/>
              <w:ind w:left="2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2012–13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30B" w14:textId="77777777" w:rsidR="00546579" w:rsidRDefault="001950B3">
            <w:pPr>
              <w:pStyle w:val="TableParagraph"/>
              <w:spacing w:before="58"/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30C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30D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30E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right w:val="single" w:sz="9" w:space="0" w:color="000000"/>
            </w:tcBorders>
          </w:tcPr>
          <w:p w14:paraId="0FFA730F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right w:val="single" w:sz="8" w:space="0" w:color="000000"/>
            </w:tcBorders>
          </w:tcPr>
          <w:p w14:paraId="0FFA7310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right w:val="single" w:sz="18" w:space="0" w:color="000000"/>
            </w:tcBorders>
          </w:tcPr>
          <w:p w14:paraId="0FFA7311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0FFA7312" w14:textId="77777777" w:rsidR="00546579" w:rsidRDefault="00546579"/>
        </w:tc>
        <w:tc>
          <w:tcPr>
            <w:tcW w:w="1118" w:type="dxa"/>
            <w:vMerge/>
            <w:tcBorders>
              <w:left w:val="single" w:sz="18" w:space="0" w:color="000000"/>
              <w:right w:val="nil"/>
            </w:tcBorders>
          </w:tcPr>
          <w:p w14:paraId="0FFA7313" w14:textId="77777777" w:rsidR="00546579" w:rsidRDefault="00546579"/>
        </w:tc>
        <w:tc>
          <w:tcPr>
            <w:tcW w:w="1174" w:type="dxa"/>
            <w:vMerge/>
            <w:tcBorders>
              <w:left w:val="nil"/>
              <w:bottom w:val="single" w:sz="5" w:space="0" w:color="000000"/>
              <w:right w:val="single" w:sz="18" w:space="0" w:color="000000"/>
            </w:tcBorders>
          </w:tcPr>
          <w:p w14:paraId="0FFA7314" w14:textId="77777777" w:rsidR="00546579" w:rsidRDefault="00546579"/>
        </w:tc>
      </w:tr>
      <w:tr w:rsidR="00546579" w14:paraId="0FFA7324" w14:textId="77777777">
        <w:trPr>
          <w:trHeight w:hRule="exact" w:val="769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0FFA7316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17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18" w14:textId="77777777" w:rsidR="00546579" w:rsidRDefault="00546579"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19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1A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1B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1C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0FFA731D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9" w:space="0" w:color="000000"/>
            </w:tcBorders>
          </w:tcPr>
          <w:p w14:paraId="0FFA731E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31F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14:paraId="0FFA7320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321" w14:textId="77777777" w:rsidR="00546579" w:rsidRDefault="00546579"/>
        </w:tc>
        <w:tc>
          <w:tcPr>
            <w:tcW w:w="1118" w:type="dxa"/>
            <w:vMerge/>
            <w:tcBorders>
              <w:left w:val="single" w:sz="18" w:space="0" w:color="000000"/>
              <w:bottom w:val="single" w:sz="19" w:space="0" w:color="000000"/>
              <w:right w:val="nil"/>
            </w:tcBorders>
          </w:tcPr>
          <w:p w14:paraId="0FFA7322" w14:textId="77777777" w:rsidR="00546579" w:rsidRDefault="00546579"/>
        </w:tc>
        <w:tc>
          <w:tcPr>
            <w:tcW w:w="1174" w:type="dxa"/>
            <w:tcBorders>
              <w:top w:val="single" w:sz="5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14:paraId="0FFA7323" w14:textId="77777777" w:rsidR="00546579" w:rsidRDefault="001950B3">
            <w:pPr>
              <w:pStyle w:val="TableParagraph"/>
              <w:spacing w:before="149"/>
              <w:ind w:left="107" w:right="13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546579" w14:paraId="0FFA7397" w14:textId="77777777">
        <w:trPr>
          <w:trHeight w:hRule="exact" w:val="1595"/>
        </w:trPr>
        <w:tc>
          <w:tcPr>
            <w:tcW w:w="102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32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2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2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FFA7333" w14:textId="77777777" w:rsidR="00546579" w:rsidRDefault="001950B3">
            <w:pPr>
              <w:pStyle w:val="TableParagraph"/>
              <w:ind w:left="85" w:right="16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Wetland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32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33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9" w14:textId="77777777" w:rsidR="00546579" w:rsidRDefault="001950B3">
            <w:pPr>
              <w:pStyle w:val="TableParagraph"/>
              <w:spacing w:before="104"/>
              <w:ind w:left="102" w:right="43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Gwydir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</w:t>
            </w:r>
          </w:p>
          <w:p w14:paraId="0FFA733A" w14:textId="77777777" w:rsidR="00546579" w:rsidRDefault="001950B3">
            <w:pPr>
              <w:pStyle w:val="TableParagraph"/>
              <w:spacing w:before="60"/>
              <w:ind w:left="102" w:right="15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 xml:space="preserve">(incl </w:t>
            </w:r>
            <w:r>
              <w:rPr>
                <w:rFonts w:ascii="Century Gothic"/>
                <w:spacing w:val="-1"/>
                <w:sz w:val="17"/>
              </w:rPr>
              <w:t>Gingham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Watercourse</w:t>
            </w:r>
          </w:p>
          <w:p w14:paraId="0FFA733B" w14:textId="77777777" w:rsidR="00546579" w:rsidRDefault="001950B3">
            <w:pPr>
              <w:pStyle w:val="TableParagraph"/>
              <w:spacing w:line="206" w:lineRule="exact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)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33C" w14:textId="77777777" w:rsidR="00546579" w:rsidRDefault="001950B3">
            <w:pPr>
              <w:pStyle w:val="ListParagraph"/>
              <w:numPr>
                <w:ilvl w:val="0"/>
                <w:numId w:val="3"/>
              </w:numPr>
              <w:tabs>
                <w:tab w:val="left" w:pos="208"/>
              </w:tabs>
              <w:spacing w:before="58"/>
              <w:ind w:right="102" w:firstLine="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45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during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October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March</w:t>
            </w:r>
          </w:p>
          <w:p w14:paraId="0FFA733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3E" w14:textId="77777777" w:rsidR="00546579" w:rsidRDefault="001950B3">
            <w:pPr>
              <w:pStyle w:val="ListParagraph"/>
              <w:numPr>
                <w:ilvl w:val="0"/>
                <w:numId w:val="3"/>
              </w:numPr>
              <w:tabs>
                <w:tab w:val="left" w:pos="208"/>
              </w:tabs>
              <w:spacing w:before="130"/>
              <w:ind w:right="102" w:firstLine="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60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during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October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March</w:t>
            </w:r>
          </w:p>
          <w:p w14:paraId="0FFA733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0" w14:textId="77777777" w:rsidR="00546579" w:rsidRDefault="001950B3">
            <w:pPr>
              <w:pStyle w:val="ListParagraph"/>
              <w:numPr>
                <w:ilvl w:val="0"/>
                <w:numId w:val="3"/>
              </w:numPr>
              <w:tabs>
                <w:tab w:val="left" w:pos="208"/>
              </w:tabs>
              <w:spacing w:before="133"/>
              <w:ind w:right="276" w:firstLine="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80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during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October </w:t>
            </w:r>
            <w:r>
              <w:rPr>
                <w:rFonts w:ascii="Century Gothic"/>
                <w:sz w:val="17"/>
              </w:rPr>
              <w:t>and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March, </w:t>
            </w:r>
            <w:r>
              <w:rPr>
                <w:rFonts w:ascii="Century Gothic"/>
                <w:spacing w:val="-1"/>
                <w:sz w:val="17"/>
              </w:rPr>
              <w:t>(*constraints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currently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limiting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ability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deliver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this</w:t>
            </w:r>
            <w:r>
              <w:rPr>
                <w:rFonts w:ascii="Century Gothic"/>
                <w:spacing w:val="-1"/>
                <w:sz w:val="17"/>
              </w:rPr>
              <w:t xml:space="preserve"> demand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with</w:t>
            </w:r>
            <w:r>
              <w:rPr>
                <w:rFonts w:ascii="Century Gothic"/>
                <w:spacing w:val="-1"/>
                <w:sz w:val="17"/>
              </w:rPr>
              <w:t xml:space="preserve"> regulated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flows)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341" w14:textId="77777777" w:rsidR="00546579" w:rsidRDefault="001950B3">
            <w:pPr>
              <w:pStyle w:val="TableParagraph"/>
              <w:spacing w:before="58"/>
              <w:ind w:left="99" w:right="34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7/8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10 </w:t>
            </w:r>
            <w:r>
              <w:rPr>
                <w:rFonts w:ascii="Century Gothic"/>
                <w:spacing w:val="-2"/>
                <w:sz w:val="17"/>
              </w:rPr>
              <w:t>years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(5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years)</w:t>
            </w:r>
          </w:p>
          <w:p w14:paraId="0FFA734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3" w14:textId="77777777" w:rsidR="00546579" w:rsidRDefault="001950B3">
            <w:pPr>
              <w:pStyle w:val="TableParagraph"/>
              <w:spacing w:before="130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6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10 years</w:t>
            </w:r>
          </w:p>
          <w:p w14:paraId="0FFA7344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(5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years)</w:t>
            </w:r>
          </w:p>
          <w:p w14:paraId="0FFA734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6" w14:textId="77777777" w:rsidR="00546579" w:rsidRDefault="001950B3">
            <w:pPr>
              <w:pStyle w:val="TableParagraph"/>
              <w:spacing w:before="133"/>
              <w:ind w:left="99" w:right="4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4</w:t>
            </w:r>
            <w:r>
              <w:rPr>
                <w:rFonts w:ascii="Century Gothic"/>
                <w:spacing w:val="45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10 years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(6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years)</w:t>
            </w:r>
          </w:p>
        </w:tc>
        <w:tc>
          <w:tcPr>
            <w:tcW w:w="114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34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4E" w14:textId="77777777" w:rsidR="00546579" w:rsidRDefault="00546579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34F" w14:textId="77777777" w:rsidR="00546579" w:rsidRDefault="001950B3">
            <w:pPr>
              <w:pStyle w:val="TableParagraph"/>
              <w:ind w:left="202" w:right="191" w:hanging="1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Extensive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05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35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7" w14:textId="77777777" w:rsidR="00546579" w:rsidRDefault="00546579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358" w14:textId="77777777" w:rsidR="00546579" w:rsidRDefault="001950B3">
            <w:pPr>
              <w:pStyle w:val="TableParagraph"/>
              <w:ind w:left="253" w:right="250" w:firstLine="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Drying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period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35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5F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FFA7360" w14:textId="77777777" w:rsidR="00546579" w:rsidRDefault="001950B3">
            <w:pPr>
              <w:pStyle w:val="TableParagraph"/>
              <w:spacing w:line="206" w:lineRule="exact"/>
              <w:ind w:left="224" w:right="212" w:hanging="1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1</w:t>
            </w:r>
            <w:r>
              <w:rPr>
                <w:rFonts w:ascii="Century Gothic"/>
                <w:spacing w:val="-1"/>
                <w:position w:val="4"/>
                <w:sz w:val="11"/>
              </w:rPr>
              <w:t>st</w:t>
            </w:r>
            <w:r>
              <w:rPr>
                <w:rFonts w:ascii="Century Gothic"/>
                <w:spacing w:val="15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Return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  <w:p w14:paraId="0FFA7361" w14:textId="77777777" w:rsidR="00546579" w:rsidRDefault="001950B3">
            <w:pPr>
              <w:pStyle w:val="TableParagraph"/>
              <w:spacing w:before="57"/>
              <w:ind w:left="29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(60 </w:t>
            </w:r>
            <w:r>
              <w:rPr>
                <w:rFonts w:ascii="Century Gothic"/>
                <w:sz w:val="17"/>
              </w:rPr>
              <w:t>GL)</w:t>
            </w:r>
          </w:p>
        </w:tc>
        <w:tc>
          <w:tcPr>
            <w:tcW w:w="119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36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6" w14:textId="77777777" w:rsidR="00546579" w:rsidRDefault="00546579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FFA7367" w14:textId="77777777" w:rsidR="00546579" w:rsidRDefault="001950B3">
            <w:pPr>
              <w:pStyle w:val="TableParagraph"/>
              <w:ind w:left="128" w:right="128" w:hanging="1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Drying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period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–</w:t>
            </w:r>
            <w:r>
              <w:rPr>
                <w:rFonts w:ascii="Century Gothic" w:eastAsia="Century Gothic" w:hAnsi="Century Gothic" w:cs="Century Gothic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small</w:t>
            </w:r>
            <w:r>
              <w:rPr>
                <w:rFonts w:ascii="Century Gothic" w:eastAsia="Century Gothic" w:hAnsi="Century Gothic" w:cs="Century Gothic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contributio</w:t>
            </w:r>
            <w:r>
              <w:rPr>
                <w:rFonts w:ascii="Century Gothic" w:eastAsia="Century Gothic" w:hAnsi="Century Gothic" w:cs="Century Gothic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n to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supplemen</w:t>
            </w:r>
            <w:r>
              <w:rPr>
                <w:rFonts w:ascii="Century Gothic" w:eastAsia="Century Gothic" w:hAnsi="Century Gothic" w:cs="Century Gothic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tary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flows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0FFA736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6E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36F" w14:textId="77777777" w:rsidR="00546579" w:rsidRDefault="001950B3">
            <w:pPr>
              <w:pStyle w:val="TableParagraph"/>
              <w:spacing w:line="206" w:lineRule="exact"/>
              <w:ind w:left="164" w:right="119" w:hanging="2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Watering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&gt;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60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~ </w:t>
            </w:r>
            <w:r>
              <w:rPr>
                <w:rFonts w:ascii="Century Gothic"/>
                <w:spacing w:val="-1"/>
                <w:sz w:val="17"/>
              </w:rPr>
              <w:t>80</w:t>
            </w:r>
          </w:p>
          <w:p w14:paraId="0FFA7370" w14:textId="77777777" w:rsidR="00546579" w:rsidRDefault="001950B3">
            <w:pPr>
              <w:pStyle w:val="TableParagraph"/>
              <w:spacing w:line="241" w:lineRule="auto"/>
              <w:ind w:left="214" w:right="190" w:hanging="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the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37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5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0FFA7376" w14:textId="77777777" w:rsidR="00546579" w:rsidRDefault="001950B3">
            <w:pPr>
              <w:pStyle w:val="TableParagraph"/>
              <w:ind w:right="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MODERATE</w:t>
            </w:r>
          </w:p>
          <w:p w14:paraId="0FFA7377" w14:textId="77777777" w:rsidR="00546579" w:rsidRDefault="001950B3">
            <w:pPr>
              <w:pStyle w:val="TableParagraph"/>
              <w:spacing w:before="60"/>
              <w:ind w:left="152" w:right="166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Watering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has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occurred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for </w:t>
            </w:r>
            <w:r>
              <w:rPr>
                <w:rFonts w:ascii="Century Gothic"/>
                <w:sz w:val="17"/>
              </w:rPr>
              <w:t>4</w:t>
            </w:r>
            <w:r>
              <w:rPr>
                <w:rFonts w:ascii="Century Gothic"/>
                <w:spacing w:val="-1"/>
                <w:sz w:val="17"/>
              </w:rPr>
              <w:t xml:space="preserve"> of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the</w:t>
            </w:r>
            <w:r>
              <w:rPr>
                <w:rFonts w:ascii="Century Gothic"/>
                <w:sz w:val="17"/>
              </w:rPr>
              <w:t xml:space="preserve"> last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6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years</w:t>
            </w:r>
          </w:p>
          <w:p w14:paraId="0FFA737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9" w14:textId="77777777" w:rsidR="00546579" w:rsidRDefault="001950B3">
            <w:pPr>
              <w:pStyle w:val="TableParagraph"/>
              <w:spacing w:before="131"/>
              <w:ind w:right="13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45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demand </w:t>
            </w:r>
            <w:r>
              <w:rPr>
                <w:rFonts w:ascii="Century Gothic"/>
                <w:sz w:val="17"/>
              </w:rPr>
              <w:t>in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scope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37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7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1" w14:textId="77777777" w:rsidR="00546579" w:rsidRDefault="00546579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382" w14:textId="77777777" w:rsidR="00546579" w:rsidRDefault="001950B3">
            <w:pPr>
              <w:pStyle w:val="TableParagraph"/>
              <w:ind w:left="35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76923B"/>
                <w:spacing w:val="-1"/>
                <w:sz w:val="17"/>
              </w:rPr>
              <w:t>Maintain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38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8" w14:textId="77777777" w:rsidR="00546579" w:rsidRDefault="001950B3">
            <w:pPr>
              <w:pStyle w:val="TableParagraph"/>
              <w:spacing w:before="104"/>
              <w:ind w:left="224" w:right="2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Environmental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could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partially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contribute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demand.</w:t>
            </w:r>
          </w:p>
          <w:p w14:paraId="0FFA7389" w14:textId="77777777" w:rsidR="00546579" w:rsidRDefault="001950B3">
            <w:pPr>
              <w:pStyle w:val="TableParagraph"/>
              <w:spacing w:before="67" w:line="206" w:lineRule="exact"/>
              <w:ind w:left="284" w:right="277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Respond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natural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triggers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38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8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9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91" w14:textId="77777777" w:rsidR="00546579" w:rsidRDefault="00546579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392" w14:textId="77777777" w:rsidR="00546579" w:rsidRDefault="001950B3">
            <w:pPr>
              <w:pStyle w:val="TableParagraph"/>
              <w:ind w:left="23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Moderate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/ </w:t>
            </w:r>
            <w:r>
              <w:rPr>
                <w:rFonts w:ascii="Century Gothic"/>
                <w:spacing w:val="-1"/>
                <w:sz w:val="17"/>
              </w:rPr>
              <w:t>high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39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9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95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396" w14:textId="77777777" w:rsidR="00546579" w:rsidRDefault="001950B3">
            <w:pPr>
              <w:pStyle w:val="TableParagraph"/>
              <w:ind w:left="70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Moderate</w:t>
            </w:r>
          </w:p>
        </w:tc>
      </w:tr>
      <w:tr w:rsidR="00546579" w14:paraId="0FFA73AA" w14:textId="77777777">
        <w:trPr>
          <w:trHeight w:hRule="exact" w:val="1925"/>
        </w:trPr>
        <w:tc>
          <w:tcPr>
            <w:tcW w:w="1028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398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399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39A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39B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39C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39D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39E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39F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0FFA73A0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9" w:space="0" w:color="000000"/>
            </w:tcBorders>
            <w:shd w:val="clear" w:color="auto" w:fill="FFC000"/>
          </w:tcPr>
          <w:p w14:paraId="0FFA73A1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0FFA73A2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3A3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3A4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0FFA73A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A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A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A8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3A9" w14:textId="77777777" w:rsidR="00546579" w:rsidRDefault="001950B3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High</w:t>
            </w:r>
          </w:p>
        </w:tc>
      </w:tr>
      <w:tr w:rsidR="00546579" w14:paraId="0FFA73F0" w14:textId="77777777">
        <w:trPr>
          <w:trHeight w:hRule="exact" w:val="1152"/>
        </w:trPr>
        <w:tc>
          <w:tcPr>
            <w:tcW w:w="1028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3AB" w14:textId="77777777" w:rsidR="00546579" w:rsidRDefault="00546579"/>
        </w:tc>
        <w:tc>
          <w:tcPr>
            <w:tcW w:w="132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3A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A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A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A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1" w14:textId="77777777" w:rsidR="00546579" w:rsidRDefault="001950B3">
            <w:pPr>
              <w:pStyle w:val="TableParagraph"/>
              <w:spacing w:before="104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Mallowa</w:t>
            </w:r>
          </w:p>
        </w:tc>
        <w:tc>
          <w:tcPr>
            <w:tcW w:w="17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3B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5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3B6" w14:textId="77777777" w:rsidR="00546579" w:rsidRDefault="001950B3">
            <w:pPr>
              <w:pStyle w:val="TableParagraph"/>
              <w:ind w:left="102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10–20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GL</w:t>
            </w:r>
          </w:p>
          <w:p w14:paraId="0FFA73B7" w14:textId="77777777" w:rsidR="00546579" w:rsidRDefault="001950B3">
            <w:pPr>
              <w:pStyle w:val="TableParagraph"/>
              <w:spacing w:before="58"/>
              <w:ind w:left="102" w:right="469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All</w:t>
            </w:r>
            <w:r>
              <w:rPr>
                <w:rFonts w:ascii="Century Gothic"/>
                <w:spacing w:val="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 (most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likely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spring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autumn)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3B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C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BD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3</w:t>
            </w:r>
            <w:r>
              <w:rPr>
                <w:rFonts w:ascii="Century Gothic"/>
                <w:spacing w:val="-1"/>
                <w:sz w:val="17"/>
              </w:rPr>
              <w:t xml:space="preserve"> consecutive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in</w:t>
            </w:r>
          </w:p>
          <w:p w14:paraId="0FFA73BE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 xml:space="preserve">6 </w:t>
            </w:r>
            <w:r>
              <w:rPr>
                <w:rFonts w:ascii="Century Gothic"/>
                <w:spacing w:val="-1"/>
                <w:sz w:val="17"/>
              </w:rPr>
              <w:t>years</w:t>
            </w:r>
          </w:p>
        </w:tc>
        <w:tc>
          <w:tcPr>
            <w:tcW w:w="114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3B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3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4" w14:textId="77777777" w:rsidR="00546579" w:rsidRDefault="001950B3">
            <w:pPr>
              <w:pStyle w:val="TableParagraph"/>
              <w:ind w:left="190" w:right="189" w:firstLine="29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position w:val="-3"/>
                <w:sz w:val="17"/>
              </w:rPr>
              <w:t>1</w:t>
            </w:r>
            <w:r>
              <w:rPr>
                <w:rFonts w:ascii="Century Gothic"/>
                <w:spacing w:val="-1"/>
                <w:sz w:val="11"/>
              </w:rPr>
              <w:t>st</w:t>
            </w:r>
            <w:r>
              <w:rPr>
                <w:rFonts w:ascii="Century Gothic"/>
                <w:spacing w:val="22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058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3C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9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A" w14:textId="77777777" w:rsidR="00546579" w:rsidRDefault="001950B3">
            <w:pPr>
              <w:pStyle w:val="TableParagraph"/>
              <w:ind w:left="147" w:right="144" w:firstLine="25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position w:val="-3"/>
                <w:sz w:val="17"/>
              </w:rPr>
              <w:t>2</w:t>
            </w:r>
            <w:r>
              <w:rPr>
                <w:rFonts w:ascii="Century Gothic"/>
                <w:spacing w:val="-1"/>
                <w:sz w:val="11"/>
              </w:rPr>
              <w:t>nd</w:t>
            </w:r>
            <w:r>
              <w:rPr>
                <w:rFonts w:ascii="Century Gothic"/>
                <w:spacing w:val="19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3C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CF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D0" w14:textId="77777777" w:rsidR="00546579" w:rsidRDefault="001950B3">
            <w:pPr>
              <w:pStyle w:val="TableParagraph"/>
              <w:ind w:left="212" w:right="211" w:firstLine="2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position w:val="-3"/>
                <w:sz w:val="17"/>
              </w:rPr>
              <w:t>3</w:t>
            </w:r>
            <w:r>
              <w:rPr>
                <w:rFonts w:ascii="Century Gothic"/>
                <w:spacing w:val="-1"/>
                <w:sz w:val="11"/>
              </w:rPr>
              <w:t>rd</w:t>
            </w:r>
            <w:r>
              <w:rPr>
                <w:rFonts w:ascii="Century Gothic"/>
                <w:spacing w:val="22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19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3D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D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D3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0FFA73D4" w14:textId="77777777" w:rsidR="00546579" w:rsidRDefault="001950B3">
            <w:pPr>
              <w:pStyle w:val="TableParagraph"/>
              <w:spacing w:line="239" w:lineRule="auto"/>
              <w:ind w:left="142" w:right="142" w:hanging="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contributio</w:t>
            </w:r>
            <w:r>
              <w:rPr>
                <w:rFonts w:ascii="Century Gothic"/>
                <w:sz w:val="17"/>
              </w:rPr>
              <w:t xml:space="preserve"> n to </w:t>
            </w:r>
            <w:r>
              <w:rPr>
                <w:rFonts w:ascii="Century Gothic"/>
                <w:spacing w:val="-1"/>
                <w:sz w:val="17"/>
              </w:rPr>
              <w:t>reactive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flows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0FFA73D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D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D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D8" w14:textId="77777777" w:rsidR="00546579" w:rsidRDefault="00546579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3D9" w14:textId="77777777" w:rsidR="00546579" w:rsidRDefault="001950B3">
            <w:pPr>
              <w:pStyle w:val="TableParagraph"/>
              <w:ind w:left="190" w:right="17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z w:val="17"/>
              </w:rPr>
              <w:t xml:space="preserve"> late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summer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9" w:space="0" w:color="000000"/>
            </w:tcBorders>
            <w:shd w:val="clear" w:color="auto" w:fill="92D050"/>
          </w:tcPr>
          <w:p w14:paraId="0FFA73DA" w14:textId="77777777" w:rsidR="00546579" w:rsidRDefault="001950B3">
            <w:pPr>
              <w:pStyle w:val="TableParagraph"/>
              <w:spacing w:before="58"/>
              <w:ind w:right="9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LOW</w:t>
            </w:r>
          </w:p>
          <w:p w14:paraId="0FFA73DB" w14:textId="77777777" w:rsidR="00546579" w:rsidRDefault="001950B3">
            <w:pPr>
              <w:pStyle w:val="TableParagraph"/>
              <w:spacing w:before="60" w:line="239" w:lineRule="auto"/>
              <w:ind w:left="152" w:right="166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has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occurred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4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of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last 5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water</w:t>
            </w:r>
            <w:r>
              <w:rPr>
                <w:rFonts w:ascii="Century Gothic" w:eastAsia="Century Gothic" w:hAnsi="Century Gothic" w:cs="Century Gothic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years,</w:t>
            </w:r>
            <w:r>
              <w:rPr>
                <w:rFonts w:ascii="Century Gothic" w:eastAsia="Century Gothic" w:hAnsi="Century Gothic" w:cs="Century Gothic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including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small</w:t>
            </w:r>
            <w:r>
              <w:rPr>
                <w:rFonts w:ascii="Century Gothic" w:eastAsia="Century Gothic" w:hAnsi="Century Gothic" w:cs="Century Gothic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reactive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>in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2015–</w:t>
            </w:r>
            <w:r>
              <w:rPr>
                <w:rFonts w:ascii="Century Gothic" w:eastAsia="Century Gothic" w:hAnsi="Century Gothic" w:cs="Century Gothic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16.</w:t>
            </w:r>
          </w:p>
          <w:p w14:paraId="0FFA73DC" w14:textId="77777777" w:rsidR="00546579" w:rsidRDefault="001950B3">
            <w:pPr>
              <w:pStyle w:val="TableParagraph"/>
              <w:spacing w:before="60"/>
              <w:ind w:left="193" w:right="203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Dry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sequence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is</w:t>
            </w:r>
            <w:r>
              <w:rPr>
                <w:rFonts w:ascii="Century Gothic"/>
                <w:spacing w:val="-1"/>
                <w:sz w:val="17"/>
              </w:rPr>
              <w:t xml:space="preserve"> within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requirements</w:t>
            </w:r>
          </w:p>
          <w:p w14:paraId="0FFA73DD" w14:textId="77777777" w:rsidR="00546579" w:rsidRDefault="001950B3">
            <w:pPr>
              <w:pStyle w:val="TableParagraph"/>
              <w:spacing w:before="60"/>
              <w:ind w:left="121" w:right="134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Respond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natural</w:t>
            </w:r>
            <w:r>
              <w:rPr>
                <w:rFonts w:ascii="Century Gothic"/>
                <w:spacing w:val="2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flow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(supplementary)</w:t>
            </w:r>
          </w:p>
        </w:tc>
        <w:tc>
          <w:tcPr>
            <w:tcW w:w="1455" w:type="dxa"/>
            <w:vMerge w:val="restart"/>
            <w:tcBorders>
              <w:top w:val="single" w:sz="8" w:space="0" w:color="000000"/>
              <w:left w:val="single" w:sz="9" w:space="0" w:color="000000"/>
              <w:right w:val="single" w:sz="8" w:space="0" w:color="000000"/>
            </w:tcBorders>
          </w:tcPr>
          <w:p w14:paraId="0FFA73D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D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3" w14:textId="77777777" w:rsidR="00546579" w:rsidRDefault="001950B3">
            <w:pPr>
              <w:pStyle w:val="TableParagraph"/>
              <w:spacing w:before="104"/>
              <w:ind w:left="35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76923B"/>
                <w:spacing w:val="-1"/>
                <w:sz w:val="17"/>
              </w:rPr>
              <w:t>Maintain</w:t>
            </w:r>
          </w:p>
        </w:tc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3E4" w14:textId="77777777" w:rsidR="00546579" w:rsidRDefault="001950B3">
            <w:pPr>
              <w:pStyle w:val="TableParagraph"/>
              <w:spacing w:before="87"/>
              <w:ind w:left="224" w:right="2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Environmental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could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partially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contribute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demand.</w:t>
            </w:r>
          </w:p>
          <w:p w14:paraId="0FFA73E5" w14:textId="77777777" w:rsidR="00546579" w:rsidRDefault="001950B3">
            <w:pPr>
              <w:pStyle w:val="TableParagraph"/>
              <w:spacing w:before="60"/>
              <w:ind w:left="284" w:right="277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Respond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natural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triggers</w:t>
            </w:r>
          </w:p>
          <w:p w14:paraId="0FFA73E6" w14:textId="77777777" w:rsidR="00546579" w:rsidRDefault="001950B3">
            <w:pPr>
              <w:pStyle w:val="TableParagraph"/>
              <w:spacing w:before="60" w:line="239" w:lineRule="auto"/>
              <w:ind w:left="126" w:right="115" w:firstLine="1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Diversion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of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supplementary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entitlement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if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available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into</w:t>
            </w:r>
            <w:r>
              <w:rPr>
                <w:rFonts w:ascii="Century Gothic"/>
                <w:spacing w:val="-1"/>
                <w:sz w:val="17"/>
              </w:rPr>
              <w:t xml:space="preserve"> the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Mallowa</w:t>
            </w:r>
          </w:p>
        </w:tc>
        <w:tc>
          <w:tcPr>
            <w:tcW w:w="1863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0FFA73E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C" w14:textId="77777777" w:rsidR="00546579" w:rsidRDefault="001950B3">
            <w:pPr>
              <w:pStyle w:val="TableParagraph"/>
              <w:spacing w:before="104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92D050"/>
          </w:tcPr>
          <w:p w14:paraId="0FFA73E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EE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3EF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</w:tr>
      <w:tr w:rsidR="00546579" w14:paraId="0FFA7401" w14:textId="77777777">
        <w:trPr>
          <w:trHeight w:hRule="exact" w:val="1264"/>
        </w:trPr>
        <w:tc>
          <w:tcPr>
            <w:tcW w:w="1028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0FFA73F1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F2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F3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3F4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A6A6A6"/>
          </w:tcPr>
          <w:p w14:paraId="0FFA73F5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A6A6A6"/>
          </w:tcPr>
          <w:p w14:paraId="0FFA73F6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A6A6A6"/>
          </w:tcPr>
          <w:p w14:paraId="0FFA73F7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</w:tcPr>
          <w:p w14:paraId="0FFA73F8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14:paraId="0FFA73F9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9" w:space="0" w:color="000000"/>
            </w:tcBorders>
            <w:shd w:val="clear" w:color="auto" w:fill="92D050"/>
          </w:tcPr>
          <w:p w14:paraId="0FFA73FA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3FB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14:paraId="0FFA73FC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14:paraId="0FFA73FD" w14:textId="77777777" w:rsidR="00546579" w:rsidRDefault="00546579"/>
        </w:tc>
        <w:tc>
          <w:tcPr>
            <w:tcW w:w="2292" w:type="dxa"/>
            <w:gridSpan w:val="2"/>
            <w:tcBorders>
              <w:top w:val="single" w:sz="5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14:paraId="0FFA73F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3FF" w14:textId="77777777" w:rsidR="00546579" w:rsidRDefault="00546579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0" w14:textId="77777777" w:rsidR="00546579" w:rsidRDefault="001950B3">
            <w:pPr>
              <w:pStyle w:val="TableParagraph"/>
              <w:ind w:left="70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Moderate</w:t>
            </w:r>
          </w:p>
        </w:tc>
      </w:tr>
      <w:tr w:rsidR="00546579" w14:paraId="0FFA743F" w14:textId="77777777">
        <w:trPr>
          <w:trHeight w:hRule="exact" w:val="966"/>
        </w:trPr>
        <w:tc>
          <w:tcPr>
            <w:tcW w:w="102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40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B" w14:textId="77777777" w:rsidR="00546579" w:rsidRDefault="001950B3">
            <w:pPr>
              <w:pStyle w:val="TableParagraph"/>
              <w:spacing w:before="122" w:line="239" w:lineRule="auto"/>
              <w:ind w:left="85" w:right="15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Aquatic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in-stream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ecology</w:t>
            </w:r>
          </w:p>
        </w:tc>
        <w:tc>
          <w:tcPr>
            <w:tcW w:w="132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0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0F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410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Mehi</w:t>
            </w:r>
            <w:r>
              <w:rPr>
                <w:rFonts w:ascii="Century Gothic"/>
                <w:spacing w:val="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River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11" w14:textId="77777777" w:rsidR="00546579" w:rsidRDefault="00546579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0FFA7412" w14:textId="77777777" w:rsidR="00546579" w:rsidRDefault="001950B3">
            <w:pPr>
              <w:pStyle w:val="TableParagraph"/>
              <w:spacing w:line="207" w:lineRule="exact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-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15–20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GL,</w:t>
            </w:r>
            <w:r>
              <w:rPr>
                <w:rFonts w:ascii="Century Gothic" w:eastAsia="Century Gothic" w:hAnsi="Century Gothic" w:cs="Century Gothic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all</w:t>
            </w:r>
          </w:p>
          <w:p w14:paraId="0FFA7413" w14:textId="77777777" w:rsidR="00546579" w:rsidRDefault="001950B3">
            <w:pPr>
              <w:pStyle w:val="TableParagraph"/>
              <w:ind w:left="102" w:right="29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year (most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likely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winter </w:t>
            </w:r>
            <w:r>
              <w:rPr>
                <w:rFonts w:ascii="Century Gothic"/>
                <w:sz w:val="17"/>
              </w:rPr>
              <w:t>/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spring)</w:t>
            </w:r>
          </w:p>
          <w:p w14:paraId="0FFA7414" w14:textId="77777777" w:rsidR="00546579" w:rsidRDefault="001950B3">
            <w:pPr>
              <w:pStyle w:val="TableParagraph"/>
              <w:spacing w:before="60"/>
              <w:ind w:left="102" w:right="28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(breeding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/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stimulation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flow)</w:t>
            </w:r>
          </w:p>
          <w:p w14:paraId="0FFA7415" w14:textId="77777777" w:rsidR="00546579" w:rsidRDefault="001950B3">
            <w:pPr>
              <w:pStyle w:val="TableParagraph"/>
              <w:spacing w:before="60"/>
              <w:ind w:left="102" w:right="105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-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5</w:t>
            </w:r>
            <w:r>
              <w:rPr>
                <w:rFonts w:ascii="Century Gothic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demand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for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maintenance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16" w14:textId="77777777" w:rsidR="00546579" w:rsidRDefault="001950B3">
            <w:pPr>
              <w:pStyle w:val="TableParagraph"/>
              <w:spacing w:before="58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5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10 years</w:t>
            </w:r>
          </w:p>
          <w:p w14:paraId="0FFA741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18" w14:textId="77777777" w:rsidR="00546579" w:rsidRDefault="001950B3">
            <w:pPr>
              <w:pStyle w:val="TableParagraph"/>
              <w:spacing w:before="133" w:line="239" w:lineRule="auto"/>
              <w:ind w:left="99" w:right="23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Second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and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thrid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following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a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stimulation</w:t>
            </w:r>
            <w:r>
              <w:rPr>
                <w:rFonts w:ascii="Century Gothic"/>
                <w:sz w:val="17"/>
              </w:rPr>
              <w:t xml:space="preserve"> /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breeding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</w:p>
        </w:tc>
        <w:tc>
          <w:tcPr>
            <w:tcW w:w="114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41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1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1B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41C" w14:textId="77777777" w:rsidR="00546579" w:rsidRDefault="001950B3">
            <w:pPr>
              <w:pStyle w:val="TableParagraph"/>
              <w:ind w:left="274" w:right="275" w:firstLine="2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 xml:space="preserve">Met </w:t>
            </w:r>
            <w:r>
              <w:rPr>
                <w:rFonts w:ascii="Century Gothic"/>
                <w:spacing w:val="-1"/>
                <w:sz w:val="17"/>
              </w:rPr>
              <w:t>by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natural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flows</w:t>
            </w:r>
          </w:p>
        </w:tc>
        <w:tc>
          <w:tcPr>
            <w:tcW w:w="105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41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1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1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20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421" w14:textId="77777777" w:rsidR="00546579" w:rsidRDefault="001950B3">
            <w:pPr>
              <w:pStyle w:val="TableParagraph"/>
              <w:ind w:left="183" w:right="181" w:firstLine="9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1</w:t>
            </w:r>
            <w:r>
              <w:rPr>
                <w:rFonts w:ascii="Century Gothic"/>
                <w:spacing w:val="-1"/>
                <w:position w:val="4"/>
                <w:sz w:val="11"/>
              </w:rPr>
              <w:t>st</w:t>
            </w:r>
            <w:r>
              <w:rPr>
                <w:rFonts w:ascii="Century Gothic"/>
                <w:spacing w:val="15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z w:val="17"/>
              </w:rPr>
              <w:t>fish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trial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42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2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2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25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426" w14:textId="77777777" w:rsidR="00546579" w:rsidRDefault="001950B3">
            <w:pPr>
              <w:pStyle w:val="TableParagraph"/>
              <w:ind w:left="12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2</w:t>
            </w:r>
            <w:r>
              <w:rPr>
                <w:rFonts w:ascii="Century Gothic"/>
                <w:spacing w:val="-1"/>
                <w:position w:val="4"/>
                <w:sz w:val="11"/>
              </w:rPr>
              <w:t>nd</w:t>
            </w:r>
            <w:r>
              <w:rPr>
                <w:rFonts w:ascii="Century Gothic"/>
                <w:spacing w:val="18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fish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flow</w:t>
            </w:r>
          </w:p>
        </w:tc>
        <w:tc>
          <w:tcPr>
            <w:tcW w:w="119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42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28" w14:textId="77777777" w:rsidR="00546579" w:rsidRDefault="001950B3">
            <w:pPr>
              <w:pStyle w:val="TableParagraph"/>
              <w:spacing w:before="131" w:line="239" w:lineRule="auto"/>
              <w:ind w:left="128" w:right="128" w:hanging="4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contributio n to </w:t>
            </w:r>
            <w:r>
              <w:rPr>
                <w:rFonts w:ascii="Century Gothic"/>
                <w:spacing w:val="-1"/>
                <w:sz w:val="17"/>
              </w:rPr>
              <w:t>supplemen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  <w:shd w:val="clear" w:color="auto" w:fill="D9D9D9"/>
          </w:tcPr>
          <w:p w14:paraId="0FFA742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2A" w14:textId="77777777" w:rsidR="00546579" w:rsidRDefault="001950B3">
            <w:pPr>
              <w:pStyle w:val="TableParagraph"/>
              <w:spacing w:before="131" w:line="239" w:lineRule="auto"/>
              <w:ind w:left="128" w:right="109" w:hanging="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contributio n to </w:t>
            </w:r>
            <w:r>
              <w:rPr>
                <w:rFonts w:ascii="Century Gothic"/>
                <w:spacing w:val="-1"/>
                <w:sz w:val="17"/>
              </w:rPr>
              <w:t>supplemen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42B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FFA742C" w14:textId="77777777" w:rsidR="00546579" w:rsidRDefault="001950B3">
            <w:pPr>
              <w:pStyle w:val="TableParagraph"/>
              <w:ind w:right="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MODERATE</w:t>
            </w:r>
          </w:p>
          <w:p w14:paraId="0FFA742D" w14:textId="77777777" w:rsidR="00546579" w:rsidRDefault="001950B3">
            <w:pPr>
              <w:pStyle w:val="TableParagraph"/>
              <w:spacing w:before="60" w:line="239" w:lineRule="auto"/>
              <w:ind w:left="135" w:right="145" w:hanging="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Contribution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to</w:t>
            </w:r>
            <w:r>
              <w:rPr>
                <w:rFonts w:ascii="Century Gothic" w:eastAsia="Century Gothic" w:hAnsi="Century Gothic" w:cs="Century Gothic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requirements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in 3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out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last 4</w:t>
            </w:r>
            <w:r>
              <w:rPr>
                <w:rFonts w:ascii="Century Gothic" w:eastAsia="Century Gothic" w:hAnsi="Century Gothic" w:cs="Century Gothic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years</w:t>
            </w:r>
            <w:r>
              <w:rPr>
                <w:rFonts w:ascii="Century Gothic" w:eastAsia="Century Gothic" w:hAnsi="Century Gothic" w:cs="Century Gothic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including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very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small</w:t>
            </w:r>
            <w:r>
              <w:rPr>
                <w:rFonts w:ascii="Century Gothic" w:eastAsia="Century Gothic" w:hAnsi="Century Gothic" w:cs="Century Gothic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contribution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natural</w:t>
            </w:r>
            <w:r>
              <w:rPr>
                <w:rFonts w:ascii="Century Gothic" w:eastAsia="Century Gothic" w:hAnsi="Century Gothic" w:cs="Century Gothic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flows during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2015–16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42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2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3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31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432" w14:textId="77777777" w:rsidR="00546579" w:rsidRDefault="001950B3">
            <w:pPr>
              <w:pStyle w:val="TableParagraph"/>
              <w:ind w:left="35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76923B"/>
                <w:spacing w:val="-1"/>
                <w:sz w:val="17"/>
              </w:rPr>
              <w:t>Maintain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43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3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35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1"/>
                <w:szCs w:val="11"/>
              </w:rPr>
            </w:pPr>
          </w:p>
          <w:p w14:paraId="0FFA7436" w14:textId="77777777" w:rsidR="00546579" w:rsidRDefault="001950B3">
            <w:pPr>
              <w:pStyle w:val="TableParagraph"/>
              <w:spacing w:line="239" w:lineRule="auto"/>
              <w:ind w:left="224" w:right="2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Environmental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could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partially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contribute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43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3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3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3A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43B" w14:textId="77777777" w:rsidR="00546579" w:rsidRDefault="001950B3">
            <w:pPr>
              <w:pStyle w:val="TableParagraph"/>
              <w:ind w:left="49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Moderate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0FFA743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3D" w14:textId="77777777" w:rsidR="00546579" w:rsidRDefault="00546579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0FFA743E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</w:tr>
      <w:tr w:rsidR="00546579" w14:paraId="0FFA7450" w14:textId="77777777">
        <w:trPr>
          <w:trHeight w:hRule="exact" w:val="974"/>
        </w:trPr>
        <w:tc>
          <w:tcPr>
            <w:tcW w:w="1028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440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441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442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443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444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445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446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447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14:paraId="0FFA7448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9" w:space="0" w:color="000000"/>
            </w:tcBorders>
            <w:shd w:val="clear" w:color="auto" w:fill="FFC000"/>
          </w:tcPr>
          <w:p w14:paraId="0FFA7449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0FFA744A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44B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44C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0FFA744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4E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0FFA744F" w14:textId="77777777" w:rsidR="00546579" w:rsidRDefault="001950B3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High</w:t>
            </w:r>
          </w:p>
        </w:tc>
      </w:tr>
      <w:tr w:rsidR="00546579" w14:paraId="0FFA7499" w14:textId="77777777">
        <w:trPr>
          <w:trHeight w:hRule="exact" w:val="1205"/>
        </w:trPr>
        <w:tc>
          <w:tcPr>
            <w:tcW w:w="1028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451" w14:textId="77777777" w:rsidR="00546579" w:rsidRDefault="00546579"/>
        </w:tc>
        <w:tc>
          <w:tcPr>
            <w:tcW w:w="132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45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7" w14:textId="77777777" w:rsidR="00546579" w:rsidRDefault="00546579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458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Carole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Creek</w:t>
            </w:r>
          </w:p>
        </w:tc>
        <w:tc>
          <w:tcPr>
            <w:tcW w:w="17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45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C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5D" w14:textId="77777777" w:rsidR="00546579" w:rsidRDefault="001950B3">
            <w:pPr>
              <w:pStyle w:val="TableParagraph"/>
              <w:ind w:left="102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5–10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GL</w:t>
            </w:r>
          </w:p>
          <w:p w14:paraId="0FFA745E" w14:textId="77777777" w:rsidR="00546579" w:rsidRDefault="001950B3">
            <w:pPr>
              <w:pStyle w:val="TableParagraph"/>
              <w:spacing w:before="61"/>
              <w:ind w:left="102" w:right="469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All</w:t>
            </w:r>
            <w:r>
              <w:rPr>
                <w:rFonts w:ascii="Century Gothic"/>
                <w:spacing w:val="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 (most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likely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spring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autumn)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45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4" w14:textId="77777777" w:rsidR="00546579" w:rsidRDefault="00546579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465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5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10 years</w:t>
            </w:r>
          </w:p>
        </w:tc>
        <w:tc>
          <w:tcPr>
            <w:tcW w:w="114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46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A" w14:textId="77777777" w:rsidR="00546579" w:rsidRDefault="001950B3">
            <w:pPr>
              <w:pStyle w:val="TableParagraph"/>
              <w:spacing w:before="137"/>
              <w:ind w:left="274" w:right="275" w:firstLine="2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 xml:space="preserve">Met </w:t>
            </w:r>
            <w:r>
              <w:rPr>
                <w:rFonts w:ascii="Century Gothic"/>
                <w:spacing w:val="-1"/>
                <w:sz w:val="17"/>
              </w:rPr>
              <w:t>by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natural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flows</w:t>
            </w:r>
          </w:p>
        </w:tc>
        <w:tc>
          <w:tcPr>
            <w:tcW w:w="1058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46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6F" w14:textId="77777777" w:rsidR="00546579" w:rsidRDefault="00546579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470" w14:textId="77777777" w:rsidR="00546579" w:rsidRDefault="001950B3">
            <w:pPr>
              <w:pStyle w:val="TableParagraph"/>
              <w:spacing w:line="206" w:lineRule="exact"/>
              <w:ind w:left="183" w:right="181" w:firstLine="9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1</w:t>
            </w:r>
            <w:r>
              <w:rPr>
                <w:rFonts w:ascii="Century Gothic"/>
                <w:spacing w:val="-1"/>
                <w:position w:val="4"/>
                <w:sz w:val="11"/>
              </w:rPr>
              <w:t>st</w:t>
            </w:r>
            <w:r>
              <w:rPr>
                <w:rFonts w:ascii="Century Gothic"/>
                <w:spacing w:val="15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z w:val="17"/>
              </w:rPr>
              <w:t>fish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trial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47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6" w14:textId="77777777" w:rsidR="00546579" w:rsidRDefault="00546579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477" w14:textId="77777777" w:rsidR="00546579" w:rsidRDefault="001950B3">
            <w:pPr>
              <w:pStyle w:val="TableParagraph"/>
              <w:ind w:left="12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2</w:t>
            </w:r>
            <w:r>
              <w:rPr>
                <w:rFonts w:ascii="Century Gothic"/>
                <w:spacing w:val="-1"/>
                <w:position w:val="4"/>
                <w:sz w:val="11"/>
              </w:rPr>
              <w:t>nd</w:t>
            </w:r>
            <w:r>
              <w:rPr>
                <w:rFonts w:ascii="Century Gothic"/>
                <w:spacing w:val="18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fish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flow</w:t>
            </w:r>
          </w:p>
        </w:tc>
        <w:tc>
          <w:tcPr>
            <w:tcW w:w="119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47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A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FFA747B" w14:textId="77777777" w:rsidR="00546579" w:rsidRDefault="001950B3">
            <w:pPr>
              <w:pStyle w:val="TableParagraph"/>
              <w:ind w:left="128" w:right="128" w:hanging="4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contributio n to </w:t>
            </w:r>
            <w:r>
              <w:rPr>
                <w:rFonts w:ascii="Century Gothic"/>
                <w:spacing w:val="-1"/>
                <w:sz w:val="17"/>
              </w:rPr>
              <w:t>supplemen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D9D9D9"/>
          </w:tcPr>
          <w:p w14:paraId="0FFA747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7E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FFA747F" w14:textId="77777777" w:rsidR="00546579" w:rsidRDefault="001950B3">
            <w:pPr>
              <w:pStyle w:val="TableParagraph"/>
              <w:ind w:left="128" w:right="109" w:hanging="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contributio n to </w:t>
            </w:r>
            <w:r>
              <w:rPr>
                <w:rFonts w:ascii="Century Gothic"/>
                <w:spacing w:val="-1"/>
                <w:sz w:val="17"/>
              </w:rPr>
              <w:t>supplemen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48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4" w14:textId="77777777" w:rsidR="00546579" w:rsidRDefault="00546579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FFA7485" w14:textId="77777777" w:rsidR="00546579" w:rsidRDefault="001950B3">
            <w:pPr>
              <w:pStyle w:val="TableParagraph"/>
              <w:ind w:left="64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MODERATE</w:t>
            </w:r>
          </w:p>
        </w:tc>
        <w:tc>
          <w:tcPr>
            <w:tcW w:w="1455" w:type="dxa"/>
            <w:vMerge w:val="restart"/>
            <w:tcBorders>
              <w:top w:val="single" w:sz="8" w:space="0" w:color="000000"/>
              <w:left w:val="single" w:sz="9" w:space="0" w:color="000000"/>
              <w:right w:val="single" w:sz="8" w:space="0" w:color="000000"/>
            </w:tcBorders>
          </w:tcPr>
          <w:p w14:paraId="0FFA748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8B" w14:textId="77777777" w:rsidR="00546579" w:rsidRDefault="00546579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48C" w14:textId="77777777" w:rsidR="00546579" w:rsidRDefault="001950B3">
            <w:pPr>
              <w:pStyle w:val="TableParagraph"/>
              <w:ind w:left="35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76923B"/>
                <w:spacing w:val="-1"/>
                <w:sz w:val="17"/>
              </w:rPr>
              <w:t>Maintain</w:t>
            </w:r>
          </w:p>
        </w:tc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48D" w14:textId="77777777" w:rsidR="00546579" w:rsidRDefault="001950B3">
            <w:pPr>
              <w:pStyle w:val="TableParagraph"/>
              <w:spacing w:before="58"/>
              <w:ind w:left="224" w:right="2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Environmental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could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partially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contribute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demand.</w:t>
            </w:r>
          </w:p>
          <w:p w14:paraId="0FFA748E" w14:textId="77777777" w:rsidR="00546579" w:rsidRDefault="001950B3">
            <w:pPr>
              <w:pStyle w:val="TableParagraph"/>
              <w:spacing w:before="60"/>
              <w:ind w:left="167" w:right="157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Given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limited volumes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available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potential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contribution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has </w:t>
            </w:r>
            <w:r>
              <w:rPr>
                <w:rFonts w:ascii="Century Gothic"/>
                <w:sz w:val="17"/>
              </w:rPr>
              <w:t>a</w:t>
            </w:r>
            <w:r>
              <w:rPr>
                <w:rFonts w:ascii="Century Gothic"/>
                <w:spacing w:val="-1"/>
                <w:sz w:val="17"/>
              </w:rPr>
              <w:t xml:space="preserve"> lower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priority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than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contribution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the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Mehi</w:t>
            </w:r>
          </w:p>
        </w:tc>
        <w:tc>
          <w:tcPr>
            <w:tcW w:w="1863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48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9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9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9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9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94" w14:textId="77777777" w:rsidR="00546579" w:rsidRDefault="00546579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495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0FFA749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97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498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</w:tr>
      <w:tr w:rsidR="00546579" w14:paraId="0FFA74AA" w14:textId="77777777">
        <w:trPr>
          <w:trHeight w:hRule="exact" w:val="1289"/>
        </w:trPr>
        <w:tc>
          <w:tcPr>
            <w:tcW w:w="1028" w:type="dxa"/>
            <w:vMerge/>
            <w:tcBorders>
              <w:left w:val="single" w:sz="18" w:space="0" w:color="000000"/>
              <w:bottom w:val="single" w:sz="8" w:space="0" w:color="000000"/>
              <w:right w:val="single" w:sz="5" w:space="0" w:color="000000"/>
            </w:tcBorders>
          </w:tcPr>
          <w:p w14:paraId="0FFA749A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49B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49C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49D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49E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49F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4A0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4A1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14:paraId="0FFA74A2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9" w:space="0" w:color="000000"/>
            </w:tcBorders>
            <w:shd w:val="clear" w:color="auto" w:fill="FFC000"/>
          </w:tcPr>
          <w:p w14:paraId="0FFA74A3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0FFA74A4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4A5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4A6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0FFA74A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A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4A9" w14:textId="77777777" w:rsidR="00546579" w:rsidRDefault="001950B3">
            <w:pPr>
              <w:pStyle w:val="TableParagraph"/>
              <w:spacing w:before="136"/>
              <w:ind w:left="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High</w:t>
            </w:r>
          </w:p>
        </w:tc>
      </w:tr>
    </w:tbl>
    <w:p w14:paraId="0FFA74AB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4AC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4AD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4AE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4AF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4B0" w14:textId="77777777" w:rsidR="00546579" w:rsidRDefault="00546579">
      <w:pPr>
        <w:spacing w:before="10"/>
        <w:rPr>
          <w:rFonts w:ascii="Century Gothic" w:eastAsia="Century Gothic" w:hAnsi="Century Gothic" w:cs="Century Gothic"/>
          <w:b/>
          <w:bCs/>
          <w:sz w:val="21"/>
          <w:szCs w:val="21"/>
        </w:rPr>
      </w:pPr>
    </w:p>
    <w:p w14:paraId="0FFA74B1" w14:textId="7F61B9C0" w:rsidR="00546579" w:rsidRDefault="001950B3">
      <w:pPr>
        <w:spacing w:line="20" w:lineRule="atLeast"/>
        <w:ind w:left="11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FFA7B1D" wp14:editId="5C107B94">
                <wp:extent cx="1838325" cy="8890"/>
                <wp:effectExtent l="5080" t="8890" r="4445" b="1270"/>
                <wp:docPr id="501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502" name="Group 47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503" name="Freeform 47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F92F36" id="Group 477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">
                <v:group id="Group 478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79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6vMQA&#10;AADcAAAADwAAAGRycy9kb3ducmV2LnhtbESPy2rDMBBF94X8g5hAd7Wc9EFwooRQKPWmizjedDdI&#10;E8vEGhlLid18fVQodHm5j8Pd7CbXiSsNofWsYJHlIIi1Ny03Curjx9MKRIjIBjvPpOCHAuy2s4cN&#10;FsaPfKBrFRuRRjgUqMDG2BdSBm3JYch8T5y8kx8cxiSHRpoBxzTuOrnM8zfpsOVEsNjTuyV9ri4u&#10;QeRnX31dXm6ky8Z/L6O1uj4o9Tif9msQkab4H/5rl0bBa/4Mv2fS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erzEAAAA3AAAAA8AAAAAAAAAAAAAAAAAmAIAAGRycy9k&#10;b3ducmV2LnhtbFBLBQYAAAAABAAEAPUAAACJAw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FFA74B2" w14:textId="77777777" w:rsidR="00546579" w:rsidRDefault="00546579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546579">
          <w:footerReference w:type="default" r:id="rId30"/>
          <w:pgSz w:w="23820" w:h="16840" w:orient="landscape"/>
          <w:pgMar w:top="860" w:right="740" w:bottom="1340" w:left="1320" w:header="0" w:footer="1147" w:gutter="0"/>
          <w:pgNumType w:start="1"/>
          <w:cols w:space="720"/>
        </w:sectPr>
      </w:pPr>
    </w:p>
    <w:p w14:paraId="0FFA74B3" w14:textId="16CDC091" w:rsidR="00546579" w:rsidRDefault="001950B3">
      <w:pPr>
        <w:spacing w:before="8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296" behindDoc="1" locked="0" layoutInCell="1" allowOverlap="1" wp14:anchorId="0FFA7B1F" wp14:editId="063ABF69">
                <wp:simplePos x="0" y="0"/>
                <wp:positionH relativeFrom="page">
                  <wp:posOffset>3215640</wp:posOffset>
                </wp:positionH>
                <wp:positionV relativeFrom="page">
                  <wp:posOffset>1217295</wp:posOffset>
                </wp:positionV>
                <wp:extent cx="131445" cy="1270"/>
                <wp:effectExtent l="15240" t="7620" r="15240" b="10160"/>
                <wp:wrapNone/>
                <wp:docPr id="499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270"/>
                          <a:chOff x="5064" y="1917"/>
                          <a:chExt cx="207" cy="2"/>
                        </a:xfrm>
                      </wpg:grpSpPr>
                      <wps:wsp>
                        <wps:cNvPr id="500" name="Freeform 476"/>
                        <wps:cNvSpPr>
                          <a:spLocks/>
                        </wps:cNvSpPr>
                        <wps:spPr bwMode="auto">
                          <a:xfrm>
                            <a:off x="5064" y="1917"/>
                            <a:ext cx="207" cy="2"/>
                          </a:xfrm>
                          <a:custGeom>
                            <a:avLst/>
                            <a:gdLst>
                              <a:gd name="T0" fmla="+- 0 5064 5064"/>
                              <a:gd name="T1" fmla="*/ T0 w 207"/>
                              <a:gd name="T2" fmla="+- 0 5271 5064"/>
                              <a:gd name="T3" fmla="*/ T2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D0C29" id="Group 475" o:spid="_x0000_s1026" style="position:absolute;margin-left:253.2pt;margin-top:95.85pt;width:10.35pt;height:.1pt;z-index:-114184;mso-position-horizontal-relative:page;mso-position-vertical-relative:page" coordorigin="5064,1917" coordsize="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">
                <v:shape id="Freeform 476" o:spid="_x0000_s1027" style="position:absolute;left:5064;top:1917;width:207;height:2;visibility:visible;mso-wrap-style:square;v-text-anchor:top" coordsize="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w0MMA&#10;AADcAAAADwAAAGRycy9kb3ducmV2LnhtbERPy2oCMRTdC/2HcAvuNFNfyGiUIipWsOADcXlJrjND&#10;JzfTSdTp35uF0OXhvKfzxpbiTrUvHCv46CYgiLUzBWcKTsdVZwzCB2SDpWNS8Ece5rO31hRT4x68&#10;p/shZCKGsE9RQR5ClUrpdU4WfddVxJG7utpiiLDOpKnxEcNtKXtJMpIWC44NOVa0yEn/HG5WweVr&#10;oxdLt92tv49juRzo8++o31Oq/d58TkAEasK/+OXeGAXDJM6P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pw0MMAAADcAAAADwAAAAAAAAAAAAAAAACYAgAAZHJzL2Rv&#10;d25yZXYueG1sUEsFBgAAAAAEAAQA9QAAAIgDAAAAAA==&#10;" path="m,l207,e" filled="f" strokeweight=".94pt">
                  <v:path arrowok="t" o:connecttype="custom" o:connectlocs="0,0;20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320" behindDoc="1" locked="0" layoutInCell="1" allowOverlap="1" wp14:anchorId="0FFA7B20" wp14:editId="28E851D0">
                <wp:simplePos x="0" y="0"/>
                <wp:positionH relativeFrom="page">
                  <wp:posOffset>10640060</wp:posOffset>
                </wp:positionH>
                <wp:positionV relativeFrom="page">
                  <wp:posOffset>2146300</wp:posOffset>
                </wp:positionV>
                <wp:extent cx="1240790" cy="955675"/>
                <wp:effectExtent l="635" t="3175" r="0" b="3175"/>
                <wp:wrapNone/>
                <wp:docPr id="486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955675"/>
                          <a:chOff x="16756" y="3380"/>
                          <a:chExt cx="1954" cy="1505"/>
                        </a:xfrm>
                      </wpg:grpSpPr>
                      <wpg:grpSp>
                        <wpg:cNvPr id="487" name="Group 473"/>
                        <wpg:cNvGrpSpPr>
                          <a:grpSpLocks/>
                        </wpg:cNvGrpSpPr>
                        <wpg:grpSpPr bwMode="auto">
                          <a:xfrm>
                            <a:off x="16756" y="3380"/>
                            <a:ext cx="1954" cy="281"/>
                            <a:chOff x="16756" y="3380"/>
                            <a:chExt cx="1954" cy="281"/>
                          </a:xfrm>
                        </wpg:grpSpPr>
                        <wps:wsp>
                          <wps:cNvPr id="488" name="Freeform 474"/>
                          <wps:cNvSpPr>
                            <a:spLocks/>
                          </wps:cNvSpPr>
                          <wps:spPr bwMode="auto">
                            <a:xfrm>
                              <a:off x="16756" y="3380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3660 3380"/>
                                <a:gd name="T3" fmla="*/ 3660 h 281"/>
                                <a:gd name="T4" fmla="+- 0 18710 16756"/>
                                <a:gd name="T5" fmla="*/ T4 w 1954"/>
                                <a:gd name="T6" fmla="+- 0 3660 3380"/>
                                <a:gd name="T7" fmla="*/ 3660 h 281"/>
                                <a:gd name="T8" fmla="+- 0 18710 16756"/>
                                <a:gd name="T9" fmla="*/ T8 w 1954"/>
                                <a:gd name="T10" fmla="+- 0 3380 3380"/>
                                <a:gd name="T11" fmla="*/ 3380 h 281"/>
                                <a:gd name="T12" fmla="+- 0 16756 16756"/>
                                <a:gd name="T13" fmla="*/ T12 w 1954"/>
                                <a:gd name="T14" fmla="+- 0 3380 3380"/>
                                <a:gd name="T15" fmla="*/ 3380 h 281"/>
                                <a:gd name="T16" fmla="+- 0 16756 16756"/>
                                <a:gd name="T17" fmla="*/ T16 w 1954"/>
                                <a:gd name="T18" fmla="+- 0 3660 3380"/>
                                <a:gd name="T19" fmla="*/ 366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0"/>
                                  </a:moveTo>
                                  <a:lnTo>
                                    <a:pt x="1954" y="28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71"/>
                        <wpg:cNvGrpSpPr>
                          <a:grpSpLocks/>
                        </wpg:cNvGrpSpPr>
                        <wpg:grpSpPr bwMode="auto">
                          <a:xfrm>
                            <a:off x="16756" y="3660"/>
                            <a:ext cx="1954" cy="221"/>
                            <a:chOff x="16756" y="3660"/>
                            <a:chExt cx="1954" cy="221"/>
                          </a:xfrm>
                        </wpg:grpSpPr>
                        <wps:wsp>
                          <wps:cNvPr id="490" name="Freeform 472"/>
                          <wps:cNvSpPr>
                            <a:spLocks/>
                          </wps:cNvSpPr>
                          <wps:spPr bwMode="auto">
                            <a:xfrm>
                              <a:off x="16756" y="3660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3881 3660"/>
                                <a:gd name="T3" fmla="*/ 3881 h 221"/>
                                <a:gd name="T4" fmla="+- 0 18710 16756"/>
                                <a:gd name="T5" fmla="*/ T4 w 1954"/>
                                <a:gd name="T6" fmla="+- 0 3881 3660"/>
                                <a:gd name="T7" fmla="*/ 3881 h 221"/>
                                <a:gd name="T8" fmla="+- 0 18710 16756"/>
                                <a:gd name="T9" fmla="*/ T8 w 1954"/>
                                <a:gd name="T10" fmla="+- 0 3660 3660"/>
                                <a:gd name="T11" fmla="*/ 3660 h 221"/>
                                <a:gd name="T12" fmla="+- 0 16756 16756"/>
                                <a:gd name="T13" fmla="*/ T12 w 1954"/>
                                <a:gd name="T14" fmla="+- 0 3660 3660"/>
                                <a:gd name="T15" fmla="*/ 3660 h 221"/>
                                <a:gd name="T16" fmla="+- 0 16756 16756"/>
                                <a:gd name="T17" fmla="*/ T16 w 1954"/>
                                <a:gd name="T18" fmla="+- 0 3881 3660"/>
                                <a:gd name="T19" fmla="*/ 388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69"/>
                        <wpg:cNvGrpSpPr>
                          <a:grpSpLocks/>
                        </wpg:cNvGrpSpPr>
                        <wpg:grpSpPr bwMode="auto">
                          <a:xfrm>
                            <a:off x="16756" y="3881"/>
                            <a:ext cx="1954" cy="221"/>
                            <a:chOff x="16756" y="3881"/>
                            <a:chExt cx="1954" cy="221"/>
                          </a:xfrm>
                        </wpg:grpSpPr>
                        <wps:wsp>
                          <wps:cNvPr id="492" name="Freeform 470"/>
                          <wps:cNvSpPr>
                            <a:spLocks/>
                          </wps:cNvSpPr>
                          <wps:spPr bwMode="auto">
                            <a:xfrm>
                              <a:off x="16756" y="3881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102 3881"/>
                                <a:gd name="T3" fmla="*/ 4102 h 221"/>
                                <a:gd name="T4" fmla="+- 0 18710 16756"/>
                                <a:gd name="T5" fmla="*/ T4 w 1954"/>
                                <a:gd name="T6" fmla="+- 0 4102 3881"/>
                                <a:gd name="T7" fmla="*/ 4102 h 221"/>
                                <a:gd name="T8" fmla="+- 0 18710 16756"/>
                                <a:gd name="T9" fmla="*/ T8 w 1954"/>
                                <a:gd name="T10" fmla="+- 0 3881 3881"/>
                                <a:gd name="T11" fmla="*/ 3881 h 221"/>
                                <a:gd name="T12" fmla="+- 0 16756 16756"/>
                                <a:gd name="T13" fmla="*/ T12 w 1954"/>
                                <a:gd name="T14" fmla="+- 0 3881 3881"/>
                                <a:gd name="T15" fmla="*/ 3881 h 221"/>
                                <a:gd name="T16" fmla="+- 0 16756 16756"/>
                                <a:gd name="T17" fmla="*/ T16 w 1954"/>
                                <a:gd name="T18" fmla="+- 0 4102 3881"/>
                                <a:gd name="T19" fmla="*/ 41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67"/>
                        <wpg:cNvGrpSpPr>
                          <a:grpSpLocks/>
                        </wpg:cNvGrpSpPr>
                        <wpg:grpSpPr bwMode="auto">
                          <a:xfrm>
                            <a:off x="16756" y="4102"/>
                            <a:ext cx="1954" cy="281"/>
                            <a:chOff x="16756" y="4102"/>
                            <a:chExt cx="1954" cy="281"/>
                          </a:xfrm>
                        </wpg:grpSpPr>
                        <wps:wsp>
                          <wps:cNvPr id="494" name="Freeform 468"/>
                          <wps:cNvSpPr>
                            <a:spLocks/>
                          </wps:cNvSpPr>
                          <wps:spPr bwMode="auto">
                            <a:xfrm>
                              <a:off x="16756" y="4102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383 4102"/>
                                <a:gd name="T3" fmla="*/ 4383 h 281"/>
                                <a:gd name="T4" fmla="+- 0 18710 16756"/>
                                <a:gd name="T5" fmla="*/ T4 w 1954"/>
                                <a:gd name="T6" fmla="+- 0 4383 4102"/>
                                <a:gd name="T7" fmla="*/ 4383 h 281"/>
                                <a:gd name="T8" fmla="+- 0 18710 16756"/>
                                <a:gd name="T9" fmla="*/ T8 w 1954"/>
                                <a:gd name="T10" fmla="+- 0 4102 4102"/>
                                <a:gd name="T11" fmla="*/ 4102 h 281"/>
                                <a:gd name="T12" fmla="+- 0 16756 16756"/>
                                <a:gd name="T13" fmla="*/ T12 w 1954"/>
                                <a:gd name="T14" fmla="+- 0 4102 4102"/>
                                <a:gd name="T15" fmla="*/ 4102 h 281"/>
                                <a:gd name="T16" fmla="+- 0 16756 16756"/>
                                <a:gd name="T17" fmla="*/ T16 w 1954"/>
                                <a:gd name="T18" fmla="+- 0 4383 4102"/>
                                <a:gd name="T19" fmla="*/ 438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65"/>
                        <wpg:cNvGrpSpPr>
                          <a:grpSpLocks/>
                        </wpg:cNvGrpSpPr>
                        <wpg:grpSpPr bwMode="auto">
                          <a:xfrm>
                            <a:off x="16756" y="4383"/>
                            <a:ext cx="1954" cy="221"/>
                            <a:chOff x="16756" y="4383"/>
                            <a:chExt cx="1954" cy="221"/>
                          </a:xfrm>
                        </wpg:grpSpPr>
                        <wps:wsp>
                          <wps:cNvPr id="496" name="Freeform 466"/>
                          <wps:cNvSpPr>
                            <a:spLocks/>
                          </wps:cNvSpPr>
                          <wps:spPr bwMode="auto">
                            <a:xfrm>
                              <a:off x="16756" y="4383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604 4383"/>
                                <a:gd name="T3" fmla="*/ 4604 h 221"/>
                                <a:gd name="T4" fmla="+- 0 18710 16756"/>
                                <a:gd name="T5" fmla="*/ T4 w 1954"/>
                                <a:gd name="T6" fmla="+- 0 4604 4383"/>
                                <a:gd name="T7" fmla="*/ 4604 h 221"/>
                                <a:gd name="T8" fmla="+- 0 18710 16756"/>
                                <a:gd name="T9" fmla="*/ T8 w 1954"/>
                                <a:gd name="T10" fmla="+- 0 4383 4383"/>
                                <a:gd name="T11" fmla="*/ 4383 h 221"/>
                                <a:gd name="T12" fmla="+- 0 16756 16756"/>
                                <a:gd name="T13" fmla="*/ T12 w 1954"/>
                                <a:gd name="T14" fmla="+- 0 4383 4383"/>
                                <a:gd name="T15" fmla="*/ 4383 h 221"/>
                                <a:gd name="T16" fmla="+- 0 16756 16756"/>
                                <a:gd name="T17" fmla="*/ T16 w 1954"/>
                                <a:gd name="T18" fmla="+- 0 4604 4383"/>
                                <a:gd name="T19" fmla="*/ 46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63"/>
                        <wpg:cNvGrpSpPr>
                          <a:grpSpLocks/>
                        </wpg:cNvGrpSpPr>
                        <wpg:grpSpPr bwMode="auto">
                          <a:xfrm>
                            <a:off x="16756" y="4604"/>
                            <a:ext cx="1954" cy="281"/>
                            <a:chOff x="16756" y="4604"/>
                            <a:chExt cx="1954" cy="281"/>
                          </a:xfrm>
                        </wpg:grpSpPr>
                        <wps:wsp>
                          <wps:cNvPr id="498" name="Freeform 464"/>
                          <wps:cNvSpPr>
                            <a:spLocks/>
                          </wps:cNvSpPr>
                          <wps:spPr bwMode="auto">
                            <a:xfrm>
                              <a:off x="16756" y="4604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884 4604"/>
                                <a:gd name="T3" fmla="*/ 4884 h 281"/>
                                <a:gd name="T4" fmla="+- 0 18710 16756"/>
                                <a:gd name="T5" fmla="*/ T4 w 1954"/>
                                <a:gd name="T6" fmla="+- 0 4884 4604"/>
                                <a:gd name="T7" fmla="*/ 4884 h 281"/>
                                <a:gd name="T8" fmla="+- 0 18710 16756"/>
                                <a:gd name="T9" fmla="*/ T8 w 1954"/>
                                <a:gd name="T10" fmla="+- 0 4604 4604"/>
                                <a:gd name="T11" fmla="*/ 4604 h 281"/>
                                <a:gd name="T12" fmla="+- 0 16756 16756"/>
                                <a:gd name="T13" fmla="*/ T12 w 1954"/>
                                <a:gd name="T14" fmla="+- 0 4604 4604"/>
                                <a:gd name="T15" fmla="*/ 4604 h 281"/>
                                <a:gd name="T16" fmla="+- 0 16756 16756"/>
                                <a:gd name="T17" fmla="*/ T16 w 1954"/>
                                <a:gd name="T18" fmla="+- 0 4884 4604"/>
                                <a:gd name="T19" fmla="*/ 4884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0"/>
                                  </a:moveTo>
                                  <a:lnTo>
                                    <a:pt x="1954" y="28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2C978" id="Group 462" o:spid="_x0000_s1026" style="position:absolute;margin-left:837.8pt;margin-top:169pt;width:97.7pt;height:75.25pt;z-index:-114160;mso-position-horizontal-relative:page;mso-position-vertical-relative:page" coordorigin="16756,3380" coordsize="1954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">
                <v:group id="Group 473" o:spid="_x0000_s1027" style="position:absolute;left:16756;top:3380;width:1954;height:281" coordorigin="16756,3380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474" o:spid="_x0000_s1028" style="position:absolute;left:16756;top:3380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En8IA&#10;AADcAAAADwAAAGRycy9kb3ducmV2LnhtbERPS2sCMRC+F/ofwhR6q9lKEVmNotKWXgo+SvE4bsbN&#10;YjJZNqlu/71zEDx+fO/pvA9enalLTWQDr4MCFHEVbcO1gZ/dx8sYVMrIFn1kMvBPCeazx4cpljZe&#10;eEPnba6VhHAq0YDLuS21TpWjgGkQW2LhjrELmAV2tbYdXiQ8eD0sipEO2LA0OGxp5ag6bf+C9C5H&#10;1dp9Lz9//fvisA+rod+vgzHPT/1iAipTn+/im/vLGngby1o5I0dAz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ESfwgAAANwAAAAPAAAAAAAAAAAAAAAAAJgCAABkcnMvZG93&#10;bnJldi54bWxQSwUGAAAAAAQABAD1AAAAhwMAAAAA&#10;" path="m,280r1954,l1954,,,,,280xe" fillcolor="#94b3d6" stroked="f">
                    <v:path arrowok="t" o:connecttype="custom" o:connectlocs="0,3660;1954,3660;1954,3380;0,3380;0,3660" o:connectangles="0,0,0,0,0"/>
                  </v:shape>
                </v:group>
                <v:group id="Group 471" o:spid="_x0000_s1029" style="position:absolute;left:16756;top:3660;width:1954;height:221" coordorigin="16756,3660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72" o:spid="_x0000_s1030" style="position:absolute;left:16756;top:3660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sSsEA&#10;AADcAAAADwAAAGRycy9kb3ducmV2LnhtbERPz2vCMBS+C/sfwht4s+mKDO2MIkJh7qTdwOujebbF&#10;5qUmWa37681h4PHj+73ajKYTAznfWlbwlqQgiCurW64V/HwXswUIH5A1dpZJwZ08bNYvkxXm2t74&#10;SEMZahFD2OeooAmhz6X0VUMGfWJ74sidrTMYInS11A5vMdx0MkvTd2mw5djQYE+7hqpL+WsUHA8j&#10;Vufhy14v7tRvs7L422eFUtPXcfsBItAYnuJ/96dWMF/G+fFMPA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RLErBAAAA3AAAAA8AAAAAAAAAAAAAAAAAmAIAAGRycy9kb3du&#10;cmV2LnhtbFBLBQYAAAAABAAEAPUAAACGAwAAAAA=&#10;" path="m,221r1954,l1954,,,,,221xe" fillcolor="#94b3d6" stroked="f">
                    <v:path arrowok="t" o:connecttype="custom" o:connectlocs="0,3881;1954,3881;1954,3660;0,3660;0,3881" o:connectangles="0,0,0,0,0"/>
                  </v:shape>
                </v:group>
                <v:group id="Group 469" o:spid="_x0000_s1031" style="position:absolute;left:16756;top:3881;width:1954;height:221" coordorigin="16756,3881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70" o:spid="_x0000_s1032" style="position:absolute;left:16756;top:3881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XpsQA&#10;AADcAAAADwAAAGRycy9kb3ducmV2LnhtbESPQWvCQBSE70L/w/KE3nRjKEVTVxEhoD3VKPT6yD6T&#10;YPZturvG1F/vFgoeh5n5hlmuB9OKnpxvLCuYTRMQxKXVDVcKTsd8MgfhA7LG1jIp+CUP69XLaImZ&#10;tjc+UF+ESkQI+wwV1CF0mZS+rMmgn9qOOHpn6wyGKF0ltcNbhJtWpknyLg02HBdq7GhbU3kprkbB&#10;4WvA8tx/2p+L++42aZHf92mu1Ot42HyACDSEZ/i/vdMK3hYp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F6bEAAAA3AAAAA8AAAAAAAAAAAAAAAAAmAIAAGRycy9k&#10;b3ducmV2LnhtbFBLBQYAAAAABAAEAPUAAACJAwAAAAA=&#10;" path="m,221r1954,l1954,,,,,221xe" fillcolor="#94b3d6" stroked="f">
                    <v:path arrowok="t" o:connecttype="custom" o:connectlocs="0,4102;1954,4102;1954,3881;0,3881;0,4102" o:connectangles="0,0,0,0,0"/>
                  </v:shape>
                </v:group>
                <v:group id="Group 467" o:spid="_x0000_s1033" style="position:absolute;left:16756;top:4102;width:1954;height:281" coordorigin="16756,4102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68" o:spid="_x0000_s1034" style="position:absolute;left:16756;top:4102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YR8QA&#10;AADcAAAADwAAAGRycy9kb3ducmV2LnhtbESPzWoCMRSF90LfIVzBXc0oIu1oFJVauhHUiri8Tq6T&#10;weRmmKQ6fXtTKLg8nJ+PM523zoobNaHyrGDQz0AQF15XXCo4fK9f30CEiKzReiYFvxRgPnvpTDHX&#10;/s47uu1jKdIIhxwVmBjrXMpQGHIY+r4mTt7FNw5jkk0pdYP3NO6sHGbZWDqsOBEM1rQyVFz3Py5x&#10;l+NiazbLz6P9WJxPbjW0p61TqtdtFxMQkdr4DP+3v7SC0fsI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2EfEAAAA3AAAAA8AAAAAAAAAAAAAAAAAmAIAAGRycy9k&#10;b3ducmV2LnhtbFBLBQYAAAAABAAEAPUAAACJAwAAAAA=&#10;" path="m,281r1954,l1954,,,,,281xe" fillcolor="#94b3d6" stroked="f">
                    <v:path arrowok="t" o:connecttype="custom" o:connectlocs="0,4383;1954,4383;1954,4102;0,4102;0,4383" o:connectangles="0,0,0,0,0"/>
                  </v:shape>
                </v:group>
                <v:group id="Group 465" o:spid="_x0000_s1035" style="position:absolute;left:16756;top:4383;width:1954;height:221" coordorigin="16756,4383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66" o:spid="_x0000_s1036" style="position:absolute;left:16756;top:4383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RpcQA&#10;AADcAAAADwAAAGRycy9kb3ducmV2LnhtbESPQWvCQBSE74X+h+UVvNVNg4hNXUUKAfWkaaHXR/aZ&#10;BLNv0901Rn+9Kwgeh5n5hpkvB9OKnpxvLCv4GCcgiEurG64U/P7k7zMQPiBrbC2Tggt5WC5eX+aY&#10;aXvmPfVFqESEsM9QQR1Cl0npy5oM+rHtiKN3sM5giNJVUjs8R7hpZZokU2mw4bhQY0ffNZXH4mQU&#10;7HcDlod+a/+P7q9bpUV+3aS5UqO3YfUFItAQnuFHe60VTD6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0EaXEAAAA3AAAAA8AAAAAAAAAAAAAAAAAmAIAAGRycy9k&#10;b3ducmV2LnhtbFBLBQYAAAAABAAEAPUAAACJAwAAAAA=&#10;" path="m,221r1954,l1954,,,,,221xe" fillcolor="#94b3d6" stroked="f">
                    <v:path arrowok="t" o:connecttype="custom" o:connectlocs="0,4604;1954,4604;1954,4383;0,4383;0,4604" o:connectangles="0,0,0,0,0"/>
                  </v:shape>
                </v:group>
                <v:group id="Group 463" o:spid="_x0000_s1037" style="position:absolute;left:16756;top:4604;width:1954;height:281" coordorigin="16756,4604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464" o:spid="_x0000_s1038" style="position:absolute;left:16756;top:4604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SQsIA&#10;AADcAAAADwAAAGRycy9kb3ducmV2LnhtbERPS2sCMRC+C/0PYQq91WylSN0aRaUVLwUfpXicbqab&#10;pclk2aS6/nvnUPD48b2n8z54daIuNZENPA0LUMRVtA3XBj4P748voFJGtugjk4ELJZjP7gZTLG08&#10;845O+1wrCeFUogGXc1tqnSpHAdMwtsTC/cQuYBbY1dp2eJbw4PWoKMY6YMPS4LCllaPqd/8XpHc5&#10;rrbuY7n+8m+L72NYjfxxG4x5uO8Xr6Ay9fkm/ndvrIHniayVM3IE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dJCwgAAANwAAAAPAAAAAAAAAAAAAAAAAJgCAABkcnMvZG93&#10;bnJldi54bWxQSwUGAAAAAAQABAD1AAAAhwMAAAAA&#10;" path="m,280r1954,l1954,,,,,280xe" fillcolor="#94b3d6" stroked="f">
                    <v:path arrowok="t" o:connecttype="custom" o:connectlocs="0,4884;1954,4884;1954,4604;0,4604;0,488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344" behindDoc="1" locked="0" layoutInCell="1" allowOverlap="1" wp14:anchorId="0FFA7B21" wp14:editId="25888BDE">
                <wp:simplePos x="0" y="0"/>
                <wp:positionH relativeFrom="page">
                  <wp:posOffset>10640060</wp:posOffset>
                </wp:positionH>
                <wp:positionV relativeFrom="page">
                  <wp:posOffset>3254375</wp:posOffset>
                </wp:positionV>
                <wp:extent cx="1240790" cy="1236345"/>
                <wp:effectExtent l="635" t="0" r="0" b="0"/>
                <wp:wrapNone/>
                <wp:docPr id="469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236345"/>
                          <a:chOff x="16756" y="5125"/>
                          <a:chExt cx="1954" cy="1947"/>
                        </a:xfrm>
                      </wpg:grpSpPr>
                      <wpg:grpSp>
                        <wpg:cNvPr id="470" name="Group 460"/>
                        <wpg:cNvGrpSpPr>
                          <a:grpSpLocks/>
                        </wpg:cNvGrpSpPr>
                        <wpg:grpSpPr bwMode="auto">
                          <a:xfrm>
                            <a:off x="16756" y="5125"/>
                            <a:ext cx="1954" cy="282"/>
                            <a:chOff x="16756" y="5125"/>
                            <a:chExt cx="1954" cy="282"/>
                          </a:xfrm>
                        </wpg:grpSpPr>
                        <wps:wsp>
                          <wps:cNvPr id="471" name="Freeform 461"/>
                          <wps:cNvSpPr>
                            <a:spLocks/>
                          </wps:cNvSpPr>
                          <wps:spPr bwMode="auto">
                            <a:xfrm>
                              <a:off x="16756" y="5125"/>
                              <a:ext cx="1954" cy="282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406 5125"/>
                                <a:gd name="T3" fmla="*/ 5406 h 282"/>
                                <a:gd name="T4" fmla="+- 0 18710 16756"/>
                                <a:gd name="T5" fmla="*/ T4 w 1954"/>
                                <a:gd name="T6" fmla="+- 0 5406 5125"/>
                                <a:gd name="T7" fmla="*/ 5406 h 282"/>
                                <a:gd name="T8" fmla="+- 0 18710 16756"/>
                                <a:gd name="T9" fmla="*/ T8 w 1954"/>
                                <a:gd name="T10" fmla="+- 0 5125 5125"/>
                                <a:gd name="T11" fmla="*/ 5125 h 282"/>
                                <a:gd name="T12" fmla="+- 0 16756 16756"/>
                                <a:gd name="T13" fmla="*/ T12 w 1954"/>
                                <a:gd name="T14" fmla="+- 0 5125 5125"/>
                                <a:gd name="T15" fmla="*/ 5125 h 282"/>
                                <a:gd name="T16" fmla="+- 0 16756 16756"/>
                                <a:gd name="T17" fmla="*/ T16 w 1954"/>
                                <a:gd name="T18" fmla="+- 0 5406 5125"/>
                                <a:gd name="T19" fmla="*/ 5406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2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58"/>
                        <wpg:cNvGrpSpPr>
                          <a:grpSpLocks/>
                        </wpg:cNvGrpSpPr>
                        <wpg:grpSpPr bwMode="auto">
                          <a:xfrm>
                            <a:off x="16756" y="5406"/>
                            <a:ext cx="1954" cy="281"/>
                            <a:chOff x="16756" y="5406"/>
                            <a:chExt cx="1954" cy="281"/>
                          </a:xfrm>
                        </wpg:grpSpPr>
                        <wps:wsp>
                          <wps:cNvPr id="473" name="Freeform 459"/>
                          <wps:cNvSpPr>
                            <a:spLocks/>
                          </wps:cNvSpPr>
                          <wps:spPr bwMode="auto">
                            <a:xfrm>
                              <a:off x="16756" y="5406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687 5406"/>
                                <a:gd name="T3" fmla="*/ 5687 h 281"/>
                                <a:gd name="T4" fmla="+- 0 18710 16756"/>
                                <a:gd name="T5" fmla="*/ T4 w 1954"/>
                                <a:gd name="T6" fmla="+- 0 5687 5406"/>
                                <a:gd name="T7" fmla="*/ 5687 h 281"/>
                                <a:gd name="T8" fmla="+- 0 18710 16756"/>
                                <a:gd name="T9" fmla="*/ T8 w 1954"/>
                                <a:gd name="T10" fmla="+- 0 5406 5406"/>
                                <a:gd name="T11" fmla="*/ 5406 h 281"/>
                                <a:gd name="T12" fmla="+- 0 16756 16756"/>
                                <a:gd name="T13" fmla="*/ T12 w 1954"/>
                                <a:gd name="T14" fmla="+- 0 5406 5406"/>
                                <a:gd name="T15" fmla="*/ 5406 h 281"/>
                                <a:gd name="T16" fmla="+- 0 16756 16756"/>
                                <a:gd name="T17" fmla="*/ T16 w 1954"/>
                                <a:gd name="T18" fmla="+- 0 5687 5406"/>
                                <a:gd name="T19" fmla="*/ 568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6"/>
                        <wpg:cNvGrpSpPr>
                          <a:grpSpLocks/>
                        </wpg:cNvGrpSpPr>
                        <wpg:grpSpPr bwMode="auto">
                          <a:xfrm>
                            <a:off x="16756" y="5687"/>
                            <a:ext cx="1954" cy="221"/>
                            <a:chOff x="16756" y="5687"/>
                            <a:chExt cx="1954" cy="221"/>
                          </a:xfrm>
                        </wpg:grpSpPr>
                        <wps:wsp>
                          <wps:cNvPr id="475" name="Freeform 457"/>
                          <wps:cNvSpPr>
                            <a:spLocks/>
                          </wps:cNvSpPr>
                          <wps:spPr bwMode="auto">
                            <a:xfrm>
                              <a:off x="16756" y="5687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907 5687"/>
                                <a:gd name="T3" fmla="*/ 5907 h 221"/>
                                <a:gd name="T4" fmla="+- 0 18710 16756"/>
                                <a:gd name="T5" fmla="*/ T4 w 1954"/>
                                <a:gd name="T6" fmla="+- 0 5907 5687"/>
                                <a:gd name="T7" fmla="*/ 5907 h 221"/>
                                <a:gd name="T8" fmla="+- 0 18710 16756"/>
                                <a:gd name="T9" fmla="*/ T8 w 1954"/>
                                <a:gd name="T10" fmla="+- 0 5687 5687"/>
                                <a:gd name="T11" fmla="*/ 5687 h 221"/>
                                <a:gd name="T12" fmla="+- 0 16756 16756"/>
                                <a:gd name="T13" fmla="*/ T12 w 1954"/>
                                <a:gd name="T14" fmla="+- 0 5687 5687"/>
                                <a:gd name="T15" fmla="*/ 5687 h 221"/>
                                <a:gd name="T16" fmla="+- 0 16756 16756"/>
                                <a:gd name="T17" fmla="*/ T16 w 1954"/>
                                <a:gd name="T18" fmla="+- 0 5907 5687"/>
                                <a:gd name="T19" fmla="*/ 59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0"/>
                                  </a:moveTo>
                                  <a:lnTo>
                                    <a:pt x="1954" y="22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4"/>
                        <wpg:cNvGrpSpPr>
                          <a:grpSpLocks/>
                        </wpg:cNvGrpSpPr>
                        <wpg:grpSpPr bwMode="auto">
                          <a:xfrm>
                            <a:off x="16756" y="5907"/>
                            <a:ext cx="1954" cy="221"/>
                            <a:chOff x="16756" y="5907"/>
                            <a:chExt cx="1954" cy="221"/>
                          </a:xfrm>
                        </wpg:grpSpPr>
                        <wps:wsp>
                          <wps:cNvPr id="477" name="Freeform 455"/>
                          <wps:cNvSpPr>
                            <a:spLocks/>
                          </wps:cNvSpPr>
                          <wps:spPr bwMode="auto">
                            <a:xfrm>
                              <a:off x="16756" y="5907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128 5907"/>
                                <a:gd name="T3" fmla="*/ 6128 h 221"/>
                                <a:gd name="T4" fmla="+- 0 18710 16756"/>
                                <a:gd name="T5" fmla="*/ T4 w 1954"/>
                                <a:gd name="T6" fmla="+- 0 6128 5907"/>
                                <a:gd name="T7" fmla="*/ 6128 h 221"/>
                                <a:gd name="T8" fmla="+- 0 18710 16756"/>
                                <a:gd name="T9" fmla="*/ T8 w 1954"/>
                                <a:gd name="T10" fmla="+- 0 5907 5907"/>
                                <a:gd name="T11" fmla="*/ 5907 h 221"/>
                                <a:gd name="T12" fmla="+- 0 16756 16756"/>
                                <a:gd name="T13" fmla="*/ T12 w 1954"/>
                                <a:gd name="T14" fmla="+- 0 5907 5907"/>
                                <a:gd name="T15" fmla="*/ 5907 h 221"/>
                                <a:gd name="T16" fmla="+- 0 16756 16756"/>
                                <a:gd name="T17" fmla="*/ T16 w 1954"/>
                                <a:gd name="T18" fmla="+- 0 6128 5907"/>
                                <a:gd name="T19" fmla="*/ 612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52"/>
                        <wpg:cNvGrpSpPr>
                          <a:grpSpLocks/>
                        </wpg:cNvGrpSpPr>
                        <wpg:grpSpPr bwMode="auto">
                          <a:xfrm>
                            <a:off x="16756" y="6128"/>
                            <a:ext cx="1954" cy="221"/>
                            <a:chOff x="16756" y="6128"/>
                            <a:chExt cx="1954" cy="221"/>
                          </a:xfrm>
                        </wpg:grpSpPr>
                        <wps:wsp>
                          <wps:cNvPr id="479" name="Freeform 453"/>
                          <wps:cNvSpPr>
                            <a:spLocks/>
                          </wps:cNvSpPr>
                          <wps:spPr bwMode="auto">
                            <a:xfrm>
                              <a:off x="16756" y="6128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349 6128"/>
                                <a:gd name="T3" fmla="*/ 6349 h 221"/>
                                <a:gd name="T4" fmla="+- 0 18710 16756"/>
                                <a:gd name="T5" fmla="*/ T4 w 1954"/>
                                <a:gd name="T6" fmla="+- 0 6349 6128"/>
                                <a:gd name="T7" fmla="*/ 6349 h 221"/>
                                <a:gd name="T8" fmla="+- 0 18710 16756"/>
                                <a:gd name="T9" fmla="*/ T8 w 1954"/>
                                <a:gd name="T10" fmla="+- 0 6128 6128"/>
                                <a:gd name="T11" fmla="*/ 6128 h 221"/>
                                <a:gd name="T12" fmla="+- 0 16756 16756"/>
                                <a:gd name="T13" fmla="*/ T12 w 1954"/>
                                <a:gd name="T14" fmla="+- 0 6128 6128"/>
                                <a:gd name="T15" fmla="*/ 6128 h 221"/>
                                <a:gd name="T16" fmla="+- 0 16756 16756"/>
                                <a:gd name="T17" fmla="*/ T16 w 1954"/>
                                <a:gd name="T18" fmla="+- 0 6349 6128"/>
                                <a:gd name="T19" fmla="*/ 634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0"/>
                        <wpg:cNvGrpSpPr>
                          <a:grpSpLocks/>
                        </wpg:cNvGrpSpPr>
                        <wpg:grpSpPr bwMode="auto">
                          <a:xfrm>
                            <a:off x="16756" y="6349"/>
                            <a:ext cx="1954" cy="221"/>
                            <a:chOff x="16756" y="6349"/>
                            <a:chExt cx="1954" cy="221"/>
                          </a:xfrm>
                        </wpg:grpSpPr>
                        <wps:wsp>
                          <wps:cNvPr id="481" name="Freeform 451"/>
                          <wps:cNvSpPr>
                            <a:spLocks/>
                          </wps:cNvSpPr>
                          <wps:spPr bwMode="auto">
                            <a:xfrm>
                              <a:off x="16756" y="6349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570 6349"/>
                                <a:gd name="T3" fmla="*/ 6570 h 221"/>
                                <a:gd name="T4" fmla="+- 0 18710 16756"/>
                                <a:gd name="T5" fmla="*/ T4 w 1954"/>
                                <a:gd name="T6" fmla="+- 0 6570 6349"/>
                                <a:gd name="T7" fmla="*/ 6570 h 221"/>
                                <a:gd name="T8" fmla="+- 0 18710 16756"/>
                                <a:gd name="T9" fmla="*/ T8 w 1954"/>
                                <a:gd name="T10" fmla="+- 0 6349 6349"/>
                                <a:gd name="T11" fmla="*/ 6349 h 221"/>
                                <a:gd name="T12" fmla="+- 0 16756 16756"/>
                                <a:gd name="T13" fmla="*/ T12 w 1954"/>
                                <a:gd name="T14" fmla="+- 0 6349 6349"/>
                                <a:gd name="T15" fmla="*/ 6349 h 221"/>
                                <a:gd name="T16" fmla="+- 0 16756 16756"/>
                                <a:gd name="T17" fmla="*/ T16 w 1954"/>
                                <a:gd name="T18" fmla="+- 0 6570 6349"/>
                                <a:gd name="T19" fmla="*/ 657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48"/>
                        <wpg:cNvGrpSpPr>
                          <a:grpSpLocks/>
                        </wpg:cNvGrpSpPr>
                        <wpg:grpSpPr bwMode="auto">
                          <a:xfrm>
                            <a:off x="16756" y="6570"/>
                            <a:ext cx="1954" cy="221"/>
                            <a:chOff x="16756" y="6570"/>
                            <a:chExt cx="1954" cy="221"/>
                          </a:xfrm>
                        </wpg:grpSpPr>
                        <wps:wsp>
                          <wps:cNvPr id="483" name="Freeform 449"/>
                          <wps:cNvSpPr>
                            <a:spLocks/>
                          </wps:cNvSpPr>
                          <wps:spPr bwMode="auto">
                            <a:xfrm>
                              <a:off x="16756" y="6570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791 6570"/>
                                <a:gd name="T3" fmla="*/ 6791 h 221"/>
                                <a:gd name="T4" fmla="+- 0 18710 16756"/>
                                <a:gd name="T5" fmla="*/ T4 w 1954"/>
                                <a:gd name="T6" fmla="+- 0 6791 6570"/>
                                <a:gd name="T7" fmla="*/ 6791 h 221"/>
                                <a:gd name="T8" fmla="+- 0 18710 16756"/>
                                <a:gd name="T9" fmla="*/ T8 w 1954"/>
                                <a:gd name="T10" fmla="+- 0 6570 6570"/>
                                <a:gd name="T11" fmla="*/ 6570 h 221"/>
                                <a:gd name="T12" fmla="+- 0 16756 16756"/>
                                <a:gd name="T13" fmla="*/ T12 w 1954"/>
                                <a:gd name="T14" fmla="+- 0 6570 6570"/>
                                <a:gd name="T15" fmla="*/ 6570 h 221"/>
                                <a:gd name="T16" fmla="+- 0 16756 16756"/>
                                <a:gd name="T17" fmla="*/ T16 w 1954"/>
                                <a:gd name="T18" fmla="+- 0 6791 6570"/>
                                <a:gd name="T19" fmla="*/ 679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46"/>
                        <wpg:cNvGrpSpPr>
                          <a:grpSpLocks/>
                        </wpg:cNvGrpSpPr>
                        <wpg:grpSpPr bwMode="auto">
                          <a:xfrm>
                            <a:off x="16756" y="6791"/>
                            <a:ext cx="1954" cy="281"/>
                            <a:chOff x="16756" y="6791"/>
                            <a:chExt cx="1954" cy="281"/>
                          </a:xfrm>
                        </wpg:grpSpPr>
                        <wps:wsp>
                          <wps:cNvPr id="485" name="Freeform 447"/>
                          <wps:cNvSpPr>
                            <a:spLocks/>
                          </wps:cNvSpPr>
                          <wps:spPr bwMode="auto">
                            <a:xfrm>
                              <a:off x="16756" y="6791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071 6791"/>
                                <a:gd name="T3" fmla="*/ 7071 h 281"/>
                                <a:gd name="T4" fmla="+- 0 18710 16756"/>
                                <a:gd name="T5" fmla="*/ T4 w 1954"/>
                                <a:gd name="T6" fmla="+- 0 7071 6791"/>
                                <a:gd name="T7" fmla="*/ 7071 h 281"/>
                                <a:gd name="T8" fmla="+- 0 18710 16756"/>
                                <a:gd name="T9" fmla="*/ T8 w 1954"/>
                                <a:gd name="T10" fmla="+- 0 6791 6791"/>
                                <a:gd name="T11" fmla="*/ 6791 h 281"/>
                                <a:gd name="T12" fmla="+- 0 16756 16756"/>
                                <a:gd name="T13" fmla="*/ T12 w 1954"/>
                                <a:gd name="T14" fmla="+- 0 6791 6791"/>
                                <a:gd name="T15" fmla="*/ 6791 h 281"/>
                                <a:gd name="T16" fmla="+- 0 16756 16756"/>
                                <a:gd name="T17" fmla="*/ T16 w 1954"/>
                                <a:gd name="T18" fmla="+- 0 7071 6791"/>
                                <a:gd name="T19" fmla="*/ 707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0"/>
                                  </a:moveTo>
                                  <a:lnTo>
                                    <a:pt x="1954" y="28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06617" id="Group 445" o:spid="_x0000_s1026" style="position:absolute;margin-left:837.8pt;margin-top:256.25pt;width:97.7pt;height:97.35pt;z-index:-114136;mso-position-horizontal-relative:page;mso-position-vertical-relative:page" coordorigin="16756,5125" coordsize="1954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">
                <v:group id="Group 460" o:spid="_x0000_s1027" style="position:absolute;left:16756;top:5125;width:1954;height:282" coordorigin="16756,5125" coordsize="1954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61" o:spid="_x0000_s1028" style="position:absolute;left:16756;top:5125;width:1954;height:282;visibility:visible;mso-wrap-style:square;v-text-anchor:top" coordsize="1954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BmcUA&#10;AADcAAAADwAAAGRycy9kb3ducmV2LnhtbESPX2vCQBDE34V+h2MLfdNLimiT5hQRCoWCUJvi65Lb&#10;/NHcXsxdTfLte4WCj8Ps/GYn246mFTfqXWNZQbyIQBAXVjdcKci/3uYvIJxH1thaJgUTOdhuHmYZ&#10;ptoO/Em3o69EgLBLUUHtfZdK6YqaDLqF7YiDV9reoA+yr6TucQhw08rnKFpJgw2Hhho72tdUXI4/&#10;JrwxVWVyLU+4xO/Dqcw/PF3PiVJPj+PuFYSn0d+P/9PvWsFyHcPfmEA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IGZxQAAANwAAAAPAAAAAAAAAAAAAAAAAJgCAABkcnMv&#10;ZG93bnJldi54bWxQSwUGAAAAAAQABAD1AAAAigMAAAAA&#10;" path="m,281r1954,l1954,,,,,281xe" fillcolor="#94b3d6" stroked="f">
                    <v:path arrowok="t" o:connecttype="custom" o:connectlocs="0,5406;1954,5406;1954,5125;0,5125;0,5406" o:connectangles="0,0,0,0,0"/>
                  </v:shape>
                </v:group>
                <v:group id="Group 458" o:spid="_x0000_s1029" style="position:absolute;left:16756;top:5406;width:1954;height:281" coordorigin="16756,5406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59" o:spid="_x0000_s1030" style="position:absolute;left:16756;top:5406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mycQA&#10;AADcAAAADwAAAGRycy9kb3ducmV2LnhtbESPzWoCMRSF9wXfIVzBXc2oxcpoFJW2uClYFXF5nVwn&#10;Q5ObYZLq+PZNQejycH4+zmzROiuu1ITKs4JBPwNBXHhdcangsH9/noAIEVmj9UwK7hRgMe88zTDX&#10;/sZfdN3FUqQRDjkqMDHWuZShMOQw9H1NnLyLbxzGJJtS6gZvadxZOcyysXRYcSIYrGltqPje/bjE&#10;XY2LrflcfRzt2/J8cuuhPW2dUr1uu5yCiNTG//CjvdEKXl5H8Hc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NpsnEAAAA3AAAAA8AAAAAAAAAAAAAAAAAmAIAAGRycy9k&#10;b3ducmV2LnhtbFBLBQYAAAAABAAEAPUAAACJAwAAAAA=&#10;" path="m,281r1954,l1954,,,,,281xe" fillcolor="#94b3d6" stroked="f">
                    <v:path arrowok="t" o:connecttype="custom" o:connectlocs="0,5687;1954,5687;1954,5406;0,5406;0,5687" o:connectangles="0,0,0,0,0"/>
                  </v:shape>
                </v:group>
                <v:group id="Group 456" o:spid="_x0000_s1031" style="position:absolute;left:16756;top:5687;width:1954;height:221" coordorigin="16756,5687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57" o:spid="_x0000_s1032" style="position:absolute;left:16756;top:5687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pKMQA&#10;AADcAAAADwAAAGRycy9kb3ducmV2LnhtbESPQWvCQBSE7wX/w/IEb3VjsFWiq4gQsD3VVPD6yD6T&#10;YPZt3F1j2l/fLRR6HGbmG2a9HUwrenK+saxgNk1AEJdWN1wpOH3mz0sQPiBrbC2Tgi/ysN2MntaY&#10;afvgI/VFqESEsM9QQR1Cl0npy5oM+qntiKN3sc5giNJVUjt8RLhpZZokr9Jgw3Ghxo72NZXX4m4U&#10;HD8GLC/9u71d3bnbpUX+/ZbmSk3Gw24FItAQ/sN/7YNWMF+8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qaSjEAAAA3AAAAA8AAAAAAAAAAAAAAAAAmAIAAGRycy9k&#10;b3ducmV2LnhtbFBLBQYAAAAABAAEAPUAAACJAwAAAAA=&#10;" path="m,220r1954,l1954,,,,,220xe" fillcolor="#94b3d6" stroked="f">
                    <v:path arrowok="t" o:connecttype="custom" o:connectlocs="0,5907;1954,5907;1954,5687;0,5687;0,5907" o:connectangles="0,0,0,0,0"/>
                  </v:shape>
                </v:group>
                <v:group id="Group 454" o:spid="_x0000_s1033" style="position:absolute;left:16756;top:5907;width:1954;height:221" coordorigin="16756,5907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55" o:spid="_x0000_s1034" style="position:absolute;left:16756;top:5907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SxMQA&#10;AADcAAAADwAAAGRycy9kb3ducmV2LnhtbESPQWvCQBSE7wX/w/IEb3VjkCrRVUQIVE81LXh9ZJ9J&#10;MPs27m5j9Nd3C4Ueh5n5hllvB9OKnpxvLCuYTRMQxKXVDVcKvj7z1yUIH5A1tpZJwYM8bDejlzVm&#10;2t75RH0RKhEh7DNUUIfQZVL6siaDfmo74uhdrDMYonSV1A7vEW5amSbJmzTYcFyosaN9TeW1+DYK&#10;Th8Dlpf+aG9Xd+52aZE/D2mu1GQ87FYgAg3hP/zXftcK5osF/J6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0UsTEAAAA3AAAAA8AAAAAAAAAAAAAAAAAmAIAAGRycy9k&#10;b3ducmV2LnhtbFBLBQYAAAAABAAEAPUAAACJAwAAAAA=&#10;" path="m,221r1954,l1954,,,,,221xe" fillcolor="#94b3d6" stroked="f">
                    <v:path arrowok="t" o:connecttype="custom" o:connectlocs="0,6128;1954,6128;1954,5907;0,5907;0,6128" o:connectangles="0,0,0,0,0"/>
                  </v:shape>
                </v:group>
                <v:group id="Group 452" o:spid="_x0000_s1035" style="position:absolute;left:16756;top:6128;width:1954;height:221" coordorigin="16756,6128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53" o:spid="_x0000_s1036" style="position:absolute;left:16756;top:6128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jLcQA&#10;AADcAAAADwAAAGRycy9kb3ducmV2LnhtbESPQWvCQBSE7wX/w/IEb3VjkFajq4gQsD3VVPD6yD6T&#10;YPZt3F1j2l/fLRR6HGbmG2a9HUwrenK+saxgNk1AEJdWN1wpOH3mzwsQPiBrbC2Tgi/ysN2MntaY&#10;afvgI/VFqESEsM9QQR1Cl0npy5oM+qntiKN3sc5giNJVUjt8RLhpZZokL9Jgw3Ghxo72NZXX4m4U&#10;HD8GLC/9u71d3bnbpUX+/ZbmSk3Gw24FItAQ/sN/7YNWMH9d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Yy3EAAAA3AAAAA8AAAAAAAAAAAAAAAAAmAIAAGRycy9k&#10;b3ducmV2LnhtbFBLBQYAAAAABAAEAPUAAACJAwAAAAA=&#10;" path="m,221r1954,l1954,,,,,221xe" fillcolor="#94b3d6" stroked="f">
                    <v:path arrowok="t" o:connecttype="custom" o:connectlocs="0,6349;1954,6349;1954,6128;0,6128;0,6349" o:connectangles="0,0,0,0,0"/>
                  </v:shape>
                </v:group>
                <v:group id="Group 450" o:spid="_x0000_s1037" style="position:absolute;left:16756;top:6349;width:1954;height:221" coordorigin="16756,6349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51" o:spid="_x0000_s1038" style="position:absolute;left:16756;top:6349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fDMMA&#10;AADcAAAADwAAAGRycy9kb3ducmV2LnhtbESPQWvCQBSE7wX/w/IEb3VjkCLRVUQIqCdNC70+ss8k&#10;mH0bd9cY/fXdQqHHYWa+YVabwbSiJ+cbywpm0wQEcWl1w5WCr8/8fQHCB2SNrWVS8CQPm/XobYWZ&#10;tg8+U1+ESkQI+wwV1CF0mZS+rMmgn9qOOHoX6wyGKF0ltcNHhJtWpknyIQ02HBdq7GhXU3kt7kbB&#10;+TRgeemP9nZ13902LfLXIc2VmoyH7RJEoCH8h//ae61gvpj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QfDMMAAADcAAAADwAAAAAAAAAAAAAAAACYAgAAZHJzL2Rv&#10;d25yZXYueG1sUEsFBgAAAAAEAAQA9QAAAIgDAAAAAA==&#10;" path="m,221r1954,l1954,,,,,221xe" fillcolor="#94b3d6" stroked="f">
                    <v:path arrowok="t" o:connecttype="custom" o:connectlocs="0,6570;1954,6570;1954,6349;0,6349;0,6570" o:connectangles="0,0,0,0,0"/>
                  </v:shape>
                </v:group>
                <v:group id="Group 448" o:spid="_x0000_s1039" style="position:absolute;left:16756;top:6570;width:1954;height:221" coordorigin="16756,6570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49" o:spid="_x0000_s1040" style="position:absolute;left:16756;top:6570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k4MQA&#10;AADcAAAADwAAAGRycy9kb3ducmV2LnhtbESPQWvCQBSE74X+h+UJvdWNqRRJXUWEgHrStNDrI/tM&#10;gtm36e4ao7/eFYQeh5n5hpkvB9OKnpxvLCuYjBMQxKXVDVcKfr7z9xkIH5A1tpZJwZU8LBevL3PM&#10;tL3wgfoiVCJC2GeooA6hy6T0ZU0G/dh2xNE7WmcwROkqqR1eIty0Mk2ST2mw4bhQY0frmspTcTYK&#10;DvsBy2O/s38n99ut0iK/bdNcqbfRsPoCEWgI/+Fne6MVTGcf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JODEAAAA3AAAAA8AAAAAAAAAAAAAAAAAmAIAAGRycy9k&#10;b3ducmV2LnhtbFBLBQYAAAAABAAEAPUAAACJAwAAAAA=&#10;" path="m,221r1954,l1954,,,,,221xe" fillcolor="#94b3d6" stroked="f">
                    <v:path arrowok="t" o:connecttype="custom" o:connectlocs="0,6791;1954,6791;1954,6570;0,6570;0,6791" o:connectangles="0,0,0,0,0"/>
                  </v:shape>
                </v:group>
                <v:group id="Group 446" o:spid="_x0000_s1041" style="position:absolute;left:16756;top:6791;width:1954;height:281" coordorigin="16756,6791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47" o:spid="_x0000_s1042" style="position:absolute;left:16756;top:6791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3rAcQA&#10;AADcAAAADwAAAGRycy9kb3ducmV2LnhtbESPS2sCMRSF90L/Q7hCd5pRWpHRKCpt6Ubwhbi8Tq6T&#10;weRmmKQ6/femUHB5OI+PM523zoobNaHyrGDQz0AQF15XXCo47D97YxAhImu0nknBLwWYz146U8y1&#10;v/OWbrtYijTCIUcFJsY6lzIUhhyGvq+Jk3fxjcOYZFNK3eA9jTsrh1k2kg4rTgSDNa0MFdfdj0vc&#10;5ajYmPXy62g/FueTWw3taeOUeu22iwmISG18hv/b31rB2/gd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6wHEAAAA3AAAAA8AAAAAAAAAAAAAAAAAmAIAAGRycy9k&#10;b3ducmV2LnhtbFBLBQYAAAAABAAEAPUAAACJAwAAAAA=&#10;" path="m,280r1954,l1954,,,,,280xe" fillcolor="#94b3d6" stroked="f">
                    <v:path arrowok="t" o:connecttype="custom" o:connectlocs="0,7071;1954,7071;1954,6791;0,6791;0,707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368" behindDoc="1" locked="0" layoutInCell="1" allowOverlap="1" wp14:anchorId="0FFA7B22" wp14:editId="18AB48B0">
                <wp:simplePos x="0" y="0"/>
                <wp:positionH relativeFrom="page">
                  <wp:posOffset>12018010</wp:posOffset>
                </wp:positionH>
                <wp:positionV relativeFrom="page">
                  <wp:posOffset>3535045</wp:posOffset>
                </wp:positionV>
                <wp:extent cx="1045845" cy="675640"/>
                <wp:effectExtent l="0" t="1270" r="4445" b="0"/>
                <wp:wrapNone/>
                <wp:docPr id="460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675640"/>
                          <a:chOff x="18926" y="5567"/>
                          <a:chExt cx="1647" cy="1064"/>
                        </a:xfrm>
                      </wpg:grpSpPr>
                      <wpg:grpSp>
                        <wpg:cNvPr id="461" name="Group 443"/>
                        <wpg:cNvGrpSpPr>
                          <a:grpSpLocks/>
                        </wpg:cNvGrpSpPr>
                        <wpg:grpSpPr bwMode="auto">
                          <a:xfrm>
                            <a:off x="18926" y="5567"/>
                            <a:ext cx="1647" cy="341"/>
                            <a:chOff x="18926" y="5567"/>
                            <a:chExt cx="1647" cy="341"/>
                          </a:xfrm>
                        </wpg:grpSpPr>
                        <wps:wsp>
                          <wps:cNvPr id="462" name="Freeform 444"/>
                          <wps:cNvSpPr>
                            <a:spLocks/>
                          </wps:cNvSpPr>
                          <wps:spPr bwMode="auto">
                            <a:xfrm>
                              <a:off x="18926" y="5567"/>
                              <a:ext cx="1647" cy="341"/>
                            </a:xfrm>
                            <a:custGeom>
                              <a:avLst/>
                              <a:gdLst>
                                <a:gd name="T0" fmla="+- 0 18926 18926"/>
                                <a:gd name="T1" fmla="*/ T0 w 1647"/>
                                <a:gd name="T2" fmla="+- 0 5907 5567"/>
                                <a:gd name="T3" fmla="*/ 5907 h 341"/>
                                <a:gd name="T4" fmla="+- 0 20573 18926"/>
                                <a:gd name="T5" fmla="*/ T4 w 1647"/>
                                <a:gd name="T6" fmla="+- 0 5907 5567"/>
                                <a:gd name="T7" fmla="*/ 5907 h 341"/>
                                <a:gd name="T8" fmla="+- 0 20573 18926"/>
                                <a:gd name="T9" fmla="*/ T8 w 1647"/>
                                <a:gd name="T10" fmla="+- 0 5567 5567"/>
                                <a:gd name="T11" fmla="*/ 5567 h 341"/>
                                <a:gd name="T12" fmla="+- 0 18926 18926"/>
                                <a:gd name="T13" fmla="*/ T12 w 1647"/>
                                <a:gd name="T14" fmla="+- 0 5567 5567"/>
                                <a:gd name="T15" fmla="*/ 5567 h 341"/>
                                <a:gd name="T16" fmla="+- 0 18926 18926"/>
                                <a:gd name="T17" fmla="*/ T16 w 1647"/>
                                <a:gd name="T18" fmla="+- 0 5907 5567"/>
                                <a:gd name="T19" fmla="*/ 590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341">
                                  <a:moveTo>
                                    <a:pt x="0" y="340"/>
                                  </a:moveTo>
                                  <a:lnTo>
                                    <a:pt x="1647" y="340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41"/>
                        <wpg:cNvGrpSpPr>
                          <a:grpSpLocks/>
                        </wpg:cNvGrpSpPr>
                        <wpg:grpSpPr bwMode="auto">
                          <a:xfrm>
                            <a:off x="18926" y="5907"/>
                            <a:ext cx="1647" cy="221"/>
                            <a:chOff x="18926" y="5907"/>
                            <a:chExt cx="1647" cy="221"/>
                          </a:xfrm>
                        </wpg:grpSpPr>
                        <wps:wsp>
                          <wps:cNvPr id="464" name="Freeform 442"/>
                          <wps:cNvSpPr>
                            <a:spLocks/>
                          </wps:cNvSpPr>
                          <wps:spPr bwMode="auto">
                            <a:xfrm>
                              <a:off x="18926" y="5907"/>
                              <a:ext cx="1647" cy="221"/>
                            </a:xfrm>
                            <a:custGeom>
                              <a:avLst/>
                              <a:gdLst>
                                <a:gd name="T0" fmla="+- 0 18926 18926"/>
                                <a:gd name="T1" fmla="*/ T0 w 1647"/>
                                <a:gd name="T2" fmla="+- 0 6128 5907"/>
                                <a:gd name="T3" fmla="*/ 6128 h 221"/>
                                <a:gd name="T4" fmla="+- 0 20573 18926"/>
                                <a:gd name="T5" fmla="*/ T4 w 1647"/>
                                <a:gd name="T6" fmla="+- 0 6128 5907"/>
                                <a:gd name="T7" fmla="*/ 6128 h 221"/>
                                <a:gd name="T8" fmla="+- 0 20573 18926"/>
                                <a:gd name="T9" fmla="*/ T8 w 1647"/>
                                <a:gd name="T10" fmla="+- 0 5907 5907"/>
                                <a:gd name="T11" fmla="*/ 5907 h 221"/>
                                <a:gd name="T12" fmla="+- 0 18926 18926"/>
                                <a:gd name="T13" fmla="*/ T12 w 1647"/>
                                <a:gd name="T14" fmla="+- 0 5907 5907"/>
                                <a:gd name="T15" fmla="*/ 5907 h 221"/>
                                <a:gd name="T16" fmla="+- 0 18926 18926"/>
                                <a:gd name="T17" fmla="*/ T16 w 1647"/>
                                <a:gd name="T18" fmla="+- 0 6128 5907"/>
                                <a:gd name="T19" fmla="*/ 612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221">
                                  <a:moveTo>
                                    <a:pt x="0" y="221"/>
                                  </a:moveTo>
                                  <a:lnTo>
                                    <a:pt x="1647" y="221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39"/>
                        <wpg:cNvGrpSpPr>
                          <a:grpSpLocks/>
                        </wpg:cNvGrpSpPr>
                        <wpg:grpSpPr bwMode="auto">
                          <a:xfrm>
                            <a:off x="18926" y="6128"/>
                            <a:ext cx="1647" cy="221"/>
                            <a:chOff x="18926" y="6128"/>
                            <a:chExt cx="1647" cy="221"/>
                          </a:xfrm>
                        </wpg:grpSpPr>
                        <wps:wsp>
                          <wps:cNvPr id="466" name="Freeform 440"/>
                          <wps:cNvSpPr>
                            <a:spLocks/>
                          </wps:cNvSpPr>
                          <wps:spPr bwMode="auto">
                            <a:xfrm>
                              <a:off x="18926" y="6128"/>
                              <a:ext cx="1647" cy="221"/>
                            </a:xfrm>
                            <a:custGeom>
                              <a:avLst/>
                              <a:gdLst>
                                <a:gd name="T0" fmla="+- 0 18926 18926"/>
                                <a:gd name="T1" fmla="*/ T0 w 1647"/>
                                <a:gd name="T2" fmla="+- 0 6349 6128"/>
                                <a:gd name="T3" fmla="*/ 6349 h 221"/>
                                <a:gd name="T4" fmla="+- 0 20573 18926"/>
                                <a:gd name="T5" fmla="*/ T4 w 1647"/>
                                <a:gd name="T6" fmla="+- 0 6349 6128"/>
                                <a:gd name="T7" fmla="*/ 6349 h 221"/>
                                <a:gd name="T8" fmla="+- 0 20573 18926"/>
                                <a:gd name="T9" fmla="*/ T8 w 1647"/>
                                <a:gd name="T10" fmla="+- 0 6128 6128"/>
                                <a:gd name="T11" fmla="*/ 6128 h 221"/>
                                <a:gd name="T12" fmla="+- 0 18926 18926"/>
                                <a:gd name="T13" fmla="*/ T12 w 1647"/>
                                <a:gd name="T14" fmla="+- 0 6128 6128"/>
                                <a:gd name="T15" fmla="*/ 6128 h 221"/>
                                <a:gd name="T16" fmla="+- 0 18926 18926"/>
                                <a:gd name="T17" fmla="*/ T16 w 1647"/>
                                <a:gd name="T18" fmla="+- 0 6349 6128"/>
                                <a:gd name="T19" fmla="*/ 634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221">
                                  <a:moveTo>
                                    <a:pt x="0" y="221"/>
                                  </a:moveTo>
                                  <a:lnTo>
                                    <a:pt x="1647" y="221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37"/>
                        <wpg:cNvGrpSpPr>
                          <a:grpSpLocks/>
                        </wpg:cNvGrpSpPr>
                        <wpg:grpSpPr bwMode="auto">
                          <a:xfrm>
                            <a:off x="18926" y="6349"/>
                            <a:ext cx="1647" cy="281"/>
                            <a:chOff x="18926" y="6349"/>
                            <a:chExt cx="1647" cy="281"/>
                          </a:xfrm>
                        </wpg:grpSpPr>
                        <wps:wsp>
                          <wps:cNvPr id="468" name="Freeform 438"/>
                          <wps:cNvSpPr>
                            <a:spLocks/>
                          </wps:cNvSpPr>
                          <wps:spPr bwMode="auto">
                            <a:xfrm>
                              <a:off x="18926" y="6349"/>
                              <a:ext cx="1647" cy="281"/>
                            </a:xfrm>
                            <a:custGeom>
                              <a:avLst/>
                              <a:gdLst>
                                <a:gd name="T0" fmla="+- 0 18926 18926"/>
                                <a:gd name="T1" fmla="*/ T0 w 1647"/>
                                <a:gd name="T2" fmla="+- 0 6630 6349"/>
                                <a:gd name="T3" fmla="*/ 6630 h 281"/>
                                <a:gd name="T4" fmla="+- 0 20573 18926"/>
                                <a:gd name="T5" fmla="*/ T4 w 1647"/>
                                <a:gd name="T6" fmla="+- 0 6630 6349"/>
                                <a:gd name="T7" fmla="*/ 6630 h 281"/>
                                <a:gd name="T8" fmla="+- 0 20573 18926"/>
                                <a:gd name="T9" fmla="*/ T8 w 1647"/>
                                <a:gd name="T10" fmla="+- 0 6349 6349"/>
                                <a:gd name="T11" fmla="*/ 6349 h 281"/>
                                <a:gd name="T12" fmla="+- 0 18926 18926"/>
                                <a:gd name="T13" fmla="*/ T12 w 1647"/>
                                <a:gd name="T14" fmla="+- 0 6349 6349"/>
                                <a:gd name="T15" fmla="*/ 6349 h 281"/>
                                <a:gd name="T16" fmla="+- 0 18926 18926"/>
                                <a:gd name="T17" fmla="*/ T16 w 1647"/>
                                <a:gd name="T18" fmla="+- 0 6630 6349"/>
                                <a:gd name="T19" fmla="*/ 663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281">
                                  <a:moveTo>
                                    <a:pt x="0" y="281"/>
                                  </a:moveTo>
                                  <a:lnTo>
                                    <a:pt x="1647" y="281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B7032" id="Group 436" o:spid="_x0000_s1026" style="position:absolute;margin-left:946.3pt;margin-top:278.35pt;width:82.35pt;height:53.2pt;z-index:-114112;mso-position-horizontal-relative:page;mso-position-vertical-relative:page" coordorigin="18926,5567" coordsize="1647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">
                <v:group id="Group 443" o:spid="_x0000_s1027" style="position:absolute;left:18926;top:5567;width:1647;height:341" coordorigin="18926,5567" coordsize="1647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44" o:spid="_x0000_s1028" style="position:absolute;left:18926;top:5567;width:1647;height:341;visibility:visible;mso-wrap-style:square;v-text-anchor:top" coordsize="1647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ymxsUA&#10;AADcAAAADwAAAGRycy9kb3ducmV2LnhtbESP3WoCMRSE7wt9h3AKvatZf1hkaxQRS403xdUHOGxO&#10;N4ubk2UTdevTNwWhl8PMfMMsVoNrxZX60HhWMB5lIIgrbxquFZyOH29zECEiG2w9k4IfCrBaPj8t&#10;sDD+xge6lrEWCcKhQAU2xq6QMlSWHIaR74iT9+17hzHJvpamx1uCu1ZOsiyXDhtOCxY72liqzuXF&#10;Kdh3W22+9GFqz+5e5nqqP2cbrdTry7B+BxFpiP/hR3tnFMzyC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KbGxQAAANwAAAAPAAAAAAAAAAAAAAAAAJgCAABkcnMv&#10;ZG93bnJldi54bWxQSwUGAAAAAAQABAD1AAAAigMAAAAA&#10;" path="m,340r1647,l1647,,,,,340xe" fillcolor="red" stroked="f">
                    <v:path arrowok="t" o:connecttype="custom" o:connectlocs="0,5907;1647,5907;1647,5567;0,5567;0,5907" o:connectangles="0,0,0,0,0"/>
                  </v:shape>
                </v:group>
                <v:group id="Group 441" o:spid="_x0000_s1029" style="position:absolute;left:18926;top:5907;width:1647;height:221" coordorigin="18926,5907" coordsize="164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42" o:spid="_x0000_s1030" style="position:absolute;left:18926;top:5907;width:1647;height:221;visibility:visible;mso-wrap-style:square;v-text-anchor:top" coordsize="164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Sev8IA&#10;AADcAAAADwAAAGRycy9kb3ducmV2LnhtbESPX2sCMRDE34V+h7CFvtVci0g5jSIVaV/Pf+Dbclkv&#10;h7ebcEn1/PZNoeDjMDO/YebLgTt1pT62Xgy8jQtQJLW3rTQG9rvN6weomFAsdl7IwJ0iLBdPozmW&#10;1t+kous2NSpDJJZowKUUSq1j7Ygxjn0gyd7Z94wpy77RtsdbhnOn34tiqhlbyQsOA306qi/bHzZA&#10;wVXFuj4yf4UDS3U/DfFwMubleVjNQCUa0iP83/62BibTCfydyUd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J6/wgAAANwAAAAPAAAAAAAAAAAAAAAAAJgCAABkcnMvZG93&#10;bnJldi54bWxQSwUGAAAAAAQABAD1AAAAhwMAAAAA&#10;" path="m,221r1647,l1647,,,,,221xe" fillcolor="red" stroked="f">
                    <v:path arrowok="t" o:connecttype="custom" o:connectlocs="0,6128;1647,6128;1647,5907;0,5907;0,6128" o:connectangles="0,0,0,0,0"/>
                  </v:shape>
                </v:group>
                <v:group id="Group 439" o:spid="_x0000_s1031" style="position:absolute;left:18926;top:6128;width:1647;height:221" coordorigin="18926,6128" coordsize="164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40" o:spid="_x0000_s1032" style="position:absolute;left:18926;top:6128;width:1647;height:221;visibility:visible;mso-wrap-style:square;v-text-anchor:top" coordsize="164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lU8IA&#10;AADcAAAADwAAAGRycy9kb3ducmV2LnhtbESPzWrDMBCE74G+g9hCb43cUExxo4SQEtqr81PIbbG2&#10;lql3JSw1cd6+CgRyHGbmG2a+HLlXJxpi58XAy7QARdJ420lrYL/bPL+BignFYu+FDFwownLxMJlj&#10;Zf1ZajptU6syRGKFBlxKodI6No4Y49QHkuz9+IExZTm02g54znDu9awoSs3YSV5wGGjtqPnd/rEB&#10;Cq4uPppv5s9wYKkvxzEejsY8PY6rd1CJxnQP39pf1sBrWcL1TD4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qVTwgAAANwAAAAPAAAAAAAAAAAAAAAAAJgCAABkcnMvZG93&#10;bnJldi54bWxQSwUGAAAAAAQABAD1AAAAhwMAAAAA&#10;" path="m,221r1647,l1647,,,,,221xe" fillcolor="red" stroked="f">
                    <v:path arrowok="t" o:connecttype="custom" o:connectlocs="0,6349;1647,6349;1647,6128;0,6128;0,6349" o:connectangles="0,0,0,0,0"/>
                  </v:shape>
                </v:group>
                <v:group id="Group 437" o:spid="_x0000_s1033" style="position:absolute;left:18926;top:6349;width:1647;height:281" coordorigin="18926,6349" coordsize="1647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38" o:spid="_x0000_s1034" style="position:absolute;left:18926;top:6349;width:1647;height:281;visibility:visible;mso-wrap-style:square;v-text-anchor:top" coordsize="164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thsEA&#10;AADcAAAADwAAAGRycy9kb3ducmV2LnhtbERPy4rCMBTdC/5DuII7TRWp0jGKCD5gcGEVmeWd5k5b&#10;bG5KE7XO15uF4PJw3vNlaypxp8aVlhWMhhEI4szqknMF59NmMAPhPLLGyjIpeJKD5aLbmWOi7YOP&#10;dE99LkIIuwQVFN7XiZQuK8igG9qaOHB/tjHoA2xyqRt8hHBTyXEUxdJgyaGhwJrWBWXX9GYUVPFv&#10;ebic02waER23u9Z+j/5/lOr32tUXCE+t/4jf7r1WMInD2nAmHAG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obYbBAAAA3AAAAA8AAAAAAAAAAAAAAAAAmAIAAGRycy9kb3du&#10;cmV2LnhtbFBLBQYAAAAABAAEAPUAAACGAwAAAAA=&#10;" path="m,281r1647,l1647,,,,,281xe" fillcolor="red" stroked="f">
                    <v:path arrowok="t" o:connecttype="custom" o:connectlocs="0,6630;1647,6630;1647,6349;0,6349;0,6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392" behindDoc="1" locked="0" layoutInCell="1" allowOverlap="1" wp14:anchorId="0FFA7B23" wp14:editId="17579277">
                <wp:simplePos x="0" y="0"/>
                <wp:positionH relativeFrom="page">
                  <wp:posOffset>6774815</wp:posOffset>
                </wp:positionH>
                <wp:positionV relativeFrom="page">
                  <wp:posOffset>4798060</wp:posOffset>
                </wp:positionV>
                <wp:extent cx="621030" cy="1337310"/>
                <wp:effectExtent l="2540" t="0" r="0" b="0"/>
                <wp:wrapNone/>
                <wp:docPr id="441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1337310"/>
                          <a:chOff x="10669" y="7556"/>
                          <a:chExt cx="978" cy="2106"/>
                        </a:xfrm>
                      </wpg:grpSpPr>
                      <wpg:grpSp>
                        <wpg:cNvPr id="442" name="Group 434"/>
                        <wpg:cNvGrpSpPr>
                          <a:grpSpLocks/>
                        </wpg:cNvGrpSpPr>
                        <wpg:grpSpPr bwMode="auto">
                          <a:xfrm>
                            <a:off x="10669" y="7556"/>
                            <a:ext cx="978" cy="281"/>
                            <a:chOff x="10669" y="7556"/>
                            <a:chExt cx="978" cy="281"/>
                          </a:xfrm>
                        </wpg:grpSpPr>
                        <wps:wsp>
                          <wps:cNvPr id="443" name="Freeform 435"/>
                          <wps:cNvSpPr>
                            <a:spLocks/>
                          </wps:cNvSpPr>
                          <wps:spPr bwMode="auto">
                            <a:xfrm>
                              <a:off x="10669" y="7556"/>
                              <a:ext cx="978" cy="28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837 7556"/>
                                <a:gd name="T3" fmla="*/ 7837 h 281"/>
                                <a:gd name="T4" fmla="+- 0 11646 10669"/>
                                <a:gd name="T5" fmla="*/ T4 w 978"/>
                                <a:gd name="T6" fmla="+- 0 7837 7556"/>
                                <a:gd name="T7" fmla="*/ 7837 h 281"/>
                                <a:gd name="T8" fmla="+- 0 11646 10669"/>
                                <a:gd name="T9" fmla="*/ T8 w 978"/>
                                <a:gd name="T10" fmla="+- 0 7556 7556"/>
                                <a:gd name="T11" fmla="*/ 7556 h 281"/>
                                <a:gd name="T12" fmla="+- 0 10669 10669"/>
                                <a:gd name="T13" fmla="*/ T12 w 978"/>
                                <a:gd name="T14" fmla="+- 0 7556 7556"/>
                                <a:gd name="T15" fmla="*/ 7556 h 281"/>
                                <a:gd name="T16" fmla="+- 0 10669 10669"/>
                                <a:gd name="T17" fmla="*/ T16 w 978"/>
                                <a:gd name="T18" fmla="+- 0 7837 7556"/>
                                <a:gd name="T19" fmla="*/ 783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81">
                                  <a:moveTo>
                                    <a:pt x="0" y="281"/>
                                  </a:moveTo>
                                  <a:lnTo>
                                    <a:pt x="977" y="28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32"/>
                        <wpg:cNvGrpSpPr>
                          <a:grpSpLocks/>
                        </wpg:cNvGrpSpPr>
                        <wpg:grpSpPr bwMode="auto">
                          <a:xfrm>
                            <a:off x="10669" y="7837"/>
                            <a:ext cx="978" cy="221"/>
                            <a:chOff x="10669" y="7837"/>
                            <a:chExt cx="978" cy="221"/>
                          </a:xfrm>
                        </wpg:grpSpPr>
                        <wps:wsp>
                          <wps:cNvPr id="445" name="Freeform 433"/>
                          <wps:cNvSpPr>
                            <a:spLocks/>
                          </wps:cNvSpPr>
                          <wps:spPr bwMode="auto">
                            <a:xfrm>
                              <a:off x="10669" y="7837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058 7837"/>
                                <a:gd name="T3" fmla="*/ 8058 h 221"/>
                                <a:gd name="T4" fmla="+- 0 11646 10669"/>
                                <a:gd name="T5" fmla="*/ T4 w 978"/>
                                <a:gd name="T6" fmla="+- 0 8058 7837"/>
                                <a:gd name="T7" fmla="*/ 8058 h 221"/>
                                <a:gd name="T8" fmla="+- 0 11646 10669"/>
                                <a:gd name="T9" fmla="*/ T8 w 978"/>
                                <a:gd name="T10" fmla="+- 0 7837 7837"/>
                                <a:gd name="T11" fmla="*/ 7837 h 221"/>
                                <a:gd name="T12" fmla="+- 0 10669 10669"/>
                                <a:gd name="T13" fmla="*/ T12 w 978"/>
                                <a:gd name="T14" fmla="+- 0 7837 7837"/>
                                <a:gd name="T15" fmla="*/ 7837 h 221"/>
                                <a:gd name="T16" fmla="+- 0 10669 10669"/>
                                <a:gd name="T17" fmla="*/ T16 w 978"/>
                                <a:gd name="T18" fmla="+- 0 8058 7837"/>
                                <a:gd name="T19" fmla="*/ 80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30"/>
                        <wpg:cNvGrpSpPr>
                          <a:grpSpLocks/>
                        </wpg:cNvGrpSpPr>
                        <wpg:grpSpPr bwMode="auto">
                          <a:xfrm>
                            <a:off x="10669" y="8058"/>
                            <a:ext cx="978" cy="221"/>
                            <a:chOff x="10669" y="8058"/>
                            <a:chExt cx="978" cy="221"/>
                          </a:xfrm>
                        </wpg:grpSpPr>
                        <wps:wsp>
                          <wps:cNvPr id="447" name="Freeform 431"/>
                          <wps:cNvSpPr>
                            <a:spLocks/>
                          </wps:cNvSpPr>
                          <wps:spPr bwMode="auto">
                            <a:xfrm>
                              <a:off x="10669" y="8058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279 8058"/>
                                <a:gd name="T3" fmla="*/ 8279 h 221"/>
                                <a:gd name="T4" fmla="+- 0 11646 10669"/>
                                <a:gd name="T5" fmla="*/ T4 w 978"/>
                                <a:gd name="T6" fmla="+- 0 8279 8058"/>
                                <a:gd name="T7" fmla="*/ 8279 h 221"/>
                                <a:gd name="T8" fmla="+- 0 11646 10669"/>
                                <a:gd name="T9" fmla="*/ T8 w 978"/>
                                <a:gd name="T10" fmla="+- 0 8058 8058"/>
                                <a:gd name="T11" fmla="*/ 8058 h 221"/>
                                <a:gd name="T12" fmla="+- 0 10669 10669"/>
                                <a:gd name="T13" fmla="*/ T12 w 978"/>
                                <a:gd name="T14" fmla="+- 0 8058 8058"/>
                                <a:gd name="T15" fmla="*/ 8058 h 221"/>
                                <a:gd name="T16" fmla="+- 0 10669 10669"/>
                                <a:gd name="T17" fmla="*/ T16 w 978"/>
                                <a:gd name="T18" fmla="+- 0 8279 8058"/>
                                <a:gd name="T19" fmla="*/ 827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28"/>
                        <wpg:cNvGrpSpPr>
                          <a:grpSpLocks/>
                        </wpg:cNvGrpSpPr>
                        <wpg:grpSpPr bwMode="auto">
                          <a:xfrm>
                            <a:off x="10669" y="8279"/>
                            <a:ext cx="978" cy="221"/>
                            <a:chOff x="10669" y="8279"/>
                            <a:chExt cx="978" cy="221"/>
                          </a:xfrm>
                        </wpg:grpSpPr>
                        <wps:wsp>
                          <wps:cNvPr id="449" name="Freeform 429"/>
                          <wps:cNvSpPr>
                            <a:spLocks/>
                          </wps:cNvSpPr>
                          <wps:spPr bwMode="auto">
                            <a:xfrm>
                              <a:off x="10669" y="8279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499 8279"/>
                                <a:gd name="T3" fmla="*/ 8499 h 221"/>
                                <a:gd name="T4" fmla="+- 0 11646 10669"/>
                                <a:gd name="T5" fmla="*/ T4 w 978"/>
                                <a:gd name="T6" fmla="+- 0 8499 8279"/>
                                <a:gd name="T7" fmla="*/ 8499 h 221"/>
                                <a:gd name="T8" fmla="+- 0 11646 10669"/>
                                <a:gd name="T9" fmla="*/ T8 w 978"/>
                                <a:gd name="T10" fmla="+- 0 8279 8279"/>
                                <a:gd name="T11" fmla="*/ 8279 h 221"/>
                                <a:gd name="T12" fmla="+- 0 10669 10669"/>
                                <a:gd name="T13" fmla="*/ T12 w 978"/>
                                <a:gd name="T14" fmla="+- 0 8279 8279"/>
                                <a:gd name="T15" fmla="*/ 8279 h 221"/>
                                <a:gd name="T16" fmla="+- 0 10669 10669"/>
                                <a:gd name="T17" fmla="*/ T16 w 978"/>
                                <a:gd name="T18" fmla="+- 0 8499 8279"/>
                                <a:gd name="T19" fmla="*/ 84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0"/>
                                  </a:moveTo>
                                  <a:lnTo>
                                    <a:pt x="977" y="220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26"/>
                        <wpg:cNvGrpSpPr>
                          <a:grpSpLocks/>
                        </wpg:cNvGrpSpPr>
                        <wpg:grpSpPr bwMode="auto">
                          <a:xfrm>
                            <a:off x="10669" y="8499"/>
                            <a:ext cx="978" cy="221"/>
                            <a:chOff x="10669" y="8499"/>
                            <a:chExt cx="978" cy="221"/>
                          </a:xfrm>
                        </wpg:grpSpPr>
                        <wps:wsp>
                          <wps:cNvPr id="451" name="Freeform 427"/>
                          <wps:cNvSpPr>
                            <a:spLocks/>
                          </wps:cNvSpPr>
                          <wps:spPr bwMode="auto">
                            <a:xfrm>
                              <a:off x="10669" y="8499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720 8499"/>
                                <a:gd name="T3" fmla="*/ 8720 h 221"/>
                                <a:gd name="T4" fmla="+- 0 11646 10669"/>
                                <a:gd name="T5" fmla="*/ T4 w 978"/>
                                <a:gd name="T6" fmla="+- 0 8720 8499"/>
                                <a:gd name="T7" fmla="*/ 8720 h 221"/>
                                <a:gd name="T8" fmla="+- 0 11646 10669"/>
                                <a:gd name="T9" fmla="*/ T8 w 978"/>
                                <a:gd name="T10" fmla="+- 0 8499 8499"/>
                                <a:gd name="T11" fmla="*/ 8499 h 221"/>
                                <a:gd name="T12" fmla="+- 0 10669 10669"/>
                                <a:gd name="T13" fmla="*/ T12 w 978"/>
                                <a:gd name="T14" fmla="+- 0 8499 8499"/>
                                <a:gd name="T15" fmla="*/ 8499 h 221"/>
                                <a:gd name="T16" fmla="+- 0 10669 10669"/>
                                <a:gd name="T17" fmla="*/ T16 w 978"/>
                                <a:gd name="T18" fmla="+- 0 8720 8499"/>
                                <a:gd name="T19" fmla="*/ 87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24"/>
                        <wpg:cNvGrpSpPr>
                          <a:grpSpLocks/>
                        </wpg:cNvGrpSpPr>
                        <wpg:grpSpPr bwMode="auto">
                          <a:xfrm>
                            <a:off x="10669" y="8720"/>
                            <a:ext cx="978" cy="222"/>
                            <a:chOff x="10669" y="8720"/>
                            <a:chExt cx="978" cy="222"/>
                          </a:xfrm>
                        </wpg:grpSpPr>
                        <wps:wsp>
                          <wps:cNvPr id="453" name="Freeform 425"/>
                          <wps:cNvSpPr>
                            <a:spLocks/>
                          </wps:cNvSpPr>
                          <wps:spPr bwMode="auto">
                            <a:xfrm>
                              <a:off x="10669" y="8720"/>
                              <a:ext cx="978" cy="222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941 8720"/>
                                <a:gd name="T3" fmla="*/ 8941 h 222"/>
                                <a:gd name="T4" fmla="+- 0 11646 10669"/>
                                <a:gd name="T5" fmla="*/ T4 w 978"/>
                                <a:gd name="T6" fmla="+- 0 8941 8720"/>
                                <a:gd name="T7" fmla="*/ 8941 h 222"/>
                                <a:gd name="T8" fmla="+- 0 11646 10669"/>
                                <a:gd name="T9" fmla="*/ T8 w 978"/>
                                <a:gd name="T10" fmla="+- 0 8720 8720"/>
                                <a:gd name="T11" fmla="*/ 8720 h 222"/>
                                <a:gd name="T12" fmla="+- 0 10669 10669"/>
                                <a:gd name="T13" fmla="*/ T12 w 978"/>
                                <a:gd name="T14" fmla="+- 0 8720 8720"/>
                                <a:gd name="T15" fmla="*/ 8720 h 222"/>
                                <a:gd name="T16" fmla="+- 0 10669 10669"/>
                                <a:gd name="T17" fmla="*/ T16 w 978"/>
                                <a:gd name="T18" fmla="+- 0 8941 8720"/>
                                <a:gd name="T19" fmla="*/ 894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2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22"/>
                        <wpg:cNvGrpSpPr>
                          <a:grpSpLocks/>
                        </wpg:cNvGrpSpPr>
                        <wpg:grpSpPr bwMode="auto">
                          <a:xfrm>
                            <a:off x="10669" y="8941"/>
                            <a:ext cx="978" cy="221"/>
                            <a:chOff x="10669" y="8941"/>
                            <a:chExt cx="978" cy="221"/>
                          </a:xfrm>
                        </wpg:grpSpPr>
                        <wps:wsp>
                          <wps:cNvPr id="455" name="Freeform 423"/>
                          <wps:cNvSpPr>
                            <a:spLocks/>
                          </wps:cNvSpPr>
                          <wps:spPr bwMode="auto">
                            <a:xfrm>
                              <a:off x="10669" y="8941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9162 8941"/>
                                <a:gd name="T3" fmla="*/ 9162 h 221"/>
                                <a:gd name="T4" fmla="+- 0 11646 10669"/>
                                <a:gd name="T5" fmla="*/ T4 w 978"/>
                                <a:gd name="T6" fmla="+- 0 9162 8941"/>
                                <a:gd name="T7" fmla="*/ 9162 h 221"/>
                                <a:gd name="T8" fmla="+- 0 11646 10669"/>
                                <a:gd name="T9" fmla="*/ T8 w 978"/>
                                <a:gd name="T10" fmla="+- 0 8941 8941"/>
                                <a:gd name="T11" fmla="*/ 8941 h 221"/>
                                <a:gd name="T12" fmla="+- 0 10669 10669"/>
                                <a:gd name="T13" fmla="*/ T12 w 978"/>
                                <a:gd name="T14" fmla="+- 0 8941 8941"/>
                                <a:gd name="T15" fmla="*/ 8941 h 221"/>
                                <a:gd name="T16" fmla="+- 0 10669 10669"/>
                                <a:gd name="T17" fmla="*/ T16 w 978"/>
                                <a:gd name="T18" fmla="+- 0 9162 8941"/>
                                <a:gd name="T19" fmla="*/ 91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20"/>
                        <wpg:cNvGrpSpPr>
                          <a:grpSpLocks/>
                        </wpg:cNvGrpSpPr>
                        <wpg:grpSpPr bwMode="auto">
                          <a:xfrm>
                            <a:off x="10669" y="9162"/>
                            <a:ext cx="978" cy="221"/>
                            <a:chOff x="10669" y="9162"/>
                            <a:chExt cx="978" cy="221"/>
                          </a:xfrm>
                        </wpg:grpSpPr>
                        <wps:wsp>
                          <wps:cNvPr id="457" name="Freeform 421"/>
                          <wps:cNvSpPr>
                            <a:spLocks/>
                          </wps:cNvSpPr>
                          <wps:spPr bwMode="auto">
                            <a:xfrm>
                              <a:off x="10669" y="9162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9383 9162"/>
                                <a:gd name="T3" fmla="*/ 9383 h 221"/>
                                <a:gd name="T4" fmla="+- 0 11646 10669"/>
                                <a:gd name="T5" fmla="*/ T4 w 978"/>
                                <a:gd name="T6" fmla="+- 0 9383 9162"/>
                                <a:gd name="T7" fmla="*/ 9383 h 221"/>
                                <a:gd name="T8" fmla="+- 0 11646 10669"/>
                                <a:gd name="T9" fmla="*/ T8 w 978"/>
                                <a:gd name="T10" fmla="+- 0 9162 9162"/>
                                <a:gd name="T11" fmla="*/ 9162 h 221"/>
                                <a:gd name="T12" fmla="+- 0 10669 10669"/>
                                <a:gd name="T13" fmla="*/ T12 w 978"/>
                                <a:gd name="T14" fmla="+- 0 9162 9162"/>
                                <a:gd name="T15" fmla="*/ 9162 h 221"/>
                                <a:gd name="T16" fmla="+- 0 10669 10669"/>
                                <a:gd name="T17" fmla="*/ T16 w 978"/>
                                <a:gd name="T18" fmla="+- 0 9383 9162"/>
                                <a:gd name="T19" fmla="*/ 93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18"/>
                        <wpg:cNvGrpSpPr>
                          <a:grpSpLocks/>
                        </wpg:cNvGrpSpPr>
                        <wpg:grpSpPr bwMode="auto">
                          <a:xfrm>
                            <a:off x="10669" y="9383"/>
                            <a:ext cx="978" cy="279"/>
                            <a:chOff x="10669" y="9383"/>
                            <a:chExt cx="978" cy="279"/>
                          </a:xfrm>
                        </wpg:grpSpPr>
                        <wps:wsp>
                          <wps:cNvPr id="459" name="Freeform 419"/>
                          <wps:cNvSpPr>
                            <a:spLocks/>
                          </wps:cNvSpPr>
                          <wps:spPr bwMode="auto">
                            <a:xfrm>
                              <a:off x="10669" y="9383"/>
                              <a:ext cx="978" cy="27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9661 9383"/>
                                <a:gd name="T3" fmla="*/ 9661 h 279"/>
                                <a:gd name="T4" fmla="+- 0 11646 10669"/>
                                <a:gd name="T5" fmla="*/ T4 w 978"/>
                                <a:gd name="T6" fmla="+- 0 9661 9383"/>
                                <a:gd name="T7" fmla="*/ 9661 h 279"/>
                                <a:gd name="T8" fmla="+- 0 11646 10669"/>
                                <a:gd name="T9" fmla="*/ T8 w 978"/>
                                <a:gd name="T10" fmla="+- 0 9383 9383"/>
                                <a:gd name="T11" fmla="*/ 9383 h 279"/>
                                <a:gd name="T12" fmla="+- 0 10669 10669"/>
                                <a:gd name="T13" fmla="*/ T12 w 978"/>
                                <a:gd name="T14" fmla="+- 0 9383 9383"/>
                                <a:gd name="T15" fmla="*/ 9383 h 279"/>
                                <a:gd name="T16" fmla="+- 0 10669 10669"/>
                                <a:gd name="T17" fmla="*/ T16 w 978"/>
                                <a:gd name="T18" fmla="+- 0 9661 9383"/>
                                <a:gd name="T19" fmla="*/ 966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79">
                                  <a:moveTo>
                                    <a:pt x="0" y="278"/>
                                  </a:moveTo>
                                  <a:lnTo>
                                    <a:pt x="977" y="278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F53F0" id="Group 417" o:spid="_x0000_s1026" style="position:absolute;margin-left:533.45pt;margin-top:377.8pt;width:48.9pt;height:105.3pt;z-index:-114088;mso-position-horizontal-relative:page;mso-position-vertical-relative:page" coordorigin="10669,7556" coordsize="978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">
                <v:group id="Group 434" o:spid="_x0000_s1027" style="position:absolute;left:10669;top:7556;width:978;height:281" coordorigin="10669,7556" coordsize="978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35" o:spid="_x0000_s1028" style="position:absolute;left:10669;top:7556;width:978;height:281;visibility:visible;mso-wrap-style:square;v-text-anchor:top" coordsize="97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5mMsIA&#10;AADcAAAADwAAAGRycy9kb3ducmV2LnhtbESPQYvCMBSE74L/ITzBm6a7lqJdo4ggePGgq7vXR/Ns&#10;g81LabK2/nsjCHscZuYbZrnubS3u1HrjWMHHNAFBXDhtuFRw/t5N5iB8QNZYOyYFD/KwXg0HS8y1&#10;6/hI91MoRYSwz1FBFUKTS+mLiiz6qWuIo3d1rcUQZVtK3WIX4baWn0mSSYuG40KFDW0rKm6nP6vg&#10;h/Utwyy9HGtj5GL2W14Xh06p8ajffIEI1If/8Lu91wrSdAav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mYywgAAANwAAAAPAAAAAAAAAAAAAAAAAJgCAABkcnMvZG93&#10;bnJldi54bWxQSwUGAAAAAAQABAD1AAAAhwMAAAAA&#10;" path="m,281r977,l977,,,,,281xe" fillcolor="#a6a6a6" stroked="f">
                    <v:path arrowok="t" o:connecttype="custom" o:connectlocs="0,7837;977,7837;977,7556;0,7556;0,7837" o:connectangles="0,0,0,0,0"/>
                  </v:shape>
                </v:group>
                <v:group id="Group 432" o:spid="_x0000_s1029" style="position:absolute;left:10669;top:7837;width:978;height:221" coordorigin="10669,7837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33" o:spid="_x0000_s1030" style="position:absolute;left:10669;top:7837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vDcQA&#10;AADcAAAADwAAAGRycy9kb3ducmV2LnhtbESPQYvCMBSE74L/ITxhb5oqrkrXKIvirketgnh7Nm/b&#10;YvPSbaLWf28EweMwM98w03ljSnGl2hWWFfR7EQji1OqCMwX73ao7AeE8ssbSMim4k4P5rN2aYqzt&#10;jbd0TXwmAoRdjApy76tYSpfmZND1bEUcvD9bG/RB1pnUNd4C3JRyEEUjabDgsJBjRYuc0nNyMQqS&#10;xe78O7hMfsqTt8floT8aJ5t/pT46zfcXCE+Nf4df7bVWMBx+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Lw3EAAAA3AAAAA8AAAAAAAAAAAAAAAAAmAIAAGRycy9k&#10;b3ducmV2LnhtbFBLBQYAAAAABAAEAPUAAACJAwAAAAA=&#10;" path="m,221r977,l977,,,,,221xe" fillcolor="#a6a6a6" stroked="f">
                    <v:path arrowok="t" o:connecttype="custom" o:connectlocs="0,8058;977,8058;977,7837;0,7837;0,8058" o:connectangles="0,0,0,0,0"/>
                  </v:shape>
                </v:group>
                <v:group id="Group 430" o:spid="_x0000_s1031" style="position:absolute;left:10669;top:8058;width:978;height:221" coordorigin="10669,8058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31" o:spid="_x0000_s1032" style="position:absolute;left:10669;top:8058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U4cUA&#10;AADcAAAADwAAAGRycy9kb3ducmV2LnhtbESPT4vCMBTE74LfITzBm6aKqFSjLIp/jmu7sOzt2bxt&#10;i81LbaLWb78RhD0OM/MbZrluTSXu1LjSsoLRMAJBnFldcq7gK90N5iCcR9ZYWSYFT3KwXnU7S4y1&#10;ffCJ7onPRYCwi1FB4X0dS+myggy6oa2Jg/drG4M+yCaXusFHgJtKjqNoKg2WHBYKrGlTUHZJbkZB&#10;skkvh/Ftvq/O3v5sv0fTWfJ5Varfaz8WIDy1/j/8bh+1gslkBq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RThxQAAANwAAAAPAAAAAAAAAAAAAAAAAJgCAABkcnMv&#10;ZG93bnJldi54bWxQSwUGAAAAAAQABAD1AAAAigMAAAAA&#10;" path="m,221r977,l977,,,,,221xe" fillcolor="#a6a6a6" stroked="f">
                    <v:path arrowok="t" o:connecttype="custom" o:connectlocs="0,8279;977,8279;977,8058;0,8058;0,8279" o:connectangles="0,0,0,0,0"/>
                  </v:shape>
                </v:group>
                <v:group id="Group 428" o:spid="_x0000_s1033" style="position:absolute;left:10669;top:8279;width:978;height:221" coordorigin="10669,8279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29" o:spid="_x0000_s1034" style="position:absolute;left:10669;top:8279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IlCMYA&#10;AADcAAAADwAAAGRycy9kb3ducmV2LnhtbESPQWvCQBSE74X+h+UVvNVNRNSmrqEo2h41Foq3Z/Y1&#10;CWbfptk1Sf99VxB6HGbmG2aZDqYWHbWusqwgHkcgiHOrKy4UfB63zwsQziNrrC2Tgl9ykK4eH5aY&#10;aNvzgbrMFyJA2CWooPS+SaR0eUkG3dg2xMH7tq1BH2RbSN1iH+CmlpMomkmDFYeFEhtal5RfsqtR&#10;kK2Pl/fJdbGrz96eNl/xbJ7tf5QaPQ1vryA8Df4/fG9/aAXT6Qv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IlCMYAAADcAAAADwAAAAAAAAAAAAAAAACYAgAAZHJz&#10;L2Rvd25yZXYueG1sUEsFBgAAAAAEAAQA9QAAAIsDAAAAAA==&#10;" path="m,220r977,l977,,,,,220xe" fillcolor="#a6a6a6" stroked="f">
                    <v:path arrowok="t" o:connecttype="custom" o:connectlocs="0,8499;977,8499;977,8279;0,8279;0,8499" o:connectangles="0,0,0,0,0"/>
                  </v:shape>
                </v:group>
                <v:group id="Group 426" o:spid="_x0000_s1035" style="position:absolute;left:10669;top:8499;width:978;height:221" coordorigin="10669,8499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27" o:spid="_x0000_s1036" style="position:absolute;left:10669;top:8499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2/08YA&#10;AADcAAAADwAAAGRycy9kb3ducmV2LnhtbESPQWvCQBSE7wX/w/KE3uom0lqJ2YhY2nq0SaH09sw+&#10;k2D2bZpdNf57VxB6HGbmGyZdDqYVJ+pdY1lBPIlAEJdWN1wp+C7en+YgnEfW2FomBRdysMxGDykm&#10;2p75i065r0SAsEtQQe19l0jpypoMuontiIO3t71BH2RfSd3jOcBNK6dRNJMGGw4LNXa0rqk85Eej&#10;IF8Xh8/pcf7R7rz9ffuJZ6/59k+px/GwWoDwNPj/8L290QqeX2K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2/08YAAADcAAAADwAAAAAAAAAAAAAAAACYAgAAZHJz&#10;L2Rvd25yZXYueG1sUEsFBgAAAAAEAAQA9QAAAIsDAAAAAA==&#10;" path="m,221r977,l977,,,,,221xe" fillcolor="#a6a6a6" stroked="f">
                    <v:path arrowok="t" o:connecttype="custom" o:connectlocs="0,8720;977,8720;977,8499;0,8499;0,8720" o:connectangles="0,0,0,0,0"/>
                  </v:shape>
                </v:group>
                <v:group id="Group 424" o:spid="_x0000_s1037" style="position:absolute;left:10669;top:8720;width:978;height:222" coordorigin="10669,8720" coordsize="978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425" o:spid="_x0000_s1038" style="position:absolute;left:10669;top:8720;width:978;height:222;visibility:visible;mso-wrap-style:square;v-text-anchor:top" coordsize="97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JvsYA&#10;AADcAAAADwAAAGRycy9kb3ducmV2LnhtbESPzWrCQBSF94LvMFyhGzGTtFZqdBRpLYh0oWm7v2au&#10;STBzJ81MNX17pyC4PJyfjzNfdqYWZ2pdZVlBEsUgiHOrKy4UfH2+j15AOI+ssbZMCv7IwXLR780x&#10;1fbCezpnvhBhhF2KCkrvm1RKl5dk0EW2IQ7e0bYGfZBtIXWLlzBuavkYxxNpsOJAKLGh15LyU/Zr&#10;AiRJdm/1Yb0tpnn20Qz1uPr+2Sj1MOhWMxCeOn8P39obrWD8/AT/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XJvsYAAADcAAAADwAAAAAAAAAAAAAAAACYAgAAZHJz&#10;L2Rvd25yZXYueG1sUEsFBgAAAAAEAAQA9QAAAIsDAAAAAA==&#10;" path="m,221r977,l977,,,,,221xe" fillcolor="#a6a6a6" stroked="f">
                    <v:path arrowok="t" o:connecttype="custom" o:connectlocs="0,8941;977,8941;977,8720;0,8720;0,8941" o:connectangles="0,0,0,0,0"/>
                  </v:shape>
                </v:group>
                <v:group id="Group 422" o:spid="_x0000_s1039" style="position:absolute;left:10669;top:8941;width:978;height:221" coordorigin="10669,8941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23" o:spid="_x0000_s1040" style="position:absolute;left:10669;top:8941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50MYA&#10;AADcAAAADwAAAGRycy9kb3ducmV2LnhtbESPW2vCQBSE3wv9D8sp9K3ZKPVCzEbE0stjjYXi2zF7&#10;TEKyZ2N21fTfu0LBx2FmvmHS5WBacabe1ZYVjKIYBHFhdc2lgp/t+8schPPIGlvLpOCPHCyzx4cU&#10;E20vvKFz7ksRIOwSVFB53yVSuqIigy6yHXHwDrY36IPsS6l7vAS4aeU4jqfSYM1hocKO1hUVTX4y&#10;CvL1tvkcn+Yf7d7b3dvvaDrLv49KPT8NqwUIT4O/h//bX1rB62QC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50MYAAADcAAAADwAAAAAAAAAAAAAAAACYAgAAZHJz&#10;L2Rvd25yZXYueG1sUEsFBgAAAAAEAAQA9QAAAIsDAAAAAA==&#10;" path="m,221r977,l977,,,,,221xe" fillcolor="#a6a6a6" stroked="f">
                    <v:path arrowok="t" o:connecttype="custom" o:connectlocs="0,9162;977,9162;977,8941;0,8941;0,9162" o:connectangles="0,0,0,0,0"/>
                  </v:shape>
                </v:group>
                <v:group id="Group 420" o:spid="_x0000_s1041" style="position:absolute;left:10669;top:9162;width:978;height:221" coordorigin="10669,9162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21" o:spid="_x0000_s1042" style="position:absolute;left:10669;top:9162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CPMUA&#10;AADcAAAADwAAAGRycy9kb3ducmV2LnhtbESPT4vCMBTE7wt+h/CEva2psv6hGkWUXT2uVRBvz+bZ&#10;FpuX2kSt394ICx6HmfkNM5k1phQ3ql1hWUG3E4EgTq0uOFOw2/58jUA4j6yxtEwKHuRgNm19TDDW&#10;9s4buiU+EwHCLkYFufdVLKVLczLoOrYiDt7J1gZ9kHUmdY33ADel7EXRQBosOCzkWNEip/ScXI2C&#10;ZLE9r3rX0W959Paw3HcHw+TvotRnu5mPQXhq/Dv8315rBd/9Ibz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CII8xQAAANwAAAAPAAAAAAAAAAAAAAAAAJgCAABkcnMv&#10;ZG93bnJldi54bWxQSwUGAAAAAAQABAD1AAAAigMAAAAA&#10;" path="m,221r977,l977,,,,,221xe" fillcolor="#a6a6a6" stroked="f">
                    <v:path arrowok="t" o:connecttype="custom" o:connectlocs="0,9383;977,9383;977,9162;0,9162;0,9383" o:connectangles="0,0,0,0,0"/>
                  </v:shape>
                </v:group>
                <v:group id="Group 418" o:spid="_x0000_s1043" style="position:absolute;left:10669;top:9383;width:978;height:279" coordorigin="10669,9383" coordsize="97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19" o:spid="_x0000_s1044" style="position:absolute;left:10669;top:9383;width:978;height:279;visibility:visible;mso-wrap-style:square;v-text-anchor:top" coordsize="97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rI8UA&#10;AADcAAAADwAAAGRycy9kb3ducmV2LnhtbESP0WrCQBRE34X+w3ILvkjdKCpJdJUiiFLpQ60fcM3e&#10;JsHs3ZhdTfz7riD4OMzMGWax6kwlbtS40rKC0TACQZxZXXKu4Pi7+YhBOI+ssbJMCu7kYLV86y0w&#10;1bblH7odfC4ChF2KCgrv61RKlxVk0A1tTRy8P9sY9EE2udQNtgFuKjmOopk0WHJYKLCmdUHZ+XA1&#10;Cs42ib/1fnaMx22dfyWnQXzZDpTqv3efcxCeOv8KP9s7rWAyTeBx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usjxQAAANwAAAAPAAAAAAAAAAAAAAAAAJgCAABkcnMv&#10;ZG93bnJldi54bWxQSwUGAAAAAAQABAD1AAAAigMAAAAA&#10;" path="m,278r977,l977,,,,,278xe" fillcolor="#a6a6a6" stroked="f">
                    <v:path arrowok="t" o:connecttype="custom" o:connectlocs="0,9661;977,9661;977,9383;0,9383;0,966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416" behindDoc="1" locked="0" layoutInCell="1" allowOverlap="1" wp14:anchorId="0FFA7B24" wp14:editId="4703C5DC">
                <wp:simplePos x="0" y="0"/>
                <wp:positionH relativeFrom="page">
                  <wp:posOffset>8288655</wp:posOffset>
                </wp:positionH>
                <wp:positionV relativeFrom="page">
                  <wp:posOffset>5128895</wp:posOffset>
                </wp:positionV>
                <wp:extent cx="1290955" cy="675640"/>
                <wp:effectExtent l="1905" t="4445" r="2540" b="0"/>
                <wp:wrapNone/>
                <wp:docPr id="43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675640"/>
                          <a:chOff x="13053" y="8077"/>
                          <a:chExt cx="2033" cy="1064"/>
                        </a:xfrm>
                      </wpg:grpSpPr>
                      <wpg:grpSp>
                        <wpg:cNvPr id="433" name="Group 415"/>
                        <wpg:cNvGrpSpPr>
                          <a:grpSpLocks/>
                        </wpg:cNvGrpSpPr>
                        <wpg:grpSpPr bwMode="auto">
                          <a:xfrm>
                            <a:off x="13053" y="8077"/>
                            <a:ext cx="2033" cy="341"/>
                            <a:chOff x="13053" y="8077"/>
                            <a:chExt cx="2033" cy="341"/>
                          </a:xfrm>
                        </wpg:grpSpPr>
                        <wps:wsp>
                          <wps:cNvPr id="434" name="Freeform 416"/>
                          <wps:cNvSpPr>
                            <a:spLocks/>
                          </wps:cNvSpPr>
                          <wps:spPr bwMode="auto">
                            <a:xfrm>
                              <a:off x="13053" y="8077"/>
                              <a:ext cx="2033" cy="34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418 8077"/>
                                <a:gd name="T3" fmla="*/ 8418 h 341"/>
                                <a:gd name="T4" fmla="+- 0 15085 13053"/>
                                <a:gd name="T5" fmla="*/ T4 w 2033"/>
                                <a:gd name="T6" fmla="+- 0 8418 8077"/>
                                <a:gd name="T7" fmla="*/ 8418 h 341"/>
                                <a:gd name="T8" fmla="+- 0 15085 13053"/>
                                <a:gd name="T9" fmla="*/ T8 w 2033"/>
                                <a:gd name="T10" fmla="+- 0 8077 8077"/>
                                <a:gd name="T11" fmla="*/ 8077 h 341"/>
                                <a:gd name="T12" fmla="+- 0 13053 13053"/>
                                <a:gd name="T13" fmla="*/ T12 w 2033"/>
                                <a:gd name="T14" fmla="+- 0 8077 8077"/>
                                <a:gd name="T15" fmla="*/ 8077 h 341"/>
                                <a:gd name="T16" fmla="+- 0 13053 13053"/>
                                <a:gd name="T17" fmla="*/ T16 w 2033"/>
                                <a:gd name="T18" fmla="+- 0 8418 8077"/>
                                <a:gd name="T19" fmla="*/ 841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41">
                                  <a:moveTo>
                                    <a:pt x="0" y="341"/>
                                  </a:moveTo>
                                  <a:lnTo>
                                    <a:pt x="2032" y="34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3"/>
                        <wpg:cNvGrpSpPr>
                          <a:grpSpLocks/>
                        </wpg:cNvGrpSpPr>
                        <wpg:grpSpPr bwMode="auto">
                          <a:xfrm>
                            <a:off x="13053" y="8418"/>
                            <a:ext cx="2033" cy="221"/>
                            <a:chOff x="13053" y="8418"/>
                            <a:chExt cx="2033" cy="221"/>
                          </a:xfrm>
                        </wpg:grpSpPr>
                        <wps:wsp>
                          <wps:cNvPr id="436" name="Freeform 414"/>
                          <wps:cNvSpPr>
                            <a:spLocks/>
                          </wps:cNvSpPr>
                          <wps:spPr bwMode="auto">
                            <a:xfrm>
                              <a:off x="13053" y="8418"/>
                              <a:ext cx="2033" cy="22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639 8418"/>
                                <a:gd name="T3" fmla="*/ 8639 h 221"/>
                                <a:gd name="T4" fmla="+- 0 15085 13053"/>
                                <a:gd name="T5" fmla="*/ T4 w 2033"/>
                                <a:gd name="T6" fmla="+- 0 8639 8418"/>
                                <a:gd name="T7" fmla="*/ 8639 h 221"/>
                                <a:gd name="T8" fmla="+- 0 15085 13053"/>
                                <a:gd name="T9" fmla="*/ T8 w 2033"/>
                                <a:gd name="T10" fmla="+- 0 8418 8418"/>
                                <a:gd name="T11" fmla="*/ 8418 h 221"/>
                                <a:gd name="T12" fmla="+- 0 13053 13053"/>
                                <a:gd name="T13" fmla="*/ T12 w 2033"/>
                                <a:gd name="T14" fmla="+- 0 8418 8418"/>
                                <a:gd name="T15" fmla="*/ 8418 h 221"/>
                                <a:gd name="T16" fmla="+- 0 13053 13053"/>
                                <a:gd name="T17" fmla="*/ T16 w 2033"/>
                                <a:gd name="T18" fmla="+- 0 8639 8418"/>
                                <a:gd name="T19" fmla="*/ 86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21">
                                  <a:moveTo>
                                    <a:pt x="0" y="221"/>
                                  </a:moveTo>
                                  <a:lnTo>
                                    <a:pt x="2032" y="22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1"/>
                        <wpg:cNvGrpSpPr>
                          <a:grpSpLocks/>
                        </wpg:cNvGrpSpPr>
                        <wpg:grpSpPr bwMode="auto">
                          <a:xfrm>
                            <a:off x="13053" y="8639"/>
                            <a:ext cx="2033" cy="222"/>
                            <a:chOff x="13053" y="8639"/>
                            <a:chExt cx="2033" cy="222"/>
                          </a:xfrm>
                        </wpg:grpSpPr>
                        <wps:wsp>
                          <wps:cNvPr id="438" name="Freeform 412"/>
                          <wps:cNvSpPr>
                            <a:spLocks/>
                          </wps:cNvSpPr>
                          <wps:spPr bwMode="auto">
                            <a:xfrm>
                              <a:off x="13053" y="8639"/>
                              <a:ext cx="2033" cy="222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860 8639"/>
                                <a:gd name="T3" fmla="*/ 8860 h 222"/>
                                <a:gd name="T4" fmla="+- 0 15085 13053"/>
                                <a:gd name="T5" fmla="*/ T4 w 2033"/>
                                <a:gd name="T6" fmla="+- 0 8860 8639"/>
                                <a:gd name="T7" fmla="*/ 8860 h 222"/>
                                <a:gd name="T8" fmla="+- 0 15085 13053"/>
                                <a:gd name="T9" fmla="*/ T8 w 2033"/>
                                <a:gd name="T10" fmla="+- 0 8639 8639"/>
                                <a:gd name="T11" fmla="*/ 8639 h 222"/>
                                <a:gd name="T12" fmla="+- 0 13053 13053"/>
                                <a:gd name="T13" fmla="*/ T12 w 2033"/>
                                <a:gd name="T14" fmla="+- 0 8639 8639"/>
                                <a:gd name="T15" fmla="*/ 8639 h 222"/>
                                <a:gd name="T16" fmla="+- 0 13053 13053"/>
                                <a:gd name="T17" fmla="*/ T16 w 2033"/>
                                <a:gd name="T18" fmla="+- 0 8860 8639"/>
                                <a:gd name="T19" fmla="*/ 8860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22">
                                  <a:moveTo>
                                    <a:pt x="0" y="221"/>
                                  </a:moveTo>
                                  <a:lnTo>
                                    <a:pt x="2032" y="22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09"/>
                        <wpg:cNvGrpSpPr>
                          <a:grpSpLocks/>
                        </wpg:cNvGrpSpPr>
                        <wpg:grpSpPr bwMode="auto">
                          <a:xfrm>
                            <a:off x="13053" y="8860"/>
                            <a:ext cx="2033" cy="281"/>
                            <a:chOff x="13053" y="8860"/>
                            <a:chExt cx="2033" cy="281"/>
                          </a:xfrm>
                        </wpg:grpSpPr>
                        <wps:wsp>
                          <wps:cNvPr id="440" name="Freeform 410"/>
                          <wps:cNvSpPr>
                            <a:spLocks/>
                          </wps:cNvSpPr>
                          <wps:spPr bwMode="auto">
                            <a:xfrm>
                              <a:off x="13053" y="8860"/>
                              <a:ext cx="2033" cy="28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141 8860"/>
                                <a:gd name="T3" fmla="*/ 9141 h 281"/>
                                <a:gd name="T4" fmla="+- 0 15085 13053"/>
                                <a:gd name="T5" fmla="*/ T4 w 2033"/>
                                <a:gd name="T6" fmla="+- 0 9141 8860"/>
                                <a:gd name="T7" fmla="*/ 9141 h 281"/>
                                <a:gd name="T8" fmla="+- 0 15085 13053"/>
                                <a:gd name="T9" fmla="*/ T8 w 2033"/>
                                <a:gd name="T10" fmla="+- 0 8860 8860"/>
                                <a:gd name="T11" fmla="*/ 8860 h 281"/>
                                <a:gd name="T12" fmla="+- 0 13053 13053"/>
                                <a:gd name="T13" fmla="*/ T12 w 2033"/>
                                <a:gd name="T14" fmla="+- 0 8860 8860"/>
                                <a:gd name="T15" fmla="*/ 8860 h 281"/>
                                <a:gd name="T16" fmla="+- 0 13053 13053"/>
                                <a:gd name="T17" fmla="*/ T16 w 2033"/>
                                <a:gd name="T18" fmla="+- 0 9141 8860"/>
                                <a:gd name="T19" fmla="*/ 914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81">
                                  <a:moveTo>
                                    <a:pt x="0" y="281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F3BFF3" id="Group 408" o:spid="_x0000_s1026" style="position:absolute;margin-left:652.65pt;margin-top:403.85pt;width:101.65pt;height:53.2pt;z-index:-114064;mso-position-horizontal-relative:page;mso-position-vertical-relative:page" coordorigin="13053,8077" coordsize="2033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">
                <v:group id="Group 415" o:spid="_x0000_s1027" style="position:absolute;left:13053;top:8077;width:2033;height:341" coordorigin="13053,8077" coordsize="203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16" o:spid="_x0000_s1028" style="position:absolute;left:13053;top:8077;width:2033;height:341;visibility:visible;mso-wrap-style:square;v-text-anchor:top" coordsize="203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+hMMA&#10;AADcAAAADwAAAGRycy9kb3ducmV2LnhtbESPW4vCMBSE3wX/QziCb5p6QUo1iuyiLL55gX092xzb&#10;anNSmqjpv98IC/s4zMw3zGoTTC2e1LrKsoLJOAFBnFtdcaHgct6NUhDOI2usLZOCjhxs1v3eCjNt&#10;X3yk58kXIkLYZaig9L7JpHR5SQbd2DbE0bva1qCPsi2kbvEV4aaW0yRZSIMVx4USG/ooKb+fHkZB&#10;OFwPk31IDeXFd/djF5+Pbn9TajgI2yUIT8H/h//aX1rBfDaH9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++hMMAAADcAAAADwAAAAAAAAAAAAAAAACYAgAAZHJzL2Rv&#10;d25yZXYueG1sUEsFBgAAAAAEAAQA9QAAAIgDAAAAAA==&#10;" path="m,341r2032,l2032,,,,,341xe" fillcolor="red" stroked="f">
                    <v:path arrowok="t" o:connecttype="custom" o:connectlocs="0,8418;2032,8418;2032,8077;0,8077;0,8418" o:connectangles="0,0,0,0,0"/>
                  </v:shape>
                </v:group>
                <v:group id="Group 413" o:spid="_x0000_s1029" style="position:absolute;left:13053;top:8418;width:2033;height:221" coordorigin="13053,8418" coordsize="203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14" o:spid="_x0000_s1030" style="position:absolute;left:13053;top:8418;width:2033;height:221;visibility:visible;mso-wrap-style:square;v-text-anchor:top" coordsize="203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+pcYA&#10;AADcAAAADwAAAGRycy9kb3ducmV2LnhtbESPT2vCQBTE74LfYXmCN93YWpHoKqVFUE/1L3p7ZJ9J&#10;muzbkF017ad3CwWPw8z8hpnOG1OKG9Uut6xg0I9AECdW55wq2O8WvTEI55E1lpZJwQ85mM/arSnG&#10;2t55Q7etT0WAsItRQeZ9FUvpkowMur6tiIN3sbVBH2SdSl3jPcBNKV+iaCQN5hwWMqzoI6Ok2F6N&#10;gt+vN1cMjpE5rk/nzXezOxSrz4VS3U7zPgHhqfHP8H97qRUMX0fwd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+pcYAAADcAAAADwAAAAAAAAAAAAAAAACYAgAAZHJz&#10;L2Rvd25yZXYueG1sUEsFBgAAAAAEAAQA9QAAAIsDAAAAAA==&#10;" path="m,221r2032,l2032,,,,,221xe" fillcolor="red" stroked="f">
                    <v:path arrowok="t" o:connecttype="custom" o:connectlocs="0,8639;2032,8639;2032,8418;0,8418;0,8639" o:connectangles="0,0,0,0,0"/>
                  </v:shape>
                </v:group>
                <v:group id="Group 411" o:spid="_x0000_s1031" style="position:absolute;left:13053;top:8639;width:2033;height:222" coordorigin="13053,8639" coordsize="2033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12" o:spid="_x0000_s1032" style="position:absolute;left:13053;top:8639;width:2033;height:222;visibility:visible;mso-wrap-style:square;v-text-anchor:top" coordsize="203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R7cEA&#10;AADcAAAADwAAAGRycy9kb3ducmV2LnhtbERPz2vCMBS+D/Y/hDfYbaazIrMaZQjCDnqYK3h9Ns80&#10;2LzUJtb635vDwOPH93uxGlwjeuqC9azgc5SBIK68tmwUlH+bjy8QISJrbDyTgjsFWC1fXxZYaH/j&#10;X+r30YgUwqFABXWMbSFlqGpyGEa+JU7cyXcOY4KdkbrDWwp3jRxn2VQ6tJwaamxpXVN13l+dAj05&#10;HLfH3u5meXmxQ34wFzJGqfe34XsOItIQn+J/949WMMnT2nQ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hke3BAAAA3AAAAA8AAAAAAAAAAAAAAAAAmAIAAGRycy9kb3du&#10;cmV2LnhtbFBLBQYAAAAABAAEAPUAAACGAwAAAAA=&#10;" path="m,221r2032,l2032,,,,,221xe" fillcolor="red" stroked="f">
                    <v:path arrowok="t" o:connecttype="custom" o:connectlocs="0,8860;2032,8860;2032,8639;0,8639;0,8860" o:connectangles="0,0,0,0,0"/>
                  </v:shape>
                </v:group>
                <v:group id="Group 409" o:spid="_x0000_s1033" style="position:absolute;left:13053;top:8860;width:2033;height:281" coordorigin="13053,8860" coordsize="203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10" o:spid="_x0000_s1034" style="position:absolute;left:13053;top:8860;width:2033;height:281;visibility:visible;mso-wrap-style:square;v-text-anchor:top" coordsize="203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BnMIA&#10;AADcAAAADwAAAGRycy9kb3ducmV2LnhtbERPyWrDMBC9F/IPYgq5lEauMSW4UYIdXOilpVk+YLDG&#10;C7VGRlJs5++rQ6HHx9t3h8UMYiLne8sKXjYJCOLa6p5bBdfL+/MWhA/IGgfLpOBOHg771cMOc21n&#10;PtF0Dq2IIexzVNCFMOZS+rojg35jR+LINdYZDBG6VmqHcww3g0yT5FUa7Dk2dDjSsaP653wzCj6/&#10;0rKyTW2bJ/ftyqoshttUKLV+XIo3EIGW8C/+c39oBVkW58c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0GcwgAAANwAAAAPAAAAAAAAAAAAAAAAAJgCAABkcnMvZG93&#10;bnJldi54bWxQSwUGAAAAAAQABAD1AAAAhwMAAAAA&#10;" path="m,281r2032,l2032,,,,,281xe" fillcolor="red" stroked="f">
                    <v:path arrowok="t" o:connecttype="custom" o:connectlocs="0,9141;2032,9141;2032,8860;0,8860;0,914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440" behindDoc="1" locked="0" layoutInCell="1" allowOverlap="1" wp14:anchorId="0FFA7B25" wp14:editId="46691CDB">
                <wp:simplePos x="0" y="0"/>
                <wp:positionH relativeFrom="page">
                  <wp:posOffset>10640060</wp:posOffset>
                </wp:positionH>
                <wp:positionV relativeFrom="page">
                  <wp:posOffset>5078730</wp:posOffset>
                </wp:positionV>
                <wp:extent cx="1240790" cy="777875"/>
                <wp:effectExtent l="635" t="1905" r="0" b="1270"/>
                <wp:wrapNone/>
                <wp:docPr id="421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777875"/>
                          <a:chOff x="16756" y="7998"/>
                          <a:chExt cx="1954" cy="1225"/>
                        </a:xfrm>
                      </wpg:grpSpPr>
                      <wpg:grpSp>
                        <wpg:cNvPr id="422" name="Group 406"/>
                        <wpg:cNvGrpSpPr>
                          <a:grpSpLocks/>
                        </wpg:cNvGrpSpPr>
                        <wpg:grpSpPr bwMode="auto">
                          <a:xfrm>
                            <a:off x="16756" y="7998"/>
                            <a:ext cx="1954" cy="281"/>
                            <a:chOff x="16756" y="7998"/>
                            <a:chExt cx="1954" cy="281"/>
                          </a:xfrm>
                        </wpg:grpSpPr>
                        <wps:wsp>
                          <wps:cNvPr id="423" name="Freeform 407"/>
                          <wps:cNvSpPr>
                            <a:spLocks/>
                          </wps:cNvSpPr>
                          <wps:spPr bwMode="auto">
                            <a:xfrm>
                              <a:off x="16756" y="7998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279 7998"/>
                                <a:gd name="T3" fmla="*/ 8279 h 281"/>
                                <a:gd name="T4" fmla="+- 0 18710 16756"/>
                                <a:gd name="T5" fmla="*/ T4 w 1954"/>
                                <a:gd name="T6" fmla="+- 0 8279 7998"/>
                                <a:gd name="T7" fmla="*/ 8279 h 281"/>
                                <a:gd name="T8" fmla="+- 0 18710 16756"/>
                                <a:gd name="T9" fmla="*/ T8 w 1954"/>
                                <a:gd name="T10" fmla="+- 0 7998 7998"/>
                                <a:gd name="T11" fmla="*/ 7998 h 281"/>
                                <a:gd name="T12" fmla="+- 0 16756 16756"/>
                                <a:gd name="T13" fmla="*/ T12 w 1954"/>
                                <a:gd name="T14" fmla="+- 0 7998 7998"/>
                                <a:gd name="T15" fmla="*/ 7998 h 281"/>
                                <a:gd name="T16" fmla="+- 0 16756 16756"/>
                                <a:gd name="T17" fmla="*/ T16 w 1954"/>
                                <a:gd name="T18" fmla="+- 0 8279 7998"/>
                                <a:gd name="T19" fmla="*/ 8279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04"/>
                        <wpg:cNvGrpSpPr>
                          <a:grpSpLocks/>
                        </wpg:cNvGrpSpPr>
                        <wpg:grpSpPr bwMode="auto">
                          <a:xfrm>
                            <a:off x="16756" y="8279"/>
                            <a:ext cx="1954" cy="221"/>
                            <a:chOff x="16756" y="8279"/>
                            <a:chExt cx="1954" cy="221"/>
                          </a:xfrm>
                        </wpg:grpSpPr>
                        <wps:wsp>
                          <wps:cNvPr id="425" name="Freeform 405"/>
                          <wps:cNvSpPr>
                            <a:spLocks/>
                          </wps:cNvSpPr>
                          <wps:spPr bwMode="auto">
                            <a:xfrm>
                              <a:off x="16756" y="8279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499 8279"/>
                                <a:gd name="T3" fmla="*/ 8499 h 221"/>
                                <a:gd name="T4" fmla="+- 0 18710 16756"/>
                                <a:gd name="T5" fmla="*/ T4 w 1954"/>
                                <a:gd name="T6" fmla="+- 0 8499 8279"/>
                                <a:gd name="T7" fmla="*/ 8499 h 221"/>
                                <a:gd name="T8" fmla="+- 0 18710 16756"/>
                                <a:gd name="T9" fmla="*/ T8 w 1954"/>
                                <a:gd name="T10" fmla="+- 0 8279 8279"/>
                                <a:gd name="T11" fmla="*/ 8279 h 221"/>
                                <a:gd name="T12" fmla="+- 0 16756 16756"/>
                                <a:gd name="T13" fmla="*/ T12 w 1954"/>
                                <a:gd name="T14" fmla="+- 0 8279 8279"/>
                                <a:gd name="T15" fmla="*/ 8279 h 221"/>
                                <a:gd name="T16" fmla="+- 0 16756 16756"/>
                                <a:gd name="T17" fmla="*/ T16 w 1954"/>
                                <a:gd name="T18" fmla="+- 0 8499 8279"/>
                                <a:gd name="T19" fmla="*/ 84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0"/>
                                  </a:moveTo>
                                  <a:lnTo>
                                    <a:pt x="1954" y="22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02"/>
                        <wpg:cNvGrpSpPr>
                          <a:grpSpLocks/>
                        </wpg:cNvGrpSpPr>
                        <wpg:grpSpPr bwMode="auto">
                          <a:xfrm>
                            <a:off x="16756" y="8499"/>
                            <a:ext cx="1954" cy="221"/>
                            <a:chOff x="16756" y="8499"/>
                            <a:chExt cx="1954" cy="221"/>
                          </a:xfrm>
                        </wpg:grpSpPr>
                        <wps:wsp>
                          <wps:cNvPr id="427" name="Freeform 403"/>
                          <wps:cNvSpPr>
                            <a:spLocks/>
                          </wps:cNvSpPr>
                          <wps:spPr bwMode="auto">
                            <a:xfrm>
                              <a:off x="16756" y="8499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720 8499"/>
                                <a:gd name="T3" fmla="*/ 8720 h 221"/>
                                <a:gd name="T4" fmla="+- 0 18710 16756"/>
                                <a:gd name="T5" fmla="*/ T4 w 1954"/>
                                <a:gd name="T6" fmla="+- 0 8720 8499"/>
                                <a:gd name="T7" fmla="*/ 8720 h 221"/>
                                <a:gd name="T8" fmla="+- 0 18710 16756"/>
                                <a:gd name="T9" fmla="*/ T8 w 1954"/>
                                <a:gd name="T10" fmla="+- 0 8499 8499"/>
                                <a:gd name="T11" fmla="*/ 8499 h 221"/>
                                <a:gd name="T12" fmla="+- 0 16756 16756"/>
                                <a:gd name="T13" fmla="*/ T12 w 1954"/>
                                <a:gd name="T14" fmla="+- 0 8499 8499"/>
                                <a:gd name="T15" fmla="*/ 8499 h 221"/>
                                <a:gd name="T16" fmla="+- 0 16756 16756"/>
                                <a:gd name="T17" fmla="*/ T16 w 1954"/>
                                <a:gd name="T18" fmla="+- 0 8720 8499"/>
                                <a:gd name="T19" fmla="*/ 872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00"/>
                        <wpg:cNvGrpSpPr>
                          <a:grpSpLocks/>
                        </wpg:cNvGrpSpPr>
                        <wpg:grpSpPr bwMode="auto">
                          <a:xfrm>
                            <a:off x="16756" y="8720"/>
                            <a:ext cx="1954" cy="222"/>
                            <a:chOff x="16756" y="8720"/>
                            <a:chExt cx="1954" cy="222"/>
                          </a:xfrm>
                        </wpg:grpSpPr>
                        <wps:wsp>
                          <wps:cNvPr id="429" name="Freeform 401"/>
                          <wps:cNvSpPr>
                            <a:spLocks/>
                          </wps:cNvSpPr>
                          <wps:spPr bwMode="auto">
                            <a:xfrm>
                              <a:off x="16756" y="8720"/>
                              <a:ext cx="1954" cy="222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941 8720"/>
                                <a:gd name="T3" fmla="*/ 8941 h 222"/>
                                <a:gd name="T4" fmla="+- 0 18710 16756"/>
                                <a:gd name="T5" fmla="*/ T4 w 1954"/>
                                <a:gd name="T6" fmla="+- 0 8941 8720"/>
                                <a:gd name="T7" fmla="*/ 8941 h 222"/>
                                <a:gd name="T8" fmla="+- 0 18710 16756"/>
                                <a:gd name="T9" fmla="*/ T8 w 1954"/>
                                <a:gd name="T10" fmla="+- 0 8720 8720"/>
                                <a:gd name="T11" fmla="*/ 8720 h 222"/>
                                <a:gd name="T12" fmla="+- 0 16756 16756"/>
                                <a:gd name="T13" fmla="*/ T12 w 1954"/>
                                <a:gd name="T14" fmla="+- 0 8720 8720"/>
                                <a:gd name="T15" fmla="*/ 8720 h 222"/>
                                <a:gd name="T16" fmla="+- 0 16756 16756"/>
                                <a:gd name="T17" fmla="*/ T16 w 1954"/>
                                <a:gd name="T18" fmla="+- 0 8941 8720"/>
                                <a:gd name="T19" fmla="*/ 894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2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98"/>
                        <wpg:cNvGrpSpPr>
                          <a:grpSpLocks/>
                        </wpg:cNvGrpSpPr>
                        <wpg:grpSpPr bwMode="auto">
                          <a:xfrm>
                            <a:off x="16756" y="8941"/>
                            <a:ext cx="1954" cy="281"/>
                            <a:chOff x="16756" y="8941"/>
                            <a:chExt cx="1954" cy="281"/>
                          </a:xfrm>
                        </wpg:grpSpPr>
                        <wps:wsp>
                          <wps:cNvPr id="431" name="Freeform 399"/>
                          <wps:cNvSpPr>
                            <a:spLocks/>
                          </wps:cNvSpPr>
                          <wps:spPr bwMode="auto">
                            <a:xfrm>
                              <a:off x="16756" y="8941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9222 8941"/>
                                <a:gd name="T3" fmla="*/ 9222 h 281"/>
                                <a:gd name="T4" fmla="+- 0 18710 16756"/>
                                <a:gd name="T5" fmla="*/ T4 w 1954"/>
                                <a:gd name="T6" fmla="+- 0 9222 8941"/>
                                <a:gd name="T7" fmla="*/ 9222 h 281"/>
                                <a:gd name="T8" fmla="+- 0 18710 16756"/>
                                <a:gd name="T9" fmla="*/ T8 w 1954"/>
                                <a:gd name="T10" fmla="+- 0 8941 8941"/>
                                <a:gd name="T11" fmla="*/ 8941 h 281"/>
                                <a:gd name="T12" fmla="+- 0 16756 16756"/>
                                <a:gd name="T13" fmla="*/ T12 w 1954"/>
                                <a:gd name="T14" fmla="+- 0 8941 8941"/>
                                <a:gd name="T15" fmla="*/ 8941 h 281"/>
                                <a:gd name="T16" fmla="+- 0 16756 16756"/>
                                <a:gd name="T17" fmla="*/ T16 w 1954"/>
                                <a:gd name="T18" fmla="+- 0 9222 8941"/>
                                <a:gd name="T19" fmla="*/ 922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8A68B" id="Group 397" o:spid="_x0000_s1026" style="position:absolute;margin-left:837.8pt;margin-top:399.9pt;width:97.7pt;height:61.25pt;z-index:-114040;mso-position-horizontal-relative:page;mso-position-vertical-relative:page" coordorigin="16756,7998" coordsize="1954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">
                <v:group id="Group 406" o:spid="_x0000_s1027" style="position:absolute;left:16756;top:7998;width:1954;height:281" coordorigin="16756,7998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07" o:spid="_x0000_s1028" style="position:absolute;left:16756;top:7998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hTsUA&#10;AADcAAAADwAAAGRycy9kb3ducmV2LnhtbESPS2sCQRCE74H8h6GFXERnY4LK6ijmYcgtuib3Zqf3&#10;QXZ6lu3Juv77TEDIsaiqr6j1dnCN6qmT2rOB+2kCijj3tubSwOdpP1mCkoBssfFMBi4ksN3c3qwx&#10;tf7MR+qzUKoIYUnRQBVCm2oteUUOZepb4ugVvnMYouxKbTs8R7hr9CxJ5tphzXGhwpaeK8q/sx9n&#10;QHZ9W/jDizyNj19vi7L4kNesN+ZuNOxWoAIN4T98bb9bA4+zB/g7E4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SFOxQAAANwAAAAPAAAAAAAAAAAAAAAAAJgCAABkcnMv&#10;ZG93bnJldi54bWxQSwUGAAAAAAQABAD1AAAAigMAAAAA&#10;" path="m,281r1954,l1954,,,,,281xe" fillcolor="#365f91" stroked="f">
                    <v:path arrowok="t" o:connecttype="custom" o:connectlocs="0,8279;1954,8279;1954,7998;0,7998;0,8279" o:connectangles="0,0,0,0,0"/>
                  </v:shape>
                </v:group>
                <v:group id="Group 404" o:spid="_x0000_s1029" style="position:absolute;left:16756;top:8279;width:1954;height:221" coordorigin="16756,8279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05" o:spid="_x0000_s1030" style="position:absolute;left:16756;top:8279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vd8QA&#10;AADcAAAADwAAAGRycy9kb3ducmV2LnhtbESPT2vCQBTE7wW/w/KE3upGaYtEVxFBCJhLrIjHR/Y1&#10;m5p9G7KbP/323UKhx2FmfsNs95NtxECdrx0rWC4SEMSl0zVXCq4fp5c1CB+QNTaOScE3edjvZk9b&#10;TLUbuaDhEioRIexTVGBCaFMpfWnIol+4ljh6n66zGKLsKqk7HCPcNnKVJO/SYs1xwWBLR0Pl49Jb&#10;BXl2Pshi0LK/f1HuzfF2L4qbUs/z6bABEWgK/+G/dqYVvK7e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r3fEAAAA3AAAAA8AAAAAAAAAAAAAAAAAmAIAAGRycy9k&#10;b3ducmV2LnhtbFBLBQYAAAAABAAEAPUAAACJAwAAAAA=&#10;" path="m,220r1954,l1954,,,,,220xe" fillcolor="#365f91" stroked="f">
                    <v:path arrowok="t" o:connecttype="custom" o:connectlocs="0,8499;1954,8499;1954,8279;0,8279;0,8499" o:connectangles="0,0,0,0,0"/>
                  </v:shape>
                </v:group>
                <v:group id="Group 402" o:spid="_x0000_s1031" style="position:absolute;left:16756;top:8499;width:1954;height:221" coordorigin="16756,8499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03" o:spid="_x0000_s1032" style="position:absolute;left:16756;top:8499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aUm8QA&#10;AADcAAAADwAAAGRycy9kb3ducmV2LnhtbESPT2vCQBTE7wW/w/KE3upGKa1EVxFBCJhLrIjHR/Y1&#10;m5p9G7KbP/323UKhx2FmfsNs95NtxECdrx0rWC4SEMSl0zVXCq4fp5c1CB+QNTaOScE3edjvZk9b&#10;TLUbuaDhEioRIexTVGBCaFMpfWnIol+4ljh6n66zGKLsKqk7HCPcNnKVJG/SYs1xwWBLR0Pl49Jb&#10;BXl2Pshi0LK/f1HuzfF2L4qbUs/z6bABEWgK/+G/dqYVvK7e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2lJvEAAAA3AAAAA8AAAAAAAAAAAAAAAAAmAIAAGRycy9k&#10;b3ducmV2LnhtbFBLBQYAAAAABAAEAPUAAACJAwAAAAA=&#10;" path="m,221r1954,l1954,,,,,221xe" fillcolor="#365f91" stroked="f">
                    <v:path arrowok="t" o:connecttype="custom" o:connectlocs="0,8720;1954,8720;1954,8499;0,8499;0,8720" o:connectangles="0,0,0,0,0"/>
                  </v:shape>
                </v:group>
                <v:group id="Group 400" o:spid="_x0000_s1033" style="position:absolute;left:16756;top:8720;width:1954;height:222" coordorigin="16756,8720" coordsize="195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01" o:spid="_x0000_s1034" style="position:absolute;left:16756;top:8720;width:1954;height:222;visibility:visible;mso-wrap-style:square;v-text-anchor:top" coordsize="19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yicQA&#10;AADcAAAADwAAAGRycy9kb3ducmV2LnhtbESPQWvCQBSE7wX/w/IEb3XTIKVG11AERbGHqqVeH9ln&#10;EpJ9G3ZXE/99t1DocZiZb5hlPphW3Mn52rKCl2kCgriwuuZSwdd58/wGwgdkja1lUvAgD/lq9LTE&#10;TNuej3Q/hVJECPsMFVQhdJmUvqjIoJ/ajjh6V+sMhihdKbXDPsJNK9MkeZUGa44LFXa0rqhoTjej&#10;YP3Rt3R13/tL2h8a/5nW204+lJqMh/cFiEBD+A//tXdawSydw+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4sonEAAAA3AAAAA8AAAAAAAAAAAAAAAAAmAIAAGRycy9k&#10;b3ducmV2LnhtbFBLBQYAAAAABAAEAPUAAACJAwAAAAA=&#10;" path="m,221r1954,l1954,,,,,221xe" fillcolor="#365f91" stroked="f">
                    <v:path arrowok="t" o:connecttype="custom" o:connectlocs="0,8941;1954,8941;1954,8720;0,8720;0,8941" o:connectangles="0,0,0,0,0"/>
                  </v:shape>
                </v:group>
                <v:group id="Group 398" o:spid="_x0000_s1035" style="position:absolute;left:16756;top:8941;width:1954;height:281" coordorigin="16756,8941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99" o:spid="_x0000_s1036" style="position:absolute;left:16756;top:8941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Mf8UA&#10;AADcAAAADwAAAGRycy9kb3ducmV2LnhtbESPX0vDQBDE34V+h2MFX8ReakuVmEupWsU326jvS27z&#10;h+b2QvZM47f3CoKPw8z8hsk2k+vUSIO0ng0s5gko4tLblmsDnx8vN/egJCBb7DyTgR8S2OSziwxT&#10;6098oLEItYoQlhQNNCH0qdZSNuRQ5r4njl7lB4chyqHWdsBThLtO3ybJWjtsOS402NNTQ+Wx+HYG&#10;ZDv2ld8/y+P14ev1rq7eZVeMxlxdTtsHUIGm8B/+a79ZA6vlAs5n4hH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ox/xQAAANwAAAAPAAAAAAAAAAAAAAAAAJgCAABkcnMv&#10;ZG93bnJldi54bWxQSwUGAAAAAAQABAD1AAAAigMAAAAA&#10;" path="m,281r1954,l1954,,,,,281xe" fillcolor="#365f91" stroked="f">
                    <v:path arrowok="t" o:connecttype="custom" o:connectlocs="0,9222;1954,9222;1954,8941;0,8941;0,922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322"/>
        <w:gridCol w:w="1726"/>
        <w:gridCol w:w="1625"/>
        <w:gridCol w:w="1147"/>
        <w:gridCol w:w="1058"/>
        <w:gridCol w:w="1190"/>
        <w:gridCol w:w="1193"/>
        <w:gridCol w:w="1192"/>
        <w:gridCol w:w="2249"/>
        <w:gridCol w:w="1455"/>
        <w:gridCol w:w="2170"/>
        <w:gridCol w:w="1863"/>
        <w:gridCol w:w="1118"/>
        <w:gridCol w:w="1174"/>
      </w:tblGrid>
      <w:tr w:rsidR="00546579" w14:paraId="0FFA74BA" w14:textId="77777777">
        <w:trPr>
          <w:trHeight w:hRule="exact" w:val="369"/>
        </w:trPr>
        <w:tc>
          <w:tcPr>
            <w:tcW w:w="2350" w:type="dxa"/>
            <w:gridSpan w:val="2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4B4" w14:textId="77777777" w:rsidR="00546579" w:rsidRDefault="001950B3">
            <w:pPr>
              <w:pStyle w:val="TableParagraph"/>
              <w:spacing w:before="58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B5" w14:textId="77777777" w:rsidR="00546579" w:rsidRDefault="001950B3">
            <w:pPr>
              <w:pStyle w:val="TableParagraph"/>
              <w:spacing w:before="58"/>
              <w:ind w:left="102" w:right="18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2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B6" w14:textId="77777777" w:rsidR="00546579" w:rsidRDefault="001950B3">
            <w:pPr>
              <w:pStyle w:val="TableParagraph"/>
              <w:spacing w:before="58"/>
              <w:ind w:left="99" w:right="2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5780" w:type="dxa"/>
            <w:gridSpan w:val="5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</w:tcPr>
          <w:p w14:paraId="0FFA74B7" w14:textId="77777777" w:rsidR="00546579" w:rsidRDefault="001950B3">
            <w:pPr>
              <w:pStyle w:val="TableParagraph"/>
              <w:spacing w:before="58" w:line="305" w:lineRule="auto"/>
              <w:ind w:left="1753" w:right="1734" w:firstLine="4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5873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0FFA74B8" w14:textId="77777777" w:rsidR="00546579" w:rsidRDefault="001950B3">
            <w:pPr>
              <w:pStyle w:val="TableParagraph"/>
              <w:spacing w:before="58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155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0FFA74B9" w14:textId="77777777" w:rsidR="00546579" w:rsidRDefault="001950B3">
            <w:pPr>
              <w:pStyle w:val="TableParagraph"/>
              <w:spacing w:before="58"/>
              <w:ind w:left="6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546579" w14:paraId="0FFA74C8" w14:textId="77777777">
        <w:trPr>
          <w:trHeight w:hRule="exact" w:val="350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4BB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4BC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4BD" w14:textId="77777777" w:rsidR="00546579" w:rsidRDefault="00546579"/>
        </w:tc>
        <w:tc>
          <w:tcPr>
            <w:tcW w:w="5780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4BE" w14:textId="77777777" w:rsidR="00546579" w:rsidRDefault="00546579"/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9" w:space="0" w:color="000000"/>
            </w:tcBorders>
          </w:tcPr>
          <w:p w14:paraId="0FFA74BF" w14:textId="77777777" w:rsidR="00546579" w:rsidRDefault="001950B3">
            <w:pPr>
              <w:pStyle w:val="TableParagraph"/>
              <w:spacing w:before="58"/>
              <w:ind w:left="157" w:right="16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455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8" w:space="0" w:color="000000"/>
            </w:tcBorders>
          </w:tcPr>
          <w:p w14:paraId="0FFA74C0" w14:textId="77777777" w:rsidR="00546579" w:rsidRDefault="001950B3">
            <w:pPr>
              <w:pStyle w:val="TableParagraph"/>
              <w:spacing w:before="58"/>
              <w:ind w:left="241" w:right="238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under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Moderate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17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18" w:space="0" w:color="000000"/>
            </w:tcBorders>
          </w:tcPr>
          <w:p w14:paraId="0FFA74C1" w14:textId="77777777" w:rsidR="00546579" w:rsidRDefault="001950B3">
            <w:pPr>
              <w:pStyle w:val="TableParagraph"/>
              <w:spacing w:before="58"/>
              <w:ind w:left="97" w:right="24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863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</w:tcPr>
          <w:p w14:paraId="0FFA74C2" w14:textId="77777777" w:rsidR="00546579" w:rsidRDefault="001950B3">
            <w:pPr>
              <w:pStyle w:val="TableParagraph"/>
              <w:spacing w:before="58"/>
              <w:ind w:left="85" w:right="2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FFA74C3" w14:textId="77777777" w:rsidR="00546579" w:rsidRDefault="001950B3">
            <w:pPr>
              <w:pStyle w:val="TableParagraph"/>
              <w:ind w:left="85" w:right="2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0FFA74C4" w14:textId="77777777" w:rsidR="00546579" w:rsidRDefault="001950B3">
            <w:pPr>
              <w:pStyle w:val="TableParagraph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118" w:type="dxa"/>
            <w:vMerge w:val="restart"/>
            <w:tcBorders>
              <w:top w:val="single" w:sz="5" w:space="0" w:color="000000"/>
              <w:left w:val="single" w:sz="18" w:space="0" w:color="000000"/>
              <w:right w:val="nil"/>
            </w:tcBorders>
          </w:tcPr>
          <w:p w14:paraId="0FFA74C5" w14:textId="77777777" w:rsidR="00546579" w:rsidRDefault="001950B3">
            <w:pPr>
              <w:pStyle w:val="TableParagraph"/>
              <w:spacing w:before="58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0FFA74C6" w14:textId="77777777" w:rsidR="00546579" w:rsidRDefault="001950B3">
            <w:pPr>
              <w:pStyle w:val="TableParagraph"/>
              <w:spacing w:before="60"/>
              <w:ind w:left="85" w:right="2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174" w:type="dxa"/>
            <w:vMerge w:val="restart"/>
            <w:tcBorders>
              <w:top w:val="single" w:sz="5" w:space="0" w:color="000000"/>
              <w:left w:val="nil"/>
              <w:right w:val="single" w:sz="18" w:space="0" w:color="000000"/>
            </w:tcBorders>
          </w:tcPr>
          <w:p w14:paraId="0FFA74C7" w14:textId="77777777" w:rsidR="00546579" w:rsidRDefault="001950B3">
            <w:pPr>
              <w:pStyle w:val="TableParagraph"/>
              <w:spacing w:before="122"/>
              <w:ind w:left="107" w:right="3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546579" w14:paraId="0FFA74D7" w14:textId="77777777">
        <w:trPr>
          <w:trHeight w:hRule="exact" w:val="350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4C9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4CA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4CB" w14:textId="77777777" w:rsidR="00546579" w:rsidRDefault="00546579"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4CC" w14:textId="77777777" w:rsidR="00546579" w:rsidRDefault="001950B3">
            <w:pPr>
              <w:pStyle w:val="TableParagraph"/>
              <w:spacing w:before="58"/>
              <w:ind w:left="2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2012–13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4CD" w14:textId="77777777" w:rsidR="00546579" w:rsidRDefault="001950B3">
            <w:pPr>
              <w:pStyle w:val="TableParagraph"/>
              <w:spacing w:before="58"/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4CE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4CF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4D0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right w:val="single" w:sz="9" w:space="0" w:color="000000"/>
            </w:tcBorders>
          </w:tcPr>
          <w:p w14:paraId="0FFA74D1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right w:val="single" w:sz="8" w:space="0" w:color="000000"/>
            </w:tcBorders>
          </w:tcPr>
          <w:p w14:paraId="0FFA74D2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right w:val="single" w:sz="18" w:space="0" w:color="000000"/>
            </w:tcBorders>
          </w:tcPr>
          <w:p w14:paraId="0FFA74D3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0FFA74D4" w14:textId="77777777" w:rsidR="00546579" w:rsidRDefault="00546579"/>
        </w:tc>
        <w:tc>
          <w:tcPr>
            <w:tcW w:w="1118" w:type="dxa"/>
            <w:vMerge/>
            <w:tcBorders>
              <w:left w:val="single" w:sz="18" w:space="0" w:color="000000"/>
              <w:right w:val="nil"/>
            </w:tcBorders>
          </w:tcPr>
          <w:p w14:paraId="0FFA74D5" w14:textId="77777777" w:rsidR="00546579" w:rsidRDefault="00546579"/>
        </w:tc>
        <w:tc>
          <w:tcPr>
            <w:tcW w:w="1174" w:type="dxa"/>
            <w:vMerge/>
            <w:tcBorders>
              <w:left w:val="nil"/>
              <w:bottom w:val="single" w:sz="5" w:space="0" w:color="000000"/>
              <w:right w:val="single" w:sz="18" w:space="0" w:color="000000"/>
            </w:tcBorders>
          </w:tcPr>
          <w:p w14:paraId="0FFA74D6" w14:textId="77777777" w:rsidR="00546579" w:rsidRDefault="00546579"/>
        </w:tc>
      </w:tr>
      <w:tr w:rsidR="00546579" w14:paraId="0FFA74E6" w14:textId="77777777">
        <w:trPr>
          <w:trHeight w:hRule="exact" w:val="772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0FFA74D8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4D9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4DA" w14:textId="77777777" w:rsidR="00546579" w:rsidRDefault="00546579"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4DB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4DC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4DD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4DE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0FFA74DF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9" w:space="0" w:color="000000"/>
            </w:tcBorders>
          </w:tcPr>
          <w:p w14:paraId="0FFA74E0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4E1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14:paraId="0FFA74E2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4E3" w14:textId="77777777" w:rsidR="00546579" w:rsidRDefault="00546579"/>
        </w:tc>
        <w:tc>
          <w:tcPr>
            <w:tcW w:w="1118" w:type="dxa"/>
            <w:vMerge/>
            <w:tcBorders>
              <w:left w:val="single" w:sz="18" w:space="0" w:color="000000"/>
              <w:bottom w:val="single" w:sz="19" w:space="0" w:color="000000"/>
              <w:right w:val="nil"/>
            </w:tcBorders>
          </w:tcPr>
          <w:p w14:paraId="0FFA74E4" w14:textId="77777777" w:rsidR="00546579" w:rsidRDefault="00546579"/>
        </w:tc>
        <w:tc>
          <w:tcPr>
            <w:tcW w:w="1174" w:type="dxa"/>
            <w:tcBorders>
              <w:top w:val="single" w:sz="5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14:paraId="0FFA74E5" w14:textId="77777777" w:rsidR="00546579" w:rsidRDefault="001950B3">
            <w:pPr>
              <w:pStyle w:val="TableParagraph"/>
              <w:spacing w:before="149"/>
              <w:ind w:left="107" w:right="13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546579" w14:paraId="0FFA750C" w14:textId="77777777">
        <w:trPr>
          <w:trHeight w:hRule="exact" w:val="885"/>
        </w:trPr>
        <w:tc>
          <w:tcPr>
            <w:tcW w:w="102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4E7" w14:textId="77777777" w:rsidR="00546579" w:rsidRDefault="00546579"/>
        </w:tc>
        <w:tc>
          <w:tcPr>
            <w:tcW w:w="132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E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4E9" w14:textId="77777777" w:rsidR="00546579" w:rsidRDefault="0054657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4EA" w14:textId="77777777" w:rsidR="00546579" w:rsidRDefault="001950B3">
            <w:pPr>
              <w:pStyle w:val="TableParagraph"/>
              <w:ind w:left="102" w:righ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Gwydir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Downstream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Copeton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Dam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EB" w14:textId="77777777" w:rsidR="00546579" w:rsidRDefault="0054657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A74EC" w14:textId="77777777" w:rsidR="00546579" w:rsidRDefault="001950B3">
            <w:pPr>
              <w:pStyle w:val="TableParagraph"/>
              <w:ind w:left="102" w:right="2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character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downstream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dam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E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4EE" w14:textId="77777777" w:rsidR="00546579" w:rsidRDefault="0054657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FFA74EF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All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0FFA74F0" w14:textId="77777777" w:rsidR="00546579" w:rsidRDefault="001950B3">
            <w:pPr>
              <w:pStyle w:val="TableParagraph"/>
              <w:spacing w:before="60"/>
              <w:ind w:left="99" w:right="6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Autumn)</w:t>
            </w:r>
          </w:p>
        </w:tc>
        <w:tc>
          <w:tcPr>
            <w:tcW w:w="114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F1" w14:textId="77777777" w:rsidR="00546579" w:rsidRDefault="001950B3">
            <w:pPr>
              <w:pStyle w:val="TableParagraph"/>
              <w:spacing w:before="55"/>
              <w:ind w:left="171" w:right="17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4F2" w14:textId="77777777" w:rsidR="00546579" w:rsidRDefault="001950B3">
            <w:pPr>
              <w:pStyle w:val="TableParagraph"/>
              <w:spacing w:before="60"/>
              <w:ind w:left="200" w:right="19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05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F3" w14:textId="77777777" w:rsidR="00546579" w:rsidRDefault="001950B3">
            <w:pPr>
              <w:pStyle w:val="TableParagraph"/>
              <w:spacing w:before="86"/>
              <w:ind w:left="128" w:right="12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4F4" w14:textId="77777777" w:rsidR="00546579" w:rsidRDefault="001950B3">
            <w:pPr>
              <w:pStyle w:val="TableParagraph"/>
              <w:ind w:left="155" w:right="15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F5" w14:textId="77777777" w:rsidR="00546579" w:rsidRDefault="001950B3">
            <w:pPr>
              <w:pStyle w:val="TableParagraph"/>
              <w:spacing w:before="86"/>
              <w:ind w:left="193" w:right="19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4F6" w14:textId="77777777" w:rsidR="00546579" w:rsidRDefault="001950B3">
            <w:pPr>
              <w:pStyle w:val="TableParagraph"/>
              <w:ind w:left="222" w:right="2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19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4F7" w14:textId="77777777" w:rsidR="00546579" w:rsidRDefault="001950B3">
            <w:pPr>
              <w:pStyle w:val="TableParagraph"/>
              <w:spacing w:before="55"/>
              <w:ind w:left="193" w:right="19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4F8" w14:textId="77777777" w:rsidR="00546579" w:rsidRDefault="001950B3">
            <w:pPr>
              <w:pStyle w:val="TableParagraph"/>
              <w:ind w:left="222" w:right="22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</w:tcPr>
          <w:p w14:paraId="0FFA74F9" w14:textId="77777777" w:rsidR="00546579" w:rsidRDefault="001950B3">
            <w:pPr>
              <w:pStyle w:val="TableParagraph"/>
              <w:spacing w:before="86"/>
              <w:ind w:left="193" w:right="17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4FA" w14:textId="77777777" w:rsidR="00546579" w:rsidRDefault="001950B3">
            <w:pPr>
              <w:pStyle w:val="TableParagraph"/>
              <w:ind w:left="246" w:right="229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4F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4F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4F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4FE" w14:textId="77777777" w:rsidR="00546579" w:rsidRDefault="001950B3">
            <w:pPr>
              <w:pStyle w:val="TableParagraph"/>
              <w:spacing w:before="128"/>
              <w:ind w:left="6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4F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0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0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02" w14:textId="77777777" w:rsidR="00546579" w:rsidRDefault="001950B3">
            <w:pPr>
              <w:pStyle w:val="TableParagraph"/>
              <w:spacing w:before="128"/>
              <w:ind w:left="33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503" w14:textId="77777777" w:rsidR="00546579" w:rsidRDefault="0054657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FFA7504" w14:textId="77777777" w:rsidR="00546579" w:rsidRDefault="001950B3">
            <w:pPr>
              <w:pStyle w:val="TableParagraph"/>
              <w:ind w:left="176" w:right="16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could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demand.</w:t>
            </w:r>
          </w:p>
          <w:p w14:paraId="0FFA7505" w14:textId="77777777" w:rsidR="00546579" w:rsidRDefault="001950B3">
            <w:pPr>
              <w:pStyle w:val="TableParagraph"/>
              <w:spacing w:before="60"/>
              <w:ind w:left="133" w:right="12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(Early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Stimulus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Trigger)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50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0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0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09" w14:textId="77777777" w:rsidR="00546579" w:rsidRDefault="001950B3">
            <w:pPr>
              <w:pStyle w:val="TableParagraph"/>
              <w:spacing w:before="128"/>
              <w:ind w:left="4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50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0B" w14:textId="77777777" w:rsidR="00546579" w:rsidRDefault="001950B3">
            <w:pPr>
              <w:pStyle w:val="TableParagraph"/>
              <w:spacing w:before="105"/>
              <w:ind w:left="6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546579" w14:paraId="0FFA751C" w14:textId="77777777">
        <w:trPr>
          <w:trHeight w:hRule="exact" w:val="870"/>
        </w:trPr>
        <w:tc>
          <w:tcPr>
            <w:tcW w:w="1028" w:type="dxa"/>
            <w:vMerge/>
            <w:tcBorders>
              <w:left w:val="single" w:sz="18" w:space="0" w:color="000000"/>
              <w:bottom w:val="single" w:sz="8" w:space="0" w:color="000000"/>
              <w:right w:val="single" w:sz="5" w:space="0" w:color="000000"/>
            </w:tcBorders>
          </w:tcPr>
          <w:p w14:paraId="0FFA750D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50E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50F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510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511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512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513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514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</w:tcPr>
          <w:p w14:paraId="0FFA7515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9" w:space="0" w:color="000000"/>
            </w:tcBorders>
            <w:shd w:val="clear" w:color="auto" w:fill="FFC000"/>
          </w:tcPr>
          <w:p w14:paraId="0FFA7516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0FFA7517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518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519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51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1B" w14:textId="77777777" w:rsidR="00546579" w:rsidRDefault="001950B3">
            <w:pPr>
              <w:pStyle w:val="TableParagraph"/>
              <w:spacing w:before="107"/>
              <w:ind w:left="6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546579" w14:paraId="0FFA755A" w14:textId="77777777">
        <w:trPr>
          <w:trHeight w:hRule="exact" w:val="1126"/>
        </w:trPr>
        <w:tc>
          <w:tcPr>
            <w:tcW w:w="1028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5" w:space="0" w:color="000000"/>
            </w:tcBorders>
          </w:tcPr>
          <w:p w14:paraId="0FFA751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1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1F" w14:textId="77777777" w:rsidR="00546579" w:rsidRDefault="0054657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FFA7520" w14:textId="77777777" w:rsidR="00546579" w:rsidRDefault="001950B3">
            <w:pPr>
              <w:pStyle w:val="TableParagraph"/>
              <w:ind w:left="85"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ecology</w:t>
            </w:r>
          </w:p>
          <w:p w14:paraId="0FFA7521" w14:textId="77777777" w:rsidR="00546579" w:rsidRDefault="001950B3">
            <w:pPr>
              <w:pStyle w:val="TableParagraph"/>
              <w:spacing w:before="60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(Cont.)</w:t>
            </w:r>
          </w:p>
        </w:tc>
        <w:tc>
          <w:tcPr>
            <w:tcW w:w="132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52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2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2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2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FA7526" w14:textId="77777777" w:rsidR="00546579" w:rsidRDefault="001950B3">
            <w:pPr>
              <w:pStyle w:val="TableParagraph"/>
              <w:ind w:left="102" w:right="1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Ballin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Boora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Creek</w:t>
            </w:r>
          </w:p>
        </w:tc>
        <w:tc>
          <w:tcPr>
            <w:tcW w:w="17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52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28" w14:textId="77777777" w:rsidR="00546579" w:rsidRDefault="0054657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0FFA7529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Baseflow</w:t>
            </w:r>
          </w:p>
          <w:p w14:paraId="0FFA752A" w14:textId="77777777" w:rsidR="00546579" w:rsidRDefault="001950B3">
            <w:pPr>
              <w:pStyle w:val="TableParagraph"/>
              <w:spacing w:before="60"/>
              <w:ind w:left="102" w:right="4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800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(most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likely</w:t>
            </w:r>
          </w:p>
          <w:p w14:paraId="0FFA752B" w14:textId="77777777" w:rsidR="00546579" w:rsidRDefault="001950B3">
            <w:pPr>
              <w:pStyle w:val="TableParagraph"/>
              <w:spacing w:before="60"/>
              <w:ind w:left="102" w:right="8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autumn)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52C" w14:textId="77777777" w:rsidR="00546579" w:rsidRDefault="001950B3">
            <w:pPr>
              <w:pStyle w:val="TableParagraph"/>
              <w:spacing w:before="60"/>
              <w:ind w:left="99" w:right="1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examination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requirement/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diligence</w:t>
            </w:r>
          </w:p>
          <w:p w14:paraId="0FFA752D" w14:textId="77777777" w:rsidR="00546579" w:rsidRDefault="001950B3">
            <w:pPr>
              <w:pStyle w:val="TableParagraph"/>
              <w:spacing w:before="60"/>
              <w:ind w:left="99" w:right="1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Stock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domestic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pipeline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creates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creek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system.</w:t>
            </w:r>
          </w:p>
        </w:tc>
        <w:tc>
          <w:tcPr>
            <w:tcW w:w="114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52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2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1" w14:textId="77777777" w:rsidR="00546579" w:rsidRDefault="001950B3">
            <w:pPr>
              <w:pStyle w:val="TableParagraph"/>
              <w:spacing w:before="131"/>
              <w:ind w:left="126" w:right="12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Stock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domestic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058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53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4" w14:textId="77777777" w:rsidR="00546579" w:rsidRDefault="0054657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FFA7535" w14:textId="77777777" w:rsidR="00546579" w:rsidRDefault="001950B3">
            <w:pPr>
              <w:pStyle w:val="TableParagraph"/>
              <w:ind w:left="116" w:right="1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Stock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8"/>
              </w:rPr>
              <w:t>domestic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53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9" w14:textId="77777777" w:rsidR="00546579" w:rsidRDefault="001950B3">
            <w:pPr>
              <w:pStyle w:val="TableParagraph"/>
              <w:spacing w:before="131"/>
              <w:ind w:left="147" w:right="14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Stock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domestic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19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53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3E" w14:textId="77777777" w:rsidR="00546579" w:rsidRDefault="001950B3">
            <w:pPr>
              <w:pStyle w:val="TableParagraph"/>
              <w:spacing w:before="145"/>
              <w:ind w:left="2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</w:tcPr>
          <w:p w14:paraId="0FFA753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3" w14:textId="77777777" w:rsidR="00546579" w:rsidRDefault="001950B3">
            <w:pPr>
              <w:pStyle w:val="TableParagraph"/>
              <w:spacing w:before="145"/>
              <w:ind w:left="2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9" w:space="0" w:color="000000"/>
            </w:tcBorders>
            <w:shd w:val="clear" w:color="auto" w:fill="FF0000"/>
          </w:tcPr>
          <w:p w14:paraId="0FFA754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6" w14:textId="77777777" w:rsidR="00546579" w:rsidRDefault="0054657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A7547" w14:textId="77777777" w:rsidR="00546579" w:rsidRDefault="001950B3">
            <w:pPr>
              <w:pStyle w:val="TableParagraph"/>
              <w:ind w:right="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FFA7548" w14:textId="77777777" w:rsidR="00546579" w:rsidRDefault="001950B3">
            <w:pPr>
              <w:pStyle w:val="TableParagraph"/>
              <w:spacing w:before="60"/>
              <w:ind w:left="109" w:right="1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(zero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during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2015–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16)</w:t>
            </w:r>
          </w:p>
        </w:tc>
        <w:tc>
          <w:tcPr>
            <w:tcW w:w="1455" w:type="dxa"/>
            <w:vMerge w:val="restart"/>
            <w:tcBorders>
              <w:top w:val="single" w:sz="8" w:space="0" w:color="000000"/>
              <w:left w:val="single" w:sz="9" w:space="0" w:color="000000"/>
              <w:right w:val="single" w:sz="8" w:space="0" w:color="000000"/>
            </w:tcBorders>
          </w:tcPr>
          <w:p w14:paraId="0FFA754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4D" w14:textId="77777777" w:rsidR="00546579" w:rsidRDefault="001950B3">
            <w:pPr>
              <w:pStyle w:val="TableParagraph"/>
              <w:spacing w:before="145"/>
              <w:ind w:left="4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54E" w14:textId="77777777" w:rsidR="00546579" w:rsidRDefault="0054657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FFA754F" w14:textId="77777777" w:rsidR="00546579" w:rsidRDefault="001950B3">
            <w:pPr>
              <w:pStyle w:val="TableParagraph"/>
              <w:ind w:left="231" w:right="22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this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next</w:t>
            </w:r>
          </w:p>
          <w:p w14:paraId="0FFA7550" w14:textId="77777777" w:rsidR="00546579" w:rsidRDefault="001950B3">
            <w:pPr>
              <w:pStyle w:val="TableParagraph"/>
              <w:spacing w:before="60"/>
              <w:ind w:left="135" w:right="125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considered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examination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due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diligence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are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during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2017–18</w:t>
            </w:r>
          </w:p>
        </w:tc>
        <w:tc>
          <w:tcPr>
            <w:tcW w:w="1863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0FFA755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5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53" w14:textId="77777777" w:rsidR="00546579" w:rsidRDefault="0054657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FFA7554" w14:textId="77777777" w:rsidR="00546579" w:rsidRDefault="001950B3">
            <w:pPr>
              <w:pStyle w:val="TableParagraph"/>
              <w:spacing w:line="305" w:lineRule="auto"/>
              <w:ind w:left="358" w:right="360" w:firstLine="5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(Critical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</w:t>
            </w:r>
          </w:p>
          <w:p w14:paraId="0FFA7555" w14:textId="77777777" w:rsidR="00546579" w:rsidRDefault="001950B3">
            <w:pPr>
              <w:pStyle w:val="TableParagraph"/>
              <w:spacing w:line="162" w:lineRule="exact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2017–</w:t>
            </w:r>
          </w:p>
          <w:p w14:paraId="0FFA7556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18)</w:t>
            </w:r>
          </w:p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55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58" w14:textId="77777777" w:rsidR="00546579" w:rsidRDefault="0054657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FA7559" w14:textId="77777777" w:rsidR="00546579" w:rsidRDefault="001950B3">
            <w:pPr>
              <w:pStyle w:val="TableParagraph"/>
              <w:ind w:left="6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546579" w14:paraId="0FFA756B" w14:textId="77777777">
        <w:trPr>
          <w:trHeight w:hRule="exact" w:val="1074"/>
        </w:trPr>
        <w:tc>
          <w:tcPr>
            <w:tcW w:w="1028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0FFA755B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55C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55D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55E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</w:tcPr>
          <w:p w14:paraId="0FFA755F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</w:tcPr>
          <w:p w14:paraId="0FFA7560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</w:tcPr>
          <w:p w14:paraId="0FFA7561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562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0FFA7563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9" w:space="0" w:color="000000"/>
            </w:tcBorders>
            <w:shd w:val="clear" w:color="auto" w:fill="FF0000"/>
          </w:tcPr>
          <w:p w14:paraId="0FFA7564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565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14:paraId="0FFA7566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14:paraId="0FFA7567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C00000"/>
          </w:tcPr>
          <w:p w14:paraId="0FFA756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69" w14:textId="77777777" w:rsidR="00546579" w:rsidRDefault="0054657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FFA756A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Critical</w:t>
            </w:r>
          </w:p>
        </w:tc>
      </w:tr>
      <w:tr w:rsidR="00546579" w14:paraId="0FFA75BA" w14:textId="77777777">
        <w:trPr>
          <w:trHeight w:hRule="exact" w:val="1405"/>
        </w:trPr>
        <w:tc>
          <w:tcPr>
            <w:tcW w:w="2350" w:type="dxa"/>
            <w:gridSpan w:val="2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56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6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6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6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A7578" w14:textId="77777777" w:rsidR="00546579" w:rsidRDefault="001950B3">
            <w:pPr>
              <w:pStyle w:val="TableParagraph"/>
              <w:ind w:left="85" w:right="2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Dry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1"/>
                <w:sz w:val="18"/>
              </w:rPr>
              <w:t xml:space="preserve"> bird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57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B" w14:textId="77777777" w:rsidR="00546579" w:rsidRDefault="0054657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A757C" w14:textId="77777777" w:rsidR="00546579" w:rsidRDefault="001950B3">
            <w:pPr>
              <w:pStyle w:val="TableParagraph"/>
              <w:ind w:left="102" w:right="1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-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1"/>
                <w:sz w:val="18"/>
              </w:rPr>
              <w:t xml:space="preserve"> GL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protect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extended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drying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sequences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57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7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2" w14:textId="77777777" w:rsidR="00546579" w:rsidRDefault="001950B3">
            <w:pPr>
              <w:pStyle w:val="TableParagraph"/>
              <w:spacing w:before="124"/>
              <w:ind w:left="99" w:right="2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>As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required, </w:t>
            </w:r>
            <w:r>
              <w:rPr>
                <w:rFonts w:ascii="Century Gothic"/>
                <w:spacing w:val="-5"/>
                <w:sz w:val="18"/>
              </w:rPr>
              <w:t>A</w:t>
            </w:r>
            <w:r>
              <w:rPr>
                <w:rFonts w:ascii="Century Gothic"/>
                <w:spacing w:val="-4"/>
                <w:sz w:val="18"/>
              </w:rPr>
              <w:t>ll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4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58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8" w14:textId="77777777" w:rsidR="00546579" w:rsidRDefault="001950B3">
            <w:pPr>
              <w:pStyle w:val="TableParagraph"/>
              <w:spacing w:before="124"/>
              <w:ind w:left="171" w:right="172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05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58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8E" w14:textId="77777777" w:rsidR="00546579" w:rsidRDefault="001950B3">
            <w:pPr>
              <w:pStyle w:val="TableParagraph"/>
              <w:spacing w:before="124"/>
              <w:ind w:left="128" w:right="126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58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4" w14:textId="77777777" w:rsidR="00546579" w:rsidRDefault="001950B3">
            <w:pPr>
              <w:pStyle w:val="TableParagraph"/>
              <w:spacing w:before="124"/>
              <w:ind w:left="193" w:right="192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59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6" w14:textId="77777777" w:rsidR="00546579" w:rsidRDefault="0054657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FFA7597" w14:textId="77777777" w:rsidR="00546579" w:rsidRDefault="001950B3">
            <w:pPr>
              <w:pStyle w:val="TableParagraph"/>
              <w:ind w:left="102" w:righ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protect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critical</w:t>
            </w:r>
            <w:r>
              <w:rPr>
                <w:rFonts w:ascii="Century Gothic" w:eastAsia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Gwydir,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Carole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Mehi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April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–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May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2016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</w:tcPr>
          <w:p w14:paraId="0FFA759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D" w14:textId="77777777" w:rsidR="00546579" w:rsidRDefault="001950B3">
            <w:pPr>
              <w:pStyle w:val="TableParagraph"/>
              <w:spacing w:before="124"/>
              <w:ind w:left="193" w:right="177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9" w:space="0" w:color="000000"/>
            </w:tcBorders>
            <w:shd w:val="clear" w:color="auto" w:fill="FF0000"/>
          </w:tcPr>
          <w:p w14:paraId="0FFA759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9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1" w14:textId="77777777" w:rsidR="00546579" w:rsidRDefault="0054657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FA75A2" w14:textId="77777777" w:rsidR="00546579" w:rsidRDefault="001950B3">
            <w:pPr>
              <w:pStyle w:val="TableParagraph"/>
              <w:ind w:right="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FFA75A3" w14:textId="77777777" w:rsidR="00546579" w:rsidRDefault="001950B3">
            <w:pPr>
              <w:pStyle w:val="TableParagraph"/>
              <w:spacing w:before="60"/>
              <w:ind w:left="126" w:right="13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Protect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extended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drying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sequence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5A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9" w14:textId="77777777" w:rsidR="00546579" w:rsidRDefault="0054657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FA75AA" w14:textId="77777777" w:rsidR="00546579" w:rsidRDefault="001950B3">
            <w:pPr>
              <w:pStyle w:val="TableParagraph"/>
              <w:ind w:left="4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E36C09"/>
                <w:spacing w:val="-1"/>
                <w:sz w:val="18"/>
              </w:rPr>
              <w:t>Protect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  <w:shd w:val="clear" w:color="auto" w:fill="365F91"/>
          </w:tcPr>
          <w:p w14:paraId="0FFA75A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AF" w14:textId="77777777" w:rsidR="00546579" w:rsidRDefault="001950B3">
            <w:pPr>
              <w:pStyle w:val="TableParagraph"/>
              <w:ind w:left="157" w:right="148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Respond</w:t>
            </w:r>
            <w:r>
              <w:rPr>
                <w:rFonts w:ascii="Century Gothic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to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natural</w:t>
            </w:r>
            <w:r>
              <w:rPr>
                <w:rFonts w:ascii="Century Gothic"/>
                <w:color w:val="FFFFFF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conditions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to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protect</w:t>
            </w:r>
            <w:r>
              <w:rPr>
                <w:rFonts w:ascii="Century Gothic"/>
                <w:color w:val="FFFFFF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critical</w:t>
            </w:r>
            <w:r>
              <w:rPr>
                <w:rFonts w:ascii="Century Gothic"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in-stream</w:t>
            </w:r>
            <w:r>
              <w:rPr>
                <w:rFonts w:ascii="Century Gothic"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aquatic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refuge</w:t>
            </w:r>
            <w:r>
              <w:rPr>
                <w:rFonts w:ascii="Century Gothic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habitat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1"/>
                <w:sz w:val="18"/>
              </w:rPr>
              <w:t>if</w:t>
            </w:r>
            <w:r>
              <w:rPr>
                <w:rFonts w:ascii="Century Gothic"/>
                <w:color w:val="FFFFFF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required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0FFA75B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B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B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B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B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B5" w14:textId="77777777" w:rsidR="00546579" w:rsidRDefault="0054657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FA75B6" w14:textId="77777777" w:rsidR="00546579" w:rsidRDefault="001950B3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0FFA75B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B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B9" w14:textId="77777777" w:rsidR="00546579" w:rsidRDefault="001950B3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546579" w14:paraId="0FFA75CA" w14:textId="77777777">
        <w:trPr>
          <w:trHeight w:hRule="exact" w:val="1406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5BB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5BC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5BD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5BE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5BF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5C0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0FFA75C1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5C2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FFC000"/>
              <w:right w:val="single" w:sz="9" w:space="0" w:color="000000"/>
            </w:tcBorders>
            <w:shd w:val="clear" w:color="auto" w:fill="FF0000"/>
          </w:tcPr>
          <w:p w14:paraId="0FFA75C3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5C4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365F91"/>
          </w:tcPr>
          <w:p w14:paraId="0FFA75C5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14:paraId="0FFA75C6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14:paraId="0FFA75C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C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C9" w14:textId="77777777" w:rsidR="00546579" w:rsidRDefault="001950B3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546579" w14:paraId="0FFA7612" w14:textId="77777777">
        <w:trPr>
          <w:trHeight w:hRule="exact" w:val="1416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5CB" w14:textId="77777777" w:rsidR="00546579" w:rsidRDefault="00546579"/>
        </w:tc>
        <w:tc>
          <w:tcPr>
            <w:tcW w:w="17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5C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CD" w14:textId="77777777" w:rsidR="00546579" w:rsidRDefault="0054657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FFA75CE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10–15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GL</w:t>
            </w:r>
          </w:p>
          <w:p w14:paraId="0FFA75CF" w14:textId="77777777" w:rsidR="00546579" w:rsidRDefault="001950B3">
            <w:pPr>
              <w:pStyle w:val="TableParagraph"/>
              <w:ind w:left="102" w:right="61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reserve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threatened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colonial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</w:p>
        </w:tc>
        <w:tc>
          <w:tcPr>
            <w:tcW w:w="16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5D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5" w14:textId="77777777" w:rsidR="00546579" w:rsidRDefault="001950B3">
            <w:pPr>
              <w:pStyle w:val="TableParagraph"/>
              <w:spacing w:before="152"/>
              <w:ind w:left="99" w:right="2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>As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required, </w:t>
            </w:r>
            <w:r>
              <w:rPr>
                <w:rFonts w:ascii="Century Gothic"/>
                <w:spacing w:val="-5"/>
                <w:sz w:val="18"/>
              </w:rPr>
              <w:t>A</w:t>
            </w:r>
            <w:r>
              <w:rPr>
                <w:rFonts w:ascii="Century Gothic"/>
                <w:spacing w:val="-4"/>
                <w:sz w:val="18"/>
              </w:rPr>
              <w:t>ll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5D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B" w14:textId="77777777" w:rsidR="00546579" w:rsidRDefault="001950B3">
            <w:pPr>
              <w:pStyle w:val="TableParagraph"/>
              <w:spacing w:before="152"/>
              <w:ind w:left="171" w:right="172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5D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D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1" w14:textId="77777777" w:rsidR="00546579" w:rsidRDefault="001950B3">
            <w:pPr>
              <w:pStyle w:val="TableParagraph"/>
              <w:spacing w:before="152"/>
              <w:ind w:left="128" w:right="126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5E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7" w14:textId="77777777" w:rsidR="00546579" w:rsidRDefault="001950B3">
            <w:pPr>
              <w:pStyle w:val="TableParagraph"/>
              <w:spacing w:before="152"/>
              <w:ind w:left="193" w:right="193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5E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D" w14:textId="77777777" w:rsidR="00546579" w:rsidRDefault="001950B3">
            <w:pPr>
              <w:pStyle w:val="TableParagraph"/>
              <w:spacing w:before="152"/>
              <w:ind w:left="193" w:right="196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8" w:space="0" w:color="000000"/>
            </w:tcBorders>
          </w:tcPr>
          <w:p w14:paraId="0FFA75E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E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3" w14:textId="77777777" w:rsidR="00546579" w:rsidRDefault="001950B3">
            <w:pPr>
              <w:pStyle w:val="TableParagraph"/>
              <w:spacing w:before="152"/>
              <w:ind w:left="193" w:right="177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2249" w:type="dxa"/>
            <w:vMerge w:val="restart"/>
            <w:tcBorders>
              <w:top w:val="single" w:sz="19" w:space="0" w:color="FFC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5F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9" w14:textId="77777777" w:rsidR="00546579" w:rsidRDefault="0054657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FA75FA" w14:textId="77777777" w:rsidR="00546579" w:rsidRDefault="001950B3">
            <w:pPr>
              <w:pStyle w:val="TableParagraph"/>
              <w:ind w:left="6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5F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5F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0" w14:textId="77777777" w:rsidR="00546579" w:rsidRDefault="0054657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FA7601" w14:textId="77777777" w:rsidR="00546579" w:rsidRDefault="001950B3">
            <w:pPr>
              <w:pStyle w:val="TableParagraph"/>
              <w:ind w:left="33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color w:val="76923B"/>
                <w:sz w:val="18"/>
              </w:rPr>
              <w:t>Maintain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  <w:shd w:val="clear" w:color="auto" w:fill="365F91"/>
          </w:tcPr>
          <w:p w14:paraId="0FFA760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7" w14:textId="77777777" w:rsidR="00546579" w:rsidRDefault="001950B3">
            <w:pPr>
              <w:pStyle w:val="TableParagraph"/>
              <w:spacing w:before="134"/>
              <w:ind w:left="452" w:right="236" w:hanging="2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z w:val="18"/>
              </w:rPr>
              <w:t>Meet</w:t>
            </w:r>
            <w:r>
              <w:rPr>
                <w:rFonts w:ascii="Century Gothic"/>
                <w:color w:val="FFFFFF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z w:val="18"/>
              </w:rPr>
              <w:t>if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required</w:t>
            </w:r>
            <w:r>
              <w:rPr>
                <w:rFonts w:ascii="Century Gothic"/>
                <w:color w:val="FFFFFF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by</w:t>
            </w:r>
            <w:r>
              <w:rPr>
                <w:rFonts w:ascii="Century Gothic"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natural</w:t>
            </w:r>
            <w:r>
              <w:rPr>
                <w:rFonts w:ascii="Century Gothic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18"/>
              </w:rPr>
              <w:t>events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60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0D" w14:textId="77777777" w:rsidR="00546579" w:rsidRDefault="0054657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FA760E" w14:textId="77777777" w:rsidR="00546579" w:rsidRDefault="001950B3">
            <w:pPr>
              <w:pStyle w:val="TableParagraph"/>
              <w:ind w:left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14:paraId="0FFA760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1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11" w14:textId="77777777" w:rsidR="00546579" w:rsidRDefault="001950B3">
            <w:pPr>
              <w:pStyle w:val="TableParagraph"/>
              <w:spacing w:before="157"/>
              <w:ind w:left="6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546579" w14:paraId="0FFA7622" w14:textId="77777777">
        <w:trPr>
          <w:trHeight w:hRule="exact" w:val="1418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5" w:space="0" w:color="000000"/>
            </w:tcBorders>
          </w:tcPr>
          <w:p w14:paraId="0FFA7613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614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615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616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617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618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619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8" w:space="0" w:color="000000"/>
              <w:right w:val="single" w:sz="18" w:space="0" w:color="000000"/>
            </w:tcBorders>
          </w:tcPr>
          <w:p w14:paraId="0FFA761A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61B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8" w:space="0" w:color="000000"/>
              <w:right w:val="single" w:sz="8" w:space="0" w:color="000000"/>
            </w:tcBorders>
          </w:tcPr>
          <w:p w14:paraId="0FFA761C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365F91"/>
          </w:tcPr>
          <w:p w14:paraId="0FFA761D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61E" w14:textId="77777777" w:rsidR="00546579" w:rsidRDefault="00546579"/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61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2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621" w14:textId="77777777" w:rsidR="00546579" w:rsidRDefault="001950B3">
            <w:pPr>
              <w:pStyle w:val="TableParagraph"/>
              <w:spacing w:before="160"/>
              <w:ind w:left="6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</w:tbl>
    <w:p w14:paraId="0FFA7623" w14:textId="77777777" w:rsidR="00546579" w:rsidRDefault="00546579">
      <w:pPr>
        <w:rPr>
          <w:rFonts w:ascii="Century Gothic" w:eastAsia="Century Gothic" w:hAnsi="Century Gothic" w:cs="Century Gothic"/>
          <w:sz w:val="18"/>
          <w:szCs w:val="18"/>
        </w:rPr>
        <w:sectPr w:rsidR="00546579">
          <w:footerReference w:type="default" r:id="rId31"/>
          <w:pgSz w:w="23820" w:h="16840" w:orient="landscape"/>
          <w:pgMar w:top="1300" w:right="740" w:bottom="1340" w:left="1340" w:header="0" w:footer="1147" w:gutter="0"/>
          <w:pgNumType w:start="2"/>
          <w:cols w:space="720"/>
        </w:sectPr>
      </w:pPr>
    </w:p>
    <w:p w14:paraId="0FFA7624" w14:textId="6F263F77" w:rsidR="00546579" w:rsidRDefault="001950B3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464" behindDoc="1" locked="0" layoutInCell="1" allowOverlap="1" wp14:anchorId="0FFA7B26" wp14:editId="11E3E71F">
                <wp:simplePos x="0" y="0"/>
                <wp:positionH relativeFrom="page">
                  <wp:posOffset>996950</wp:posOffset>
                </wp:positionH>
                <wp:positionV relativeFrom="page">
                  <wp:posOffset>775970</wp:posOffset>
                </wp:positionV>
                <wp:extent cx="471170" cy="451485"/>
                <wp:effectExtent l="6350" t="4445" r="8255" b="1270"/>
                <wp:wrapNone/>
                <wp:docPr id="404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1485"/>
                          <a:chOff x="1570" y="1222"/>
                          <a:chExt cx="742" cy="711"/>
                        </a:xfrm>
                      </wpg:grpSpPr>
                      <wpg:grpSp>
                        <wpg:cNvPr id="405" name="Group 395"/>
                        <wpg:cNvGrpSpPr>
                          <a:grpSpLocks/>
                        </wpg:cNvGrpSpPr>
                        <wpg:grpSpPr bwMode="auto">
                          <a:xfrm>
                            <a:off x="1582" y="1229"/>
                            <a:ext cx="723" cy="241"/>
                            <a:chOff x="1582" y="1229"/>
                            <a:chExt cx="723" cy="241"/>
                          </a:xfrm>
                        </wpg:grpSpPr>
                        <wps:wsp>
                          <wps:cNvPr id="406" name="Freeform 396"/>
                          <wps:cNvSpPr>
                            <a:spLocks/>
                          </wps:cNvSpPr>
                          <wps:spPr bwMode="auto">
                            <a:xfrm>
                              <a:off x="1582" y="1229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1470 1229"/>
                                <a:gd name="T3" fmla="*/ 1470 h 241"/>
                                <a:gd name="T4" fmla="+- 0 2305 1582"/>
                                <a:gd name="T5" fmla="*/ T4 w 723"/>
                                <a:gd name="T6" fmla="+- 0 1470 1229"/>
                                <a:gd name="T7" fmla="*/ 1470 h 241"/>
                                <a:gd name="T8" fmla="+- 0 2305 1582"/>
                                <a:gd name="T9" fmla="*/ T8 w 723"/>
                                <a:gd name="T10" fmla="+- 0 1229 1229"/>
                                <a:gd name="T11" fmla="*/ 1229 h 241"/>
                                <a:gd name="T12" fmla="+- 0 1582 1582"/>
                                <a:gd name="T13" fmla="*/ T12 w 723"/>
                                <a:gd name="T14" fmla="+- 0 1229 1229"/>
                                <a:gd name="T15" fmla="*/ 1229 h 241"/>
                                <a:gd name="T16" fmla="+- 0 1582 1582"/>
                                <a:gd name="T17" fmla="*/ T16 w 723"/>
                                <a:gd name="T18" fmla="+- 0 1470 1229"/>
                                <a:gd name="T19" fmla="*/ 147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93"/>
                        <wpg:cNvGrpSpPr>
                          <a:grpSpLocks/>
                        </wpg:cNvGrpSpPr>
                        <wpg:grpSpPr bwMode="auto">
                          <a:xfrm>
                            <a:off x="1582" y="1458"/>
                            <a:ext cx="723" cy="241"/>
                            <a:chOff x="1582" y="1458"/>
                            <a:chExt cx="723" cy="241"/>
                          </a:xfrm>
                        </wpg:grpSpPr>
                        <wps:wsp>
                          <wps:cNvPr id="408" name="Freeform 394"/>
                          <wps:cNvSpPr>
                            <a:spLocks/>
                          </wps:cNvSpPr>
                          <wps:spPr bwMode="auto">
                            <a:xfrm>
                              <a:off x="1582" y="1458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1698 1458"/>
                                <a:gd name="T3" fmla="*/ 1698 h 241"/>
                                <a:gd name="T4" fmla="+- 0 2305 1582"/>
                                <a:gd name="T5" fmla="*/ T4 w 723"/>
                                <a:gd name="T6" fmla="+- 0 1698 1458"/>
                                <a:gd name="T7" fmla="*/ 1698 h 241"/>
                                <a:gd name="T8" fmla="+- 0 2305 1582"/>
                                <a:gd name="T9" fmla="*/ T8 w 723"/>
                                <a:gd name="T10" fmla="+- 0 1458 1458"/>
                                <a:gd name="T11" fmla="*/ 1458 h 241"/>
                                <a:gd name="T12" fmla="+- 0 1582 1582"/>
                                <a:gd name="T13" fmla="*/ T12 w 723"/>
                                <a:gd name="T14" fmla="+- 0 1458 1458"/>
                                <a:gd name="T15" fmla="*/ 1458 h 241"/>
                                <a:gd name="T16" fmla="+- 0 1582 1582"/>
                                <a:gd name="T17" fmla="*/ T16 w 723"/>
                                <a:gd name="T18" fmla="+- 0 1698 1458"/>
                                <a:gd name="T19" fmla="*/ 169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1"/>
                        <wpg:cNvGrpSpPr>
                          <a:grpSpLocks/>
                        </wpg:cNvGrpSpPr>
                        <wpg:grpSpPr bwMode="auto">
                          <a:xfrm>
                            <a:off x="1577" y="1229"/>
                            <a:ext cx="2" cy="698"/>
                            <a:chOff x="1577" y="1229"/>
                            <a:chExt cx="2" cy="698"/>
                          </a:xfrm>
                        </wpg:grpSpPr>
                        <wps:wsp>
                          <wps:cNvPr id="410" name="Freeform 392"/>
                          <wps:cNvSpPr>
                            <a:spLocks/>
                          </wps:cNvSpPr>
                          <wps:spPr bwMode="auto">
                            <a:xfrm>
                              <a:off x="1577" y="1229"/>
                              <a:ext cx="2" cy="698"/>
                            </a:xfrm>
                            <a:custGeom>
                              <a:avLst/>
                              <a:gdLst>
                                <a:gd name="T0" fmla="+- 0 1229 1229"/>
                                <a:gd name="T1" fmla="*/ 1229 h 698"/>
                                <a:gd name="T2" fmla="+- 0 1927 1229"/>
                                <a:gd name="T3" fmla="*/ 1927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89"/>
                        <wpg:cNvGrpSpPr>
                          <a:grpSpLocks/>
                        </wpg:cNvGrpSpPr>
                        <wpg:grpSpPr bwMode="auto">
                          <a:xfrm>
                            <a:off x="2299" y="1241"/>
                            <a:ext cx="2" cy="687"/>
                            <a:chOff x="2299" y="1241"/>
                            <a:chExt cx="2" cy="687"/>
                          </a:xfrm>
                        </wpg:grpSpPr>
                        <wps:wsp>
                          <wps:cNvPr id="412" name="Freeform 390"/>
                          <wps:cNvSpPr>
                            <a:spLocks/>
                          </wps:cNvSpPr>
                          <wps:spPr bwMode="auto">
                            <a:xfrm>
                              <a:off x="2299" y="1241"/>
                              <a:ext cx="2" cy="687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1241 h 687"/>
                                <a:gd name="T2" fmla="+- 0 1927 1241"/>
                                <a:gd name="T3" fmla="*/ 1927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87"/>
                        <wpg:cNvGrpSpPr>
                          <a:grpSpLocks/>
                        </wpg:cNvGrpSpPr>
                        <wpg:grpSpPr bwMode="auto">
                          <a:xfrm>
                            <a:off x="1582" y="1235"/>
                            <a:ext cx="723" cy="2"/>
                            <a:chOff x="1582" y="1235"/>
                            <a:chExt cx="723" cy="2"/>
                          </a:xfrm>
                        </wpg:grpSpPr>
                        <wps:wsp>
                          <wps:cNvPr id="414" name="Freeform 388"/>
                          <wps:cNvSpPr>
                            <a:spLocks/>
                          </wps:cNvSpPr>
                          <wps:spPr bwMode="auto">
                            <a:xfrm>
                              <a:off x="1582" y="1235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85"/>
                        <wpg:cNvGrpSpPr>
                          <a:grpSpLocks/>
                        </wpg:cNvGrpSpPr>
                        <wpg:grpSpPr bwMode="auto">
                          <a:xfrm>
                            <a:off x="1582" y="1464"/>
                            <a:ext cx="723" cy="2"/>
                            <a:chOff x="1582" y="1464"/>
                            <a:chExt cx="723" cy="2"/>
                          </a:xfrm>
                        </wpg:grpSpPr>
                        <wps:wsp>
                          <wps:cNvPr id="416" name="Freeform 386"/>
                          <wps:cNvSpPr>
                            <a:spLocks/>
                          </wps:cNvSpPr>
                          <wps:spPr bwMode="auto">
                            <a:xfrm>
                              <a:off x="1582" y="1464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83"/>
                        <wpg:cNvGrpSpPr>
                          <a:grpSpLocks/>
                        </wpg:cNvGrpSpPr>
                        <wpg:grpSpPr bwMode="auto">
                          <a:xfrm>
                            <a:off x="1582" y="1693"/>
                            <a:ext cx="723" cy="2"/>
                            <a:chOff x="1582" y="1693"/>
                            <a:chExt cx="723" cy="2"/>
                          </a:xfrm>
                        </wpg:grpSpPr>
                        <wps:wsp>
                          <wps:cNvPr id="418" name="Freeform 384"/>
                          <wps:cNvSpPr>
                            <a:spLocks/>
                          </wps:cNvSpPr>
                          <wps:spPr bwMode="auto">
                            <a:xfrm>
                              <a:off x="1582" y="169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81"/>
                        <wpg:cNvGrpSpPr>
                          <a:grpSpLocks/>
                        </wpg:cNvGrpSpPr>
                        <wpg:grpSpPr bwMode="auto">
                          <a:xfrm>
                            <a:off x="1582" y="1921"/>
                            <a:ext cx="723" cy="2"/>
                            <a:chOff x="1582" y="1921"/>
                            <a:chExt cx="723" cy="2"/>
                          </a:xfrm>
                        </wpg:grpSpPr>
                        <wps:wsp>
                          <wps:cNvPr id="420" name="Freeform 382"/>
                          <wps:cNvSpPr>
                            <a:spLocks/>
                          </wps:cNvSpPr>
                          <wps:spPr bwMode="auto">
                            <a:xfrm>
                              <a:off x="1582" y="192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61750" id="Group 380" o:spid="_x0000_s1026" style="position:absolute;margin-left:78.5pt;margin-top:61.1pt;width:37.1pt;height:35.55pt;z-index:-114016;mso-position-horizontal-relative:page;mso-position-vertical-relative:page" coordorigin="1570,1222" coordsize="74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">
                <v:group id="Group 395" o:spid="_x0000_s1027" style="position:absolute;left:1582;top:1229;width:723;height:241" coordorigin="1582,1229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96" o:spid="_x0000_s1028" style="position:absolute;left:1582;top:1229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oisUA&#10;AADcAAAADwAAAGRycy9kb3ducmV2LnhtbESPQWvCQBSE7wX/w/KE3sxupYpEVylKoRUrGAvV2yP7&#10;TILZtyG7Nem/7xaEHoeZ+YZZrHpbixu1vnKs4SlRIIhzZyouNHweX0czED4gG6wdk4Yf8rBaDh4W&#10;mBrX8YFuWShEhLBPUUMZQpNK6fOSLPrENcTRu7jWYoiyLaRpsYtwW8uxUlNpseK4UGJD65Lya/Zt&#10;NfBGnbYfPL5Odt15x9nX3ufvpPXjsH+ZgwjUh//wvf1mNDyrK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KiKxQAAANwAAAAPAAAAAAAAAAAAAAAAAJgCAABkcnMv&#10;ZG93bnJldi54bWxQSwUGAAAAAAQABAD1AAAAigMAAAAA&#10;" path="m,241r723,l723,,,,,241xe" fillcolor="gray" stroked="f">
                    <v:path arrowok="t" o:connecttype="custom" o:connectlocs="0,1470;723,1470;723,1229;0,1229;0,1470" o:connectangles="0,0,0,0,0"/>
                  </v:shape>
                </v:group>
                <v:group id="Group 393" o:spid="_x0000_s1029" style="position:absolute;left:1582;top:1458;width:723;height:241" coordorigin="1582,1458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94" o:spid="_x0000_s1030" style="position:absolute;left:1582;top:1458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0G8AA&#10;AADcAAAADwAAAGRycy9kb3ducmV2LnhtbERPy4rCMBTdC/5DuII7TX0NQ8cow6gggg6jbmZ3aa5N&#10;sbkpTbT1781CcHk47/mytaW4U+0LxwpGwwQEceZ0wbmC82kz+AThA7LG0jEpeJCH5aLbmWOqXcN/&#10;dD+GXMQQ9ikqMCFUqZQ+M2TRD11FHLmLqy2GCOtc6hqbGG5LOU6SD2mx4NhgsKIfQ9n1eLMK8kau&#10;1tX/zOyzyQH15CAvO/xVqt9rv79ABGrDW/xyb7WCaRL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e0G8AAAADcAAAADwAAAAAAAAAAAAAAAACYAgAAZHJzL2Rvd25y&#10;ZXYueG1sUEsFBgAAAAAEAAQA9QAAAIUDAAAAAA==&#10;" path="m,240r723,l723,,,,,240xe" fillcolor="#d9d9d9" stroked="f">
                    <v:path arrowok="t" o:connecttype="custom" o:connectlocs="0,1698;723,1698;723,1458;0,1458;0,1698" o:connectangles="0,0,0,0,0"/>
                  </v:shape>
                </v:group>
                <v:group id="Group 391" o:spid="_x0000_s1031" style="position:absolute;left:1577;top:1229;width:2;height:698" coordorigin="1577,1229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92" o:spid="_x0000_s1032" style="position:absolute;left:1577;top:1229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q0sEA&#10;AADcAAAADwAAAGRycy9kb3ducmV2LnhtbERPTWvCQBC9F/wPywje6iYiRaKriFgsFAragngbsmMS&#10;zM6G7BiTf989CB4f73u16V2tOmpD5dlAOk1AEefeVlwY+Pv9fF+ACoJssfZMBgYKsFmP3laYWf/g&#10;I3UnKVQM4ZChgVKkybQOeUkOw9Q3xJG7+tahRNgW2rb4iOGu1rMk+dAOK44NJTa0Kym/ne7OwGHW&#10;X0R359vhZ0ivej/IPf0WYybjfrsEJdTLS/x0f1kD8zT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PatLBAAAA3AAAAA8AAAAAAAAAAAAAAAAAmAIAAGRycy9kb3du&#10;cmV2LnhtbFBLBQYAAAAABAAEAPUAAACGAwAAAAA=&#10;" path="m,l,698e" filled="f" strokeweight=".23422mm">
                    <v:path arrowok="t" o:connecttype="custom" o:connectlocs="0,1229;0,1927" o:connectangles="0,0"/>
                  </v:shape>
                </v:group>
                <v:group id="Group 389" o:spid="_x0000_s1033" style="position:absolute;left:2299;top:1241;width:2;height:687" coordorigin="2299,1241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90" o:spid="_x0000_s1034" style="position:absolute;left:2299;top:1241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6RMMA&#10;AADcAAAADwAAAGRycy9kb3ducmV2LnhtbESP3YrCMBSE7wXfIRzBO00VWaSayiIoIgu7/jzAoTn9&#10;YZuT0kRtfPqNIOzlMDPfMOtNbxpxp87VlhXMpgkI4tzqmksF18tusgThPLLGxjIpCORgkw0Ha0y1&#10;ffCJ7mdfighhl6KCyvs2ldLlFRl0U9sSR6+wnUEfZVdK3eEjwk0j50nyIQ3WHBcqbGlbUf57vhkF&#10;mHDYFdtwfIaf7/1XuKKum6NS41H/uQLhqff/4Xf7oBUsZnN4nY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u6RMMAAADcAAAADwAAAAAAAAAAAAAAAACYAgAAZHJzL2Rv&#10;d25yZXYueG1sUEsFBgAAAAAEAAQA9QAAAIgDAAAAAA==&#10;" path="m,l,686e" filled="f" strokeweight=".23422mm">
                    <v:path arrowok="t" o:connecttype="custom" o:connectlocs="0,1241;0,1927" o:connectangles="0,0"/>
                  </v:shape>
                </v:group>
                <v:group id="Group 387" o:spid="_x0000_s1035" style="position:absolute;left:1582;top:1235;width:723;height:2" coordorigin="1582,1235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88" o:spid="_x0000_s1036" style="position:absolute;left:1582;top:1235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64ZsUA&#10;AADcAAAADwAAAGRycy9kb3ducmV2LnhtbESPQWvCQBSE74X+h+UVeim6sUgp0VXEVmgPHmLF8yP7&#10;zAazb0P2GVN/vVsQehxm5htmvhx8o3rqYh3YwGScgSIug625MrD/2YzeQUVBttgEJgO/FGG5eHyY&#10;Y27DhQvqd1KpBOGYowEn0uZax9KRxzgOLXHyjqHzKEl2lbYdXhLcN/o1y960x5rTgsOW1o7K0+7s&#10;DYjbfvt+dT58vHz2ssay2FxtYczz07CagRIa5D98b39ZA9PJFP7OpCO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rhm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85" o:spid="_x0000_s1037" style="position:absolute;left:1582;top:1464;width:723;height:2" coordorigin="1582,1464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86" o:spid="_x0000_s1038" style="position:absolute;left:1582;top:1464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DisUA&#10;AADcAAAADwAAAGRycy9kb3ducmV2LnhtbESPQWvCQBSE74X+h+UVeim6sRQp0VXEVmgPHmLF8yP7&#10;zAazb0P2GdP++q4geBxm5htmvhx8o3rqYh3YwGScgSIug625MrD/2YzeQUVBttgEJgO/FGG5eHyY&#10;Y27DhQvqd1KpBOGYowEn0uZax9KRxzgOLXHyjqHzKEl2lbYdXhLcN/o1y6baY81pwWFLa0flaXf2&#10;BsRtv32/Oh8+Xj57WWNZbP5sYczz07CagRIa5B6+tb+sgbfJFK5n0hH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IOK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83" o:spid="_x0000_s1039" style="position:absolute;left:1582;top:1693;width:723;height:2" coordorigin="1582,169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84" o:spid="_x0000_s1040" style="position:absolute;left:1582;top:169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yY8IA&#10;AADcAAAADwAAAGRycy9kb3ducmV2LnhtbERPS2vCQBC+F/wPywi9FN1YRCS6iviAeughWnoestNs&#10;aHY2ZMeY9td3DwWPH997vR18o3rqYh3YwGyagSIug625MvBxPU2WoKIgW2wCk4EfirDdjJ7WmNtw&#10;54L6i1QqhXDM0YATaXOtY+nIY5yGljhxX6HzKAl2lbYd3lO4b/Rrli20x5pTg8OW9o7K78vNGxD3&#10;fvb97vZ5eDn2sseyOP3awpjn8bBbgRIa5CH+d79ZA/NZWpv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7Jj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381" o:spid="_x0000_s1041" style="position:absolute;left:1582;top:1921;width:723;height:2" coordorigin="1582,192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82" o:spid="_x0000_s1042" style="position:absolute;left:1582;top:192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02MIA&#10;AADcAAAADwAAAGRycy9kb3ducmV2LnhtbERPTWvCQBC9C/6HZYReRDdKkRJdRbRCe/AQW3oestNs&#10;aHY2ZMeY9td3D4LHx/ve7AbfqJ66WAc2sJhnoIjLYGuuDHx+nGYvoKIgW2wCk4FfirDbjkcbzG24&#10;cUH9RSqVQjjmaMCJtLnWsXTkMc5DS5y479B5lAS7StsObyncN3qZZSvtsebU4LClg6Py53L1BsSd&#10;332/v34dp6+9HLAsTn+2MOZpMuzXoIQGeYjv7jdr4HmZ5qcz6Qjo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XTY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488" behindDoc="1" locked="0" layoutInCell="1" allowOverlap="1" wp14:anchorId="0FFA7B27" wp14:editId="2BBD822E">
                <wp:simplePos x="0" y="0"/>
                <wp:positionH relativeFrom="page">
                  <wp:posOffset>996950</wp:posOffset>
                </wp:positionH>
                <wp:positionV relativeFrom="page">
                  <wp:posOffset>1517015</wp:posOffset>
                </wp:positionV>
                <wp:extent cx="471170" cy="459105"/>
                <wp:effectExtent l="6350" t="2540" r="8255" b="5080"/>
                <wp:wrapNone/>
                <wp:docPr id="387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9105"/>
                          <a:chOff x="1570" y="2389"/>
                          <a:chExt cx="742" cy="723"/>
                        </a:xfrm>
                      </wpg:grpSpPr>
                      <wpg:grpSp>
                        <wpg:cNvPr id="388" name="Group 378"/>
                        <wpg:cNvGrpSpPr>
                          <a:grpSpLocks/>
                        </wpg:cNvGrpSpPr>
                        <wpg:grpSpPr bwMode="auto">
                          <a:xfrm>
                            <a:off x="1582" y="2396"/>
                            <a:ext cx="723" cy="241"/>
                            <a:chOff x="1582" y="2396"/>
                            <a:chExt cx="723" cy="241"/>
                          </a:xfrm>
                        </wpg:grpSpPr>
                        <wps:wsp>
                          <wps:cNvPr id="389" name="Freeform 379"/>
                          <wps:cNvSpPr>
                            <a:spLocks/>
                          </wps:cNvSpPr>
                          <wps:spPr bwMode="auto">
                            <a:xfrm>
                              <a:off x="1582" y="2396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636 2396"/>
                                <a:gd name="T3" fmla="*/ 2636 h 241"/>
                                <a:gd name="T4" fmla="+- 0 2305 1582"/>
                                <a:gd name="T5" fmla="*/ T4 w 723"/>
                                <a:gd name="T6" fmla="+- 0 2636 2396"/>
                                <a:gd name="T7" fmla="*/ 2636 h 241"/>
                                <a:gd name="T8" fmla="+- 0 2305 1582"/>
                                <a:gd name="T9" fmla="*/ T8 w 723"/>
                                <a:gd name="T10" fmla="+- 0 2396 2396"/>
                                <a:gd name="T11" fmla="*/ 2396 h 241"/>
                                <a:gd name="T12" fmla="+- 0 1582 1582"/>
                                <a:gd name="T13" fmla="*/ T12 w 723"/>
                                <a:gd name="T14" fmla="+- 0 2396 2396"/>
                                <a:gd name="T15" fmla="*/ 2396 h 241"/>
                                <a:gd name="T16" fmla="+- 0 1582 1582"/>
                                <a:gd name="T17" fmla="*/ T16 w 723"/>
                                <a:gd name="T18" fmla="+- 0 2636 2396"/>
                                <a:gd name="T19" fmla="*/ 263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76"/>
                        <wpg:cNvGrpSpPr>
                          <a:grpSpLocks/>
                        </wpg:cNvGrpSpPr>
                        <wpg:grpSpPr bwMode="auto">
                          <a:xfrm>
                            <a:off x="1582" y="2625"/>
                            <a:ext cx="723" cy="241"/>
                            <a:chOff x="1582" y="2625"/>
                            <a:chExt cx="723" cy="241"/>
                          </a:xfrm>
                        </wpg:grpSpPr>
                        <wps:wsp>
                          <wps:cNvPr id="391" name="Freeform 377"/>
                          <wps:cNvSpPr>
                            <a:spLocks/>
                          </wps:cNvSpPr>
                          <wps:spPr bwMode="auto">
                            <a:xfrm>
                              <a:off x="1582" y="2625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865 2625"/>
                                <a:gd name="T3" fmla="*/ 2865 h 241"/>
                                <a:gd name="T4" fmla="+- 0 2305 1582"/>
                                <a:gd name="T5" fmla="*/ T4 w 723"/>
                                <a:gd name="T6" fmla="+- 0 2865 2625"/>
                                <a:gd name="T7" fmla="*/ 2865 h 241"/>
                                <a:gd name="T8" fmla="+- 0 2305 1582"/>
                                <a:gd name="T9" fmla="*/ T8 w 723"/>
                                <a:gd name="T10" fmla="+- 0 2625 2625"/>
                                <a:gd name="T11" fmla="*/ 2625 h 241"/>
                                <a:gd name="T12" fmla="+- 0 1582 1582"/>
                                <a:gd name="T13" fmla="*/ T12 w 723"/>
                                <a:gd name="T14" fmla="+- 0 2625 2625"/>
                                <a:gd name="T15" fmla="*/ 2625 h 241"/>
                                <a:gd name="T16" fmla="+- 0 1582 1582"/>
                                <a:gd name="T17" fmla="*/ T16 w 723"/>
                                <a:gd name="T18" fmla="+- 0 2865 2625"/>
                                <a:gd name="T19" fmla="*/ 286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74"/>
                        <wpg:cNvGrpSpPr>
                          <a:grpSpLocks/>
                        </wpg:cNvGrpSpPr>
                        <wpg:grpSpPr bwMode="auto">
                          <a:xfrm>
                            <a:off x="1577" y="2396"/>
                            <a:ext cx="2" cy="710"/>
                            <a:chOff x="1577" y="2396"/>
                            <a:chExt cx="2" cy="710"/>
                          </a:xfrm>
                        </wpg:grpSpPr>
                        <wps:wsp>
                          <wps:cNvPr id="393" name="Freeform 375"/>
                          <wps:cNvSpPr>
                            <a:spLocks/>
                          </wps:cNvSpPr>
                          <wps:spPr bwMode="auto">
                            <a:xfrm>
                              <a:off x="1577" y="2396"/>
                              <a:ext cx="2" cy="710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2396 h 710"/>
                                <a:gd name="T2" fmla="+- 0 3105 2396"/>
                                <a:gd name="T3" fmla="*/ 3105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09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72"/>
                        <wpg:cNvGrpSpPr>
                          <a:grpSpLocks/>
                        </wpg:cNvGrpSpPr>
                        <wpg:grpSpPr bwMode="auto">
                          <a:xfrm>
                            <a:off x="2299" y="2407"/>
                            <a:ext cx="2" cy="699"/>
                            <a:chOff x="2299" y="2407"/>
                            <a:chExt cx="2" cy="699"/>
                          </a:xfrm>
                        </wpg:grpSpPr>
                        <wps:wsp>
                          <wps:cNvPr id="395" name="Freeform 373"/>
                          <wps:cNvSpPr>
                            <a:spLocks/>
                          </wps:cNvSpPr>
                          <wps:spPr bwMode="auto">
                            <a:xfrm>
                              <a:off x="2299" y="2407"/>
                              <a:ext cx="2" cy="699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699"/>
                                <a:gd name="T2" fmla="+- 0 3105 2407"/>
                                <a:gd name="T3" fmla="*/ 3105 h 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70"/>
                        <wpg:cNvGrpSpPr>
                          <a:grpSpLocks/>
                        </wpg:cNvGrpSpPr>
                        <wpg:grpSpPr bwMode="auto">
                          <a:xfrm>
                            <a:off x="1582" y="2402"/>
                            <a:ext cx="723" cy="2"/>
                            <a:chOff x="1582" y="2402"/>
                            <a:chExt cx="723" cy="2"/>
                          </a:xfrm>
                        </wpg:grpSpPr>
                        <wps:wsp>
                          <wps:cNvPr id="397" name="Freeform 371"/>
                          <wps:cNvSpPr>
                            <a:spLocks/>
                          </wps:cNvSpPr>
                          <wps:spPr bwMode="auto">
                            <a:xfrm>
                              <a:off x="1582" y="2402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68"/>
                        <wpg:cNvGrpSpPr>
                          <a:grpSpLocks/>
                        </wpg:cNvGrpSpPr>
                        <wpg:grpSpPr bwMode="auto">
                          <a:xfrm>
                            <a:off x="1582" y="2631"/>
                            <a:ext cx="723" cy="2"/>
                            <a:chOff x="1582" y="2631"/>
                            <a:chExt cx="723" cy="2"/>
                          </a:xfrm>
                        </wpg:grpSpPr>
                        <wps:wsp>
                          <wps:cNvPr id="399" name="Freeform 369"/>
                          <wps:cNvSpPr>
                            <a:spLocks/>
                          </wps:cNvSpPr>
                          <wps:spPr bwMode="auto">
                            <a:xfrm>
                              <a:off x="1582" y="263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66"/>
                        <wpg:cNvGrpSpPr>
                          <a:grpSpLocks/>
                        </wpg:cNvGrpSpPr>
                        <wpg:grpSpPr bwMode="auto">
                          <a:xfrm>
                            <a:off x="1582" y="2859"/>
                            <a:ext cx="723" cy="2"/>
                            <a:chOff x="1582" y="2859"/>
                            <a:chExt cx="723" cy="2"/>
                          </a:xfrm>
                        </wpg:grpSpPr>
                        <wps:wsp>
                          <wps:cNvPr id="401" name="Freeform 367"/>
                          <wps:cNvSpPr>
                            <a:spLocks/>
                          </wps:cNvSpPr>
                          <wps:spPr bwMode="auto">
                            <a:xfrm>
                              <a:off x="1582" y="2859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64"/>
                        <wpg:cNvGrpSpPr>
                          <a:grpSpLocks/>
                        </wpg:cNvGrpSpPr>
                        <wpg:grpSpPr bwMode="auto">
                          <a:xfrm>
                            <a:off x="1582" y="3100"/>
                            <a:ext cx="723" cy="2"/>
                            <a:chOff x="1582" y="3100"/>
                            <a:chExt cx="723" cy="2"/>
                          </a:xfrm>
                        </wpg:grpSpPr>
                        <wps:wsp>
                          <wps:cNvPr id="403" name="Freeform 365"/>
                          <wps:cNvSpPr>
                            <a:spLocks/>
                          </wps:cNvSpPr>
                          <wps:spPr bwMode="auto">
                            <a:xfrm>
                              <a:off x="1582" y="3100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E5A71" id="Group 363" o:spid="_x0000_s1026" style="position:absolute;margin-left:78.5pt;margin-top:119.45pt;width:37.1pt;height:36.15pt;z-index:-113992;mso-position-horizontal-relative:page;mso-position-vertical-relative:page" coordorigin="1570,2389" coordsize="74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">
                <v:group id="Group 378" o:spid="_x0000_s1027" style="position:absolute;left:1582;top:2396;width:723;height:241" coordorigin="1582,2396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79" o:spid="_x0000_s1028" style="position:absolute;left:1582;top:2396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l/cMA&#10;AADcAAAADwAAAGRycy9kb3ducmV2LnhtbESPT4vCMBTE74LfITxhb5q6lqVWo7gLsosn/128PZpn&#10;U2xeSpO19dtvBGGPw8z8hlmue1uLO7W+cqxgOklAEBdOV1wqOJ+24wyED8gaa8ek4EEe1qvhYIm5&#10;dh0f6H4MpYgQ9jkqMCE0uZS+MGTRT1xDHL2ray2GKNtS6ha7CLe1fE+SD2mx4rhgsKEvQ8Xt+GsV&#10;7GnnTw3tE/NZXnZZl6aPb58q9TbqNwsQgfrwH361f7SCWTaH5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el/cMAAADcAAAADwAAAAAAAAAAAAAAAACYAgAAZHJzL2Rv&#10;d25yZXYueG1sUEsFBgAAAAAEAAQA9QAAAIgDAAAAAA==&#10;" path="m,240r723,l723,,,,,240xe" fillcolor="#365f92" stroked="f">
                    <v:path arrowok="t" o:connecttype="custom" o:connectlocs="0,2636;723,2636;723,2396;0,2396;0,2636" o:connectangles="0,0,0,0,0"/>
                  </v:shape>
                </v:group>
                <v:group id="Group 376" o:spid="_x0000_s1029" style="position:absolute;left:1582;top:2625;width:723;height:241" coordorigin="1582,2625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77" o:spid="_x0000_s1030" style="position:absolute;left:1582;top:2625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3vMcA&#10;AADcAAAADwAAAGRycy9kb3ducmV2LnhtbESPT2vCQBTE7wW/w/IEL0U3UagaXaUUFKlQ6p+Lt2f2&#10;mcRm36bZVdNv7woFj8PM/IaZzhtTiivVrrCsIO5FIIhTqwvOFOx3i+4IhPPIGkvLpOCPHMxnrZcp&#10;JtreeEPXrc9EgLBLUEHufZVI6dKcDLqerYiDd7K1QR9knUld4y3ATSn7UfQmDRYcFnKs6COn9Gd7&#10;MQrK+ISLb90sB8fNeb0futfD7+eXUp128z4B4anxz/B/e6UVDMY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W97zHAAAA3AAAAA8AAAAAAAAAAAAAAAAAmAIAAGRy&#10;cy9kb3ducmV2LnhtbFBLBQYAAAAABAAEAPUAAACMAwAAAAA=&#10;" path="m,240r723,l723,,,,,240xe" fillcolor="#94b3d6" stroked="f">
                    <v:path arrowok="t" o:connecttype="custom" o:connectlocs="0,2865;723,2865;723,2625;0,2625;0,2865" o:connectangles="0,0,0,0,0"/>
                  </v:shape>
                </v:group>
                <v:group id="Group 374" o:spid="_x0000_s1031" style="position:absolute;left:1577;top:2396;width:2;height:710" coordorigin="1577,2396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75" o:spid="_x0000_s1032" style="position:absolute;left:1577;top:2396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hxMcA&#10;AADcAAAADwAAAGRycy9kb3ducmV2LnhtbESPQWvCQBSE74X+h+UVvJS6qZaqaTaiQsBLC0m9eHtk&#10;X5PQ7NuQXU3017tCocdhZr5hkvVoWnGm3jWWFbxOIxDEpdUNVwoO39nLEoTzyBpby6TgQg7W6eND&#10;grG2A+d0LnwlAoRdjApq77tYSlfWZNBNbUccvB/bG/RB9pXUPQ4Bblo5i6J3abDhsFBjR7uayt/i&#10;ZBSUx6xZ5O3n3l/zyzCTi69s+/as1ORp3HyA8DT6//Bfe68VzFdz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7ocTHAAAA3AAAAA8AAAAAAAAAAAAAAAAAmAIAAGRy&#10;cy9kb3ducmV2LnhtbFBLBQYAAAAABAAEAPUAAACMAwAAAAA=&#10;" path="m,l,709e" filled="f" strokeweight=".23422mm">
                    <v:path arrowok="t" o:connecttype="custom" o:connectlocs="0,2396;0,3105" o:connectangles="0,0"/>
                  </v:shape>
                </v:group>
                <v:group id="Group 372" o:spid="_x0000_s1033" style="position:absolute;left:2299;top:2407;width:2;height:699" coordorigin="2299,2407" coordsize="2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373" o:spid="_x0000_s1034" style="position:absolute;left:2299;top:2407;width:2;height:699;visibility:visible;mso-wrap-style:square;v-text-anchor:top" coordsize="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slcUA&#10;AADcAAAADwAAAGRycy9kb3ducmV2LnhtbESPX0vDQBDE3wW/w7GCb3ZTxaBpr6W0VQQfpP/o65Lb&#10;JqG5vXh3NvHbe4Lg4zAzv2Gm88G26sI+NE40jEcZKJbSmUYqDfvdy90TqBBJDLVOWMM3B5jPrq+m&#10;VBjXy4Yv21ipBJFQkIY6xq5ADGXNlsLIdSzJOzlvKSbpKzSe+gS3Ld5nWY6WGkkLNXW8rLk8b7+s&#10;htfMf+I673DXH96P1THHVdx8aH17MywmoCIP8T/8134zGh6eH+H3TDoCOP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uyVxQAAANwAAAAPAAAAAAAAAAAAAAAAAJgCAABkcnMv&#10;ZG93bnJldi54bWxQSwUGAAAAAAQABAD1AAAAigMAAAAA&#10;" path="m,l,698e" filled="f" strokeweight=".23422mm">
                    <v:path arrowok="t" o:connecttype="custom" o:connectlocs="0,2407;0,3105" o:connectangles="0,0"/>
                  </v:shape>
                </v:group>
                <v:group id="Group 370" o:spid="_x0000_s1035" style="position:absolute;left:1582;top:2402;width:723;height:2" coordorigin="1582,2402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71" o:spid="_x0000_s1036" style="position:absolute;left:1582;top:2402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oLsYA&#10;AADcAAAADwAAAGRycy9kb3ducmV2LnhtbESPQUvDQBSE74L/YXlCL9JutKA2dltKbaEePKSWnh/Z&#10;ZzaYfRuyr2nqr3cLgsdhZr5h5svBN6qnLtaBDTxMMlDEZbA1VwYOn9vxC6goyBabwGTgQhGWi9ub&#10;OeY2nLmgfi+VShCOORpwIm2udSwdeYyT0BIn7yt0HiXJrtK2w3OC+0Y/ZtmT9lhzWnDY0tpR+b0/&#10;eQPiPt59vzod3+43vayxLLY/tjBmdDesXkEJDfIf/mvvrIHp7BmuZ9IR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XoLsYAAADcAAAADwAAAAAAAAAAAAAAAACYAgAAZHJz&#10;L2Rvd25yZXYueG1sUEsFBgAAAAAEAAQA9QAAAIsDAAAAAA==&#10;" path="m,l723,e" filled="f" strokeweight=".23647mm">
                    <v:path arrowok="t" o:connecttype="custom" o:connectlocs="0,0;723,0" o:connectangles="0,0"/>
                  </v:shape>
                </v:group>
                <v:group id="Group 368" o:spid="_x0000_s1037" style="position:absolute;left:1582;top:2631;width:723;height:2" coordorigin="1582,263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69" o:spid="_x0000_s1038" style="position:absolute;left:1582;top:263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Zx8UA&#10;AADcAAAADwAAAGRycy9kb3ducmV2LnhtbESPQWvCQBSE70L/w/IKvYhuWkFq6ipiK9iDh9ji+ZF9&#10;zYZm34bsM6b99V1B6HGYmW+Y5Xrwjeqpi3VgA4/TDBRxGWzNlYHPj93kGVQUZItNYDLwQxHWq7vR&#10;EnMbLlxQf5RKJQjHHA04kTbXOpaOPMZpaImT9xU6j5JkV2nb4SXBfaOfsmyuPdacFhy2tHVUfh/P&#10;3oC4w7vvN+fT6/itly2Wxe7XFsY83A+bF1BCg/yHb+29NTBbLOB6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tnH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66" o:spid="_x0000_s1039" style="position:absolute;left:1582;top:2859;width:723;height:2" coordorigin="1582,2859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67" o:spid="_x0000_s1040" style="position:absolute;left:1582;top:2859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NI8UA&#10;AADcAAAADwAAAGRycy9kb3ducmV2LnhtbESPQWvCQBSE7wX/w/IKXkrdWEqR6CqiFeyhh6j0/Mg+&#10;s6HZtyH7jNFf3y0Uehxm5htmsRp8o3rqYh3YwHSSgSIug625MnA67p5noKIgW2wCk4EbRVgtRw8L&#10;zG24ckH9QSqVIBxzNOBE2lzrWDryGCehJU7eOXQeJcmu0rbDa4L7Rr9k2Zv2WHNacNjSxlH5fbh4&#10;A+I+P3y/vnxtn9572WBZ7O62MGb8OKznoIQG+Q//tffWwGs2hd8z6Qjo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I0j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64" o:spid="_x0000_s1041" style="position:absolute;left:1582;top:3100;width:723;height:2" coordorigin="1582,3100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65" o:spid="_x0000_s1042" style="position:absolute;left:1582;top:3100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62z8UA&#10;AADcAAAADwAAAGRycy9kb3ducmV2LnhtbESPT0vDQBTE74LfYXmCF2k3/kEkdhNKtaAHD6nS8yP7&#10;zAazb0P2NU376d1CocdhZn7DLMrJd2qkIbaBDdzPM1DEdbAtNwZ+vtezF1BRkC12gcnAgSKUxfXV&#10;AnMb9lzRuJFGJQjHHA04kT7XOtaOPMZ56ImT9xsGj5Lk0Gg74D7BfacfsuxZe2w5LTjsaeWo/tvs&#10;vAFxX59+XO62b3fvo6ywrtZHWxlzezMtX0EJTXIJn9sf1sBT9ginM+kI6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rbP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512" behindDoc="1" locked="0" layoutInCell="1" allowOverlap="1" wp14:anchorId="0FFA7B28" wp14:editId="021C06A5">
                <wp:simplePos x="0" y="0"/>
                <wp:positionH relativeFrom="page">
                  <wp:posOffset>996950</wp:posOffset>
                </wp:positionH>
                <wp:positionV relativeFrom="page">
                  <wp:posOffset>2149475</wp:posOffset>
                </wp:positionV>
                <wp:extent cx="471170" cy="742315"/>
                <wp:effectExtent l="6350" t="6350" r="8255" b="3810"/>
                <wp:wrapNone/>
                <wp:docPr id="360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742315"/>
                          <a:chOff x="1570" y="3385"/>
                          <a:chExt cx="742" cy="1169"/>
                        </a:xfrm>
                      </wpg:grpSpPr>
                      <wpg:grpSp>
                        <wpg:cNvPr id="361" name="Group 361"/>
                        <wpg:cNvGrpSpPr>
                          <a:grpSpLocks/>
                        </wpg:cNvGrpSpPr>
                        <wpg:grpSpPr bwMode="auto">
                          <a:xfrm>
                            <a:off x="1582" y="3391"/>
                            <a:ext cx="723" cy="241"/>
                            <a:chOff x="1582" y="3391"/>
                            <a:chExt cx="723" cy="241"/>
                          </a:xfrm>
                        </wpg:grpSpPr>
                        <wps:wsp>
                          <wps:cNvPr id="362" name="Freeform 362"/>
                          <wps:cNvSpPr>
                            <a:spLocks/>
                          </wps:cNvSpPr>
                          <wps:spPr bwMode="auto">
                            <a:xfrm>
                              <a:off x="1582" y="3391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3632 3391"/>
                                <a:gd name="T3" fmla="*/ 3632 h 241"/>
                                <a:gd name="T4" fmla="+- 0 2305 1582"/>
                                <a:gd name="T5" fmla="*/ T4 w 723"/>
                                <a:gd name="T6" fmla="+- 0 3632 3391"/>
                                <a:gd name="T7" fmla="*/ 3632 h 241"/>
                                <a:gd name="T8" fmla="+- 0 2305 1582"/>
                                <a:gd name="T9" fmla="*/ T8 w 723"/>
                                <a:gd name="T10" fmla="+- 0 3391 3391"/>
                                <a:gd name="T11" fmla="*/ 3391 h 241"/>
                                <a:gd name="T12" fmla="+- 0 1582 1582"/>
                                <a:gd name="T13" fmla="*/ T12 w 723"/>
                                <a:gd name="T14" fmla="+- 0 3391 3391"/>
                                <a:gd name="T15" fmla="*/ 3391 h 241"/>
                                <a:gd name="T16" fmla="+- 0 1582 1582"/>
                                <a:gd name="T17" fmla="*/ T16 w 723"/>
                                <a:gd name="T18" fmla="+- 0 3632 3391"/>
                                <a:gd name="T19" fmla="*/ 363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9"/>
                        <wpg:cNvGrpSpPr>
                          <a:grpSpLocks/>
                        </wpg:cNvGrpSpPr>
                        <wpg:grpSpPr bwMode="auto">
                          <a:xfrm>
                            <a:off x="1582" y="3620"/>
                            <a:ext cx="723" cy="240"/>
                            <a:chOff x="1582" y="3620"/>
                            <a:chExt cx="723" cy="240"/>
                          </a:xfrm>
                        </wpg:grpSpPr>
                        <wps:wsp>
                          <wps:cNvPr id="364" name="Freeform 360"/>
                          <wps:cNvSpPr>
                            <a:spLocks/>
                          </wps:cNvSpPr>
                          <wps:spPr bwMode="auto">
                            <a:xfrm>
                              <a:off x="1582" y="3620"/>
                              <a:ext cx="723" cy="240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3860 3620"/>
                                <a:gd name="T3" fmla="*/ 3860 h 240"/>
                                <a:gd name="T4" fmla="+- 0 2305 1582"/>
                                <a:gd name="T5" fmla="*/ T4 w 723"/>
                                <a:gd name="T6" fmla="+- 0 3860 3620"/>
                                <a:gd name="T7" fmla="*/ 3860 h 240"/>
                                <a:gd name="T8" fmla="+- 0 2305 1582"/>
                                <a:gd name="T9" fmla="*/ T8 w 723"/>
                                <a:gd name="T10" fmla="+- 0 3620 3620"/>
                                <a:gd name="T11" fmla="*/ 3620 h 240"/>
                                <a:gd name="T12" fmla="+- 0 1582 1582"/>
                                <a:gd name="T13" fmla="*/ T12 w 723"/>
                                <a:gd name="T14" fmla="+- 0 3620 3620"/>
                                <a:gd name="T15" fmla="*/ 3620 h 240"/>
                                <a:gd name="T16" fmla="+- 0 1582 1582"/>
                                <a:gd name="T17" fmla="*/ T16 w 723"/>
                                <a:gd name="T18" fmla="+- 0 3860 3620"/>
                                <a:gd name="T19" fmla="*/ 38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0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7"/>
                        <wpg:cNvGrpSpPr>
                          <a:grpSpLocks/>
                        </wpg:cNvGrpSpPr>
                        <wpg:grpSpPr bwMode="auto">
                          <a:xfrm>
                            <a:off x="1582" y="3849"/>
                            <a:ext cx="723" cy="241"/>
                            <a:chOff x="1582" y="3849"/>
                            <a:chExt cx="723" cy="241"/>
                          </a:xfrm>
                        </wpg:grpSpPr>
                        <wps:wsp>
                          <wps:cNvPr id="366" name="Freeform 358"/>
                          <wps:cNvSpPr>
                            <a:spLocks/>
                          </wps:cNvSpPr>
                          <wps:spPr bwMode="auto">
                            <a:xfrm>
                              <a:off x="1582" y="3849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4089 3849"/>
                                <a:gd name="T3" fmla="*/ 4089 h 241"/>
                                <a:gd name="T4" fmla="+- 0 2305 1582"/>
                                <a:gd name="T5" fmla="*/ T4 w 723"/>
                                <a:gd name="T6" fmla="+- 0 4089 3849"/>
                                <a:gd name="T7" fmla="*/ 4089 h 241"/>
                                <a:gd name="T8" fmla="+- 0 2305 1582"/>
                                <a:gd name="T9" fmla="*/ T8 w 723"/>
                                <a:gd name="T10" fmla="+- 0 3849 3849"/>
                                <a:gd name="T11" fmla="*/ 3849 h 241"/>
                                <a:gd name="T12" fmla="+- 0 1582 1582"/>
                                <a:gd name="T13" fmla="*/ T12 w 723"/>
                                <a:gd name="T14" fmla="+- 0 3849 3849"/>
                                <a:gd name="T15" fmla="*/ 3849 h 241"/>
                                <a:gd name="T16" fmla="+- 0 1582 1582"/>
                                <a:gd name="T17" fmla="*/ T16 w 723"/>
                                <a:gd name="T18" fmla="+- 0 4089 3849"/>
                                <a:gd name="T19" fmla="*/ 408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5"/>
                        <wpg:cNvGrpSpPr>
                          <a:grpSpLocks/>
                        </wpg:cNvGrpSpPr>
                        <wpg:grpSpPr bwMode="auto">
                          <a:xfrm>
                            <a:off x="1582" y="4078"/>
                            <a:ext cx="723" cy="241"/>
                            <a:chOff x="1582" y="4078"/>
                            <a:chExt cx="723" cy="241"/>
                          </a:xfrm>
                        </wpg:grpSpPr>
                        <wps:wsp>
                          <wps:cNvPr id="368" name="Freeform 356"/>
                          <wps:cNvSpPr>
                            <a:spLocks/>
                          </wps:cNvSpPr>
                          <wps:spPr bwMode="auto">
                            <a:xfrm>
                              <a:off x="1582" y="4078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4318 4078"/>
                                <a:gd name="T3" fmla="*/ 4318 h 241"/>
                                <a:gd name="T4" fmla="+- 0 2305 1582"/>
                                <a:gd name="T5" fmla="*/ T4 w 723"/>
                                <a:gd name="T6" fmla="+- 0 4318 4078"/>
                                <a:gd name="T7" fmla="*/ 4318 h 241"/>
                                <a:gd name="T8" fmla="+- 0 2305 1582"/>
                                <a:gd name="T9" fmla="*/ T8 w 723"/>
                                <a:gd name="T10" fmla="+- 0 4078 4078"/>
                                <a:gd name="T11" fmla="*/ 4078 h 241"/>
                                <a:gd name="T12" fmla="+- 0 1582 1582"/>
                                <a:gd name="T13" fmla="*/ T12 w 723"/>
                                <a:gd name="T14" fmla="+- 0 4078 4078"/>
                                <a:gd name="T15" fmla="*/ 4078 h 241"/>
                                <a:gd name="T16" fmla="+- 0 1582 1582"/>
                                <a:gd name="T17" fmla="*/ T16 w 723"/>
                                <a:gd name="T18" fmla="+- 0 4318 4078"/>
                                <a:gd name="T19" fmla="*/ 431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53"/>
                        <wpg:cNvGrpSpPr>
                          <a:grpSpLocks/>
                        </wpg:cNvGrpSpPr>
                        <wpg:grpSpPr bwMode="auto">
                          <a:xfrm>
                            <a:off x="1582" y="4307"/>
                            <a:ext cx="723" cy="241"/>
                            <a:chOff x="1582" y="4307"/>
                            <a:chExt cx="723" cy="241"/>
                          </a:xfrm>
                        </wpg:grpSpPr>
                        <wps:wsp>
                          <wps:cNvPr id="370" name="Freeform 354"/>
                          <wps:cNvSpPr>
                            <a:spLocks/>
                          </wps:cNvSpPr>
                          <wps:spPr bwMode="auto">
                            <a:xfrm>
                              <a:off x="1582" y="4307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4547 4307"/>
                                <a:gd name="T3" fmla="*/ 4547 h 241"/>
                                <a:gd name="T4" fmla="+- 0 2305 1582"/>
                                <a:gd name="T5" fmla="*/ T4 w 723"/>
                                <a:gd name="T6" fmla="+- 0 4547 4307"/>
                                <a:gd name="T7" fmla="*/ 4547 h 241"/>
                                <a:gd name="T8" fmla="+- 0 2305 1582"/>
                                <a:gd name="T9" fmla="*/ T8 w 723"/>
                                <a:gd name="T10" fmla="+- 0 4307 4307"/>
                                <a:gd name="T11" fmla="*/ 4307 h 241"/>
                                <a:gd name="T12" fmla="+- 0 1582 1582"/>
                                <a:gd name="T13" fmla="*/ T12 w 723"/>
                                <a:gd name="T14" fmla="+- 0 4307 4307"/>
                                <a:gd name="T15" fmla="*/ 4307 h 241"/>
                                <a:gd name="T16" fmla="+- 0 1582 1582"/>
                                <a:gd name="T17" fmla="*/ T16 w 723"/>
                                <a:gd name="T18" fmla="+- 0 4547 4307"/>
                                <a:gd name="T19" fmla="*/ 454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51"/>
                        <wpg:cNvGrpSpPr>
                          <a:grpSpLocks/>
                        </wpg:cNvGrpSpPr>
                        <wpg:grpSpPr bwMode="auto">
                          <a:xfrm>
                            <a:off x="1577" y="3391"/>
                            <a:ext cx="2" cy="1156"/>
                            <a:chOff x="1577" y="3391"/>
                            <a:chExt cx="2" cy="1156"/>
                          </a:xfrm>
                        </wpg:grpSpPr>
                        <wps:wsp>
                          <wps:cNvPr id="372" name="Freeform 352"/>
                          <wps:cNvSpPr>
                            <a:spLocks/>
                          </wps:cNvSpPr>
                          <wps:spPr bwMode="auto">
                            <a:xfrm>
                              <a:off x="1577" y="3391"/>
                              <a:ext cx="2" cy="1156"/>
                            </a:xfrm>
                            <a:custGeom>
                              <a:avLst/>
                              <a:gdLst>
                                <a:gd name="T0" fmla="+- 0 3391 3391"/>
                                <a:gd name="T1" fmla="*/ 3391 h 1156"/>
                                <a:gd name="T2" fmla="+- 0 4547 3391"/>
                                <a:gd name="T3" fmla="*/ 4547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9"/>
                        <wpg:cNvGrpSpPr>
                          <a:grpSpLocks/>
                        </wpg:cNvGrpSpPr>
                        <wpg:grpSpPr bwMode="auto">
                          <a:xfrm>
                            <a:off x="2299" y="3403"/>
                            <a:ext cx="2" cy="1145"/>
                            <a:chOff x="2299" y="3403"/>
                            <a:chExt cx="2" cy="1145"/>
                          </a:xfrm>
                        </wpg:grpSpPr>
                        <wps:wsp>
                          <wps:cNvPr id="374" name="Freeform 350"/>
                          <wps:cNvSpPr>
                            <a:spLocks/>
                          </wps:cNvSpPr>
                          <wps:spPr bwMode="auto">
                            <a:xfrm>
                              <a:off x="2299" y="3403"/>
                              <a:ext cx="2" cy="1145"/>
                            </a:xfrm>
                            <a:custGeom>
                              <a:avLst/>
                              <a:gdLst>
                                <a:gd name="T0" fmla="+- 0 3403 3403"/>
                                <a:gd name="T1" fmla="*/ 3403 h 1145"/>
                                <a:gd name="T2" fmla="+- 0 4547 3403"/>
                                <a:gd name="T3" fmla="*/ 4547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0"/>
                                  </a:moveTo>
                                  <a:lnTo>
                                    <a:pt x="0" y="1144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47"/>
                        <wpg:cNvGrpSpPr>
                          <a:grpSpLocks/>
                        </wpg:cNvGrpSpPr>
                        <wpg:grpSpPr bwMode="auto">
                          <a:xfrm>
                            <a:off x="1582" y="3397"/>
                            <a:ext cx="723" cy="2"/>
                            <a:chOff x="1582" y="3397"/>
                            <a:chExt cx="723" cy="2"/>
                          </a:xfrm>
                        </wpg:grpSpPr>
                        <wps:wsp>
                          <wps:cNvPr id="376" name="Freeform 348"/>
                          <wps:cNvSpPr>
                            <a:spLocks/>
                          </wps:cNvSpPr>
                          <wps:spPr bwMode="auto">
                            <a:xfrm>
                              <a:off x="1582" y="3397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45"/>
                        <wpg:cNvGrpSpPr>
                          <a:grpSpLocks/>
                        </wpg:cNvGrpSpPr>
                        <wpg:grpSpPr bwMode="auto">
                          <a:xfrm>
                            <a:off x="1582" y="3626"/>
                            <a:ext cx="723" cy="2"/>
                            <a:chOff x="1582" y="3626"/>
                            <a:chExt cx="723" cy="2"/>
                          </a:xfrm>
                        </wpg:grpSpPr>
                        <wps:wsp>
                          <wps:cNvPr id="378" name="Freeform 346"/>
                          <wps:cNvSpPr>
                            <a:spLocks/>
                          </wps:cNvSpPr>
                          <wps:spPr bwMode="auto">
                            <a:xfrm>
                              <a:off x="1582" y="3626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43"/>
                        <wpg:cNvGrpSpPr>
                          <a:grpSpLocks/>
                        </wpg:cNvGrpSpPr>
                        <wpg:grpSpPr bwMode="auto">
                          <a:xfrm>
                            <a:off x="1582" y="3855"/>
                            <a:ext cx="723" cy="2"/>
                            <a:chOff x="1582" y="3855"/>
                            <a:chExt cx="723" cy="2"/>
                          </a:xfrm>
                        </wpg:grpSpPr>
                        <wps:wsp>
                          <wps:cNvPr id="380" name="Freeform 344"/>
                          <wps:cNvSpPr>
                            <a:spLocks/>
                          </wps:cNvSpPr>
                          <wps:spPr bwMode="auto">
                            <a:xfrm>
                              <a:off x="1582" y="3855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41"/>
                        <wpg:cNvGrpSpPr>
                          <a:grpSpLocks/>
                        </wpg:cNvGrpSpPr>
                        <wpg:grpSpPr bwMode="auto">
                          <a:xfrm>
                            <a:off x="1582" y="4083"/>
                            <a:ext cx="723" cy="2"/>
                            <a:chOff x="1582" y="4083"/>
                            <a:chExt cx="723" cy="2"/>
                          </a:xfrm>
                        </wpg:grpSpPr>
                        <wps:wsp>
                          <wps:cNvPr id="382" name="Freeform 342"/>
                          <wps:cNvSpPr>
                            <a:spLocks/>
                          </wps:cNvSpPr>
                          <wps:spPr bwMode="auto">
                            <a:xfrm>
                              <a:off x="1582" y="408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39"/>
                        <wpg:cNvGrpSpPr>
                          <a:grpSpLocks/>
                        </wpg:cNvGrpSpPr>
                        <wpg:grpSpPr bwMode="auto">
                          <a:xfrm>
                            <a:off x="1582" y="4312"/>
                            <a:ext cx="723" cy="2"/>
                            <a:chOff x="1582" y="4312"/>
                            <a:chExt cx="723" cy="2"/>
                          </a:xfrm>
                        </wpg:grpSpPr>
                        <wps:wsp>
                          <wps:cNvPr id="384" name="Freeform 340"/>
                          <wps:cNvSpPr>
                            <a:spLocks/>
                          </wps:cNvSpPr>
                          <wps:spPr bwMode="auto">
                            <a:xfrm>
                              <a:off x="1582" y="4312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37"/>
                        <wpg:cNvGrpSpPr>
                          <a:grpSpLocks/>
                        </wpg:cNvGrpSpPr>
                        <wpg:grpSpPr bwMode="auto">
                          <a:xfrm>
                            <a:off x="1582" y="4541"/>
                            <a:ext cx="723" cy="2"/>
                            <a:chOff x="1582" y="4541"/>
                            <a:chExt cx="723" cy="2"/>
                          </a:xfrm>
                        </wpg:grpSpPr>
                        <wps:wsp>
                          <wps:cNvPr id="386" name="Freeform 338"/>
                          <wps:cNvSpPr>
                            <a:spLocks/>
                          </wps:cNvSpPr>
                          <wps:spPr bwMode="auto">
                            <a:xfrm>
                              <a:off x="1582" y="454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E938C" id="Group 336" o:spid="_x0000_s1026" style="position:absolute;margin-left:78.5pt;margin-top:169.25pt;width:37.1pt;height:58.45pt;z-index:-113968;mso-position-horizontal-relative:page;mso-position-vertical-relative:page" coordorigin="1570,3385" coordsize="742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">
                <v:group id="Group 361" o:spid="_x0000_s1027" style="position:absolute;left:1582;top:3391;width:723;height:241" coordorigin="1582,3391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62" o:spid="_x0000_s1028" style="position:absolute;left:1582;top:3391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97sAA&#10;AADcAAAADwAAAGRycy9kb3ducmV2LnhtbESPzarCMBSE94LvEI5wdzZVQaQaRQRB3PmH20NzbIvN&#10;SU1S7b1PfyMILoeZ+YZZrDpTiyc5X1lWMEpSEMS51RUXCs6n7XAGwgdkjbVlUvBLHlbLfm+BmbYv&#10;PtDzGAoRIewzVFCG0GRS+rwkgz6xDXH0btYZDFG6QmqHrwg3tRyn6VQarDgulNjQpqT8fmyNgkPb&#10;TchdZHrR7Z+V1+3ea/NQ6mfQrecgAnXhG/60d1rBZDqG9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v97sAAAADcAAAADwAAAAAAAAAAAAAAAACYAgAAZHJzL2Rvd25y&#10;ZXYueG1sUEsFBgAAAAAEAAQA9QAAAIUDAAAAAA==&#10;" path="m,241r723,l723,,,,,241xe" fillcolor="#c00000" stroked="f">
                    <v:path arrowok="t" o:connecttype="custom" o:connectlocs="0,3632;723,3632;723,3391;0,3391;0,3632" o:connectangles="0,0,0,0,0"/>
                  </v:shape>
                </v:group>
                <v:group id="Group 359" o:spid="_x0000_s1029" style="position:absolute;left:1582;top:3620;width:723;height:240" coordorigin="1582,3620" coordsize="72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60" o:spid="_x0000_s1030" style="position:absolute;left:1582;top:3620;width:723;height:240;visibility:visible;mso-wrap-style:square;v-text-anchor:top" coordsize="72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yXQcYA&#10;AADcAAAADwAAAGRycy9kb3ducmV2LnhtbESPQWvCQBSE7wX/w/KE3upG24ikriJCwFB6SKrg8ZF9&#10;TYLZtyG7mrS/visIPQ4z8w2z3o6mFTfqXWNZwXwWgSAurW64UnD8Sl9WIJxH1thaJgU/5GC7mTyt&#10;MdF24Jxuha9EgLBLUEHtfZdI6cqaDLqZ7YiD9217gz7IvpK6xyHATSsXUbSUBhsOCzV2tK+pvBRX&#10;oyDLurMx+Ufm4vgod5/p6ffUpko9T8fdOwhPo/8PP9oHreB1+Qb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yXQcYAAADcAAAADwAAAAAAAAAAAAAAAACYAgAAZHJz&#10;L2Rvd25yZXYueG1sUEsFBgAAAAAEAAQA9QAAAIsDAAAAAA==&#10;" path="m,240r723,l723,,,,,240xe" fillcolor="red" stroked="f">
                    <v:path arrowok="t" o:connecttype="custom" o:connectlocs="0,3860;723,3860;723,3620;0,3620;0,3860" o:connectangles="0,0,0,0,0"/>
                  </v:shape>
                </v:group>
                <v:group id="Group 357" o:spid="_x0000_s1031" style="position:absolute;left:1582;top:3849;width:723;height:241" coordorigin="1582,3849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58" o:spid="_x0000_s1032" style="position:absolute;left:1582;top:3849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qf8UA&#10;AADcAAAADwAAAGRycy9kb3ducmV2LnhtbESPQWvCQBSE74X+h+UJXkp9aWyDpK6iQqW3Ylrw+si+&#10;JsHs25BdTeqvdwuFHoeZ+YZZrkfbqgv3vnGi4WmWgGIpnWmk0vD1+fa4AOUDiaHWCWv4YQ/r1f3d&#10;knLjBjnwpQiVihDxOWmoQ+hyRF/WbMnPXMcSvW/XWwpR9hWanoYIty2mSZKhpUbiQk0d72ouT8XZ&#10;anCbOabb4uWIH4zPfmiu6f7hqvV0Mm5eQQUew3/4r/1uNMyzDH7PxCOA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Kp/xQAAANwAAAAPAAAAAAAAAAAAAAAAAJgCAABkcnMv&#10;ZG93bnJldi54bWxQSwUGAAAAAAQABAD1AAAAigMAAAAA&#10;" path="m,240r723,l723,,,,,240xe" fillcolor="#ffc000" stroked="f">
                    <v:path arrowok="t" o:connecttype="custom" o:connectlocs="0,4089;723,4089;723,3849;0,3849;0,4089" o:connectangles="0,0,0,0,0"/>
                  </v:shape>
                </v:group>
                <v:group id="Group 355" o:spid="_x0000_s1033" style="position:absolute;left:1582;top:4078;width:723;height:241" coordorigin="1582,4078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56" o:spid="_x0000_s1034" style="position:absolute;left:1582;top:4078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QScMA&#10;AADcAAAADwAAAGRycy9kb3ducmV2LnhtbERP3WrCMBS+F/YO4Qy8EU11IK4zytiYG4rgdA9waE5/&#10;aHNSklirT79cCF5+fP/LdW8a0ZHzlWUF00kCgjizuuJCwd/pa7wA4QOyxsYyKbiSh/XqabDEVNsL&#10;/1J3DIWIIexTVFCG0KZS+qwkg35iW+LI5dYZDBG6QmqHlxhuGjlLkrk0WHFsKLGlj5Ky+ng2Cmr3&#10;vRvVr/Kwn272t4X57HKzzZUaPvfvbyAC9eEhvrt/tIKXeVwb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aQScMAAADcAAAADwAAAAAAAAAAAAAAAACYAgAAZHJzL2Rv&#10;d25yZXYueG1sUEsFBgAAAAAEAAQA9QAAAIgDAAAAAA==&#10;" path="m,240r723,l723,,,,,240xe" fillcolor="#92d050" stroked="f">
                    <v:path arrowok="t" o:connecttype="custom" o:connectlocs="0,4318;723,4318;723,4078;0,4078;0,4318" o:connectangles="0,0,0,0,0"/>
                  </v:shape>
                </v:group>
                <v:group id="Group 353" o:spid="_x0000_s1035" style="position:absolute;left:1582;top:4307;width:723;height:241" coordorigin="1582,4307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54" o:spid="_x0000_s1036" style="position:absolute;left:1582;top:4307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VqMAA&#10;AADcAAAADwAAAGRycy9kb3ducmV2LnhtbERPzU4CMRC+m/gOzZh4k1ZMUBYKMSQgJxORB5hsh+3q&#10;drrZlqW8vXMg8fjl+1+uS+jUSENqI1t4nhhQxHV0LTcWjt/bpzdQKSM77CKThSslWK/u75ZYuXjh&#10;LxoPuVESwqlCCz7nvtI61Z4CpknsiYU7xSFgFjg02g14kfDQ6akxMx2wZWnw2NPGU/17OAfp/dmO&#10;HzPzubnuRmynxRVn5t7ax4fyvgCVqeR/8c29dxZeXmW+nJEjo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TVqMAAAADcAAAADwAAAAAAAAAAAAAAAACYAgAAZHJzL2Rvd25y&#10;ZXYueG1sUEsFBgAAAAAEAAQA9QAAAIUDAAAAAA==&#10;" path="m,240r723,l723,,,,,240xe" fillcolor="#00af50" stroked="f">
                    <v:path arrowok="t" o:connecttype="custom" o:connectlocs="0,4547;723,4547;723,4307;0,4307;0,4547" o:connectangles="0,0,0,0,0"/>
                  </v:shape>
                </v:group>
                <v:group id="Group 351" o:spid="_x0000_s1037" style="position:absolute;left:1577;top:3391;width:2;height:1156" coordorigin="1577,3391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52" o:spid="_x0000_s1038" style="position:absolute;left:1577;top:3391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xDMYA&#10;AADcAAAADwAAAGRycy9kb3ducmV2LnhtbESPQWvCQBSE74L/YXlCb7rRWpU0G5GC0EuljZb2+Mg+&#10;k2D2bcxuk/jv3UKhx2FmvmGS7WBq0VHrKssK5rMIBHFudcWFgtNxP92AcB5ZY22ZFNzIwTYdjxKM&#10;te35g7rMFyJA2MWooPS+iaV0eUkG3cw2xME729agD7ItpG6xD3BTy0UUraTBisNCiQ29lJRfsh+j&#10;AIvD7f3reNh8f3bL/VufXYen1VWph8mwewbhafD/4b/2q1bwuF7A7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hxDMYAAADcAAAADwAAAAAAAAAAAAAAAACYAgAAZHJz&#10;L2Rvd25yZXYueG1sUEsFBgAAAAAEAAQA9QAAAIsDAAAAAA==&#10;" path="m,l,1156e" filled="f" strokeweight=".23422mm">
                    <v:path arrowok="t" o:connecttype="custom" o:connectlocs="0,3391;0,4547" o:connectangles="0,0"/>
                  </v:shape>
                </v:group>
                <v:group id="Group 349" o:spid="_x0000_s1039" style="position:absolute;left:2299;top:3403;width:2;height:1145" coordorigin="2299,3403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50" o:spid="_x0000_s1040" style="position:absolute;left:2299;top:3403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w7sUA&#10;AADcAAAADwAAAGRycy9kb3ducmV2LnhtbESP0WoCMRRE3wv+Q7hC32pWq1VWo4hQaPGlXf2A6+a6&#10;Wd3cLEnqbvv1plDo4zAzZ5jVpreNuJEPtWMF41EGgrh0uuZKwfHw+rQAESKyxsYxKfimAJv14GGF&#10;uXYdf9KtiJVIEA45KjAxtrmUoTRkMYxcS5y8s/MWY5K+ktpjl+C2kZMse5EWa04LBlvaGSqvxZdV&#10;UMy2ze5nerhU3fX9wy/MvpzJk1KPw367BBGpj//hv/abVvA8n8LvmX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vDuxQAAANwAAAAPAAAAAAAAAAAAAAAAAJgCAABkcnMv&#10;ZG93bnJldi54bWxQSwUGAAAAAAQABAD1AAAAigMAAAAA&#10;" path="m,l,1144e" filled="f" strokeweight=".23422mm">
                    <v:path arrowok="t" o:connecttype="custom" o:connectlocs="0,3403;0,4547" o:connectangles="0,0"/>
                  </v:shape>
                </v:group>
                <v:group id="Group 347" o:spid="_x0000_s1041" style="position:absolute;left:1582;top:3397;width:723;height:2" coordorigin="1582,3397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48" o:spid="_x0000_s1042" style="position:absolute;left:1582;top:3397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rT8UA&#10;AADcAAAADwAAAGRycy9kb3ducmV2LnhtbESPQWvCQBSE74X+h+UVvBTd1IKV1FXEKthDD7Gl50f2&#10;mQ1m34bsM0Z/fbdQ6HGYmW+YxWrwjeqpi3VgA0+TDBRxGWzNlYGvz914DioKssUmMBm4UoTV8v5u&#10;gbkNFy6oP0ilEoRjjgacSJtrHUtHHuMktMTJO4bOoyTZVdp2eElw3+hpls20x5rTgsOWNo7K0+Hs&#10;DYj7ePf9+vz99rjtZYNlsbvZwpjRw7B+BSU0yH/4r723Bp5fZvB7Jh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atP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45" o:spid="_x0000_s1043" style="position:absolute;left:1582;top:3626;width:723;height:2" coordorigin="1582,3626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46" o:spid="_x0000_s1044" style="position:absolute;left:1582;top:3626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apsIA&#10;AADcAAAADwAAAGRycy9kb3ducmV2LnhtbERPTWvCQBC9F/wPywheSt2o0ErqKmIr6KGHWOl5yE6z&#10;wexsyI4x7a93D4UeH+97tRl8o3rqYh3YwGyagSIug625MnD+3D8tQUVBttgEJgM/FGGzHj2sMLfh&#10;xgX1J6lUCuGYowEn0uZax9KRxzgNLXHivkPnURLsKm07vKVw3+h5lj1rjzWnBoct7RyVl9PVGxD3&#10;cfT99vr19vjeyw7LYv9rC2Mm42H7CkpokH/xn/tgDSxe0tp0Jh0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pqm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343" o:spid="_x0000_s1045" style="position:absolute;left:1582;top:3855;width:723;height:2" coordorigin="1582,3855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44" o:spid="_x0000_s1046" style="position:absolute;left:1582;top:3855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mh8IA&#10;AADcAAAADwAAAGRycy9kb3ducmV2LnhtbERPTWvCQBC9F/wPyxS8FN1UQSR1FdEK9dBDVDwP2Wk2&#10;NDsbsmNM++u7h4LHx/tebQbfqJ66WAc28DrNQBGXwdZcGbicD5MlqCjIFpvAZOCHImzWo6cV5jbc&#10;uaD+JJVKIRxzNOBE2lzrWDryGKehJU7cV+g8SoJdpW2H9xTuGz3LsoX2WHNqcNjSzlH5fbp5A+I+&#10;j77f3q77l/dedlgWh19bGDN+HrZvoIQGeYj/3R/WwHyZ5qcz6Q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eaH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341" o:spid="_x0000_s1047" style="position:absolute;left:1582;top:4083;width:723;height:2" coordorigin="1582,408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42" o:spid="_x0000_s1048" style="position:absolute;left:1582;top:408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da8UA&#10;AADcAAAADwAAAGRycy9kb3ducmV2LnhtbESPQWvCQBSE74X+h+UJvZS6UaFIdBWxCvbQQ2zp+ZF9&#10;ZoPZtyH7jKm/visUehxm5htmuR58o3rqYh3YwGScgSIug625MvD1uX+Zg4qCbLEJTAZ+KMJ69fiw&#10;xNyGKxfUH6VSCcIxRwNOpM21jqUjj3EcWuLknULnUZLsKm07vCa4b/Q0y161x5rTgsOWto7K8/Hi&#10;DYj7ePf95vL99rzrZYtlsb/Zwpin0bBZgBIa5D/81z5YA7P5FO5n0h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91r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39" o:spid="_x0000_s1049" style="position:absolute;left:1582;top:4312;width:723;height:2" coordorigin="1582,4312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40" o:spid="_x0000_s1050" style="position:absolute;left:1582;top:4312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ghMUA&#10;AADcAAAADwAAAGRycy9kb3ducmV2LnhtbESPQWvCQBSE70L/w/IKvYhuWqVI6ipiK9iDh9ji+ZF9&#10;zYZm34bsM6b99V1B6HGYmW+Y5Xrwjeqpi3VgA4/TDBRxGWzNlYHPj91kASoKssUmMBn4oQjr1d1o&#10;ibkNFy6oP0qlEoRjjgacSJtrHUtHHuM0tMTJ+wqdR0myq7Tt8JLgvtFPWfasPdacFhy2tHVUfh/P&#10;3oC4w7vvN+fT6/itly2Wxe7XFsY83A+bF1BCg/yHb+29NTBbzOF6Jh0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uCE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337" o:spid="_x0000_s1051" style="position:absolute;left:1582;top:4541;width:723;height:2" coordorigin="1582,454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38" o:spid="_x0000_s1052" style="position:absolute;left:1582;top:454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baMUA&#10;AADcAAAADwAAAGRycy9kb3ducmV2LnhtbESPQWvCQBSE74X+h+UVeil10woi0VXEVtCDh6j0/Mg+&#10;s6HZtyH7jLG/visUehxm5htmvhx8o3rqYh3YwNsoA0VcBltzZeB03LxOQUVBttgEJgM3irBcPD7M&#10;MbfhygX1B6lUgnDM0YATaXOtY+nIYxyFljh559B5lCS7StsOrwnuG/2eZRPtsea04LCltaPy+3Dx&#10;BsTtd75fXb4+Xj57WWNZbH5sYczz07CagRIa5D/8195aA+PpBO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Nto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0"/>
        <w:gridCol w:w="1455"/>
        <w:gridCol w:w="2170"/>
        <w:gridCol w:w="1863"/>
        <w:gridCol w:w="2292"/>
      </w:tblGrid>
      <w:tr w:rsidR="00546579" w14:paraId="0FFA7635" w14:textId="77777777">
        <w:trPr>
          <w:trHeight w:hRule="exact" w:val="2151"/>
        </w:trPr>
        <w:tc>
          <w:tcPr>
            <w:tcW w:w="13730" w:type="dxa"/>
            <w:vMerge w:val="restart"/>
            <w:tcBorders>
              <w:top w:val="single" w:sz="19" w:space="0" w:color="000000"/>
              <w:left w:val="nil"/>
              <w:right w:val="single" w:sz="18" w:space="0" w:color="000000"/>
            </w:tcBorders>
          </w:tcPr>
          <w:p w14:paraId="0FFA7625" w14:textId="77777777" w:rsidR="00546579" w:rsidRDefault="001950B3">
            <w:pPr>
              <w:pStyle w:val="TableParagraph"/>
              <w:spacing w:before="7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1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3"/>
                <w:sz w:val="15"/>
              </w:rPr>
              <w:t>events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4"/>
                <w:sz w:val="15"/>
              </w:rPr>
              <w:t>in</w:t>
            </w:r>
            <w:r>
              <w:rPr>
                <w:rFonts w:ascii="Century Gothic"/>
                <w:b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previous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2"/>
                <w:sz w:val="15"/>
              </w:rPr>
              <w:t>years</w:t>
            </w:r>
          </w:p>
          <w:p w14:paraId="0FFA7626" w14:textId="77777777" w:rsidR="00546579" w:rsidRDefault="001950B3">
            <w:pPr>
              <w:pStyle w:val="TableParagraph"/>
              <w:spacing w:before="90"/>
              <w:ind w:left="863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was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by</w:t>
            </w:r>
            <w:r>
              <w:rPr>
                <w:rFonts w:ascii="Century Gothic"/>
                <w:spacing w:val="-19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ource</w:t>
            </w:r>
          </w:p>
          <w:p w14:paraId="0FFA7627" w14:textId="77777777" w:rsidR="00546579" w:rsidRDefault="001950B3">
            <w:pPr>
              <w:pStyle w:val="TableParagraph"/>
              <w:spacing w:before="45" w:line="298" w:lineRule="auto"/>
              <w:ind w:left="863" w:right="178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was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partially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ource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(may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>used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indicate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infrastructure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assisted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liv</w:t>
            </w:r>
            <w:r>
              <w:rPr>
                <w:rFonts w:ascii="Century Gothic"/>
                <w:spacing w:val="-2"/>
                <w:sz w:val="15"/>
              </w:rPr>
              <w:t>er</w:t>
            </w:r>
            <w:r>
              <w:rPr>
                <w:rFonts w:ascii="Century Gothic"/>
                <w:spacing w:val="-1"/>
                <w:sz w:val="15"/>
              </w:rPr>
              <w:t>y)</w:t>
            </w:r>
            <w:r>
              <w:rPr>
                <w:rFonts w:ascii="Century Gothic"/>
                <w:spacing w:val="102"/>
                <w:w w:val="9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provided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(or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q</w:t>
            </w:r>
            <w:r>
              <w:rPr>
                <w:rFonts w:ascii="Century Gothic"/>
                <w:spacing w:val="-2"/>
                <w:sz w:val="15"/>
              </w:rPr>
              <w:t>u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d)</w:t>
            </w:r>
          </w:p>
          <w:p w14:paraId="0FFA7628" w14:textId="77777777" w:rsidR="00546579" w:rsidRDefault="001950B3">
            <w:pPr>
              <w:pStyle w:val="TableParagraph"/>
              <w:spacing w:line="174" w:lineRule="exact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pacing w:val="3"/>
                <w:sz w:val="15"/>
              </w:rPr>
              <w:t>Note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all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q</w:t>
            </w:r>
            <w:r>
              <w:rPr>
                <w:rFonts w:ascii="Century Gothic"/>
                <w:spacing w:val="-2"/>
                <w:sz w:val="15"/>
              </w:rPr>
              <w:t>u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v</w:t>
            </w:r>
            <w:r>
              <w:rPr>
                <w:rFonts w:ascii="Century Gothic"/>
                <w:spacing w:val="-2"/>
                <w:sz w:val="15"/>
              </w:rPr>
              <w:t>er</w:t>
            </w:r>
            <w:r>
              <w:rPr>
                <w:rFonts w:ascii="Century Gothic"/>
                <w:spacing w:val="-1"/>
                <w:sz w:val="15"/>
              </w:rPr>
              <w:t>y</w:t>
            </w:r>
            <w:r>
              <w:rPr>
                <w:rFonts w:ascii="Century Gothic"/>
                <w:spacing w:val="-16"/>
                <w:sz w:val="15"/>
              </w:rPr>
              <w:t xml:space="preserve"> </w:t>
            </w:r>
            <w:r>
              <w:rPr>
                <w:rFonts w:ascii="Century Gothic"/>
                <w:spacing w:val="-5"/>
                <w:sz w:val="15"/>
              </w:rPr>
              <w:t xml:space="preserve">year; </w:t>
            </w:r>
            <w:r>
              <w:rPr>
                <w:rFonts w:ascii="Century Gothic"/>
                <w:spacing w:val="-3"/>
                <w:sz w:val="15"/>
              </w:rPr>
              <w:t>drying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p</w:t>
            </w:r>
            <w:r>
              <w:rPr>
                <w:rFonts w:ascii="Century Gothic"/>
                <w:spacing w:val="-2"/>
                <w:sz w:val="15"/>
              </w:rPr>
              <w:t>h</w:t>
            </w:r>
            <w:r>
              <w:rPr>
                <w:rFonts w:ascii="Century Gothic"/>
                <w:spacing w:val="-1"/>
                <w:sz w:val="15"/>
              </w:rPr>
              <w:t>as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are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important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floodplains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temporary</w:t>
            </w:r>
            <w:r>
              <w:rPr>
                <w:rFonts w:ascii="Century Gothic"/>
                <w:spacing w:val="-1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wetlands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streams</w:t>
            </w:r>
          </w:p>
          <w:p w14:paraId="0FFA7629" w14:textId="77777777" w:rsidR="00546579" w:rsidRDefault="001950B3">
            <w:pPr>
              <w:pStyle w:val="TableParagraph"/>
              <w:spacing w:before="67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potential</w:t>
            </w:r>
            <w:r>
              <w:rPr>
                <w:rFonts w:ascii="Century Gothic"/>
                <w:b/>
                <w:spacing w:val="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watering</w:t>
            </w:r>
            <w:r>
              <w:rPr>
                <w:rFonts w:ascii="Century Gothic"/>
                <w:b/>
                <w:spacing w:val="-1"/>
                <w:sz w:val="15"/>
              </w:rPr>
              <w:t xml:space="preserve"> </w:t>
            </w:r>
            <w:r>
              <w:rPr>
                <w:rFonts w:ascii="Century Gothic"/>
                <w:b/>
                <w:spacing w:val="4"/>
                <w:sz w:val="15"/>
              </w:rPr>
              <w:t>in</w:t>
            </w:r>
            <w:r>
              <w:rPr>
                <w:rFonts w:ascii="Century Gothic"/>
                <w:b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5"/>
                <w:sz w:val="15"/>
              </w:rPr>
              <w:t>2017-18</w:t>
            </w:r>
          </w:p>
          <w:p w14:paraId="0FFA762A" w14:textId="77777777" w:rsidR="00546579" w:rsidRDefault="001950B3">
            <w:pPr>
              <w:pStyle w:val="TableParagraph"/>
              <w:spacing w:before="56" w:line="298" w:lineRule="auto"/>
              <w:ind w:left="863" w:right="186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high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(full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contribution,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>subject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as</w:t>
            </w:r>
            <w:r>
              <w:rPr>
                <w:rFonts w:ascii="Century Gothic"/>
                <w:spacing w:val="-2"/>
                <w:sz w:val="15"/>
              </w:rPr>
              <w:t>on</w:t>
            </w:r>
            <w:r>
              <w:rPr>
                <w:rFonts w:ascii="Century Gothic"/>
                <w:spacing w:val="-1"/>
                <w:sz w:val="15"/>
              </w:rPr>
              <w:t>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operational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considerations)</w:t>
            </w:r>
            <w:r>
              <w:rPr>
                <w:rFonts w:ascii="Century Gothic"/>
                <w:spacing w:val="124"/>
                <w:w w:val="9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econ</w:t>
            </w:r>
            <w:r>
              <w:rPr>
                <w:rFonts w:ascii="Century Gothic"/>
                <w:spacing w:val="-1"/>
                <w:sz w:val="15"/>
              </w:rPr>
              <w:t>da</w:t>
            </w:r>
            <w:r>
              <w:rPr>
                <w:rFonts w:ascii="Century Gothic"/>
                <w:spacing w:val="-2"/>
                <w:sz w:val="15"/>
              </w:rPr>
              <w:t>r</w:t>
            </w:r>
            <w:r>
              <w:rPr>
                <w:rFonts w:ascii="Century Gothic"/>
                <w:spacing w:val="-1"/>
                <w:sz w:val="15"/>
              </w:rPr>
              <w:t>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1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watering,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likely</w:t>
            </w:r>
            <w:r>
              <w:rPr>
                <w:rFonts w:ascii="Century Gothic"/>
                <w:spacing w:val="-17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via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(other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holders,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natural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flows)</w:t>
            </w:r>
            <w:r>
              <w:rPr>
                <w:rFonts w:ascii="Century Gothic"/>
                <w:w w:val="98"/>
                <w:sz w:val="15"/>
              </w:rPr>
              <w:t xml:space="preserve"> </w:t>
            </w:r>
            <w:r>
              <w:rPr>
                <w:rFonts w:ascii="Century Gothic"/>
                <w:spacing w:val="27"/>
                <w:w w:val="98"/>
                <w:sz w:val="15"/>
              </w:rPr>
              <w:t xml:space="preserve">  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low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2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</w:t>
            </w:r>
          </w:p>
          <w:p w14:paraId="0FFA762B" w14:textId="77777777" w:rsidR="00546579" w:rsidRDefault="001950B3">
            <w:pPr>
              <w:pStyle w:val="TableParagraph"/>
              <w:spacing w:before="47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urgency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3"/>
                <w:sz w:val="15"/>
              </w:rPr>
              <w:t>of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environmental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demands</w:t>
            </w:r>
          </w:p>
          <w:p w14:paraId="0FFA762C" w14:textId="77777777" w:rsidR="00546579" w:rsidRDefault="001950B3">
            <w:pPr>
              <w:pStyle w:val="TableParagraph"/>
              <w:spacing w:before="79" w:line="298" w:lineRule="auto"/>
              <w:ind w:left="863" w:right="423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critical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 xml:space="preserve">urgent </w:t>
            </w:r>
            <w:r>
              <w:rPr>
                <w:rFonts w:ascii="Century Gothic"/>
                <w:spacing w:val="-4"/>
                <w:sz w:val="15"/>
              </w:rPr>
              <w:t>need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manage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risk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of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irretrievable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loss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damage</w:t>
            </w:r>
            <w:r>
              <w:rPr>
                <w:rFonts w:ascii="Century Gothic"/>
                <w:spacing w:val="70"/>
                <w:w w:val="9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high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</w:t>
            </w:r>
          </w:p>
          <w:p w14:paraId="0FFA762D" w14:textId="77777777" w:rsidR="00546579" w:rsidRDefault="001950B3">
            <w:pPr>
              <w:pStyle w:val="TableParagraph"/>
              <w:spacing w:before="1" w:line="298" w:lineRule="auto"/>
              <w:ind w:left="863" w:right="651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moderate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and/or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next</w:t>
            </w:r>
            <w:r>
              <w:rPr>
                <w:rFonts w:ascii="Century Gothic"/>
                <w:spacing w:val="72"/>
                <w:w w:val="9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low</w:t>
            </w:r>
            <w:r>
              <w:rPr>
                <w:rFonts w:ascii="Century Gothic"/>
                <w:spacing w:val="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ally</w:t>
            </w:r>
            <w:r>
              <w:rPr>
                <w:rFonts w:ascii="Century Gothic"/>
                <w:spacing w:val="2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</w:p>
          <w:p w14:paraId="0FFA762E" w14:textId="77777777" w:rsidR="00546579" w:rsidRDefault="001950B3">
            <w:pPr>
              <w:pStyle w:val="TableParagraph"/>
              <w:spacing w:before="1"/>
              <w:ind w:left="863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very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 xml:space="preserve">low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ally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the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following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</w:p>
          <w:p w14:paraId="0FFA762F" w14:textId="77777777" w:rsidR="00546579" w:rsidRDefault="001950B3">
            <w:pPr>
              <w:pStyle w:val="TableParagraph"/>
              <w:spacing w:before="33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pacing w:val="3"/>
                <w:sz w:val="15"/>
              </w:rPr>
              <w:t>Note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con</w:t>
            </w:r>
            <w:r>
              <w:rPr>
                <w:rFonts w:ascii="Century Gothic"/>
                <w:spacing w:val="-1"/>
                <w:sz w:val="15"/>
              </w:rPr>
              <w:t>sid</w:t>
            </w:r>
            <w:r>
              <w:rPr>
                <w:rFonts w:ascii="Century Gothic"/>
                <w:spacing w:val="-2"/>
                <w:sz w:val="15"/>
              </w:rPr>
              <w:t>ere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alis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 xml:space="preserve">scale; </w:t>
            </w:r>
            <w:r>
              <w:rPr>
                <w:rFonts w:ascii="Century Gothic"/>
                <w:sz w:val="15"/>
              </w:rPr>
              <w:t>there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may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sp</w:t>
            </w:r>
            <w:r>
              <w:rPr>
                <w:rFonts w:ascii="Century Gothic"/>
                <w:spacing w:val="-2"/>
                <w:sz w:val="15"/>
              </w:rPr>
              <w:t>ec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f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c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requirements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more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l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ss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 xml:space="preserve">urgent </w:t>
            </w:r>
            <w:r>
              <w:rPr>
                <w:rFonts w:ascii="Century Gothic"/>
                <w:spacing w:val="4"/>
                <w:sz w:val="15"/>
              </w:rPr>
              <w:t>within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the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flow</w:t>
            </w:r>
            <w:r>
              <w:rPr>
                <w:rFonts w:ascii="Century Gothic"/>
                <w:spacing w:val="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regime</w:t>
            </w:r>
          </w:p>
        </w:tc>
        <w:tc>
          <w:tcPr>
            <w:tcW w:w="145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630" w14:textId="77777777" w:rsidR="00546579" w:rsidRDefault="001950B3">
            <w:pPr>
              <w:pStyle w:val="TableParagraph"/>
              <w:spacing w:before="55"/>
              <w:ind w:left="85" w:right="45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Carryover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</w:p>
        </w:tc>
        <w:tc>
          <w:tcPr>
            <w:tcW w:w="217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631" w14:textId="77777777" w:rsidR="00546579" w:rsidRDefault="001950B3">
            <w:pPr>
              <w:pStyle w:val="TableParagraph"/>
              <w:spacing w:before="55"/>
              <w:ind w:left="85" w:right="19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eastAsia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proportion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allocations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carried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2018–19.</w:t>
            </w:r>
          </w:p>
          <w:p w14:paraId="0FFA7632" w14:textId="77777777" w:rsidR="00546579" w:rsidRDefault="001950B3">
            <w:pPr>
              <w:pStyle w:val="TableParagraph"/>
              <w:ind w:left="85" w:right="3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carryover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GL.</w:t>
            </w:r>
          </w:p>
        </w:tc>
        <w:tc>
          <w:tcPr>
            <w:tcW w:w="186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633" w14:textId="77777777" w:rsidR="00546579" w:rsidRDefault="001950B3">
            <w:pPr>
              <w:pStyle w:val="TableParagraph"/>
              <w:spacing w:before="55"/>
              <w:ind w:left="85" w:right="14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Low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proportion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allocations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carried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2019–20,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but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depend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upon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demands</w:t>
            </w:r>
          </w:p>
        </w:tc>
        <w:tc>
          <w:tcPr>
            <w:tcW w:w="22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634" w14:textId="77777777" w:rsidR="00546579" w:rsidRDefault="001950B3">
            <w:pPr>
              <w:pStyle w:val="TableParagraph"/>
              <w:spacing w:before="55"/>
              <w:ind w:left="85" w:right="1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Level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carryover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will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depend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</w:tc>
      </w:tr>
      <w:tr w:rsidR="00546579" w14:paraId="0FFA7639" w14:textId="77777777">
        <w:trPr>
          <w:trHeight w:hRule="exact" w:val="1924"/>
        </w:trPr>
        <w:tc>
          <w:tcPr>
            <w:tcW w:w="13730" w:type="dxa"/>
            <w:vMerge/>
            <w:tcBorders>
              <w:left w:val="nil"/>
              <w:bottom w:val="nil"/>
              <w:right w:val="single" w:sz="18" w:space="0" w:color="000000"/>
            </w:tcBorders>
          </w:tcPr>
          <w:p w14:paraId="0FFA7636" w14:textId="77777777" w:rsidR="00546579" w:rsidRDefault="00546579"/>
        </w:tc>
        <w:tc>
          <w:tcPr>
            <w:tcW w:w="145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FA7637" w14:textId="77777777" w:rsidR="00546579" w:rsidRDefault="001950B3">
            <w:pPr>
              <w:pStyle w:val="TableParagraph"/>
              <w:spacing w:before="58"/>
              <w:ind w:left="85" w:right="5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Trade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</w:p>
        </w:tc>
        <w:tc>
          <w:tcPr>
            <w:tcW w:w="6324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FA7638" w14:textId="77777777" w:rsidR="00546579" w:rsidRDefault="001950B3">
            <w:pPr>
              <w:pStyle w:val="TableParagraph"/>
              <w:ind w:left="85" w:right="22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There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need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adjust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allocations through</w:t>
            </w:r>
            <w:r>
              <w:rPr>
                <w:rFonts w:ascii="Century Gothic"/>
                <w:spacing w:val="4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 xml:space="preserve">trade. </w:t>
            </w:r>
            <w:r>
              <w:rPr>
                <w:rFonts w:ascii="Century Gothic"/>
                <w:spacing w:val="-3"/>
                <w:sz w:val="18"/>
              </w:rPr>
              <w:t>Any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potential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trade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would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</w:t>
            </w:r>
            <w:r>
              <w:rPr>
                <w:rFonts w:ascii="Century Gothic"/>
                <w:spacing w:val="4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assessment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supply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market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3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Gwydir.</w:t>
            </w:r>
          </w:p>
        </w:tc>
      </w:tr>
    </w:tbl>
    <w:p w14:paraId="0FFA763A" w14:textId="77777777" w:rsidR="00546579" w:rsidRDefault="00546579">
      <w:pPr>
        <w:rPr>
          <w:rFonts w:ascii="Century Gothic" w:eastAsia="Century Gothic" w:hAnsi="Century Gothic" w:cs="Century Gothic"/>
          <w:sz w:val="18"/>
          <w:szCs w:val="18"/>
        </w:rPr>
        <w:sectPr w:rsidR="00546579">
          <w:footerReference w:type="default" r:id="rId32"/>
          <w:pgSz w:w="23820" w:h="16840" w:orient="landscape"/>
          <w:pgMar w:top="840" w:right="740" w:bottom="860" w:left="1360" w:header="0" w:footer="666" w:gutter="0"/>
          <w:pgNumType w:start="17"/>
          <w:cols w:space="720"/>
        </w:sectPr>
      </w:pPr>
    </w:p>
    <w:p w14:paraId="0FFA763B" w14:textId="46CEED41" w:rsidR="00546579" w:rsidRDefault="001950B3">
      <w:pPr>
        <w:spacing w:before="43"/>
        <w:ind w:left="120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560" behindDoc="1" locked="0" layoutInCell="1" allowOverlap="1" wp14:anchorId="0FFA7B29" wp14:editId="609ECA97">
                <wp:simplePos x="0" y="0"/>
                <wp:positionH relativeFrom="page">
                  <wp:posOffset>3215640</wp:posOffset>
                </wp:positionH>
                <wp:positionV relativeFrom="paragraph">
                  <wp:posOffset>659130</wp:posOffset>
                </wp:positionV>
                <wp:extent cx="131445" cy="1270"/>
                <wp:effectExtent l="15240" t="14605" r="15240" b="12700"/>
                <wp:wrapNone/>
                <wp:docPr id="358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270"/>
                          <a:chOff x="5064" y="1038"/>
                          <a:chExt cx="207" cy="2"/>
                        </a:xfrm>
                      </wpg:grpSpPr>
                      <wps:wsp>
                        <wps:cNvPr id="359" name="Freeform 335"/>
                        <wps:cNvSpPr>
                          <a:spLocks/>
                        </wps:cNvSpPr>
                        <wps:spPr bwMode="auto">
                          <a:xfrm>
                            <a:off x="5064" y="1038"/>
                            <a:ext cx="207" cy="2"/>
                          </a:xfrm>
                          <a:custGeom>
                            <a:avLst/>
                            <a:gdLst>
                              <a:gd name="T0" fmla="+- 0 5064 5064"/>
                              <a:gd name="T1" fmla="*/ T0 w 207"/>
                              <a:gd name="T2" fmla="+- 0 5271 5064"/>
                              <a:gd name="T3" fmla="*/ T2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4BE0A" id="Group 334" o:spid="_x0000_s1026" style="position:absolute;margin-left:253.2pt;margin-top:51.9pt;width:10.35pt;height:.1pt;z-index:-113920;mso-position-horizontal-relative:page" coordorigin="5064,1038" coordsize="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">
                <v:shape id="Freeform 335" o:spid="_x0000_s1027" style="position:absolute;left:5064;top:1038;width:207;height:2;visibility:visible;mso-wrap-style:square;v-text-anchor:top" coordsize="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0qMcA&#10;AADcAAAADwAAAGRycy9kb3ducmV2LnhtbESP3WoCMRSE7wXfIZyCd5qttrKuRimixRYq+IN4eUiO&#10;u4ubk+0m1e3bN4VCL4eZ+YaZLVpbiRs1vnSs4HGQgCDWzpScKzge1v0UhA/IBivHpOCbPCzm3c4M&#10;M+PuvKPbPuQiQthnqKAIoc6k9Logi37gauLoXVxjMUTZ5NI0eI9wW8lhkoylxZLjQoE1LQvS1/2X&#10;VXB+2+jlyr1/vG4PqVw96dPneDRUqvfQvkxBBGrDf/ivvTEKRs8T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YNKjHAAAA3AAAAA8AAAAAAAAAAAAAAAAAmAIAAGRy&#10;cy9kb3ducmV2LnhtbFBLBQYAAAAABAAEAPUAAACMAwAAAAA=&#10;" path="m,l207,e" filled="f" strokeweight=".94pt">
                  <v:path arrowok="t" o:connecttype="custom" o:connectlocs="0,0;207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584" behindDoc="1" locked="0" layoutInCell="1" allowOverlap="1" wp14:anchorId="0FFA7B2A" wp14:editId="3A2224E7">
                <wp:simplePos x="0" y="0"/>
                <wp:positionH relativeFrom="page">
                  <wp:posOffset>6774815</wp:posOffset>
                </wp:positionH>
                <wp:positionV relativeFrom="page">
                  <wp:posOffset>2512060</wp:posOffset>
                </wp:positionV>
                <wp:extent cx="621030" cy="1003300"/>
                <wp:effectExtent l="2540" t="0" r="0" b="0"/>
                <wp:wrapNone/>
                <wp:docPr id="343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1003300"/>
                          <a:chOff x="10669" y="3956"/>
                          <a:chExt cx="978" cy="1580"/>
                        </a:xfrm>
                      </wpg:grpSpPr>
                      <wpg:grpSp>
                        <wpg:cNvPr id="344" name="Group 332"/>
                        <wpg:cNvGrpSpPr>
                          <a:grpSpLocks/>
                        </wpg:cNvGrpSpPr>
                        <wpg:grpSpPr bwMode="auto">
                          <a:xfrm>
                            <a:off x="10669" y="3956"/>
                            <a:ext cx="978" cy="269"/>
                            <a:chOff x="10669" y="3956"/>
                            <a:chExt cx="978" cy="269"/>
                          </a:xfrm>
                        </wpg:grpSpPr>
                        <wps:wsp>
                          <wps:cNvPr id="345" name="Freeform 333"/>
                          <wps:cNvSpPr>
                            <a:spLocks/>
                          </wps:cNvSpPr>
                          <wps:spPr bwMode="auto">
                            <a:xfrm>
                              <a:off x="10669" y="3956"/>
                              <a:ext cx="978" cy="26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4224 3956"/>
                                <a:gd name="T3" fmla="*/ 4224 h 269"/>
                                <a:gd name="T4" fmla="+- 0 11646 10669"/>
                                <a:gd name="T5" fmla="*/ T4 w 978"/>
                                <a:gd name="T6" fmla="+- 0 4224 3956"/>
                                <a:gd name="T7" fmla="*/ 4224 h 269"/>
                                <a:gd name="T8" fmla="+- 0 11646 10669"/>
                                <a:gd name="T9" fmla="*/ T8 w 978"/>
                                <a:gd name="T10" fmla="+- 0 3956 3956"/>
                                <a:gd name="T11" fmla="*/ 3956 h 269"/>
                                <a:gd name="T12" fmla="+- 0 10669 10669"/>
                                <a:gd name="T13" fmla="*/ T12 w 978"/>
                                <a:gd name="T14" fmla="+- 0 3956 3956"/>
                                <a:gd name="T15" fmla="*/ 3956 h 269"/>
                                <a:gd name="T16" fmla="+- 0 10669 10669"/>
                                <a:gd name="T17" fmla="*/ T16 w 978"/>
                                <a:gd name="T18" fmla="+- 0 4224 3956"/>
                                <a:gd name="T19" fmla="*/ 422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69">
                                  <a:moveTo>
                                    <a:pt x="0" y="268"/>
                                  </a:moveTo>
                                  <a:lnTo>
                                    <a:pt x="977" y="268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0"/>
                        <wpg:cNvGrpSpPr>
                          <a:grpSpLocks/>
                        </wpg:cNvGrpSpPr>
                        <wpg:grpSpPr bwMode="auto">
                          <a:xfrm>
                            <a:off x="10669" y="4224"/>
                            <a:ext cx="978" cy="209"/>
                            <a:chOff x="10669" y="4224"/>
                            <a:chExt cx="978" cy="209"/>
                          </a:xfrm>
                        </wpg:grpSpPr>
                        <wps:wsp>
                          <wps:cNvPr id="347" name="Freeform 331"/>
                          <wps:cNvSpPr>
                            <a:spLocks/>
                          </wps:cNvSpPr>
                          <wps:spPr bwMode="auto">
                            <a:xfrm>
                              <a:off x="10669" y="4224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4433 4224"/>
                                <a:gd name="T3" fmla="*/ 4433 h 209"/>
                                <a:gd name="T4" fmla="+- 0 11646 10669"/>
                                <a:gd name="T5" fmla="*/ T4 w 978"/>
                                <a:gd name="T6" fmla="+- 0 4433 4224"/>
                                <a:gd name="T7" fmla="*/ 4433 h 209"/>
                                <a:gd name="T8" fmla="+- 0 11646 10669"/>
                                <a:gd name="T9" fmla="*/ T8 w 978"/>
                                <a:gd name="T10" fmla="+- 0 4224 4224"/>
                                <a:gd name="T11" fmla="*/ 4224 h 209"/>
                                <a:gd name="T12" fmla="+- 0 10669 10669"/>
                                <a:gd name="T13" fmla="*/ T12 w 978"/>
                                <a:gd name="T14" fmla="+- 0 4224 4224"/>
                                <a:gd name="T15" fmla="*/ 4224 h 209"/>
                                <a:gd name="T16" fmla="+- 0 10669 10669"/>
                                <a:gd name="T17" fmla="*/ T16 w 978"/>
                                <a:gd name="T18" fmla="+- 0 4433 4224"/>
                                <a:gd name="T19" fmla="*/ 443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8"/>
                        <wpg:cNvGrpSpPr>
                          <a:grpSpLocks/>
                        </wpg:cNvGrpSpPr>
                        <wpg:grpSpPr bwMode="auto">
                          <a:xfrm>
                            <a:off x="10669" y="4433"/>
                            <a:ext cx="978" cy="209"/>
                            <a:chOff x="10669" y="4433"/>
                            <a:chExt cx="978" cy="209"/>
                          </a:xfrm>
                        </wpg:grpSpPr>
                        <wps:wsp>
                          <wps:cNvPr id="349" name="Freeform 329"/>
                          <wps:cNvSpPr>
                            <a:spLocks/>
                          </wps:cNvSpPr>
                          <wps:spPr bwMode="auto">
                            <a:xfrm>
                              <a:off x="10669" y="4433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4642 4433"/>
                                <a:gd name="T3" fmla="*/ 4642 h 209"/>
                                <a:gd name="T4" fmla="+- 0 11646 10669"/>
                                <a:gd name="T5" fmla="*/ T4 w 978"/>
                                <a:gd name="T6" fmla="+- 0 4642 4433"/>
                                <a:gd name="T7" fmla="*/ 4642 h 209"/>
                                <a:gd name="T8" fmla="+- 0 11646 10669"/>
                                <a:gd name="T9" fmla="*/ T8 w 978"/>
                                <a:gd name="T10" fmla="+- 0 4433 4433"/>
                                <a:gd name="T11" fmla="*/ 4433 h 209"/>
                                <a:gd name="T12" fmla="+- 0 10669 10669"/>
                                <a:gd name="T13" fmla="*/ T12 w 978"/>
                                <a:gd name="T14" fmla="+- 0 4433 4433"/>
                                <a:gd name="T15" fmla="*/ 4433 h 209"/>
                                <a:gd name="T16" fmla="+- 0 10669 10669"/>
                                <a:gd name="T17" fmla="*/ T16 w 978"/>
                                <a:gd name="T18" fmla="+- 0 4642 4433"/>
                                <a:gd name="T19" fmla="*/ 464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26"/>
                        <wpg:cNvGrpSpPr>
                          <a:grpSpLocks/>
                        </wpg:cNvGrpSpPr>
                        <wpg:grpSpPr bwMode="auto">
                          <a:xfrm>
                            <a:off x="10669" y="4642"/>
                            <a:ext cx="978" cy="209"/>
                            <a:chOff x="10669" y="4642"/>
                            <a:chExt cx="978" cy="209"/>
                          </a:xfrm>
                        </wpg:grpSpPr>
                        <wps:wsp>
                          <wps:cNvPr id="351" name="Freeform 327"/>
                          <wps:cNvSpPr>
                            <a:spLocks/>
                          </wps:cNvSpPr>
                          <wps:spPr bwMode="auto">
                            <a:xfrm>
                              <a:off x="10669" y="4642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4851 4642"/>
                                <a:gd name="T3" fmla="*/ 4851 h 209"/>
                                <a:gd name="T4" fmla="+- 0 11646 10669"/>
                                <a:gd name="T5" fmla="*/ T4 w 978"/>
                                <a:gd name="T6" fmla="+- 0 4851 4642"/>
                                <a:gd name="T7" fmla="*/ 4851 h 209"/>
                                <a:gd name="T8" fmla="+- 0 11646 10669"/>
                                <a:gd name="T9" fmla="*/ T8 w 978"/>
                                <a:gd name="T10" fmla="+- 0 4642 4642"/>
                                <a:gd name="T11" fmla="*/ 4642 h 209"/>
                                <a:gd name="T12" fmla="+- 0 10669 10669"/>
                                <a:gd name="T13" fmla="*/ T12 w 978"/>
                                <a:gd name="T14" fmla="+- 0 4642 4642"/>
                                <a:gd name="T15" fmla="*/ 4642 h 209"/>
                                <a:gd name="T16" fmla="+- 0 10669 10669"/>
                                <a:gd name="T17" fmla="*/ T16 w 978"/>
                                <a:gd name="T18" fmla="+- 0 4851 4642"/>
                                <a:gd name="T19" fmla="*/ 485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24"/>
                        <wpg:cNvGrpSpPr>
                          <a:grpSpLocks/>
                        </wpg:cNvGrpSpPr>
                        <wpg:grpSpPr bwMode="auto">
                          <a:xfrm>
                            <a:off x="10669" y="4851"/>
                            <a:ext cx="978" cy="209"/>
                            <a:chOff x="10669" y="4851"/>
                            <a:chExt cx="978" cy="209"/>
                          </a:xfrm>
                        </wpg:grpSpPr>
                        <wps:wsp>
                          <wps:cNvPr id="353" name="Freeform 325"/>
                          <wps:cNvSpPr>
                            <a:spLocks/>
                          </wps:cNvSpPr>
                          <wps:spPr bwMode="auto">
                            <a:xfrm>
                              <a:off x="10669" y="4851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5060 4851"/>
                                <a:gd name="T3" fmla="*/ 5060 h 209"/>
                                <a:gd name="T4" fmla="+- 0 11646 10669"/>
                                <a:gd name="T5" fmla="*/ T4 w 978"/>
                                <a:gd name="T6" fmla="+- 0 5060 4851"/>
                                <a:gd name="T7" fmla="*/ 5060 h 209"/>
                                <a:gd name="T8" fmla="+- 0 11646 10669"/>
                                <a:gd name="T9" fmla="*/ T8 w 978"/>
                                <a:gd name="T10" fmla="+- 0 4851 4851"/>
                                <a:gd name="T11" fmla="*/ 4851 h 209"/>
                                <a:gd name="T12" fmla="+- 0 10669 10669"/>
                                <a:gd name="T13" fmla="*/ T12 w 978"/>
                                <a:gd name="T14" fmla="+- 0 4851 4851"/>
                                <a:gd name="T15" fmla="*/ 4851 h 209"/>
                                <a:gd name="T16" fmla="+- 0 10669 10669"/>
                                <a:gd name="T17" fmla="*/ T16 w 978"/>
                                <a:gd name="T18" fmla="+- 0 5060 4851"/>
                                <a:gd name="T19" fmla="*/ 506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22"/>
                        <wpg:cNvGrpSpPr>
                          <a:grpSpLocks/>
                        </wpg:cNvGrpSpPr>
                        <wpg:grpSpPr bwMode="auto">
                          <a:xfrm>
                            <a:off x="10669" y="5060"/>
                            <a:ext cx="978" cy="210"/>
                            <a:chOff x="10669" y="5060"/>
                            <a:chExt cx="978" cy="210"/>
                          </a:xfrm>
                        </wpg:grpSpPr>
                        <wps:wsp>
                          <wps:cNvPr id="355" name="Freeform 323"/>
                          <wps:cNvSpPr>
                            <a:spLocks/>
                          </wps:cNvSpPr>
                          <wps:spPr bwMode="auto">
                            <a:xfrm>
                              <a:off x="10669" y="5060"/>
                              <a:ext cx="978" cy="210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5269 5060"/>
                                <a:gd name="T3" fmla="*/ 5269 h 210"/>
                                <a:gd name="T4" fmla="+- 0 11646 10669"/>
                                <a:gd name="T5" fmla="*/ T4 w 978"/>
                                <a:gd name="T6" fmla="+- 0 5269 5060"/>
                                <a:gd name="T7" fmla="*/ 5269 h 210"/>
                                <a:gd name="T8" fmla="+- 0 11646 10669"/>
                                <a:gd name="T9" fmla="*/ T8 w 978"/>
                                <a:gd name="T10" fmla="+- 0 5060 5060"/>
                                <a:gd name="T11" fmla="*/ 5060 h 210"/>
                                <a:gd name="T12" fmla="+- 0 10669 10669"/>
                                <a:gd name="T13" fmla="*/ T12 w 978"/>
                                <a:gd name="T14" fmla="+- 0 5060 5060"/>
                                <a:gd name="T15" fmla="*/ 5060 h 210"/>
                                <a:gd name="T16" fmla="+- 0 10669 10669"/>
                                <a:gd name="T17" fmla="*/ T16 w 978"/>
                                <a:gd name="T18" fmla="+- 0 5269 5060"/>
                                <a:gd name="T19" fmla="*/ 5269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10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20"/>
                        <wpg:cNvGrpSpPr>
                          <a:grpSpLocks/>
                        </wpg:cNvGrpSpPr>
                        <wpg:grpSpPr bwMode="auto">
                          <a:xfrm>
                            <a:off x="10669" y="5269"/>
                            <a:ext cx="978" cy="267"/>
                            <a:chOff x="10669" y="5269"/>
                            <a:chExt cx="978" cy="267"/>
                          </a:xfrm>
                        </wpg:grpSpPr>
                        <wps:wsp>
                          <wps:cNvPr id="357" name="Freeform 321"/>
                          <wps:cNvSpPr>
                            <a:spLocks/>
                          </wps:cNvSpPr>
                          <wps:spPr bwMode="auto">
                            <a:xfrm>
                              <a:off x="10669" y="5269"/>
                              <a:ext cx="978" cy="267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5535 5269"/>
                                <a:gd name="T3" fmla="*/ 5535 h 267"/>
                                <a:gd name="T4" fmla="+- 0 11646 10669"/>
                                <a:gd name="T5" fmla="*/ T4 w 978"/>
                                <a:gd name="T6" fmla="+- 0 5535 5269"/>
                                <a:gd name="T7" fmla="*/ 5535 h 267"/>
                                <a:gd name="T8" fmla="+- 0 11646 10669"/>
                                <a:gd name="T9" fmla="*/ T8 w 978"/>
                                <a:gd name="T10" fmla="+- 0 5269 5269"/>
                                <a:gd name="T11" fmla="*/ 5269 h 267"/>
                                <a:gd name="T12" fmla="+- 0 10669 10669"/>
                                <a:gd name="T13" fmla="*/ T12 w 978"/>
                                <a:gd name="T14" fmla="+- 0 5269 5269"/>
                                <a:gd name="T15" fmla="*/ 5269 h 267"/>
                                <a:gd name="T16" fmla="+- 0 10669 10669"/>
                                <a:gd name="T17" fmla="*/ T16 w 978"/>
                                <a:gd name="T18" fmla="+- 0 5535 5269"/>
                                <a:gd name="T19" fmla="*/ 553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67">
                                  <a:moveTo>
                                    <a:pt x="0" y="266"/>
                                  </a:moveTo>
                                  <a:lnTo>
                                    <a:pt x="977" y="266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A50D9" id="Group 319" o:spid="_x0000_s1026" style="position:absolute;margin-left:533.45pt;margin-top:197.8pt;width:48.9pt;height:79pt;z-index:-113896;mso-position-horizontal-relative:page;mso-position-vertical-relative:page" coordorigin="10669,3956" coordsize="978,1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">
                <v:group id="Group 332" o:spid="_x0000_s1027" style="position:absolute;left:10669;top:3956;width:978;height:269" coordorigin="10669,3956" coordsize="97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3" o:spid="_x0000_s1028" style="position:absolute;left:10669;top:3956;width:978;height:269;visibility:visible;mso-wrap-style:square;v-text-anchor:top" coordsize="97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4zsUA&#10;AADcAAAADwAAAGRycy9kb3ducmV2LnhtbESP0WrCQBRE3wv+w3IF3+qu2mpJs4oogrVQrM0HXLLX&#10;JJq9G7Krxr93C4U+DjNzhkkXna3FlVpfOdYwGioQxLkzFRcasp/N8xsIH5AN1o5Jw508LOa9pxQT&#10;4278TddDKESEsE9QQxlCk0jp85Is+qFriKN3dK3FEGVbSNPiLcJtLcdKTaXFiuNCiQ2tSsrPh4vV&#10;8LFUu+pyVyekJguz/Wz9+eVOWg/63fIdRKAu/If/2lujYfLyCr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fjOxQAAANwAAAAPAAAAAAAAAAAAAAAAAJgCAABkcnMv&#10;ZG93bnJldi54bWxQSwUGAAAAAAQABAD1AAAAigMAAAAA&#10;" path="m,268r977,l977,,,,,268xe" fillcolor="#d9d9d9" stroked="f">
                    <v:path arrowok="t" o:connecttype="custom" o:connectlocs="0,4224;977,4224;977,3956;0,3956;0,4224" o:connectangles="0,0,0,0,0"/>
                  </v:shape>
                </v:group>
                <v:group id="Group 330" o:spid="_x0000_s1029" style="position:absolute;left:10669;top:4224;width:978;height:209" coordorigin="10669,4224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1" o:spid="_x0000_s1030" style="position:absolute;left:10669;top:4224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OTcQA&#10;AADcAAAADwAAAGRycy9kb3ducmV2LnhtbESPQWvCQBSE74X+h+UJXorZVEsj0VWKUPEixdSDx0f2&#10;mUR334bsqvHfu4WCx2FmvmHmy94acaXON44VvCcpCOLS6YYrBfvf79EUhA/IGo1jUnAnD8vF68sc&#10;c+1uvKNrESoRIexzVFCH0OZS+rImiz5xLXH0jq6zGKLsKqk7vEW4NXKcpp/SYsNxocaWVjWV5+Ji&#10;FRxWl+3bT3nCYsehNWuTmWOTKTUc9F8zEIH68Az/tzdaweQjg7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zk3EAAAA3AAAAA8AAAAAAAAAAAAAAAAAmAIAAGRycy9k&#10;b3ducmV2LnhtbFBLBQYAAAAABAAEAPUAAACJAwAAAAA=&#10;" path="m,209r977,l977,,,,,209xe" fillcolor="#d9d9d9" stroked="f">
                    <v:path arrowok="t" o:connecttype="custom" o:connectlocs="0,4433;977,4433;977,4224;0,4224;0,4433" o:connectangles="0,0,0,0,0"/>
                  </v:shape>
                </v:group>
                <v:group id="Group 328" o:spid="_x0000_s1031" style="position:absolute;left:10669;top:4433;width:978;height:209" coordorigin="10669,4433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29" o:spid="_x0000_s1032" style="position:absolute;left:10669;top:4433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/pMUA&#10;AADcAAAADwAAAGRycy9kb3ducmV2LnhtbESPT2sCMRTE7wW/Q3iCF9Gsbam6bpQiWHopxdWDx8fm&#10;7R9NXpZN1O23bwpCj8PM/IbJNr014kadbxwrmE0TEMSF0w1XCo6H3WQBwgdkjcYxKfghD5v14CnD&#10;VLs77+mWh0pECPsUFdQhtKmUvqjJop+6ljh6pesshii7SuoO7xFujXxOkjdpseG4UGNL25qKS361&#10;Ck7b69f4uzhjvufQmg8zN2UzV2o07N9XIAL14T/8aH9qBS+vS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f+kxQAAANwAAAAPAAAAAAAAAAAAAAAAAJgCAABkcnMv&#10;ZG93bnJldi54bWxQSwUGAAAAAAQABAD1AAAAigMAAAAA&#10;" path="m,209r977,l977,,,,,209xe" fillcolor="#d9d9d9" stroked="f">
                    <v:path arrowok="t" o:connecttype="custom" o:connectlocs="0,4642;977,4642;977,4433;0,4433;0,4642" o:connectangles="0,0,0,0,0"/>
                  </v:shape>
                </v:group>
                <v:group id="Group 326" o:spid="_x0000_s1033" style="position:absolute;left:10669;top:4642;width:978;height:209" coordorigin="10669,4642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27" o:spid="_x0000_s1034" style="position:absolute;left:10669;top:4642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lf8UA&#10;AADcAAAADwAAAGRycy9kb3ducmV2LnhtbESPT2vCQBTE7wW/w/IEL6VutLSW1FVEUHopJdFDj4/s&#10;M4nuvg3ZzR+/fbdQ6HGYmd8w6+1ojeip9bVjBYt5AoK4cLrmUsH5dHh6A+EDskbjmBTcycN2M3lY&#10;Y6rdwBn1eShFhLBPUUEVQpNK6YuKLPq5a4ijd3GtxRBlW0rd4hDh1shlkrxKizXHhQob2ldU3PLO&#10;Kvjed5+PX8UV84xDY45mZS71SqnZdNy9gwg0hv/wX/tDK3h+Wc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mV/xQAAANwAAAAPAAAAAAAAAAAAAAAAAJgCAABkcnMv&#10;ZG93bnJldi54bWxQSwUGAAAAAAQABAD1AAAAigMAAAAA&#10;" path="m,209r977,l977,,,,,209xe" fillcolor="#d9d9d9" stroked="f">
                    <v:path arrowok="t" o:connecttype="custom" o:connectlocs="0,4851;977,4851;977,4642;0,4642;0,4851" o:connectangles="0,0,0,0,0"/>
                  </v:shape>
                </v:group>
                <v:group id="Group 324" o:spid="_x0000_s1035" style="position:absolute;left:10669;top:4851;width:978;height:209" coordorigin="10669,4851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25" o:spid="_x0000_s1036" style="position:absolute;left:10669;top:4851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ek8UA&#10;AADcAAAADwAAAGRycy9kb3ducmV2LnhtbESPQWvCQBSE74L/YXlCL9JsVGxK6iaIYOmliGkPPT6y&#10;zyTt7tuQXTX9911B6HGYmW+YTTlaIy40+M6xgkWSgiCune64UfD5sX98BuEDskbjmBT8koeymE42&#10;mGt35SNdqtCICGGfo4I2hD6X0tctWfSJ64mjd3KDxRDl0Eg94DXCrZHLNH2SFjuOCy32tGup/qnO&#10;VsHX7vw+P9TfWB059ObVZObUZUo9zMbtC4hAY/gP39tvWsFqvYL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F6TxQAAANwAAAAPAAAAAAAAAAAAAAAAAJgCAABkcnMv&#10;ZG93bnJldi54bWxQSwUGAAAAAAQABAD1AAAAigMAAAAA&#10;" path="m,209r977,l977,,,,,209xe" fillcolor="#d9d9d9" stroked="f">
                    <v:path arrowok="t" o:connecttype="custom" o:connectlocs="0,5060;977,5060;977,4851;0,4851;0,5060" o:connectangles="0,0,0,0,0"/>
                  </v:shape>
                </v:group>
                <v:group id="Group 322" o:spid="_x0000_s1037" style="position:absolute;left:10669;top:5060;width:978;height:210" coordorigin="10669,5060" coordsize="978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23" o:spid="_x0000_s1038" style="position:absolute;left:10669;top:5060;width:978;height:210;visibility:visible;mso-wrap-style:square;v-text-anchor:top" coordsize="978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Az8UA&#10;AADcAAAADwAAAGRycy9kb3ducmV2LnhtbESPQWvCQBSE7wX/w/IKvdVNFWuJ2YgIQi8KTYvQ2yP7&#10;zIZk38bsqtFf3xWEHoeZ+YbJloNtxZl6XztW8DZOQBCXTtdcKfj53rx+gPABWWPrmBRcycMyHz1l&#10;mGp34S86F6ESEcI+RQUmhC6V0peGLPqx64ijd3C9xRBlX0nd4yXCbSsnSfIuLdYcFwx2tDZUNsXJ&#10;Ktjtj3yt1sV0uw1z3ZjG/N7MoNTL87BagAg0hP/wo/2pFUxnM7i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EDPxQAAANwAAAAPAAAAAAAAAAAAAAAAAJgCAABkcnMv&#10;ZG93bnJldi54bWxQSwUGAAAAAAQABAD1AAAAigMAAAAA&#10;" path="m,209r977,l977,,,,,209xe" fillcolor="#d9d9d9" stroked="f">
                    <v:path arrowok="t" o:connecttype="custom" o:connectlocs="0,5269;977,5269;977,5060;0,5060;0,5269" o:connectangles="0,0,0,0,0"/>
                  </v:shape>
                </v:group>
                <v:group id="Group 320" o:spid="_x0000_s1039" style="position:absolute;left:10669;top:5269;width:978;height:267" coordorigin="10669,5269" coordsize="978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21" o:spid="_x0000_s1040" style="position:absolute;left:10669;top:5269;width:978;height:267;visibility:visible;mso-wrap-style:square;v-text-anchor:top" coordsize="97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7Hf8MA&#10;AADcAAAADwAAAGRycy9kb3ducmV2LnhtbESPzW7CMBCE70i8g7WVuIHTIggKGEQrUbjyU87beBNH&#10;xOsodkP69rhSJY6jmflGs9r0thYdtb5yrOB1koAgzp2uuFRwOe/GCxA+IGusHZOCX/KwWQ8HK8y0&#10;u/ORulMoRYSwz1CBCaHJpPS5IYt+4hri6BWutRiibEupW7xHuK3lW5LMpcWK44LBhj4M5bfTj1Xw&#10;vT9/FvUhpWt4X1xTZ76KfbdTavTSb5cgAvXhGf5vH7SC6SyFv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7Hf8MAAADcAAAADwAAAAAAAAAAAAAAAACYAgAAZHJzL2Rv&#10;d25yZXYueG1sUEsFBgAAAAAEAAQA9QAAAIgDAAAAAA==&#10;" path="m,266r977,l977,,,,,266xe" fillcolor="#d9d9d9" stroked="f">
                    <v:path arrowok="t" o:connecttype="custom" o:connectlocs="0,5535;977,5535;977,5269;0,5269;0,553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608" behindDoc="1" locked="0" layoutInCell="1" allowOverlap="1" wp14:anchorId="0FFA7B2B" wp14:editId="38946036">
                <wp:simplePos x="0" y="0"/>
                <wp:positionH relativeFrom="page">
                  <wp:posOffset>7532370</wp:posOffset>
                </wp:positionH>
                <wp:positionV relativeFrom="page">
                  <wp:posOffset>2711450</wp:posOffset>
                </wp:positionV>
                <wp:extent cx="619125" cy="605155"/>
                <wp:effectExtent l="0" t="0" r="1905" b="0"/>
                <wp:wrapNone/>
                <wp:docPr id="334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605155"/>
                          <a:chOff x="11862" y="4270"/>
                          <a:chExt cx="975" cy="953"/>
                        </a:xfrm>
                      </wpg:grpSpPr>
                      <wpg:grpSp>
                        <wpg:cNvPr id="335" name="Group 317"/>
                        <wpg:cNvGrpSpPr>
                          <a:grpSpLocks/>
                        </wpg:cNvGrpSpPr>
                        <wpg:grpSpPr bwMode="auto">
                          <a:xfrm>
                            <a:off x="11862" y="4270"/>
                            <a:ext cx="975" cy="269"/>
                            <a:chOff x="11862" y="4270"/>
                            <a:chExt cx="975" cy="269"/>
                          </a:xfrm>
                        </wpg:grpSpPr>
                        <wps:wsp>
                          <wps:cNvPr id="336" name="Freeform 318"/>
                          <wps:cNvSpPr>
                            <a:spLocks/>
                          </wps:cNvSpPr>
                          <wps:spPr bwMode="auto">
                            <a:xfrm>
                              <a:off x="11862" y="4270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4539 4270"/>
                                <a:gd name="T3" fmla="*/ 4539 h 269"/>
                                <a:gd name="T4" fmla="+- 0 12837 11862"/>
                                <a:gd name="T5" fmla="*/ T4 w 975"/>
                                <a:gd name="T6" fmla="+- 0 4539 4270"/>
                                <a:gd name="T7" fmla="*/ 4539 h 269"/>
                                <a:gd name="T8" fmla="+- 0 12837 11862"/>
                                <a:gd name="T9" fmla="*/ T8 w 975"/>
                                <a:gd name="T10" fmla="+- 0 4270 4270"/>
                                <a:gd name="T11" fmla="*/ 4270 h 269"/>
                                <a:gd name="T12" fmla="+- 0 11862 11862"/>
                                <a:gd name="T13" fmla="*/ T12 w 975"/>
                                <a:gd name="T14" fmla="+- 0 4270 4270"/>
                                <a:gd name="T15" fmla="*/ 4270 h 269"/>
                                <a:gd name="T16" fmla="+- 0 11862 11862"/>
                                <a:gd name="T17" fmla="*/ T16 w 975"/>
                                <a:gd name="T18" fmla="+- 0 4539 4270"/>
                                <a:gd name="T19" fmla="*/ 453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5"/>
                        <wpg:cNvGrpSpPr>
                          <a:grpSpLocks/>
                        </wpg:cNvGrpSpPr>
                        <wpg:grpSpPr bwMode="auto">
                          <a:xfrm>
                            <a:off x="11862" y="4539"/>
                            <a:ext cx="975" cy="207"/>
                            <a:chOff x="11862" y="4539"/>
                            <a:chExt cx="975" cy="207"/>
                          </a:xfrm>
                        </wpg:grpSpPr>
                        <wps:wsp>
                          <wps:cNvPr id="338" name="Freeform 316"/>
                          <wps:cNvSpPr>
                            <a:spLocks/>
                          </wps:cNvSpPr>
                          <wps:spPr bwMode="auto">
                            <a:xfrm>
                              <a:off x="11862" y="4539"/>
                              <a:ext cx="975" cy="207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4745 4539"/>
                                <a:gd name="T3" fmla="*/ 4745 h 207"/>
                                <a:gd name="T4" fmla="+- 0 12837 11862"/>
                                <a:gd name="T5" fmla="*/ T4 w 975"/>
                                <a:gd name="T6" fmla="+- 0 4745 4539"/>
                                <a:gd name="T7" fmla="*/ 4745 h 207"/>
                                <a:gd name="T8" fmla="+- 0 12837 11862"/>
                                <a:gd name="T9" fmla="*/ T8 w 975"/>
                                <a:gd name="T10" fmla="+- 0 4539 4539"/>
                                <a:gd name="T11" fmla="*/ 4539 h 207"/>
                                <a:gd name="T12" fmla="+- 0 11862 11862"/>
                                <a:gd name="T13" fmla="*/ T12 w 975"/>
                                <a:gd name="T14" fmla="+- 0 4539 4539"/>
                                <a:gd name="T15" fmla="*/ 4539 h 207"/>
                                <a:gd name="T16" fmla="+- 0 11862 11862"/>
                                <a:gd name="T17" fmla="*/ T16 w 975"/>
                                <a:gd name="T18" fmla="+- 0 4745 4539"/>
                                <a:gd name="T19" fmla="*/ 4745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7">
                                  <a:moveTo>
                                    <a:pt x="0" y="206"/>
                                  </a:moveTo>
                                  <a:lnTo>
                                    <a:pt x="975" y="206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3"/>
                        <wpg:cNvGrpSpPr>
                          <a:grpSpLocks/>
                        </wpg:cNvGrpSpPr>
                        <wpg:grpSpPr bwMode="auto">
                          <a:xfrm>
                            <a:off x="11862" y="4745"/>
                            <a:ext cx="975" cy="209"/>
                            <a:chOff x="11862" y="4745"/>
                            <a:chExt cx="975" cy="209"/>
                          </a:xfrm>
                        </wpg:grpSpPr>
                        <wps:wsp>
                          <wps:cNvPr id="340" name="Freeform 314"/>
                          <wps:cNvSpPr>
                            <a:spLocks/>
                          </wps:cNvSpPr>
                          <wps:spPr bwMode="auto">
                            <a:xfrm>
                              <a:off x="11862" y="4745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4954 4745"/>
                                <a:gd name="T3" fmla="*/ 4954 h 209"/>
                                <a:gd name="T4" fmla="+- 0 12837 11862"/>
                                <a:gd name="T5" fmla="*/ T4 w 975"/>
                                <a:gd name="T6" fmla="+- 0 4954 4745"/>
                                <a:gd name="T7" fmla="*/ 4954 h 209"/>
                                <a:gd name="T8" fmla="+- 0 12837 11862"/>
                                <a:gd name="T9" fmla="*/ T8 w 975"/>
                                <a:gd name="T10" fmla="+- 0 4745 4745"/>
                                <a:gd name="T11" fmla="*/ 4745 h 209"/>
                                <a:gd name="T12" fmla="+- 0 11862 11862"/>
                                <a:gd name="T13" fmla="*/ T12 w 975"/>
                                <a:gd name="T14" fmla="+- 0 4745 4745"/>
                                <a:gd name="T15" fmla="*/ 4745 h 209"/>
                                <a:gd name="T16" fmla="+- 0 11862 11862"/>
                                <a:gd name="T17" fmla="*/ T16 w 975"/>
                                <a:gd name="T18" fmla="+- 0 4954 4745"/>
                                <a:gd name="T19" fmla="*/ 495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11"/>
                        <wpg:cNvGrpSpPr>
                          <a:grpSpLocks/>
                        </wpg:cNvGrpSpPr>
                        <wpg:grpSpPr bwMode="auto">
                          <a:xfrm>
                            <a:off x="11862" y="4954"/>
                            <a:ext cx="975" cy="269"/>
                            <a:chOff x="11862" y="4954"/>
                            <a:chExt cx="975" cy="269"/>
                          </a:xfrm>
                        </wpg:grpSpPr>
                        <wps:wsp>
                          <wps:cNvPr id="342" name="Freeform 312"/>
                          <wps:cNvSpPr>
                            <a:spLocks/>
                          </wps:cNvSpPr>
                          <wps:spPr bwMode="auto">
                            <a:xfrm>
                              <a:off x="11862" y="4954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5223 4954"/>
                                <a:gd name="T3" fmla="*/ 5223 h 269"/>
                                <a:gd name="T4" fmla="+- 0 12837 11862"/>
                                <a:gd name="T5" fmla="*/ T4 w 975"/>
                                <a:gd name="T6" fmla="+- 0 5223 4954"/>
                                <a:gd name="T7" fmla="*/ 5223 h 269"/>
                                <a:gd name="T8" fmla="+- 0 12837 11862"/>
                                <a:gd name="T9" fmla="*/ T8 w 975"/>
                                <a:gd name="T10" fmla="+- 0 4954 4954"/>
                                <a:gd name="T11" fmla="*/ 4954 h 269"/>
                                <a:gd name="T12" fmla="+- 0 11862 11862"/>
                                <a:gd name="T13" fmla="*/ T12 w 975"/>
                                <a:gd name="T14" fmla="+- 0 4954 4954"/>
                                <a:gd name="T15" fmla="*/ 4954 h 269"/>
                                <a:gd name="T16" fmla="+- 0 11862 11862"/>
                                <a:gd name="T17" fmla="*/ T16 w 975"/>
                                <a:gd name="T18" fmla="+- 0 5223 4954"/>
                                <a:gd name="T19" fmla="*/ 522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B9299" id="Group 310" o:spid="_x0000_s1026" style="position:absolute;margin-left:593.1pt;margin-top:213.5pt;width:48.75pt;height:47.65pt;z-index:-113872;mso-position-horizontal-relative:page;mso-position-vertical-relative:page" coordorigin="11862,4270" coordsize="975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">
                <v:group id="Group 317" o:spid="_x0000_s1027" style="position:absolute;left:11862;top:4270;width:975;height:269" coordorigin="11862,4270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18" o:spid="_x0000_s1028" style="position:absolute;left:11862;top:4270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Ur3sUA&#10;AADcAAAADwAAAGRycy9kb3ducmV2LnhtbESPQWsCMRSE7wX/Q3hCbzWrC67dGmUVWtpb1R709khe&#10;N4ubl2WT6vrvm0LB4zAz3zDL9eBacaE+NJ4VTCcZCGLtTcO1gq/D69MCRIjIBlvPpOBGAdar0cMS&#10;S+OvvKPLPtYiQTiUqMDG2JVSBm3JYZj4jjh53753GJPsa2l6vCa4a+Usy+bSYcNpwWJHW0v6vP9x&#10;Chb56aO42Wc7w+ztWBT6s9roSqnH8VC9gIg0xHv4v/1uFOT5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SvexQAAANwAAAAPAAAAAAAAAAAAAAAAAJgCAABkcnMv&#10;ZG93bnJldi54bWxQSwUGAAAAAAQABAD1AAAAigMAAAAA&#10;" path="m,269r975,l975,,,,,269xe" fillcolor="#a6a6a6" stroked="f">
                    <v:path arrowok="t" o:connecttype="custom" o:connectlocs="0,4539;975,4539;975,4270;0,4270;0,4539" o:connectangles="0,0,0,0,0"/>
                  </v:shape>
                </v:group>
                <v:group id="Group 315" o:spid="_x0000_s1029" style="position:absolute;left:11862;top:4539;width:975;height:207" coordorigin="11862,4539" coordsize="975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16" o:spid="_x0000_s1030" style="position:absolute;left:11862;top:4539;width:975;height:207;visibility:visible;mso-wrap-style:square;v-text-anchor:top" coordsize="97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YKcAA&#10;AADcAAAADwAAAGRycy9kb3ducmV2LnhtbERPTYvCMBC9L/gfwgje1tRVZKlGEWFBRRC7gh6HZmyK&#10;zaQ2Ueu/NwfB4+N9T+etrcSdGl86VjDoJyCIc6dLLhQc/v++f0H4gKyxckwKnuRhPut8TTHV7sF7&#10;umehEDGEfYoKTAh1KqXPDVn0fVcTR+7sGoshwqaQusFHDLeV/EmSsbRYcmwwWNPSUH7JblbBZnG8&#10;Wl2st1m2HuyeZrsa6eSkVK/bLiYgArXhI367V1rBcBjXxjPxCMj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lYKcAAAADcAAAADwAAAAAAAAAAAAAAAACYAgAAZHJzL2Rvd25y&#10;ZXYueG1sUEsFBgAAAAAEAAQA9QAAAIUDAAAAAA==&#10;" path="m,206r975,l975,,,,,206xe" fillcolor="#a6a6a6" stroked="f">
                    <v:path arrowok="t" o:connecttype="custom" o:connectlocs="0,4745;975,4745;975,4539;0,4539;0,4745" o:connectangles="0,0,0,0,0"/>
                  </v:shape>
                </v:group>
                <v:group id="Group 313" o:spid="_x0000_s1031" style="position:absolute;left:11862;top:4745;width:975;height:209" coordorigin="11862,4745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14" o:spid="_x0000_s1032" style="position:absolute;left:11862;top:4745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EcAcIA&#10;AADcAAAADwAAAGRycy9kb3ducmV2LnhtbERPy2rCQBTdC/7DcIXu6sQqVaOjSKVQbKEYdX/N3Dww&#10;cydkpib69c6i4PJw3st1ZypxpcaVlhWMhhEI4tTqknMFx8Pn6wyE88gaK8uk4EYO1qt+b4mxti3v&#10;6Zr4XIQQdjEqKLyvYyldWpBBN7Q1ceAy2xj0ATa51A22IdxU8i2K3qXBkkNDgTV9FJRekj+j4Hd6&#10;wds5M99Z1562c7sb3X+SSqmXQbdZgPDU+af43/2lFYwnYX44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RwBwgAAANwAAAAPAAAAAAAAAAAAAAAAAJgCAABkcnMvZG93&#10;bnJldi54bWxQSwUGAAAAAAQABAD1AAAAhwMAAAAA&#10;" path="m,209r975,l975,,,,,209xe" fillcolor="#a6a6a6" stroked="f">
                    <v:path arrowok="t" o:connecttype="custom" o:connectlocs="0,4954;975,4954;975,4745;0,4745;0,4954" o:connectangles="0,0,0,0,0"/>
                  </v:shape>
                </v:group>
                <v:group id="Group 311" o:spid="_x0000_s1033" style="position:absolute;left:11862;top:4954;width:975;height:269" coordorigin="11862,4954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12" o:spid="_x0000_s1034" style="position:absolute;left:11862;top:4954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eoMUA&#10;AADcAAAADwAAAGRycy9kb3ducmV2LnhtbESPQUvDQBSE7wX/w/IEb3ZjKqaN2ZQoKHqr0YO9PXaf&#10;2WD2bciubfrvXUHocZiZb5hqO7tBHGgKvWcFN8sMBLH2pudOwcf70/UaRIjIBgfPpOBEAbb1xaLC&#10;0vgjv9GhjZ1IEA4lKrAxjqWUQVtyGJZ+JE7el58cxiSnTpoJjwnuBpln2Z102HNasDjSoyX93f44&#10;BevV/rU42Y3NMXv+LAq9ax50o9TV5dzcg4g0x3P4v/1iFKxuc/g7k46Ar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F6gxQAAANwAAAAPAAAAAAAAAAAAAAAAAJgCAABkcnMv&#10;ZG93bnJldi54bWxQSwUGAAAAAAQABAD1AAAAigMAAAAA&#10;" path="m,269r975,l975,,,,,269xe" fillcolor="#a6a6a6" stroked="f">
                    <v:path arrowok="t" o:connecttype="custom" o:connectlocs="0,5223;975,5223;975,4954;0,4954;0,522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632" behindDoc="1" locked="0" layoutInCell="1" allowOverlap="1" wp14:anchorId="0FFA7B2C" wp14:editId="6923DA95">
                <wp:simplePos x="0" y="0"/>
                <wp:positionH relativeFrom="page">
                  <wp:posOffset>8288655</wp:posOffset>
                </wp:positionH>
                <wp:positionV relativeFrom="page">
                  <wp:posOffset>2520950</wp:posOffset>
                </wp:positionV>
                <wp:extent cx="1290955" cy="984885"/>
                <wp:effectExtent l="1905" t="0" r="2540" b="0"/>
                <wp:wrapNone/>
                <wp:docPr id="32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984885"/>
                          <a:chOff x="13053" y="3970"/>
                          <a:chExt cx="2033" cy="1551"/>
                        </a:xfrm>
                      </wpg:grpSpPr>
                      <wpg:grpSp>
                        <wpg:cNvPr id="322" name="Group 308"/>
                        <wpg:cNvGrpSpPr>
                          <a:grpSpLocks/>
                        </wpg:cNvGrpSpPr>
                        <wpg:grpSpPr bwMode="auto">
                          <a:xfrm>
                            <a:off x="13053" y="3970"/>
                            <a:ext cx="2033" cy="329"/>
                            <a:chOff x="13053" y="3970"/>
                            <a:chExt cx="2033" cy="329"/>
                          </a:xfrm>
                        </wpg:grpSpPr>
                        <wps:wsp>
                          <wps:cNvPr id="323" name="Freeform 309"/>
                          <wps:cNvSpPr>
                            <a:spLocks/>
                          </wps:cNvSpPr>
                          <wps:spPr bwMode="auto">
                            <a:xfrm>
                              <a:off x="13053" y="3970"/>
                              <a:ext cx="2033" cy="32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4299 3970"/>
                                <a:gd name="T3" fmla="*/ 4299 h 329"/>
                                <a:gd name="T4" fmla="+- 0 15085 13053"/>
                                <a:gd name="T5" fmla="*/ T4 w 2033"/>
                                <a:gd name="T6" fmla="+- 0 4299 3970"/>
                                <a:gd name="T7" fmla="*/ 4299 h 329"/>
                                <a:gd name="T8" fmla="+- 0 15085 13053"/>
                                <a:gd name="T9" fmla="*/ T8 w 2033"/>
                                <a:gd name="T10" fmla="+- 0 3970 3970"/>
                                <a:gd name="T11" fmla="*/ 3970 h 329"/>
                                <a:gd name="T12" fmla="+- 0 13053 13053"/>
                                <a:gd name="T13" fmla="*/ T12 w 2033"/>
                                <a:gd name="T14" fmla="+- 0 3970 3970"/>
                                <a:gd name="T15" fmla="*/ 3970 h 329"/>
                                <a:gd name="T16" fmla="+- 0 13053 13053"/>
                                <a:gd name="T17" fmla="*/ T16 w 2033"/>
                                <a:gd name="T18" fmla="+- 0 4299 3970"/>
                                <a:gd name="T19" fmla="*/ 4299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29">
                                  <a:moveTo>
                                    <a:pt x="0" y="329"/>
                                  </a:moveTo>
                                  <a:lnTo>
                                    <a:pt x="2032" y="32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06"/>
                        <wpg:cNvGrpSpPr>
                          <a:grpSpLocks/>
                        </wpg:cNvGrpSpPr>
                        <wpg:grpSpPr bwMode="auto">
                          <a:xfrm>
                            <a:off x="13053" y="4299"/>
                            <a:ext cx="2033" cy="209"/>
                            <a:chOff x="13053" y="4299"/>
                            <a:chExt cx="2033" cy="209"/>
                          </a:xfrm>
                        </wpg:grpSpPr>
                        <wps:wsp>
                          <wps:cNvPr id="325" name="Freeform 307"/>
                          <wps:cNvSpPr>
                            <a:spLocks/>
                          </wps:cNvSpPr>
                          <wps:spPr bwMode="auto">
                            <a:xfrm>
                              <a:off x="13053" y="4299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4508 4299"/>
                                <a:gd name="T3" fmla="*/ 4508 h 209"/>
                                <a:gd name="T4" fmla="+- 0 15085 13053"/>
                                <a:gd name="T5" fmla="*/ T4 w 2033"/>
                                <a:gd name="T6" fmla="+- 0 4508 4299"/>
                                <a:gd name="T7" fmla="*/ 4508 h 209"/>
                                <a:gd name="T8" fmla="+- 0 15085 13053"/>
                                <a:gd name="T9" fmla="*/ T8 w 2033"/>
                                <a:gd name="T10" fmla="+- 0 4299 4299"/>
                                <a:gd name="T11" fmla="*/ 4299 h 209"/>
                                <a:gd name="T12" fmla="+- 0 13053 13053"/>
                                <a:gd name="T13" fmla="*/ T12 w 2033"/>
                                <a:gd name="T14" fmla="+- 0 4299 4299"/>
                                <a:gd name="T15" fmla="*/ 4299 h 209"/>
                                <a:gd name="T16" fmla="+- 0 13053 13053"/>
                                <a:gd name="T17" fmla="*/ T16 w 2033"/>
                                <a:gd name="T18" fmla="+- 0 4508 4299"/>
                                <a:gd name="T19" fmla="*/ 450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04"/>
                        <wpg:cNvGrpSpPr>
                          <a:grpSpLocks/>
                        </wpg:cNvGrpSpPr>
                        <wpg:grpSpPr bwMode="auto">
                          <a:xfrm>
                            <a:off x="13053" y="4508"/>
                            <a:ext cx="2033" cy="209"/>
                            <a:chOff x="13053" y="4508"/>
                            <a:chExt cx="2033" cy="209"/>
                          </a:xfrm>
                        </wpg:grpSpPr>
                        <wps:wsp>
                          <wps:cNvPr id="327" name="Freeform 305"/>
                          <wps:cNvSpPr>
                            <a:spLocks/>
                          </wps:cNvSpPr>
                          <wps:spPr bwMode="auto">
                            <a:xfrm>
                              <a:off x="13053" y="4508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4716 4508"/>
                                <a:gd name="T3" fmla="*/ 4716 h 209"/>
                                <a:gd name="T4" fmla="+- 0 15085 13053"/>
                                <a:gd name="T5" fmla="*/ T4 w 2033"/>
                                <a:gd name="T6" fmla="+- 0 4716 4508"/>
                                <a:gd name="T7" fmla="*/ 4716 h 209"/>
                                <a:gd name="T8" fmla="+- 0 15085 13053"/>
                                <a:gd name="T9" fmla="*/ T8 w 2033"/>
                                <a:gd name="T10" fmla="+- 0 4508 4508"/>
                                <a:gd name="T11" fmla="*/ 4508 h 209"/>
                                <a:gd name="T12" fmla="+- 0 13053 13053"/>
                                <a:gd name="T13" fmla="*/ T12 w 2033"/>
                                <a:gd name="T14" fmla="+- 0 4508 4508"/>
                                <a:gd name="T15" fmla="*/ 4508 h 209"/>
                                <a:gd name="T16" fmla="+- 0 13053 13053"/>
                                <a:gd name="T17" fmla="*/ T16 w 2033"/>
                                <a:gd name="T18" fmla="+- 0 4716 4508"/>
                                <a:gd name="T19" fmla="*/ 471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8"/>
                                  </a:moveTo>
                                  <a:lnTo>
                                    <a:pt x="2032" y="208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02"/>
                        <wpg:cNvGrpSpPr>
                          <a:grpSpLocks/>
                        </wpg:cNvGrpSpPr>
                        <wpg:grpSpPr bwMode="auto">
                          <a:xfrm>
                            <a:off x="13053" y="4716"/>
                            <a:ext cx="2033" cy="269"/>
                            <a:chOff x="13053" y="4716"/>
                            <a:chExt cx="2033" cy="269"/>
                          </a:xfrm>
                        </wpg:grpSpPr>
                        <wps:wsp>
                          <wps:cNvPr id="329" name="Freeform 303"/>
                          <wps:cNvSpPr>
                            <a:spLocks/>
                          </wps:cNvSpPr>
                          <wps:spPr bwMode="auto">
                            <a:xfrm>
                              <a:off x="13053" y="4716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4985 4716"/>
                                <a:gd name="T3" fmla="*/ 4985 h 269"/>
                                <a:gd name="T4" fmla="+- 0 15085 13053"/>
                                <a:gd name="T5" fmla="*/ T4 w 2033"/>
                                <a:gd name="T6" fmla="+- 0 4985 4716"/>
                                <a:gd name="T7" fmla="*/ 4985 h 269"/>
                                <a:gd name="T8" fmla="+- 0 15085 13053"/>
                                <a:gd name="T9" fmla="*/ T8 w 2033"/>
                                <a:gd name="T10" fmla="+- 0 4716 4716"/>
                                <a:gd name="T11" fmla="*/ 4716 h 269"/>
                                <a:gd name="T12" fmla="+- 0 13053 13053"/>
                                <a:gd name="T13" fmla="*/ T12 w 2033"/>
                                <a:gd name="T14" fmla="+- 0 4716 4716"/>
                                <a:gd name="T15" fmla="*/ 4716 h 269"/>
                                <a:gd name="T16" fmla="+- 0 13053 13053"/>
                                <a:gd name="T17" fmla="*/ T16 w 2033"/>
                                <a:gd name="T18" fmla="+- 0 4985 4716"/>
                                <a:gd name="T19" fmla="*/ 498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00"/>
                        <wpg:cNvGrpSpPr>
                          <a:grpSpLocks/>
                        </wpg:cNvGrpSpPr>
                        <wpg:grpSpPr bwMode="auto">
                          <a:xfrm>
                            <a:off x="13053" y="4985"/>
                            <a:ext cx="2033" cy="269"/>
                            <a:chOff x="13053" y="4985"/>
                            <a:chExt cx="2033" cy="269"/>
                          </a:xfrm>
                        </wpg:grpSpPr>
                        <wps:wsp>
                          <wps:cNvPr id="331" name="Freeform 301"/>
                          <wps:cNvSpPr>
                            <a:spLocks/>
                          </wps:cNvSpPr>
                          <wps:spPr bwMode="auto">
                            <a:xfrm>
                              <a:off x="13053" y="4985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5254 4985"/>
                                <a:gd name="T3" fmla="*/ 5254 h 269"/>
                                <a:gd name="T4" fmla="+- 0 15085 13053"/>
                                <a:gd name="T5" fmla="*/ T4 w 2033"/>
                                <a:gd name="T6" fmla="+- 0 5254 4985"/>
                                <a:gd name="T7" fmla="*/ 5254 h 269"/>
                                <a:gd name="T8" fmla="+- 0 15085 13053"/>
                                <a:gd name="T9" fmla="*/ T8 w 2033"/>
                                <a:gd name="T10" fmla="+- 0 4985 4985"/>
                                <a:gd name="T11" fmla="*/ 4985 h 269"/>
                                <a:gd name="T12" fmla="+- 0 13053 13053"/>
                                <a:gd name="T13" fmla="*/ T12 w 2033"/>
                                <a:gd name="T14" fmla="+- 0 4985 4985"/>
                                <a:gd name="T15" fmla="*/ 4985 h 269"/>
                                <a:gd name="T16" fmla="+- 0 13053 13053"/>
                                <a:gd name="T17" fmla="*/ T16 w 2033"/>
                                <a:gd name="T18" fmla="+- 0 5254 4985"/>
                                <a:gd name="T19" fmla="*/ 525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298"/>
                        <wpg:cNvGrpSpPr>
                          <a:grpSpLocks/>
                        </wpg:cNvGrpSpPr>
                        <wpg:grpSpPr bwMode="auto">
                          <a:xfrm>
                            <a:off x="13053" y="5254"/>
                            <a:ext cx="2033" cy="267"/>
                            <a:chOff x="13053" y="5254"/>
                            <a:chExt cx="2033" cy="267"/>
                          </a:xfrm>
                        </wpg:grpSpPr>
                        <wps:wsp>
                          <wps:cNvPr id="333" name="Freeform 299"/>
                          <wps:cNvSpPr>
                            <a:spLocks/>
                          </wps:cNvSpPr>
                          <wps:spPr bwMode="auto">
                            <a:xfrm>
                              <a:off x="13053" y="5254"/>
                              <a:ext cx="2033" cy="267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5521 5254"/>
                                <a:gd name="T3" fmla="*/ 5521 h 267"/>
                                <a:gd name="T4" fmla="+- 0 15085 13053"/>
                                <a:gd name="T5" fmla="*/ T4 w 2033"/>
                                <a:gd name="T6" fmla="+- 0 5521 5254"/>
                                <a:gd name="T7" fmla="*/ 5521 h 267"/>
                                <a:gd name="T8" fmla="+- 0 15085 13053"/>
                                <a:gd name="T9" fmla="*/ T8 w 2033"/>
                                <a:gd name="T10" fmla="+- 0 5254 5254"/>
                                <a:gd name="T11" fmla="*/ 5254 h 267"/>
                                <a:gd name="T12" fmla="+- 0 13053 13053"/>
                                <a:gd name="T13" fmla="*/ T12 w 2033"/>
                                <a:gd name="T14" fmla="+- 0 5254 5254"/>
                                <a:gd name="T15" fmla="*/ 5254 h 267"/>
                                <a:gd name="T16" fmla="+- 0 13053 13053"/>
                                <a:gd name="T17" fmla="*/ T16 w 2033"/>
                                <a:gd name="T18" fmla="+- 0 5521 5254"/>
                                <a:gd name="T19" fmla="*/ 552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7">
                                  <a:moveTo>
                                    <a:pt x="0" y="267"/>
                                  </a:moveTo>
                                  <a:lnTo>
                                    <a:pt x="2032" y="267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77FAF" id="Group 297" o:spid="_x0000_s1026" style="position:absolute;margin-left:652.65pt;margin-top:198.5pt;width:101.65pt;height:77.55pt;z-index:-113848;mso-position-horizontal-relative:page;mso-position-vertical-relative:page" coordorigin="13053,3970" coordsize="2033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">
                <v:group id="Group 308" o:spid="_x0000_s1027" style="position:absolute;left:13053;top:3970;width:2033;height:329" coordorigin="13053,3970" coordsize="203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09" o:spid="_x0000_s1028" style="position:absolute;left:13053;top:3970;width:2033;height:329;visibility:visible;mso-wrap-style:square;v-text-anchor:top" coordsize="20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RoDsYA&#10;AADcAAAADwAAAGRycy9kb3ducmV2LnhtbESPT2sCMRTE74V+h/AKvdVsFUq7GkX6B7y04Grx+tg8&#10;N2s3L0uSmtVP3wgFj8PM/IaZLQbbiSP50DpW8DgqQBDXTrfcKNhuPh6eQYSIrLFzTApOFGAxv72Z&#10;Yald4jUdq9iIDOFQogITY19KGWpDFsPI9cTZ2ztvMWbpG6k9pgy3nRwXxZO02HJeMNjTq6H6p/q1&#10;Ct6/P0/Jv3wtzXm3OlTbdB6a9KbU/d2wnIKINMRr+L+90gom4wlczu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RoDsYAAADcAAAADwAAAAAAAAAAAAAAAACYAgAAZHJz&#10;L2Rvd25yZXYueG1sUEsFBgAAAAAEAAQA9QAAAIsDAAAAAA==&#10;" path="m,329r2032,l2032,,,,,329xe" fillcolor="#ffc000" stroked="f">
                    <v:path arrowok="t" o:connecttype="custom" o:connectlocs="0,4299;2032,4299;2032,3970;0,3970;0,4299" o:connectangles="0,0,0,0,0"/>
                  </v:shape>
                </v:group>
                <v:group id="Group 306" o:spid="_x0000_s1029" style="position:absolute;left:13053;top:4299;width:2033;height:209" coordorigin="13053,4299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07" o:spid="_x0000_s1030" style="position:absolute;left:13053;top:4299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MvcUA&#10;AADcAAAADwAAAGRycy9kb3ducmV2LnhtbESPQWvCQBSE74L/YXmCN90YaZHoKioI9dCDtqjHZ/aZ&#10;BLNvQ3abpP31bkHwOMzMN8xi1ZlSNFS7wrKCyTgCQZxaXXCm4PtrN5qBcB5ZY2mZFPySg9Wy31tg&#10;om3LB2qOPhMBwi5BBbn3VSKlS3My6Ma2Ig7ezdYGfZB1JnWNbYCbUsZR9C4NFhwWcqxom1N6P/4Y&#10;BX/XS2F3183Ztfum+dybeGLik1LDQbeeg/DU+Vf42f7QCqbxG/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Ey9xQAAANwAAAAPAAAAAAAAAAAAAAAAAJgCAABkcnMv&#10;ZG93bnJldi54bWxQSwUGAAAAAAQABAD1AAAAigMAAAAA&#10;" path="m,209r2032,l2032,,,,,209xe" fillcolor="#ffc000" stroked="f">
                    <v:path arrowok="t" o:connecttype="custom" o:connectlocs="0,4508;2032,4508;2032,4299;0,4299;0,4508" o:connectangles="0,0,0,0,0"/>
                  </v:shape>
                </v:group>
                <v:group id="Group 304" o:spid="_x0000_s1031" style="position:absolute;left:13053;top:4508;width:2033;height:209" coordorigin="13053,4508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05" o:spid="_x0000_s1032" style="position:absolute;left:13053;top:4508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3UcUA&#10;AADcAAAADwAAAGRycy9kb3ducmV2LnhtbESPQWvCQBSE74L/YXmCN90YoZXoKioI9dCDtqjHZ/aZ&#10;BLNvQ3abpP31bkHwOMzMN8xi1ZlSNFS7wrKCyTgCQZxaXXCm4PtrN5qBcB5ZY2mZFPySg9Wy31tg&#10;om3LB2qOPhMBwi5BBbn3VSKlS3My6Ma2Ig7ezdYGfZB1JnWNbYCbUsZR9CYNFhwWcqxom1N6P/4Y&#10;BX/XS2F3183Ztfum+dybeGLik1LDQbeeg/DU+Vf42f7QCqbxO/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ndRxQAAANwAAAAPAAAAAAAAAAAAAAAAAJgCAABkcnMv&#10;ZG93bnJldi54bWxQSwUGAAAAAAQABAD1AAAAigMAAAAA&#10;" path="m,208r2032,l2032,,,,,208xe" fillcolor="#ffc000" stroked="f">
                    <v:path arrowok="t" o:connecttype="custom" o:connectlocs="0,4716;2032,4716;2032,4508;0,4508;0,4716" o:connectangles="0,0,0,0,0"/>
                  </v:shape>
                </v:group>
                <v:group id="Group 302" o:spid="_x0000_s1033" style="position:absolute;left:13053;top:4716;width:2033;height:269" coordorigin="13053,4716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03" o:spid="_x0000_s1034" style="position:absolute;left:13053;top:4716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JsRcYA&#10;AADcAAAADwAAAGRycy9kb3ducmV2LnhtbESPT2vCQBTE74LfYXlCL9JsjCA2dZVgKZQeito/9PjI&#10;PpPg7tuY3Wr89l1B8DjMzG+Yxaq3Rpyo841jBZMkBUFcOt1wpeDr8/VxDsIHZI3GMSm4kIfVcjhY&#10;YK7dmbd02oVKRAj7HBXUIbS5lL6syaJPXEscvb3rLIYou0rqDs8Rbo3M0nQmLTYcF2psaV1Tedj9&#10;WQU2zQ4f5vheFBv3/VvasXlZ/0yUehj1xTOIQH24h2/tN61gmj3B9Uw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JsRcYAAADcAAAADwAAAAAAAAAAAAAAAACYAgAAZHJz&#10;L2Rvd25yZXYueG1sUEsFBgAAAAAEAAQA9QAAAIsDAAAAAA==&#10;" path="m,269r2032,l2032,,,,,269xe" fillcolor="#ffc000" stroked="f">
                    <v:path arrowok="t" o:connecttype="custom" o:connectlocs="0,4985;2032,4985;2032,4716;0,4716;0,4985" o:connectangles="0,0,0,0,0"/>
                  </v:shape>
                </v:group>
                <v:group id="Group 300" o:spid="_x0000_s1035" style="position:absolute;left:13053;top:4985;width:2033;height:269" coordorigin="13053,4985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01" o:spid="_x0000_s1036" style="position:absolute;left:13053;top:4985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2nsYA&#10;AADcAAAADwAAAGRycy9kb3ducmV2LnhtbESPT2vCQBTE7wW/w/IEL0U3USgSXSUoBemhWP/h8ZF9&#10;JsHdt2l2q+m3dwsFj8PM/IaZLztrxI1aXztWkI4SEMSF0zWXCg779+EUhA/IGo1jUvBLHpaL3ssc&#10;M+3u/EW3XShFhLDPUEEVQpNJ6YuKLPqRa4ijd3GtxRBlW0rd4j3CrZHjJHmTFmuOCxU2tKqouO5+&#10;rAKbjK+f5vsjz7fueC7sq1mvTqlSg36Xz0AE6sIz/N/eaAWTSQ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32nsYAAADcAAAADwAAAAAAAAAAAAAAAACYAgAAZHJz&#10;L2Rvd25yZXYueG1sUEsFBgAAAAAEAAQA9QAAAIsDAAAAAA==&#10;" path="m,269r2032,l2032,,,,,269xe" fillcolor="#ffc000" stroked="f">
                    <v:path arrowok="t" o:connecttype="custom" o:connectlocs="0,5254;2032,5254;2032,4985;0,4985;0,5254" o:connectangles="0,0,0,0,0"/>
                  </v:shape>
                </v:group>
                <v:group id="Group 298" o:spid="_x0000_s1037" style="position:absolute;left:13053;top:5254;width:2033;height:267" coordorigin="13053,5254" coordsize="203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299" o:spid="_x0000_s1038" style="position:absolute;left:13053;top:5254;width:2033;height:267;visibility:visible;mso-wrap-style:square;v-text-anchor:top" coordsize="203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+j8cA&#10;AADcAAAADwAAAGRycy9kb3ducmV2LnhtbESPQWvCQBSE74X+h+UJvRTd1EiQ1FVKQRCKiqmivT2y&#10;zyQ0+zZktzH+e1cQehxm5htmtuhNLTpqXWVZwdsoAkGcW11xoWD/vRxOQTiPrLG2TAqu5GAxf36a&#10;YarthXfUZb4QAcIuRQWl900qpctLMuhGtiEO3tm2Bn2QbSF1i5cAN7UcR1EiDVYcFkps6LOk/Df7&#10;MwrWyeQ1yg52tTyefpLJ12arx91WqZdB//EOwlPv/8OP9koriOMY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evo/HAAAA3AAAAA8AAAAAAAAAAAAAAAAAmAIAAGRy&#10;cy9kb3ducmV2LnhtbFBLBQYAAAAABAAEAPUAAACMAwAAAAA=&#10;" path="m,267r2032,l2032,,,,,267xe" fillcolor="#ffc000" stroked="f">
                    <v:path arrowok="t" o:connecttype="custom" o:connectlocs="0,5521;2032,5521;2032,5254;0,5254;0,552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656" behindDoc="1" locked="0" layoutInCell="1" allowOverlap="1" wp14:anchorId="0FFA7B2D" wp14:editId="69290B5A">
                <wp:simplePos x="0" y="0"/>
                <wp:positionH relativeFrom="page">
                  <wp:posOffset>10640060</wp:posOffset>
                </wp:positionH>
                <wp:positionV relativeFrom="page">
                  <wp:posOffset>2473960</wp:posOffset>
                </wp:positionV>
                <wp:extent cx="1240790" cy="1079500"/>
                <wp:effectExtent l="635" t="0" r="0" b="0"/>
                <wp:wrapNone/>
                <wp:docPr id="306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079500"/>
                          <a:chOff x="16756" y="3896"/>
                          <a:chExt cx="1954" cy="1700"/>
                        </a:xfrm>
                      </wpg:grpSpPr>
                      <wpg:grpSp>
                        <wpg:cNvPr id="307" name="Group 295"/>
                        <wpg:cNvGrpSpPr>
                          <a:grpSpLocks/>
                        </wpg:cNvGrpSpPr>
                        <wpg:grpSpPr bwMode="auto">
                          <a:xfrm>
                            <a:off x="16756" y="3896"/>
                            <a:ext cx="1954" cy="269"/>
                            <a:chOff x="16756" y="3896"/>
                            <a:chExt cx="1954" cy="269"/>
                          </a:xfrm>
                        </wpg:grpSpPr>
                        <wps:wsp>
                          <wps:cNvPr id="308" name="Freeform 296"/>
                          <wps:cNvSpPr>
                            <a:spLocks/>
                          </wps:cNvSpPr>
                          <wps:spPr bwMode="auto">
                            <a:xfrm>
                              <a:off x="16756" y="3896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164 3896"/>
                                <a:gd name="T3" fmla="*/ 4164 h 269"/>
                                <a:gd name="T4" fmla="+- 0 18710 16756"/>
                                <a:gd name="T5" fmla="*/ T4 w 1954"/>
                                <a:gd name="T6" fmla="+- 0 4164 3896"/>
                                <a:gd name="T7" fmla="*/ 4164 h 269"/>
                                <a:gd name="T8" fmla="+- 0 18710 16756"/>
                                <a:gd name="T9" fmla="*/ T8 w 1954"/>
                                <a:gd name="T10" fmla="+- 0 3896 3896"/>
                                <a:gd name="T11" fmla="*/ 3896 h 269"/>
                                <a:gd name="T12" fmla="+- 0 16756 16756"/>
                                <a:gd name="T13" fmla="*/ T12 w 1954"/>
                                <a:gd name="T14" fmla="+- 0 3896 3896"/>
                                <a:gd name="T15" fmla="*/ 3896 h 269"/>
                                <a:gd name="T16" fmla="+- 0 16756 16756"/>
                                <a:gd name="T17" fmla="*/ T16 w 1954"/>
                                <a:gd name="T18" fmla="+- 0 4164 3896"/>
                                <a:gd name="T19" fmla="*/ 41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8"/>
                                  </a:moveTo>
                                  <a:lnTo>
                                    <a:pt x="1954" y="268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93"/>
                        <wpg:cNvGrpSpPr>
                          <a:grpSpLocks/>
                        </wpg:cNvGrpSpPr>
                        <wpg:grpSpPr bwMode="auto">
                          <a:xfrm>
                            <a:off x="16756" y="4164"/>
                            <a:ext cx="1954" cy="209"/>
                            <a:chOff x="16756" y="4164"/>
                            <a:chExt cx="1954" cy="209"/>
                          </a:xfrm>
                        </wpg:grpSpPr>
                        <wps:wsp>
                          <wps:cNvPr id="310" name="Freeform 294"/>
                          <wps:cNvSpPr>
                            <a:spLocks/>
                          </wps:cNvSpPr>
                          <wps:spPr bwMode="auto">
                            <a:xfrm>
                              <a:off x="16756" y="4164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373 4164"/>
                                <a:gd name="T3" fmla="*/ 4373 h 209"/>
                                <a:gd name="T4" fmla="+- 0 18710 16756"/>
                                <a:gd name="T5" fmla="*/ T4 w 1954"/>
                                <a:gd name="T6" fmla="+- 0 4373 4164"/>
                                <a:gd name="T7" fmla="*/ 4373 h 209"/>
                                <a:gd name="T8" fmla="+- 0 18710 16756"/>
                                <a:gd name="T9" fmla="*/ T8 w 1954"/>
                                <a:gd name="T10" fmla="+- 0 4164 4164"/>
                                <a:gd name="T11" fmla="*/ 4164 h 209"/>
                                <a:gd name="T12" fmla="+- 0 16756 16756"/>
                                <a:gd name="T13" fmla="*/ T12 w 1954"/>
                                <a:gd name="T14" fmla="+- 0 4164 4164"/>
                                <a:gd name="T15" fmla="*/ 4164 h 209"/>
                                <a:gd name="T16" fmla="+- 0 16756 16756"/>
                                <a:gd name="T17" fmla="*/ T16 w 1954"/>
                                <a:gd name="T18" fmla="+- 0 4373 4164"/>
                                <a:gd name="T19" fmla="*/ 437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91"/>
                        <wpg:cNvGrpSpPr>
                          <a:grpSpLocks/>
                        </wpg:cNvGrpSpPr>
                        <wpg:grpSpPr bwMode="auto">
                          <a:xfrm>
                            <a:off x="16756" y="4373"/>
                            <a:ext cx="1954" cy="209"/>
                            <a:chOff x="16756" y="4373"/>
                            <a:chExt cx="1954" cy="209"/>
                          </a:xfrm>
                        </wpg:grpSpPr>
                        <wps:wsp>
                          <wps:cNvPr id="312" name="Freeform 292"/>
                          <wps:cNvSpPr>
                            <a:spLocks/>
                          </wps:cNvSpPr>
                          <wps:spPr bwMode="auto">
                            <a:xfrm>
                              <a:off x="16756" y="4373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582 4373"/>
                                <a:gd name="T3" fmla="*/ 4582 h 209"/>
                                <a:gd name="T4" fmla="+- 0 18710 16756"/>
                                <a:gd name="T5" fmla="*/ T4 w 1954"/>
                                <a:gd name="T6" fmla="+- 0 4582 4373"/>
                                <a:gd name="T7" fmla="*/ 4582 h 209"/>
                                <a:gd name="T8" fmla="+- 0 18710 16756"/>
                                <a:gd name="T9" fmla="*/ T8 w 1954"/>
                                <a:gd name="T10" fmla="+- 0 4373 4373"/>
                                <a:gd name="T11" fmla="*/ 4373 h 209"/>
                                <a:gd name="T12" fmla="+- 0 16756 16756"/>
                                <a:gd name="T13" fmla="*/ T12 w 1954"/>
                                <a:gd name="T14" fmla="+- 0 4373 4373"/>
                                <a:gd name="T15" fmla="*/ 4373 h 209"/>
                                <a:gd name="T16" fmla="+- 0 16756 16756"/>
                                <a:gd name="T17" fmla="*/ T16 w 1954"/>
                                <a:gd name="T18" fmla="+- 0 4582 4373"/>
                                <a:gd name="T19" fmla="*/ 458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89"/>
                        <wpg:cNvGrpSpPr>
                          <a:grpSpLocks/>
                        </wpg:cNvGrpSpPr>
                        <wpg:grpSpPr bwMode="auto">
                          <a:xfrm>
                            <a:off x="16756" y="4582"/>
                            <a:ext cx="1954" cy="269"/>
                            <a:chOff x="16756" y="4582"/>
                            <a:chExt cx="1954" cy="269"/>
                          </a:xfrm>
                        </wpg:grpSpPr>
                        <wps:wsp>
                          <wps:cNvPr id="314" name="Freeform 290"/>
                          <wps:cNvSpPr>
                            <a:spLocks/>
                          </wps:cNvSpPr>
                          <wps:spPr bwMode="auto">
                            <a:xfrm>
                              <a:off x="16756" y="4582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851 4582"/>
                                <a:gd name="T3" fmla="*/ 4851 h 269"/>
                                <a:gd name="T4" fmla="+- 0 18710 16756"/>
                                <a:gd name="T5" fmla="*/ T4 w 1954"/>
                                <a:gd name="T6" fmla="+- 0 4851 4582"/>
                                <a:gd name="T7" fmla="*/ 4851 h 269"/>
                                <a:gd name="T8" fmla="+- 0 18710 16756"/>
                                <a:gd name="T9" fmla="*/ T8 w 1954"/>
                                <a:gd name="T10" fmla="+- 0 4582 4582"/>
                                <a:gd name="T11" fmla="*/ 4582 h 269"/>
                                <a:gd name="T12" fmla="+- 0 16756 16756"/>
                                <a:gd name="T13" fmla="*/ T12 w 1954"/>
                                <a:gd name="T14" fmla="+- 0 4582 4582"/>
                                <a:gd name="T15" fmla="*/ 4582 h 269"/>
                                <a:gd name="T16" fmla="+- 0 16756 16756"/>
                                <a:gd name="T17" fmla="*/ T16 w 1954"/>
                                <a:gd name="T18" fmla="+- 0 4851 4582"/>
                                <a:gd name="T19" fmla="*/ 485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87"/>
                        <wpg:cNvGrpSpPr>
                          <a:grpSpLocks/>
                        </wpg:cNvGrpSpPr>
                        <wpg:grpSpPr bwMode="auto">
                          <a:xfrm>
                            <a:off x="16756" y="4851"/>
                            <a:ext cx="1954" cy="209"/>
                            <a:chOff x="16756" y="4851"/>
                            <a:chExt cx="1954" cy="209"/>
                          </a:xfrm>
                        </wpg:grpSpPr>
                        <wps:wsp>
                          <wps:cNvPr id="316" name="Freeform 288"/>
                          <wps:cNvSpPr>
                            <a:spLocks/>
                          </wps:cNvSpPr>
                          <wps:spPr bwMode="auto">
                            <a:xfrm>
                              <a:off x="16756" y="4851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060 4851"/>
                                <a:gd name="T3" fmla="*/ 5060 h 209"/>
                                <a:gd name="T4" fmla="+- 0 18710 16756"/>
                                <a:gd name="T5" fmla="*/ T4 w 1954"/>
                                <a:gd name="T6" fmla="+- 0 5060 4851"/>
                                <a:gd name="T7" fmla="*/ 5060 h 209"/>
                                <a:gd name="T8" fmla="+- 0 18710 16756"/>
                                <a:gd name="T9" fmla="*/ T8 w 1954"/>
                                <a:gd name="T10" fmla="+- 0 4851 4851"/>
                                <a:gd name="T11" fmla="*/ 4851 h 209"/>
                                <a:gd name="T12" fmla="+- 0 16756 16756"/>
                                <a:gd name="T13" fmla="*/ T12 w 1954"/>
                                <a:gd name="T14" fmla="+- 0 4851 4851"/>
                                <a:gd name="T15" fmla="*/ 4851 h 209"/>
                                <a:gd name="T16" fmla="+- 0 16756 16756"/>
                                <a:gd name="T17" fmla="*/ T16 w 1954"/>
                                <a:gd name="T18" fmla="+- 0 5060 4851"/>
                                <a:gd name="T19" fmla="*/ 506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85"/>
                        <wpg:cNvGrpSpPr>
                          <a:grpSpLocks/>
                        </wpg:cNvGrpSpPr>
                        <wpg:grpSpPr bwMode="auto">
                          <a:xfrm>
                            <a:off x="16756" y="5060"/>
                            <a:ext cx="1954" cy="270"/>
                            <a:chOff x="16756" y="5060"/>
                            <a:chExt cx="1954" cy="270"/>
                          </a:xfrm>
                        </wpg:grpSpPr>
                        <wps:wsp>
                          <wps:cNvPr id="318" name="Freeform 286"/>
                          <wps:cNvSpPr>
                            <a:spLocks/>
                          </wps:cNvSpPr>
                          <wps:spPr bwMode="auto">
                            <a:xfrm>
                              <a:off x="16756" y="5060"/>
                              <a:ext cx="1954" cy="270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329 5060"/>
                                <a:gd name="T3" fmla="*/ 5329 h 270"/>
                                <a:gd name="T4" fmla="+- 0 18710 16756"/>
                                <a:gd name="T5" fmla="*/ T4 w 1954"/>
                                <a:gd name="T6" fmla="+- 0 5329 5060"/>
                                <a:gd name="T7" fmla="*/ 5329 h 270"/>
                                <a:gd name="T8" fmla="+- 0 18710 16756"/>
                                <a:gd name="T9" fmla="*/ T8 w 1954"/>
                                <a:gd name="T10" fmla="+- 0 5060 5060"/>
                                <a:gd name="T11" fmla="*/ 5060 h 270"/>
                                <a:gd name="T12" fmla="+- 0 16756 16756"/>
                                <a:gd name="T13" fmla="*/ T12 w 1954"/>
                                <a:gd name="T14" fmla="+- 0 5060 5060"/>
                                <a:gd name="T15" fmla="*/ 5060 h 270"/>
                                <a:gd name="T16" fmla="+- 0 16756 16756"/>
                                <a:gd name="T17" fmla="*/ T16 w 1954"/>
                                <a:gd name="T18" fmla="+- 0 5329 5060"/>
                                <a:gd name="T19" fmla="*/ 532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70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83"/>
                        <wpg:cNvGrpSpPr>
                          <a:grpSpLocks/>
                        </wpg:cNvGrpSpPr>
                        <wpg:grpSpPr bwMode="auto">
                          <a:xfrm>
                            <a:off x="16756" y="5329"/>
                            <a:ext cx="1954" cy="267"/>
                            <a:chOff x="16756" y="5329"/>
                            <a:chExt cx="1954" cy="267"/>
                          </a:xfrm>
                        </wpg:grpSpPr>
                        <wps:wsp>
                          <wps:cNvPr id="320" name="Freeform 284"/>
                          <wps:cNvSpPr>
                            <a:spLocks/>
                          </wps:cNvSpPr>
                          <wps:spPr bwMode="auto">
                            <a:xfrm>
                              <a:off x="16756" y="5329"/>
                              <a:ext cx="1954" cy="267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595 5329"/>
                                <a:gd name="T3" fmla="*/ 5595 h 267"/>
                                <a:gd name="T4" fmla="+- 0 18710 16756"/>
                                <a:gd name="T5" fmla="*/ T4 w 1954"/>
                                <a:gd name="T6" fmla="+- 0 5595 5329"/>
                                <a:gd name="T7" fmla="*/ 5595 h 267"/>
                                <a:gd name="T8" fmla="+- 0 18710 16756"/>
                                <a:gd name="T9" fmla="*/ T8 w 1954"/>
                                <a:gd name="T10" fmla="+- 0 5329 5329"/>
                                <a:gd name="T11" fmla="*/ 5329 h 267"/>
                                <a:gd name="T12" fmla="+- 0 16756 16756"/>
                                <a:gd name="T13" fmla="*/ T12 w 1954"/>
                                <a:gd name="T14" fmla="+- 0 5329 5329"/>
                                <a:gd name="T15" fmla="*/ 5329 h 267"/>
                                <a:gd name="T16" fmla="+- 0 16756 16756"/>
                                <a:gd name="T17" fmla="*/ T16 w 1954"/>
                                <a:gd name="T18" fmla="+- 0 5595 5329"/>
                                <a:gd name="T19" fmla="*/ 5595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7">
                                  <a:moveTo>
                                    <a:pt x="0" y="266"/>
                                  </a:moveTo>
                                  <a:lnTo>
                                    <a:pt x="1954" y="266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E9D0F" id="Group 282" o:spid="_x0000_s1026" style="position:absolute;margin-left:837.8pt;margin-top:194.8pt;width:97.7pt;height:85pt;z-index:-113824;mso-position-horizontal-relative:page;mso-position-vertical-relative:page" coordorigin="16756,3896" coordsize="1954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">
                <v:group id="Group 295" o:spid="_x0000_s1027" style="position:absolute;left:16756;top:3896;width:1954;height:269" coordorigin="16756,3896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96" o:spid="_x0000_s1028" style="position:absolute;left:16756;top:3896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MysEA&#10;AADcAAAADwAAAGRycy9kb3ducmV2LnhtbERPz2vCMBS+C/4P4Q28yExmscxqFBGEgSe7Xbw9mmdT&#10;1rzUJtP63y8HwePH93u9HVwrbtSHxrOGj5kCQVx503Ct4ef78P4JIkRkg61n0vCgANvNeLTGwvg7&#10;n+hWxlqkEA4FarAxdoWUobLkMMx8R5y4i+8dxgT7Wpoe7ynctXKuVC4dNpwaLHa0t1T9ln9OQ5lf&#10;7Xl5nIaMzosmw+l1qea51pO3YbcCEWmIL/HT/WU0ZCqtTWfS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DzMrBAAAA3AAAAA8AAAAAAAAAAAAAAAAAmAIAAGRycy9kb3du&#10;cmV2LnhtbFBLBQYAAAAABAAEAPUAAACGAwAAAAA=&#10;" path="m,268r1954,l1954,,,,,268xe" fillcolor="#94b3d6" stroked="f">
                    <v:path arrowok="t" o:connecttype="custom" o:connectlocs="0,4164;1954,4164;1954,3896;0,3896;0,4164" o:connectangles="0,0,0,0,0"/>
                  </v:shape>
                </v:group>
                <v:group id="Group 293" o:spid="_x0000_s1029" style="position:absolute;left:16756;top:4164;width:1954;height:209" coordorigin="16756,4164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94" o:spid="_x0000_s1030" style="position:absolute;left:16756;top:4164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O08IA&#10;AADcAAAADwAAAGRycy9kb3ducmV2LnhtbERPTYvCMBC9C/6HMIIX0VQXVKpRRBTak6zrwePYjG21&#10;mdQmav33m8PCHh/ve7luTSVe1LjSsoLxKAJBnFldcq7g9LMfzkE4j6yxskwKPuRgvep2lhhr++Zv&#10;eh19LkIIuxgVFN7XsZQuK8igG9maOHBX2xj0ATa51A2+Q7ip5CSKptJgyaGhwJq2BWX349MoGNjk&#10;cEn3B3d+Tq+zJH3c089tp1S/124WIDy1/l/85060gq9xmB/Oh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dY7TwgAAANwAAAAPAAAAAAAAAAAAAAAAAJgCAABkcnMvZG93&#10;bnJldi54bWxQSwUGAAAAAAQABAD1AAAAhwMAAAAA&#10;" path="m,209r1954,l1954,,,,,209xe" fillcolor="#94b3d6" stroked="f">
                    <v:path arrowok="t" o:connecttype="custom" o:connectlocs="0,4373;1954,4373;1954,4164;0,4164;0,4373" o:connectangles="0,0,0,0,0"/>
                  </v:shape>
                </v:group>
                <v:group id="Group 291" o:spid="_x0000_s1031" style="position:absolute;left:16756;top:4373;width:1954;height:209" coordorigin="16756,4373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92" o:spid="_x0000_s1032" style="position:absolute;left:16756;top:4373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1P8UA&#10;AADcAAAADwAAAGRycy9kb3ducmV2LnhtbESPQYvCMBSE7wv+h/AEL8uaqqBLNYqIQnsSXQ97fNs8&#10;22rzUpuo9d8bQdjjMDPfMLNFaypxo8aVlhUM+hEI4szqknMFh5/N1zcI55E1VpZJwYMcLOadjxnG&#10;2t55R7e9z0WAsItRQeF9HUvpsoIMur6tiYN3tI1BH2STS93gPcBNJYdRNJYGSw4LBda0Kig7769G&#10;wadNtn/pZut+r+PjJEkv5/RxWivV67bLKQhPrf8Pv9uJVjAaDOF1Jh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7U/xQAAANwAAAAPAAAAAAAAAAAAAAAAAJgCAABkcnMv&#10;ZG93bnJldi54bWxQSwUGAAAAAAQABAD1AAAAigMAAAAA&#10;" path="m,209r1954,l1954,,,,,209xe" fillcolor="#94b3d6" stroked="f">
                    <v:path arrowok="t" o:connecttype="custom" o:connectlocs="0,4582;1954,4582;1954,4373;0,4373;0,4582" o:connectangles="0,0,0,0,0"/>
                  </v:shape>
                </v:group>
                <v:group id="Group 289" o:spid="_x0000_s1033" style="position:absolute;left:16756;top:4582;width:1954;height:269" coordorigin="16756,4582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90" o:spid="_x0000_s1034" style="position:absolute;left:16756;top:4582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QEsQA&#10;AADcAAAADwAAAGRycy9kb3ducmV2LnhtbESPQWvCQBSE7wX/w/IEL6IbTQ0aXUUKQqGnRi/eHtln&#10;Nph9G7Nbjf/eLRR6HGbmG2az620j7tT52rGC2TQBQVw6XXOl4HQ8TJYgfEDW2DgmBU/ysNsO3jaY&#10;a/fgb7oXoRIRwj5HBSaENpfSl4Ys+qlriaN3cZ3FEGVXSd3hI8JtI+dJkkmLNccFgy19GCqvxY9V&#10;UGQ3c159jX1K50Wd4vi2SuaZUqNhv1+DCNSH//Bf+1MrSGfv8HsmHgG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XUBLEAAAA3AAAAA8AAAAAAAAAAAAAAAAAmAIAAGRycy9k&#10;b3ducmV2LnhtbFBLBQYAAAAABAAEAPUAAACJAwAAAAA=&#10;" path="m,269r1954,l1954,,,,,269xe" fillcolor="#94b3d6" stroked="f">
                    <v:path arrowok="t" o:connecttype="custom" o:connectlocs="0,4851;1954,4851;1954,4582;0,4582;0,4851" o:connectangles="0,0,0,0,0"/>
                  </v:shape>
                </v:group>
                <v:group id="Group 287" o:spid="_x0000_s1035" style="position:absolute;left:16756;top:4851;width:1954;height:209" coordorigin="16756,4851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88" o:spid="_x0000_s1036" style="position:absolute;left:16756;top:4851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zPMYA&#10;AADcAAAADwAAAGRycy9kb3ducmV2LnhtbESPQWvCQBSE74L/YXkFL6IbK6SSuopIheQk2h56fM0+&#10;k9Ts25jdaPz33YLgcZiZb5jluje1uFLrKssKZtMIBHFudcWFgq/P3WQBwnlkjbVlUnAnB+vVcLDE&#10;RNsbH+h69IUIEHYJKii9bxIpXV6SQTe1DXHwTrY16INsC6lbvAW4qeVrFMXSYMVhocSGtiXl52Nn&#10;FIxtuv/Jdnv33cWntzS7nLP774dSo5d+8w7CU++f4Uc71Qrmsxj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CzPMYAAADcAAAADwAAAAAAAAAAAAAAAACYAgAAZHJz&#10;L2Rvd25yZXYueG1sUEsFBgAAAAAEAAQA9QAAAIsDAAAAAA==&#10;" path="m,209r1954,l1954,,,,,209xe" fillcolor="#94b3d6" stroked="f">
                    <v:path arrowok="t" o:connecttype="custom" o:connectlocs="0,5060;1954,5060;1954,4851;0,4851;0,5060" o:connectangles="0,0,0,0,0"/>
                  </v:shape>
                </v:group>
                <v:group id="Group 285" o:spid="_x0000_s1037" style="position:absolute;left:16756;top:5060;width:1954;height:270" coordorigin="16756,5060" coordsize="1954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86" o:spid="_x0000_s1038" style="position:absolute;left:16756;top:5060;width:1954;height:270;visibility:visible;mso-wrap-style:square;v-text-anchor:top" coordsize="1954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cXEMEA&#10;AADcAAAADwAAAGRycy9kb3ducmV2LnhtbERPS2vCQBC+F/oflin0VjdpUUp0I21BELzURw/ehszk&#10;odnZkF1N/Pfdg+Dx43svlqNt1ZV73zgxkE4SUCyFo0YqA4f96u0TlA8ohK0TNnBjD8v8+WmBGblB&#10;tnzdhUrFEPEZGqhD6DKtfVGzRT9xHUvkStdbDBH2laYehxhuW/2eJDNtsZHYUGPHPzUX593FGhAa&#10;ZvsjE/+l5Wk11b+kvzdkzOvL+DUHFXgMD/HdvSYDH2lcG8/EI6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XFxDBAAAA3AAAAA8AAAAAAAAAAAAAAAAAmAIAAGRycy9kb3du&#10;cmV2LnhtbFBLBQYAAAAABAAEAPUAAACGAwAAAAA=&#10;" path="m,269r1954,l1954,,,,,269xe" fillcolor="#94b3d6" stroked="f">
                    <v:path arrowok="t" o:connecttype="custom" o:connectlocs="0,5329;1954,5329;1954,5060;0,5060;0,5329" o:connectangles="0,0,0,0,0"/>
                  </v:shape>
                </v:group>
                <v:group id="Group 283" o:spid="_x0000_s1039" style="position:absolute;left:16756;top:5329;width:1954;height:267" coordorigin="16756,5329" coordsize="1954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84" o:spid="_x0000_s1040" style="position:absolute;left:16756;top:5329;width:1954;height:267;visibility:visible;mso-wrap-style:square;v-text-anchor:top" coordsize="1954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egsUA&#10;AADcAAAADwAAAGRycy9kb3ducmV2LnhtbERPS2vCQBC+C/6HZYReim60KiV1FS2UPg5FY7H0Ns2O&#10;STA7G7JbTf9951Dw+PG9F6vO1epMbag8GxiPElDEubcVFwY+9k/De1AhIlusPZOBXwqwWvZ7C0yt&#10;v/COzlkslIRwSNFAGWOTah3ykhyGkW+IhTv61mEU2BbatniRcFfrSZLMtcOKpaHEhh5Lyk/ZjzNw&#10;d/h8Xc+mh3d3+70dP39l/m1zmhpzM+jWD6AidfEq/ne/WPFNZL6ckSO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p6CxQAAANwAAAAPAAAAAAAAAAAAAAAAAJgCAABkcnMv&#10;ZG93bnJldi54bWxQSwUGAAAAAAQABAD1AAAAigMAAAAA&#10;" path="m,266r1954,l1954,,,,,266xe" fillcolor="#94b3d6" stroked="f">
                    <v:path arrowok="t" o:connecttype="custom" o:connectlocs="0,5595;1954,5595;1954,5329;0,5329;0,55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680" behindDoc="1" locked="0" layoutInCell="1" allowOverlap="1" wp14:anchorId="0FFA7B2E" wp14:editId="3BE3F0B4">
                <wp:simplePos x="0" y="0"/>
                <wp:positionH relativeFrom="page">
                  <wp:posOffset>6774815</wp:posOffset>
                </wp:positionH>
                <wp:positionV relativeFrom="page">
                  <wp:posOffset>4351655</wp:posOffset>
                </wp:positionV>
                <wp:extent cx="621030" cy="737870"/>
                <wp:effectExtent l="2540" t="0" r="0" b="0"/>
                <wp:wrapNone/>
                <wp:docPr id="295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737870"/>
                          <a:chOff x="10669" y="6853"/>
                          <a:chExt cx="978" cy="1162"/>
                        </a:xfrm>
                      </wpg:grpSpPr>
                      <wpg:grpSp>
                        <wpg:cNvPr id="296" name="Group 280"/>
                        <wpg:cNvGrpSpPr>
                          <a:grpSpLocks/>
                        </wpg:cNvGrpSpPr>
                        <wpg:grpSpPr bwMode="auto">
                          <a:xfrm>
                            <a:off x="10669" y="6853"/>
                            <a:ext cx="978" cy="269"/>
                            <a:chOff x="10669" y="6853"/>
                            <a:chExt cx="978" cy="269"/>
                          </a:xfrm>
                        </wpg:grpSpPr>
                        <wps:wsp>
                          <wps:cNvPr id="297" name="Freeform 281"/>
                          <wps:cNvSpPr>
                            <a:spLocks/>
                          </wps:cNvSpPr>
                          <wps:spPr bwMode="auto">
                            <a:xfrm>
                              <a:off x="10669" y="6853"/>
                              <a:ext cx="978" cy="26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122 6853"/>
                                <a:gd name="T3" fmla="*/ 7122 h 269"/>
                                <a:gd name="T4" fmla="+- 0 11646 10669"/>
                                <a:gd name="T5" fmla="*/ T4 w 978"/>
                                <a:gd name="T6" fmla="+- 0 7122 6853"/>
                                <a:gd name="T7" fmla="*/ 7122 h 269"/>
                                <a:gd name="T8" fmla="+- 0 11646 10669"/>
                                <a:gd name="T9" fmla="*/ T8 w 978"/>
                                <a:gd name="T10" fmla="+- 0 6853 6853"/>
                                <a:gd name="T11" fmla="*/ 6853 h 269"/>
                                <a:gd name="T12" fmla="+- 0 10669 10669"/>
                                <a:gd name="T13" fmla="*/ T12 w 978"/>
                                <a:gd name="T14" fmla="+- 0 6853 6853"/>
                                <a:gd name="T15" fmla="*/ 6853 h 269"/>
                                <a:gd name="T16" fmla="+- 0 10669 10669"/>
                                <a:gd name="T17" fmla="*/ T16 w 978"/>
                                <a:gd name="T18" fmla="+- 0 7122 6853"/>
                                <a:gd name="T19" fmla="*/ 7122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69">
                                  <a:moveTo>
                                    <a:pt x="0" y="269"/>
                                  </a:moveTo>
                                  <a:lnTo>
                                    <a:pt x="977" y="26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78"/>
                        <wpg:cNvGrpSpPr>
                          <a:grpSpLocks/>
                        </wpg:cNvGrpSpPr>
                        <wpg:grpSpPr bwMode="auto">
                          <a:xfrm>
                            <a:off x="10669" y="7122"/>
                            <a:ext cx="978" cy="209"/>
                            <a:chOff x="10669" y="7122"/>
                            <a:chExt cx="978" cy="209"/>
                          </a:xfrm>
                        </wpg:grpSpPr>
                        <wps:wsp>
                          <wps:cNvPr id="299" name="Freeform 279"/>
                          <wps:cNvSpPr>
                            <a:spLocks/>
                          </wps:cNvSpPr>
                          <wps:spPr bwMode="auto">
                            <a:xfrm>
                              <a:off x="10669" y="7122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331 7122"/>
                                <a:gd name="T3" fmla="*/ 7331 h 209"/>
                                <a:gd name="T4" fmla="+- 0 11646 10669"/>
                                <a:gd name="T5" fmla="*/ T4 w 978"/>
                                <a:gd name="T6" fmla="+- 0 7331 7122"/>
                                <a:gd name="T7" fmla="*/ 7331 h 209"/>
                                <a:gd name="T8" fmla="+- 0 11646 10669"/>
                                <a:gd name="T9" fmla="*/ T8 w 978"/>
                                <a:gd name="T10" fmla="+- 0 7122 7122"/>
                                <a:gd name="T11" fmla="*/ 7122 h 209"/>
                                <a:gd name="T12" fmla="+- 0 10669 10669"/>
                                <a:gd name="T13" fmla="*/ T12 w 978"/>
                                <a:gd name="T14" fmla="+- 0 7122 7122"/>
                                <a:gd name="T15" fmla="*/ 7122 h 209"/>
                                <a:gd name="T16" fmla="+- 0 10669 10669"/>
                                <a:gd name="T17" fmla="*/ T16 w 978"/>
                                <a:gd name="T18" fmla="+- 0 7331 7122"/>
                                <a:gd name="T19" fmla="*/ 733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76"/>
                        <wpg:cNvGrpSpPr>
                          <a:grpSpLocks/>
                        </wpg:cNvGrpSpPr>
                        <wpg:grpSpPr bwMode="auto">
                          <a:xfrm>
                            <a:off x="10669" y="7331"/>
                            <a:ext cx="978" cy="207"/>
                            <a:chOff x="10669" y="7331"/>
                            <a:chExt cx="978" cy="207"/>
                          </a:xfrm>
                        </wpg:grpSpPr>
                        <wps:wsp>
                          <wps:cNvPr id="301" name="Freeform 277"/>
                          <wps:cNvSpPr>
                            <a:spLocks/>
                          </wps:cNvSpPr>
                          <wps:spPr bwMode="auto">
                            <a:xfrm>
                              <a:off x="10669" y="7331"/>
                              <a:ext cx="978" cy="207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537 7331"/>
                                <a:gd name="T3" fmla="*/ 7537 h 207"/>
                                <a:gd name="T4" fmla="+- 0 11646 10669"/>
                                <a:gd name="T5" fmla="*/ T4 w 978"/>
                                <a:gd name="T6" fmla="+- 0 7537 7331"/>
                                <a:gd name="T7" fmla="*/ 7537 h 207"/>
                                <a:gd name="T8" fmla="+- 0 11646 10669"/>
                                <a:gd name="T9" fmla="*/ T8 w 978"/>
                                <a:gd name="T10" fmla="+- 0 7331 7331"/>
                                <a:gd name="T11" fmla="*/ 7331 h 207"/>
                                <a:gd name="T12" fmla="+- 0 10669 10669"/>
                                <a:gd name="T13" fmla="*/ T12 w 978"/>
                                <a:gd name="T14" fmla="+- 0 7331 7331"/>
                                <a:gd name="T15" fmla="*/ 7331 h 207"/>
                                <a:gd name="T16" fmla="+- 0 10669 10669"/>
                                <a:gd name="T17" fmla="*/ T16 w 978"/>
                                <a:gd name="T18" fmla="+- 0 7537 7331"/>
                                <a:gd name="T19" fmla="*/ 753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7">
                                  <a:moveTo>
                                    <a:pt x="0" y="206"/>
                                  </a:moveTo>
                                  <a:lnTo>
                                    <a:pt x="977" y="206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74"/>
                        <wpg:cNvGrpSpPr>
                          <a:grpSpLocks/>
                        </wpg:cNvGrpSpPr>
                        <wpg:grpSpPr bwMode="auto">
                          <a:xfrm>
                            <a:off x="10669" y="7537"/>
                            <a:ext cx="978" cy="209"/>
                            <a:chOff x="10669" y="7537"/>
                            <a:chExt cx="978" cy="209"/>
                          </a:xfrm>
                        </wpg:grpSpPr>
                        <wps:wsp>
                          <wps:cNvPr id="303" name="Freeform 275"/>
                          <wps:cNvSpPr>
                            <a:spLocks/>
                          </wps:cNvSpPr>
                          <wps:spPr bwMode="auto">
                            <a:xfrm>
                              <a:off x="10669" y="7537"/>
                              <a:ext cx="978" cy="20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746 7537"/>
                                <a:gd name="T3" fmla="*/ 7746 h 209"/>
                                <a:gd name="T4" fmla="+- 0 11646 10669"/>
                                <a:gd name="T5" fmla="*/ T4 w 978"/>
                                <a:gd name="T6" fmla="+- 0 7746 7537"/>
                                <a:gd name="T7" fmla="*/ 7746 h 209"/>
                                <a:gd name="T8" fmla="+- 0 11646 10669"/>
                                <a:gd name="T9" fmla="*/ T8 w 978"/>
                                <a:gd name="T10" fmla="+- 0 7537 7537"/>
                                <a:gd name="T11" fmla="*/ 7537 h 209"/>
                                <a:gd name="T12" fmla="+- 0 10669 10669"/>
                                <a:gd name="T13" fmla="*/ T12 w 978"/>
                                <a:gd name="T14" fmla="+- 0 7537 7537"/>
                                <a:gd name="T15" fmla="*/ 7537 h 209"/>
                                <a:gd name="T16" fmla="+- 0 10669 10669"/>
                                <a:gd name="T17" fmla="*/ T16 w 978"/>
                                <a:gd name="T18" fmla="+- 0 7746 7537"/>
                                <a:gd name="T19" fmla="*/ 774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09">
                                  <a:moveTo>
                                    <a:pt x="0" y="209"/>
                                  </a:moveTo>
                                  <a:lnTo>
                                    <a:pt x="977" y="20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2"/>
                        <wpg:cNvGrpSpPr>
                          <a:grpSpLocks/>
                        </wpg:cNvGrpSpPr>
                        <wpg:grpSpPr bwMode="auto">
                          <a:xfrm>
                            <a:off x="10669" y="7746"/>
                            <a:ext cx="978" cy="269"/>
                            <a:chOff x="10669" y="7746"/>
                            <a:chExt cx="978" cy="269"/>
                          </a:xfrm>
                        </wpg:grpSpPr>
                        <wps:wsp>
                          <wps:cNvPr id="305" name="Freeform 273"/>
                          <wps:cNvSpPr>
                            <a:spLocks/>
                          </wps:cNvSpPr>
                          <wps:spPr bwMode="auto">
                            <a:xfrm>
                              <a:off x="10669" y="7746"/>
                              <a:ext cx="978" cy="26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015 7746"/>
                                <a:gd name="T3" fmla="*/ 8015 h 269"/>
                                <a:gd name="T4" fmla="+- 0 11646 10669"/>
                                <a:gd name="T5" fmla="*/ T4 w 978"/>
                                <a:gd name="T6" fmla="+- 0 8015 7746"/>
                                <a:gd name="T7" fmla="*/ 8015 h 269"/>
                                <a:gd name="T8" fmla="+- 0 11646 10669"/>
                                <a:gd name="T9" fmla="*/ T8 w 978"/>
                                <a:gd name="T10" fmla="+- 0 7746 7746"/>
                                <a:gd name="T11" fmla="*/ 7746 h 269"/>
                                <a:gd name="T12" fmla="+- 0 10669 10669"/>
                                <a:gd name="T13" fmla="*/ T12 w 978"/>
                                <a:gd name="T14" fmla="+- 0 7746 7746"/>
                                <a:gd name="T15" fmla="*/ 7746 h 269"/>
                                <a:gd name="T16" fmla="+- 0 10669 10669"/>
                                <a:gd name="T17" fmla="*/ T16 w 978"/>
                                <a:gd name="T18" fmla="+- 0 8015 7746"/>
                                <a:gd name="T19" fmla="*/ 801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69">
                                  <a:moveTo>
                                    <a:pt x="0" y="269"/>
                                  </a:moveTo>
                                  <a:lnTo>
                                    <a:pt x="977" y="269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28A16" id="Group 271" o:spid="_x0000_s1026" style="position:absolute;margin-left:533.45pt;margin-top:342.65pt;width:48.9pt;height:58.1pt;z-index:-113800;mso-position-horizontal-relative:page;mso-position-vertical-relative:page" coordorigin="10669,6853" coordsize="978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">
                <v:group id="Group 280" o:spid="_x0000_s1027" style="position:absolute;left:10669;top:6853;width:978;height:269" coordorigin="10669,6853" coordsize="97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81" o:spid="_x0000_s1028" style="position:absolute;left:10669;top:6853;width:978;height:269;visibility:visible;mso-wrap-style:square;v-text-anchor:top" coordsize="97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7g+MMA&#10;AADcAAAADwAAAGRycy9kb3ducmV2LnhtbESP3YrCMBSE74V9h3AWvNNkvbBu1yiyIvgD4ro+wKE5&#10;ttXmpDRR69sbQfBymJlvmPG0tZW4UuNLxxq++goEceZMybmGw/+iNwLhA7LByjFpuJOH6eSjM8bU&#10;uBv/0XUfchEh7FPUUIRQp1L6rCCLvu9q4ugdXWMxRNnk0jR4i3BbyYFSQ2mx5LhQYE2/BWXn/cVq&#10;WM3Uurzc1QmpPoRkl8w3W3fSuvvZzn5ABGrDO/xqL42GwXcCzzPxCM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7g+MMAAADcAAAADwAAAAAAAAAAAAAAAACYAgAAZHJzL2Rv&#10;d25yZXYueG1sUEsFBgAAAAAEAAQA9QAAAIgDAAAAAA==&#10;" path="m,269r977,l977,,,,,269xe" fillcolor="#d9d9d9" stroked="f">
                    <v:path arrowok="t" o:connecttype="custom" o:connectlocs="0,7122;977,7122;977,6853;0,6853;0,7122" o:connectangles="0,0,0,0,0"/>
                  </v:shape>
                </v:group>
                <v:group id="Group 278" o:spid="_x0000_s1029" style="position:absolute;left:10669;top:7122;width:978;height:209" coordorigin="10669,7122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79" o:spid="_x0000_s1030" style="position:absolute;left:10669;top:7122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TcfsUA&#10;AADcAAAADwAAAGRycy9kb3ducmV2LnhtbESPzWrDMBCE74W8g9hAL6WW40NSu1FCCLT0EkLcHnpc&#10;rPVPK62MpcTu21eBQI7DzHzDrLeTNeJCg+8cK1gkKQjiyumOGwVfn2/PLyB8QNZoHJOCP/Kw3cwe&#10;1lhoN/KJLmVoRISwL1BBG0JfSOmrliz6xPXE0avdYDFEOTRSDzhGuDUyS9OltNhxXGixp31L1W95&#10;tgq+9+fD07H6wfLEoTfvZmXqbqXU43zavYIINIV7+Nb+0AqyPIfrmX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Nx+xQAAANwAAAAPAAAAAAAAAAAAAAAAAJgCAABkcnMv&#10;ZG93bnJldi54bWxQSwUGAAAAAAQABAD1AAAAigMAAAAA&#10;" path="m,209r977,l977,,,,,209xe" fillcolor="#d9d9d9" stroked="f">
                    <v:path arrowok="t" o:connecttype="custom" o:connectlocs="0,7331;977,7331;977,7122;0,7122;0,7331" o:connectangles="0,0,0,0,0"/>
                  </v:shape>
                </v:group>
                <v:group id="Group 276" o:spid="_x0000_s1031" style="position:absolute;left:10669;top:7331;width:978;height:207" coordorigin="10669,7331" coordsize="978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77" o:spid="_x0000_s1032" style="position:absolute;left:10669;top:7331;width:978;height:207;visibility:visible;mso-wrap-style:square;v-text-anchor:top" coordsize="978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Kq8UA&#10;AADcAAAADwAAAGRycy9kb3ducmV2LnhtbESPUWvCMBSF34X9h3AHe5GZdoJoNcoYDMZAxNbh66W5&#10;a8qam5Jktvv3iyD4eDjnfIez2Y22ExfyoXWsIJ9lIIhrp1tuFJyq9+cliBCRNXaOScEfBdhtHyYb&#10;LLQb+EiXMjYiQTgUqMDE2BdShtqQxTBzPXHyvp23GJP0jdQehwS3nXzJsoW02HJaMNjTm6H6p/y1&#10;Cva0OmB58sNxWFWf03j+qsw8V+rpcXxdg4g0xnv41v7QCuZZDtcz6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AqrxQAAANwAAAAPAAAAAAAAAAAAAAAAAJgCAABkcnMv&#10;ZG93bnJldi54bWxQSwUGAAAAAAQABAD1AAAAigMAAAAA&#10;" path="m,206r977,l977,,,,,206xe" fillcolor="#d9d9d9" stroked="f">
                    <v:path arrowok="t" o:connecttype="custom" o:connectlocs="0,7537;977,7537;977,7331;0,7331;0,7537" o:connectangles="0,0,0,0,0"/>
                  </v:shape>
                </v:group>
                <v:group id="Group 274" o:spid="_x0000_s1033" style="position:absolute;left:10669;top:7537;width:978;height:209" coordorigin="10669,7537" coordsize="978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5" o:spid="_x0000_s1034" style="position:absolute;left:10669;top:7537;width:978;height:209;visibility:visible;mso-wrap-style:square;v-text-anchor:top" coordsize="97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xjsUA&#10;AADcAAAADwAAAGRycy9kb3ducmV2LnhtbESPT2vCQBTE74LfYXlCL6KbNqCSuooILb2UYvTg8ZF9&#10;Jqm7b0N286ffvlsoeBxm5jfMdj9aI3pqfe1YwfMyAUFcOF1zqeByfltsQPiArNE4JgU/5GG/m062&#10;mGk38In6PJQiQthnqKAKocmk9EVFFv3SNcTRu7nWYoiyLaVucYhwa+RLkqykxZrjQoUNHSsq7nln&#10;FVyP3ef8q/jG/MShMe9mbW71Wqmn2Xh4BRFoDI/wf/tDK0iTFP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3GOxQAAANwAAAAPAAAAAAAAAAAAAAAAAJgCAABkcnMv&#10;ZG93bnJldi54bWxQSwUGAAAAAAQABAD1AAAAigMAAAAA&#10;" path="m,209r977,l977,,,,,209xe" fillcolor="#d9d9d9" stroked="f">
                    <v:path arrowok="t" o:connecttype="custom" o:connectlocs="0,7746;977,7746;977,7537;0,7537;0,7746" o:connectangles="0,0,0,0,0"/>
                  </v:shape>
                </v:group>
                <v:group id="Group 272" o:spid="_x0000_s1035" style="position:absolute;left:10669;top:7746;width:978;height:269" coordorigin="10669,7746" coordsize="97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73" o:spid="_x0000_s1036" style="position:absolute;left:10669;top:7746;width:978;height:269;visibility:visible;mso-wrap-style:square;v-text-anchor:top" coordsize="97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BDsMA&#10;AADcAAAADwAAAGRycy9kb3ducmV2LnhtbESP3YrCMBSE7xd8h3AE7zRRWV26RhFF8AdEXR/g0Jxt&#10;q81JaaLWt98Iwl4OM/MNM5k1thR3qn3hWEO/p0AQp84UnGk4/6y6XyB8QDZYOiYNT/Iwm7Y+JpgY&#10;9+Aj3U8hExHCPkENeQhVIqVPc7Loe64ijt6vqy2GKOtMmhofEW5LOVBqJC0WHBdyrGiRU3o93ayG&#10;zVxti9tTXZCqcxgfxsvd3l207rSb+TeIQE34D7/ba6NhqD7hdSYeAT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BDsMAAADcAAAADwAAAAAAAAAAAAAAAACYAgAAZHJzL2Rv&#10;d25yZXYueG1sUEsFBgAAAAAEAAQA9QAAAIgDAAAAAA==&#10;" path="m,269r977,l977,,,,,269xe" fillcolor="#d9d9d9" stroked="f">
                    <v:path arrowok="t" o:connecttype="custom" o:connectlocs="0,8015;977,8015;977,7746;0,7746;0,801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04" behindDoc="1" locked="0" layoutInCell="1" allowOverlap="1" wp14:anchorId="0FFA7B2F" wp14:editId="005D4CFE">
                <wp:simplePos x="0" y="0"/>
                <wp:positionH relativeFrom="page">
                  <wp:posOffset>8288655</wp:posOffset>
                </wp:positionH>
                <wp:positionV relativeFrom="page">
                  <wp:posOffset>3963035</wp:posOffset>
                </wp:positionV>
                <wp:extent cx="1290955" cy="1515110"/>
                <wp:effectExtent l="1905" t="635" r="2540" b="0"/>
                <wp:wrapNone/>
                <wp:docPr id="274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515110"/>
                          <a:chOff x="13053" y="6241"/>
                          <a:chExt cx="2033" cy="2386"/>
                        </a:xfrm>
                      </wpg:grpSpPr>
                      <wpg:grpSp>
                        <wpg:cNvPr id="275" name="Group 269"/>
                        <wpg:cNvGrpSpPr>
                          <a:grpSpLocks/>
                        </wpg:cNvGrpSpPr>
                        <wpg:grpSpPr bwMode="auto">
                          <a:xfrm>
                            <a:off x="13053" y="6241"/>
                            <a:ext cx="2033" cy="329"/>
                            <a:chOff x="13053" y="6241"/>
                            <a:chExt cx="2033" cy="329"/>
                          </a:xfrm>
                        </wpg:grpSpPr>
                        <wps:wsp>
                          <wps:cNvPr id="276" name="Freeform 270"/>
                          <wps:cNvSpPr>
                            <a:spLocks/>
                          </wps:cNvSpPr>
                          <wps:spPr bwMode="auto">
                            <a:xfrm>
                              <a:off x="13053" y="6241"/>
                              <a:ext cx="2033" cy="32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6570 6241"/>
                                <a:gd name="T3" fmla="*/ 6570 h 329"/>
                                <a:gd name="T4" fmla="+- 0 15085 13053"/>
                                <a:gd name="T5" fmla="*/ T4 w 2033"/>
                                <a:gd name="T6" fmla="+- 0 6570 6241"/>
                                <a:gd name="T7" fmla="*/ 6570 h 329"/>
                                <a:gd name="T8" fmla="+- 0 15085 13053"/>
                                <a:gd name="T9" fmla="*/ T8 w 2033"/>
                                <a:gd name="T10" fmla="+- 0 6241 6241"/>
                                <a:gd name="T11" fmla="*/ 6241 h 329"/>
                                <a:gd name="T12" fmla="+- 0 13053 13053"/>
                                <a:gd name="T13" fmla="*/ T12 w 2033"/>
                                <a:gd name="T14" fmla="+- 0 6241 6241"/>
                                <a:gd name="T15" fmla="*/ 6241 h 329"/>
                                <a:gd name="T16" fmla="+- 0 13053 13053"/>
                                <a:gd name="T17" fmla="*/ T16 w 2033"/>
                                <a:gd name="T18" fmla="+- 0 6570 6241"/>
                                <a:gd name="T19" fmla="*/ 6570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29">
                                  <a:moveTo>
                                    <a:pt x="0" y="329"/>
                                  </a:moveTo>
                                  <a:lnTo>
                                    <a:pt x="2032" y="32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67"/>
                        <wpg:cNvGrpSpPr>
                          <a:grpSpLocks/>
                        </wpg:cNvGrpSpPr>
                        <wpg:grpSpPr bwMode="auto">
                          <a:xfrm>
                            <a:off x="13053" y="6570"/>
                            <a:ext cx="2033" cy="209"/>
                            <a:chOff x="13053" y="6570"/>
                            <a:chExt cx="2033" cy="209"/>
                          </a:xfrm>
                        </wpg:grpSpPr>
                        <wps:wsp>
                          <wps:cNvPr id="278" name="Freeform 268"/>
                          <wps:cNvSpPr>
                            <a:spLocks/>
                          </wps:cNvSpPr>
                          <wps:spPr bwMode="auto">
                            <a:xfrm>
                              <a:off x="13053" y="6570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6779 6570"/>
                                <a:gd name="T3" fmla="*/ 6779 h 209"/>
                                <a:gd name="T4" fmla="+- 0 15085 13053"/>
                                <a:gd name="T5" fmla="*/ T4 w 2033"/>
                                <a:gd name="T6" fmla="+- 0 6779 6570"/>
                                <a:gd name="T7" fmla="*/ 6779 h 209"/>
                                <a:gd name="T8" fmla="+- 0 15085 13053"/>
                                <a:gd name="T9" fmla="*/ T8 w 2033"/>
                                <a:gd name="T10" fmla="+- 0 6570 6570"/>
                                <a:gd name="T11" fmla="*/ 6570 h 209"/>
                                <a:gd name="T12" fmla="+- 0 13053 13053"/>
                                <a:gd name="T13" fmla="*/ T12 w 2033"/>
                                <a:gd name="T14" fmla="+- 0 6570 6570"/>
                                <a:gd name="T15" fmla="*/ 6570 h 209"/>
                                <a:gd name="T16" fmla="+- 0 13053 13053"/>
                                <a:gd name="T17" fmla="*/ T16 w 2033"/>
                                <a:gd name="T18" fmla="+- 0 6779 6570"/>
                                <a:gd name="T19" fmla="*/ 677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65"/>
                        <wpg:cNvGrpSpPr>
                          <a:grpSpLocks/>
                        </wpg:cNvGrpSpPr>
                        <wpg:grpSpPr bwMode="auto">
                          <a:xfrm>
                            <a:off x="13053" y="6779"/>
                            <a:ext cx="2033" cy="209"/>
                            <a:chOff x="13053" y="6779"/>
                            <a:chExt cx="2033" cy="209"/>
                          </a:xfrm>
                        </wpg:grpSpPr>
                        <wps:wsp>
                          <wps:cNvPr id="280" name="Freeform 266"/>
                          <wps:cNvSpPr>
                            <a:spLocks/>
                          </wps:cNvSpPr>
                          <wps:spPr bwMode="auto">
                            <a:xfrm>
                              <a:off x="13053" y="6779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6987 6779"/>
                                <a:gd name="T3" fmla="*/ 6987 h 209"/>
                                <a:gd name="T4" fmla="+- 0 15085 13053"/>
                                <a:gd name="T5" fmla="*/ T4 w 2033"/>
                                <a:gd name="T6" fmla="+- 0 6987 6779"/>
                                <a:gd name="T7" fmla="*/ 6987 h 209"/>
                                <a:gd name="T8" fmla="+- 0 15085 13053"/>
                                <a:gd name="T9" fmla="*/ T8 w 2033"/>
                                <a:gd name="T10" fmla="+- 0 6779 6779"/>
                                <a:gd name="T11" fmla="*/ 6779 h 209"/>
                                <a:gd name="T12" fmla="+- 0 13053 13053"/>
                                <a:gd name="T13" fmla="*/ T12 w 2033"/>
                                <a:gd name="T14" fmla="+- 0 6779 6779"/>
                                <a:gd name="T15" fmla="*/ 6779 h 209"/>
                                <a:gd name="T16" fmla="+- 0 13053 13053"/>
                                <a:gd name="T17" fmla="*/ T16 w 2033"/>
                                <a:gd name="T18" fmla="+- 0 6987 6779"/>
                                <a:gd name="T19" fmla="*/ 698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8"/>
                                  </a:moveTo>
                                  <a:lnTo>
                                    <a:pt x="2032" y="208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63"/>
                        <wpg:cNvGrpSpPr>
                          <a:grpSpLocks/>
                        </wpg:cNvGrpSpPr>
                        <wpg:grpSpPr bwMode="auto">
                          <a:xfrm>
                            <a:off x="13053" y="6987"/>
                            <a:ext cx="2033" cy="209"/>
                            <a:chOff x="13053" y="6987"/>
                            <a:chExt cx="2033" cy="209"/>
                          </a:xfrm>
                        </wpg:grpSpPr>
                        <wps:wsp>
                          <wps:cNvPr id="282" name="Freeform 264"/>
                          <wps:cNvSpPr>
                            <a:spLocks/>
                          </wps:cNvSpPr>
                          <wps:spPr bwMode="auto">
                            <a:xfrm>
                              <a:off x="13053" y="6987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196 6987"/>
                                <a:gd name="T3" fmla="*/ 7196 h 209"/>
                                <a:gd name="T4" fmla="+- 0 15085 13053"/>
                                <a:gd name="T5" fmla="*/ T4 w 2033"/>
                                <a:gd name="T6" fmla="+- 0 7196 6987"/>
                                <a:gd name="T7" fmla="*/ 7196 h 209"/>
                                <a:gd name="T8" fmla="+- 0 15085 13053"/>
                                <a:gd name="T9" fmla="*/ T8 w 2033"/>
                                <a:gd name="T10" fmla="+- 0 6987 6987"/>
                                <a:gd name="T11" fmla="*/ 6987 h 209"/>
                                <a:gd name="T12" fmla="+- 0 13053 13053"/>
                                <a:gd name="T13" fmla="*/ T12 w 2033"/>
                                <a:gd name="T14" fmla="+- 0 6987 6987"/>
                                <a:gd name="T15" fmla="*/ 6987 h 209"/>
                                <a:gd name="T16" fmla="+- 0 13053 13053"/>
                                <a:gd name="T17" fmla="*/ T16 w 2033"/>
                                <a:gd name="T18" fmla="+- 0 7196 6987"/>
                                <a:gd name="T19" fmla="*/ 719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61"/>
                        <wpg:cNvGrpSpPr>
                          <a:grpSpLocks/>
                        </wpg:cNvGrpSpPr>
                        <wpg:grpSpPr bwMode="auto">
                          <a:xfrm>
                            <a:off x="13053" y="7196"/>
                            <a:ext cx="2033" cy="209"/>
                            <a:chOff x="13053" y="7196"/>
                            <a:chExt cx="2033" cy="209"/>
                          </a:xfrm>
                        </wpg:grpSpPr>
                        <wps:wsp>
                          <wps:cNvPr id="284" name="Freeform 262"/>
                          <wps:cNvSpPr>
                            <a:spLocks/>
                          </wps:cNvSpPr>
                          <wps:spPr bwMode="auto">
                            <a:xfrm>
                              <a:off x="13053" y="7196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405 7196"/>
                                <a:gd name="T3" fmla="*/ 7405 h 209"/>
                                <a:gd name="T4" fmla="+- 0 15085 13053"/>
                                <a:gd name="T5" fmla="*/ T4 w 2033"/>
                                <a:gd name="T6" fmla="+- 0 7405 7196"/>
                                <a:gd name="T7" fmla="*/ 7405 h 209"/>
                                <a:gd name="T8" fmla="+- 0 15085 13053"/>
                                <a:gd name="T9" fmla="*/ T8 w 2033"/>
                                <a:gd name="T10" fmla="+- 0 7196 7196"/>
                                <a:gd name="T11" fmla="*/ 7196 h 209"/>
                                <a:gd name="T12" fmla="+- 0 13053 13053"/>
                                <a:gd name="T13" fmla="*/ T12 w 2033"/>
                                <a:gd name="T14" fmla="+- 0 7196 7196"/>
                                <a:gd name="T15" fmla="*/ 7196 h 209"/>
                                <a:gd name="T16" fmla="+- 0 13053 13053"/>
                                <a:gd name="T17" fmla="*/ T16 w 2033"/>
                                <a:gd name="T18" fmla="+- 0 7405 7196"/>
                                <a:gd name="T19" fmla="*/ 740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59"/>
                        <wpg:cNvGrpSpPr>
                          <a:grpSpLocks/>
                        </wpg:cNvGrpSpPr>
                        <wpg:grpSpPr bwMode="auto">
                          <a:xfrm>
                            <a:off x="13053" y="7405"/>
                            <a:ext cx="2033" cy="267"/>
                            <a:chOff x="13053" y="7405"/>
                            <a:chExt cx="2033" cy="267"/>
                          </a:xfrm>
                        </wpg:grpSpPr>
                        <wps:wsp>
                          <wps:cNvPr id="286" name="Freeform 260"/>
                          <wps:cNvSpPr>
                            <a:spLocks/>
                          </wps:cNvSpPr>
                          <wps:spPr bwMode="auto">
                            <a:xfrm>
                              <a:off x="13053" y="7405"/>
                              <a:ext cx="2033" cy="267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671 7405"/>
                                <a:gd name="T3" fmla="*/ 7671 h 267"/>
                                <a:gd name="T4" fmla="+- 0 15085 13053"/>
                                <a:gd name="T5" fmla="*/ T4 w 2033"/>
                                <a:gd name="T6" fmla="+- 0 7671 7405"/>
                                <a:gd name="T7" fmla="*/ 7671 h 267"/>
                                <a:gd name="T8" fmla="+- 0 15085 13053"/>
                                <a:gd name="T9" fmla="*/ T8 w 2033"/>
                                <a:gd name="T10" fmla="+- 0 7405 7405"/>
                                <a:gd name="T11" fmla="*/ 7405 h 267"/>
                                <a:gd name="T12" fmla="+- 0 13053 13053"/>
                                <a:gd name="T13" fmla="*/ T12 w 2033"/>
                                <a:gd name="T14" fmla="+- 0 7405 7405"/>
                                <a:gd name="T15" fmla="*/ 7405 h 267"/>
                                <a:gd name="T16" fmla="+- 0 13053 13053"/>
                                <a:gd name="T17" fmla="*/ T16 w 2033"/>
                                <a:gd name="T18" fmla="+- 0 7671 7405"/>
                                <a:gd name="T19" fmla="*/ 7671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7">
                                  <a:moveTo>
                                    <a:pt x="0" y="266"/>
                                  </a:moveTo>
                                  <a:lnTo>
                                    <a:pt x="2032" y="266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57"/>
                        <wpg:cNvGrpSpPr>
                          <a:grpSpLocks/>
                        </wpg:cNvGrpSpPr>
                        <wpg:grpSpPr bwMode="auto">
                          <a:xfrm>
                            <a:off x="13053" y="7671"/>
                            <a:ext cx="2033" cy="209"/>
                            <a:chOff x="13053" y="7671"/>
                            <a:chExt cx="2033" cy="209"/>
                          </a:xfrm>
                        </wpg:grpSpPr>
                        <wps:wsp>
                          <wps:cNvPr id="288" name="Freeform 258"/>
                          <wps:cNvSpPr>
                            <a:spLocks/>
                          </wps:cNvSpPr>
                          <wps:spPr bwMode="auto">
                            <a:xfrm>
                              <a:off x="13053" y="7671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880 7671"/>
                                <a:gd name="T3" fmla="*/ 7880 h 209"/>
                                <a:gd name="T4" fmla="+- 0 15085 13053"/>
                                <a:gd name="T5" fmla="*/ T4 w 2033"/>
                                <a:gd name="T6" fmla="+- 0 7880 7671"/>
                                <a:gd name="T7" fmla="*/ 7880 h 209"/>
                                <a:gd name="T8" fmla="+- 0 15085 13053"/>
                                <a:gd name="T9" fmla="*/ T8 w 2033"/>
                                <a:gd name="T10" fmla="+- 0 7671 7671"/>
                                <a:gd name="T11" fmla="*/ 7671 h 209"/>
                                <a:gd name="T12" fmla="+- 0 13053 13053"/>
                                <a:gd name="T13" fmla="*/ T12 w 2033"/>
                                <a:gd name="T14" fmla="+- 0 7671 7671"/>
                                <a:gd name="T15" fmla="*/ 7671 h 209"/>
                                <a:gd name="T16" fmla="+- 0 13053 13053"/>
                                <a:gd name="T17" fmla="*/ T16 w 2033"/>
                                <a:gd name="T18" fmla="+- 0 7880 7671"/>
                                <a:gd name="T19" fmla="*/ 788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55"/>
                        <wpg:cNvGrpSpPr>
                          <a:grpSpLocks/>
                        </wpg:cNvGrpSpPr>
                        <wpg:grpSpPr bwMode="auto">
                          <a:xfrm>
                            <a:off x="13053" y="7880"/>
                            <a:ext cx="2033" cy="269"/>
                            <a:chOff x="13053" y="7880"/>
                            <a:chExt cx="2033" cy="269"/>
                          </a:xfrm>
                        </wpg:grpSpPr>
                        <wps:wsp>
                          <wps:cNvPr id="290" name="Freeform 256"/>
                          <wps:cNvSpPr>
                            <a:spLocks/>
                          </wps:cNvSpPr>
                          <wps:spPr bwMode="auto">
                            <a:xfrm>
                              <a:off x="13053" y="7880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149 7880"/>
                                <a:gd name="T3" fmla="*/ 8149 h 269"/>
                                <a:gd name="T4" fmla="+- 0 15085 13053"/>
                                <a:gd name="T5" fmla="*/ T4 w 2033"/>
                                <a:gd name="T6" fmla="+- 0 8149 7880"/>
                                <a:gd name="T7" fmla="*/ 8149 h 269"/>
                                <a:gd name="T8" fmla="+- 0 15085 13053"/>
                                <a:gd name="T9" fmla="*/ T8 w 2033"/>
                                <a:gd name="T10" fmla="+- 0 7880 7880"/>
                                <a:gd name="T11" fmla="*/ 7880 h 269"/>
                                <a:gd name="T12" fmla="+- 0 13053 13053"/>
                                <a:gd name="T13" fmla="*/ T12 w 2033"/>
                                <a:gd name="T14" fmla="+- 0 7880 7880"/>
                                <a:gd name="T15" fmla="*/ 7880 h 269"/>
                                <a:gd name="T16" fmla="+- 0 13053 13053"/>
                                <a:gd name="T17" fmla="*/ T16 w 2033"/>
                                <a:gd name="T18" fmla="+- 0 8149 7880"/>
                                <a:gd name="T19" fmla="*/ 814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53"/>
                        <wpg:cNvGrpSpPr>
                          <a:grpSpLocks/>
                        </wpg:cNvGrpSpPr>
                        <wpg:grpSpPr bwMode="auto">
                          <a:xfrm>
                            <a:off x="13053" y="8149"/>
                            <a:ext cx="2033" cy="209"/>
                            <a:chOff x="13053" y="8149"/>
                            <a:chExt cx="2033" cy="209"/>
                          </a:xfrm>
                        </wpg:grpSpPr>
                        <wps:wsp>
                          <wps:cNvPr id="292" name="Freeform 254"/>
                          <wps:cNvSpPr>
                            <a:spLocks/>
                          </wps:cNvSpPr>
                          <wps:spPr bwMode="auto">
                            <a:xfrm>
                              <a:off x="13053" y="8149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358 8149"/>
                                <a:gd name="T3" fmla="*/ 8358 h 209"/>
                                <a:gd name="T4" fmla="+- 0 15085 13053"/>
                                <a:gd name="T5" fmla="*/ T4 w 2033"/>
                                <a:gd name="T6" fmla="+- 0 8358 8149"/>
                                <a:gd name="T7" fmla="*/ 8358 h 209"/>
                                <a:gd name="T8" fmla="+- 0 15085 13053"/>
                                <a:gd name="T9" fmla="*/ T8 w 2033"/>
                                <a:gd name="T10" fmla="+- 0 8149 8149"/>
                                <a:gd name="T11" fmla="*/ 8149 h 209"/>
                                <a:gd name="T12" fmla="+- 0 13053 13053"/>
                                <a:gd name="T13" fmla="*/ T12 w 2033"/>
                                <a:gd name="T14" fmla="+- 0 8149 8149"/>
                                <a:gd name="T15" fmla="*/ 8149 h 209"/>
                                <a:gd name="T16" fmla="+- 0 13053 13053"/>
                                <a:gd name="T17" fmla="*/ T16 w 2033"/>
                                <a:gd name="T18" fmla="+- 0 8358 8149"/>
                                <a:gd name="T19" fmla="*/ 835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51"/>
                        <wpg:cNvGrpSpPr>
                          <a:grpSpLocks/>
                        </wpg:cNvGrpSpPr>
                        <wpg:grpSpPr bwMode="auto">
                          <a:xfrm>
                            <a:off x="13053" y="8358"/>
                            <a:ext cx="2033" cy="269"/>
                            <a:chOff x="13053" y="8358"/>
                            <a:chExt cx="2033" cy="269"/>
                          </a:xfrm>
                        </wpg:grpSpPr>
                        <wps:wsp>
                          <wps:cNvPr id="294" name="Freeform 252"/>
                          <wps:cNvSpPr>
                            <a:spLocks/>
                          </wps:cNvSpPr>
                          <wps:spPr bwMode="auto">
                            <a:xfrm>
                              <a:off x="13053" y="8358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627 8358"/>
                                <a:gd name="T3" fmla="*/ 8627 h 269"/>
                                <a:gd name="T4" fmla="+- 0 15085 13053"/>
                                <a:gd name="T5" fmla="*/ T4 w 2033"/>
                                <a:gd name="T6" fmla="+- 0 8627 8358"/>
                                <a:gd name="T7" fmla="*/ 8627 h 269"/>
                                <a:gd name="T8" fmla="+- 0 15085 13053"/>
                                <a:gd name="T9" fmla="*/ T8 w 2033"/>
                                <a:gd name="T10" fmla="+- 0 8358 8358"/>
                                <a:gd name="T11" fmla="*/ 8358 h 269"/>
                                <a:gd name="T12" fmla="+- 0 13053 13053"/>
                                <a:gd name="T13" fmla="*/ T12 w 2033"/>
                                <a:gd name="T14" fmla="+- 0 8358 8358"/>
                                <a:gd name="T15" fmla="*/ 8358 h 269"/>
                                <a:gd name="T16" fmla="+- 0 13053 13053"/>
                                <a:gd name="T17" fmla="*/ T16 w 2033"/>
                                <a:gd name="T18" fmla="+- 0 8627 8358"/>
                                <a:gd name="T19" fmla="*/ 862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77FFE" id="Group 250" o:spid="_x0000_s1026" style="position:absolute;margin-left:652.65pt;margin-top:312.05pt;width:101.65pt;height:119.3pt;z-index:-113776;mso-position-horizontal-relative:page;mso-position-vertical-relative:page" coordorigin="13053,6241" coordsize="2033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">
                <v:group id="Group 269" o:spid="_x0000_s1027" style="position:absolute;left:13053;top:6241;width:2033;height:329" coordorigin="13053,6241" coordsize="203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70" o:spid="_x0000_s1028" style="position:absolute;left:13053;top:6241;width:2033;height:329;visibility:visible;mso-wrap-style:square;v-text-anchor:top" coordsize="20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OkGcUA&#10;AADcAAAADwAAAGRycy9kb3ducmV2LnhtbESPzWrDMBCE74W+g9hCLqWRk0Nq3Cih+YP0ktI0D7C1&#10;traJtWssOXbePioEehxm5htmvhxcrS7U+krYwGScgCLOxVZcGDh9715SUD4gW6yFycCVPCwXjw9z&#10;zKz0/EWXYyhUhLDP0EAZQpNp7fOSHPqxNMTR+5XWYYiyLbRtsY9wV+tpksy0w4rjQokNrUvKz8fO&#10;GSh4u5fTpvuR9LzafvSHz+dOtDGjp+H9DVSgIfyH7+29NTB9ncHfmXgE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6QZxQAAANwAAAAPAAAAAAAAAAAAAAAAAJgCAABkcnMv&#10;ZG93bnJldi54bWxQSwUGAAAAAAQABAD1AAAAigMAAAAA&#10;" path="m,329r2032,l2032,,,,,329xe" fillcolor="#92d050" stroked="f">
                    <v:path arrowok="t" o:connecttype="custom" o:connectlocs="0,6570;2032,6570;2032,6241;0,6241;0,6570" o:connectangles="0,0,0,0,0"/>
                  </v:shape>
                </v:group>
                <v:group id="Group 267" o:spid="_x0000_s1029" style="position:absolute;left:13053;top:6570;width:2033;height:209" coordorigin="13053,6570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68" o:spid="_x0000_s1030" style="position:absolute;left:13053;top:6570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i8MAA&#10;AADcAAAADwAAAGRycy9kb3ducmV2LnhtbERPz2vCMBS+D/wfwhO8zVSRKZ1RZDDwIDirl90ezVtT&#10;1rzUJK31vzcHwePH93u9HWwjevKhdqxgNs1AEJdO11wpuJy/31cgQkTW2DgmBXcKsN2M3taYa3fj&#10;E/VFrEQK4ZCjAhNjm0sZSkMWw9S1xIn7c95iTNBXUnu8pXDbyHmWfUiLNacGgy19GSr/i84q6Luh&#10;Oy5+ix+Lns2h2B3p6nqlJuNh9wki0hBf4qd7rxXMl2ltOpOOgN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ii8MAAAADcAAAADwAAAAAAAAAAAAAAAACYAgAAZHJzL2Rvd25y&#10;ZXYueG1sUEsFBgAAAAAEAAQA9QAAAIUDAAAAAA==&#10;" path="m,209r2032,l2032,,,,,209xe" fillcolor="#92d050" stroked="f">
                    <v:path arrowok="t" o:connecttype="custom" o:connectlocs="0,6779;2032,6779;2032,6570;0,6570;0,6779" o:connectangles="0,0,0,0,0"/>
                  </v:shape>
                </v:group>
                <v:group id="Group 265" o:spid="_x0000_s1031" style="position:absolute;left:13053;top:6779;width:2033;height:209" coordorigin="13053,6779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66" o:spid="_x0000_s1032" style="position:absolute;left:13053;top:6779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ve0cEA&#10;AADcAAAADwAAAGRycy9kb3ducmV2LnhtbERPu2rDMBTdC/kHcQPZarkhlOBYCaEQ6FBw62bJdrFu&#10;LVPrypHkR/++GgodD+ddnhbbi4l86BwreMpyEMSN0x23Cq6fl8c9iBCRNfaOScEPBTgdVw8lFtrN&#10;/EFTHVuRQjgUqMDEOBRShsaQxZC5gThxX85bjAn6VmqPcwq3vdzm+bO02HFqMDjQi6Hmux6tgmlc&#10;xmp3q98tejZv9bmiu5uU2qyX8wFEpCX+i//cr1rBdp/mpzPpCM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73tHBAAAA3AAAAA8AAAAAAAAAAAAAAAAAmAIAAGRycy9kb3du&#10;cmV2LnhtbFBLBQYAAAAABAAEAPUAAACGAwAAAAA=&#10;" path="m,208r2032,l2032,,,,,208xe" fillcolor="#92d050" stroked="f">
                    <v:path arrowok="t" o:connecttype="custom" o:connectlocs="0,6987;2032,6987;2032,6779;0,6779;0,6987" o:connectangles="0,0,0,0,0"/>
                  </v:shape>
                </v:group>
                <v:group id="Group 263" o:spid="_x0000_s1033" style="position:absolute;left:13053;top:6987;width:2033;height:209" coordorigin="13053,6987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64" o:spid="_x0000_s1034" style="position:absolute;left:13053;top:6987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lPcMA&#10;AADcAAAADwAAAGRycy9kb3ducmV2LnhtbESPwWrDMBBE74H+g9hAbokcU0pwI5sQCORQSOv20tti&#10;bS0Ta+VKsuP8fVUo9DjMzBtmX822FxP50DlWsN1kIIgbpztuFXy8n9Y7ECEia+wdk4I7BajKh8Ue&#10;C+1u/EZTHVuRIBwKVGBiHAopQ2PIYti4gTh5X85bjEn6VmqPtwS3vcyz7Ela7DgtGBzoaKi51qNV&#10;MI3zeHn8rF8tejYv9eFC325SarWcD88gIs3xP/zXPmsF+S6H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XlPcMAAADcAAAADwAAAAAAAAAAAAAAAACYAgAAZHJzL2Rv&#10;d25yZXYueG1sUEsFBgAAAAAEAAQA9QAAAIgDAAAAAA==&#10;" path="m,209r2032,l2032,,,,,209xe" fillcolor="#92d050" stroked="f">
                    <v:path arrowok="t" o:connecttype="custom" o:connectlocs="0,7196;2032,7196;2032,6987;0,6987;0,7196" o:connectangles="0,0,0,0,0"/>
                  </v:shape>
                </v:group>
                <v:group id="Group 261" o:spid="_x0000_s1035" style="position:absolute;left:13053;top:7196;width:2033;height:209" coordorigin="13053,7196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62" o:spid="_x0000_s1036" style="position:absolute;left:13053;top:7196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Y0sMA&#10;AADcAAAADwAAAGRycy9kb3ducmV2LnhtbESPQWvCQBSE74L/YXlCb7pRpEjqGoIg9FCwpl56e2Rf&#10;s6HZt3F3E9N/3xUKPQ4z8w2zLybbiZF8aB0rWK8yEMS10y03Cq4fp+UORIjIGjvHpOCHAhSH+WyP&#10;uXZ3vtBYxUYkCIccFZgY+1zKUBuyGFauJ07el/MWY5K+kdrjPcFtJzdZ9iwttpwWDPZ0NFR/V4NV&#10;MA7TcN5+Vu8WPZu3qjzTzY1KPS2m8gVEpCn+h//ar1rBZreFx5l0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DY0sMAAADcAAAADwAAAAAAAAAAAAAAAACYAgAAZHJzL2Rv&#10;d25yZXYueG1sUEsFBgAAAAAEAAQA9QAAAIgDAAAAAA==&#10;" path="m,209r2032,l2032,,,,,209xe" fillcolor="#92d050" stroked="f">
                    <v:path arrowok="t" o:connecttype="custom" o:connectlocs="0,7405;2032,7405;2032,7196;0,7196;0,7405" o:connectangles="0,0,0,0,0"/>
                  </v:shape>
                </v:group>
                <v:group id="Group 259" o:spid="_x0000_s1037" style="position:absolute;left:13053;top:7405;width:2033;height:267" coordorigin="13053,7405" coordsize="203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60" o:spid="_x0000_s1038" style="position:absolute;left:13053;top:7405;width:2033;height:267;visibility:visible;mso-wrap-style:square;v-text-anchor:top" coordsize="203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sfcsQA&#10;AADcAAAADwAAAGRycy9kb3ducmV2LnhtbESPwWrDMBBE74X8g9hAb42chLrGiRKSQsCXHur0AzbS&#10;xnZirYyl2m6/vioUehxm5g2z3U+2FQP1vnGsYLlIQBBrZxquFHycT08ZCB+QDbaOScEXedjvZg9b&#10;zI0b+Z2GMlQiQtjnqKAOocul9Lomi37hOuLoXV1vMUTZV9L0OEa4beUqSVJpseG4UGNHrzXpe/lp&#10;FTwf9fntZXm43FhTY9bfusAyU+pxPh02IAJN4T/81y6MglWW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7H3LEAAAA3AAAAA8AAAAAAAAAAAAAAAAAmAIAAGRycy9k&#10;b3ducmV2LnhtbFBLBQYAAAAABAAEAPUAAACJAwAAAAA=&#10;" path="m,266r2032,l2032,,,,,266xe" fillcolor="#92d050" stroked="f">
                    <v:path arrowok="t" o:connecttype="custom" o:connectlocs="0,7671;2032,7671;2032,7405;0,7405;0,7671" o:connectangles="0,0,0,0,0"/>
                  </v:shape>
                </v:group>
                <v:group id="Group 257" o:spid="_x0000_s1039" style="position:absolute;left:13053;top:7671;width:2033;height:209" coordorigin="13053,7671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58" o:spid="_x0000_s1040" style="position:absolute;left:13053;top:7671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3S18EA&#10;AADcAAAADwAAAGRycy9kb3ducmV2LnhtbERPu2rDMBTdC/kHcQPZarkhlOBYCaEQ6FBw62bJdrFu&#10;LVPrypHkR/++GgodD+ddnhbbi4l86BwreMpyEMSN0x23Cq6fl8c9iBCRNfaOScEPBTgdVw8lFtrN&#10;/EFTHVuRQjgUqMDEOBRShsaQxZC5gThxX85bjAn6VmqPcwq3vdzm+bO02HFqMDjQi6Hmux6tgmlc&#10;xmp3q98tejZv9bmiu5uU2qyX8wFEpCX+i//cr1rBdp/WpjPpCM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N0tfBAAAA3AAAAA8AAAAAAAAAAAAAAAAAmAIAAGRycy9kb3du&#10;cmV2LnhtbFBLBQYAAAAABAAEAPUAAACGAwAAAAA=&#10;" path="m,209r2032,l2032,,,,,209xe" fillcolor="#92d050" stroked="f">
                    <v:path arrowok="t" o:connecttype="custom" o:connectlocs="0,7880;2032,7880;2032,7671;0,7671;0,7880" o:connectangles="0,0,0,0,0"/>
                  </v:shape>
                </v:group>
                <v:group id="Group 255" o:spid="_x0000_s1041" style="position:absolute;left:13053;top:7880;width:2033;height:269" coordorigin="13053,7880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56" o:spid="_x0000_s1042" style="position:absolute;left:13053;top:7880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AEsMA&#10;AADcAAAADwAAAGRycy9kb3ducmV2LnhtbERPy4rCMBTdC/5DuII7TccZX9Uow4Diwk1VRHeX5tqW&#10;aW46TdSOX28WgsvDec+XjSnFjWpXWFbw0Y9AEKdWF5wpOOxXvQkI55E1lpZJwT85WC7arTnG2t45&#10;odvOZyKEsItRQe59FUvp0pwMur6tiAN3sbVBH2CdSV3jPYSbUg6iaCQNFhwacqzoJ6f0d3c1Cr62&#10;+nxORuZv8nk6+mS9eQzHh71S3U7zPQPhqfFv8cu90QoG0zA/nA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8AEsMAAADcAAAADwAAAAAAAAAAAAAAAACYAgAAZHJzL2Rv&#10;d25yZXYueG1sUEsFBgAAAAAEAAQA9QAAAIgDAAAAAA==&#10;" path="m,269r2032,l2032,,,,,269xe" fillcolor="#92d050" stroked="f">
                    <v:path arrowok="t" o:connecttype="custom" o:connectlocs="0,8149;2032,8149;2032,7880;0,7880;0,8149" o:connectangles="0,0,0,0,0"/>
                  </v:shape>
                </v:group>
                <v:group id="Group 253" o:spid="_x0000_s1043" style="position:absolute;left:13053;top:8149;width:2033;height:209" coordorigin="13053,8149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54" o:spid="_x0000_s1044" style="position:absolute;left:13053;top:8149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z4MMA&#10;AADcAAAADwAAAGRycy9kb3ducmV2LnhtbESPQWvCQBSE7wX/w/KE3urGIKVGVxGh0IOgTXvx9sg+&#10;s8Hs27i7iem/dwuFHoeZ+YZZb0fbioF8aBwrmM8yEMSV0w3XCr6/3l/eQISIrLF1TAp+KMB2M3la&#10;Y6HdnT9pKGMtEoRDgQpMjF0hZagMWQwz1xEn7+K8xZikr6X2eE9w28o8y16lxYbTgsGO9oaqa9lb&#10;BUM/9sfFuTxZ9GwO5e5INzco9TwddysQkcb4H/5rf2gF+TKH3zPp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xz4MMAAADcAAAADwAAAAAAAAAAAAAAAACYAgAAZHJzL2Rv&#10;d25yZXYueG1sUEsFBgAAAAAEAAQA9QAAAIgDAAAAAA==&#10;" path="m,209r2032,l2032,,,,,209xe" fillcolor="#92d050" stroked="f">
                    <v:path arrowok="t" o:connecttype="custom" o:connectlocs="0,8358;2032,8358;2032,8149;0,8149;0,8358" o:connectangles="0,0,0,0,0"/>
                  </v:shape>
                </v:group>
                <v:group id="Group 251" o:spid="_x0000_s1045" style="position:absolute;left:13053;top:8358;width:2033;height:269" coordorigin="13053,8358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52" o:spid="_x0000_s1046" style="position:absolute;left:13053;top:8358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GEcYA&#10;AADcAAAADwAAAGRycy9kb3ducmV2LnhtbESPQWvCQBSE70L/w/IK3nRTtVajq5SCxUMvMSJ6e2Sf&#10;STD7Ns2umvrrXUHocZiZb5j5sjWVuFDjSssK3voRCOLM6pJzBdt01ZuAcB5ZY2WZFPyRg+XipTPH&#10;WNsrJ3TZ+FwECLsYFRTe17GULivIoOvbmjh4R9sY9EE2udQNXgPcVHIQRWNpsOSwUGBNXwVlp83Z&#10;KBj96MMhGZvfyXC/88n3+vb+sU2V6r62nzMQnlr/H36211rBYDqCx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QGEcYAAADcAAAADwAAAAAAAAAAAAAAAACYAgAAZHJz&#10;L2Rvd25yZXYueG1sUEsFBgAAAAAEAAQA9QAAAIsDAAAAAA==&#10;" path="m,269r2032,l2032,,,,,269xe" fillcolor="#92d050" stroked="f">
                    <v:path arrowok="t" o:connecttype="custom" o:connectlocs="0,8627;2032,8627;2032,8358;0,8358;0,862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28" behindDoc="1" locked="0" layoutInCell="1" allowOverlap="1" wp14:anchorId="0FFA7B30" wp14:editId="24AC6D52">
                <wp:simplePos x="0" y="0"/>
                <wp:positionH relativeFrom="page">
                  <wp:posOffset>10640060</wp:posOffset>
                </wp:positionH>
                <wp:positionV relativeFrom="page">
                  <wp:posOffset>3982720</wp:posOffset>
                </wp:positionV>
                <wp:extent cx="1240790" cy="1475740"/>
                <wp:effectExtent l="635" t="1270" r="0" b="0"/>
                <wp:wrapNone/>
                <wp:docPr id="25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475740"/>
                          <a:chOff x="16756" y="6272"/>
                          <a:chExt cx="1954" cy="2324"/>
                        </a:xfrm>
                      </wpg:grpSpPr>
                      <wpg:grpSp>
                        <wpg:cNvPr id="254" name="Group 248"/>
                        <wpg:cNvGrpSpPr>
                          <a:grpSpLocks/>
                        </wpg:cNvGrpSpPr>
                        <wpg:grpSpPr bwMode="auto">
                          <a:xfrm>
                            <a:off x="16756" y="6272"/>
                            <a:ext cx="1954" cy="269"/>
                            <a:chOff x="16756" y="6272"/>
                            <a:chExt cx="1954" cy="269"/>
                          </a:xfrm>
                        </wpg:grpSpPr>
                        <wps:wsp>
                          <wps:cNvPr id="255" name="Freeform 249"/>
                          <wps:cNvSpPr>
                            <a:spLocks/>
                          </wps:cNvSpPr>
                          <wps:spPr bwMode="auto">
                            <a:xfrm>
                              <a:off x="16756" y="6272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541 6272"/>
                                <a:gd name="T3" fmla="*/ 6541 h 269"/>
                                <a:gd name="T4" fmla="+- 0 18710 16756"/>
                                <a:gd name="T5" fmla="*/ T4 w 1954"/>
                                <a:gd name="T6" fmla="+- 0 6541 6272"/>
                                <a:gd name="T7" fmla="*/ 6541 h 269"/>
                                <a:gd name="T8" fmla="+- 0 18710 16756"/>
                                <a:gd name="T9" fmla="*/ T8 w 1954"/>
                                <a:gd name="T10" fmla="+- 0 6272 6272"/>
                                <a:gd name="T11" fmla="*/ 6272 h 269"/>
                                <a:gd name="T12" fmla="+- 0 16756 16756"/>
                                <a:gd name="T13" fmla="*/ T12 w 1954"/>
                                <a:gd name="T14" fmla="+- 0 6272 6272"/>
                                <a:gd name="T15" fmla="*/ 6272 h 269"/>
                                <a:gd name="T16" fmla="+- 0 16756 16756"/>
                                <a:gd name="T17" fmla="*/ T16 w 1954"/>
                                <a:gd name="T18" fmla="+- 0 6541 6272"/>
                                <a:gd name="T19" fmla="*/ 654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46"/>
                        <wpg:cNvGrpSpPr>
                          <a:grpSpLocks/>
                        </wpg:cNvGrpSpPr>
                        <wpg:grpSpPr bwMode="auto">
                          <a:xfrm>
                            <a:off x="16756" y="6541"/>
                            <a:ext cx="1954" cy="207"/>
                            <a:chOff x="16756" y="6541"/>
                            <a:chExt cx="1954" cy="207"/>
                          </a:xfrm>
                        </wpg:grpSpPr>
                        <wps:wsp>
                          <wps:cNvPr id="257" name="Freeform 247"/>
                          <wps:cNvSpPr>
                            <a:spLocks/>
                          </wps:cNvSpPr>
                          <wps:spPr bwMode="auto">
                            <a:xfrm>
                              <a:off x="16756" y="6541"/>
                              <a:ext cx="1954" cy="207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747 6541"/>
                                <a:gd name="T3" fmla="*/ 6747 h 207"/>
                                <a:gd name="T4" fmla="+- 0 18710 16756"/>
                                <a:gd name="T5" fmla="*/ T4 w 1954"/>
                                <a:gd name="T6" fmla="+- 0 6747 6541"/>
                                <a:gd name="T7" fmla="*/ 6747 h 207"/>
                                <a:gd name="T8" fmla="+- 0 18710 16756"/>
                                <a:gd name="T9" fmla="*/ T8 w 1954"/>
                                <a:gd name="T10" fmla="+- 0 6541 6541"/>
                                <a:gd name="T11" fmla="*/ 6541 h 207"/>
                                <a:gd name="T12" fmla="+- 0 16756 16756"/>
                                <a:gd name="T13" fmla="*/ T12 w 1954"/>
                                <a:gd name="T14" fmla="+- 0 6541 6541"/>
                                <a:gd name="T15" fmla="*/ 6541 h 207"/>
                                <a:gd name="T16" fmla="+- 0 16756 16756"/>
                                <a:gd name="T17" fmla="*/ T16 w 1954"/>
                                <a:gd name="T18" fmla="+- 0 6747 6541"/>
                                <a:gd name="T19" fmla="*/ 674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7">
                                  <a:moveTo>
                                    <a:pt x="0" y="206"/>
                                  </a:moveTo>
                                  <a:lnTo>
                                    <a:pt x="1954" y="206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44"/>
                        <wpg:cNvGrpSpPr>
                          <a:grpSpLocks/>
                        </wpg:cNvGrpSpPr>
                        <wpg:grpSpPr bwMode="auto">
                          <a:xfrm>
                            <a:off x="16756" y="6747"/>
                            <a:ext cx="1954" cy="209"/>
                            <a:chOff x="16756" y="6747"/>
                            <a:chExt cx="1954" cy="209"/>
                          </a:xfrm>
                        </wpg:grpSpPr>
                        <wps:wsp>
                          <wps:cNvPr id="259" name="Freeform 245"/>
                          <wps:cNvSpPr>
                            <a:spLocks/>
                          </wps:cNvSpPr>
                          <wps:spPr bwMode="auto">
                            <a:xfrm>
                              <a:off x="16756" y="6747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956 6747"/>
                                <a:gd name="T3" fmla="*/ 6956 h 209"/>
                                <a:gd name="T4" fmla="+- 0 18710 16756"/>
                                <a:gd name="T5" fmla="*/ T4 w 1954"/>
                                <a:gd name="T6" fmla="+- 0 6956 6747"/>
                                <a:gd name="T7" fmla="*/ 6956 h 209"/>
                                <a:gd name="T8" fmla="+- 0 18710 16756"/>
                                <a:gd name="T9" fmla="*/ T8 w 1954"/>
                                <a:gd name="T10" fmla="+- 0 6747 6747"/>
                                <a:gd name="T11" fmla="*/ 6747 h 209"/>
                                <a:gd name="T12" fmla="+- 0 16756 16756"/>
                                <a:gd name="T13" fmla="*/ T12 w 1954"/>
                                <a:gd name="T14" fmla="+- 0 6747 6747"/>
                                <a:gd name="T15" fmla="*/ 6747 h 209"/>
                                <a:gd name="T16" fmla="+- 0 16756 16756"/>
                                <a:gd name="T17" fmla="*/ T16 w 1954"/>
                                <a:gd name="T18" fmla="+- 0 6956 6747"/>
                                <a:gd name="T19" fmla="*/ 695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42"/>
                        <wpg:cNvGrpSpPr>
                          <a:grpSpLocks/>
                        </wpg:cNvGrpSpPr>
                        <wpg:grpSpPr bwMode="auto">
                          <a:xfrm>
                            <a:off x="16756" y="6956"/>
                            <a:ext cx="1954" cy="269"/>
                            <a:chOff x="16756" y="6956"/>
                            <a:chExt cx="1954" cy="269"/>
                          </a:xfrm>
                        </wpg:grpSpPr>
                        <wps:wsp>
                          <wps:cNvPr id="261" name="Freeform 243"/>
                          <wps:cNvSpPr>
                            <a:spLocks/>
                          </wps:cNvSpPr>
                          <wps:spPr bwMode="auto">
                            <a:xfrm>
                              <a:off x="16756" y="6956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225 6956"/>
                                <a:gd name="T3" fmla="*/ 7225 h 269"/>
                                <a:gd name="T4" fmla="+- 0 18710 16756"/>
                                <a:gd name="T5" fmla="*/ T4 w 1954"/>
                                <a:gd name="T6" fmla="+- 0 7225 6956"/>
                                <a:gd name="T7" fmla="*/ 7225 h 269"/>
                                <a:gd name="T8" fmla="+- 0 18710 16756"/>
                                <a:gd name="T9" fmla="*/ T8 w 1954"/>
                                <a:gd name="T10" fmla="+- 0 6956 6956"/>
                                <a:gd name="T11" fmla="*/ 6956 h 269"/>
                                <a:gd name="T12" fmla="+- 0 16756 16756"/>
                                <a:gd name="T13" fmla="*/ T12 w 1954"/>
                                <a:gd name="T14" fmla="+- 0 6956 6956"/>
                                <a:gd name="T15" fmla="*/ 6956 h 269"/>
                                <a:gd name="T16" fmla="+- 0 16756 16756"/>
                                <a:gd name="T17" fmla="*/ T16 w 1954"/>
                                <a:gd name="T18" fmla="+- 0 7225 6956"/>
                                <a:gd name="T19" fmla="*/ 722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40"/>
                        <wpg:cNvGrpSpPr>
                          <a:grpSpLocks/>
                        </wpg:cNvGrpSpPr>
                        <wpg:grpSpPr bwMode="auto">
                          <a:xfrm>
                            <a:off x="16756" y="7225"/>
                            <a:ext cx="1954" cy="209"/>
                            <a:chOff x="16756" y="7225"/>
                            <a:chExt cx="1954" cy="209"/>
                          </a:xfrm>
                        </wpg:grpSpPr>
                        <wps:wsp>
                          <wps:cNvPr id="263" name="Freeform 241"/>
                          <wps:cNvSpPr>
                            <a:spLocks/>
                          </wps:cNvSpPr>
                          <wps:spPr bwMode="auto">
                            <a:xfrm>
                              <a:off x="16756" y="7225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434 7225"/>
                                <a:gd name="T3" fmla="*/ 7434 h 209"/>
                                <a:gd name="T4" fmla="+- 0 18710 16756"/>
                                <a:gd name="T5" fmla="*/ T4 w 1954"/>
                                <a:gd name="T6" fmla="+- 0 7434 7225"/>
                                <a:gd name="T7" fmla="*/ 7434 h 209"/>
                                <a:gd name="T8" fmla="+- 0 18710 16756"/>
                                <a:gd name="T9" fmla="*/ T8 w 1954"/>
                                <a:gd name="T10" fmla="+- 0 7225 7225"/>
                                <a:gd name="T11" fmla="*/ 7225 h 209"/>
                                <a:gd name="T12" fmla="+- 0 16756 16756"/>
                                <a:gd name="T13" fmla="*/ T12 w 1954"/>
                                <a:gd name="T14" fmla="+- 0 7225 7225"/>
                                <a:gd name="T15" fmla="*/ 7225 h 209"/>
                                <a:gd name="T16" fmla="+- 0 16756 16756"/>
                                <a:gd name="T17" fmla="*/ T16 w 1954"/>
                                <a:gd name="T18" fmla="+- 0 7434 7225"/>
                                <a:gd name="T19" fmla="*/ 743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38"/>
                        <wpg:cNvGrpSpPr>
                          <a:grpSpLocks/>
                        </wpg:cNvGrpSpPr>
                        <wpg:grpSpPr bwMode="auto">
                          <a:xfrm>
                            <a:off x="16756" y="7434"/>
                            <a:ext cx="1954" cy="269"/>
                            <a:chOff x="16756" y="7434"/>
                            <a:chExt cx="1954" cy="269"/>
                          </a:xfrm>
                        </wpg:grpSpPr>
                        <wps:wsp>
                          <wps:cNvPr id="265" name="Freeform 239"/>
                          <wps:cNvSpPr>
                            <a:spLocks/>
                          </wps:cNvSpPr>
                          <wps:spPr bwMode="auto">
                            <a:xfrm>
                              <a:off x="16756" y="7434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703 7434"/>
                                <a:gd name="T3" fmla="*/ 7703 h 269"/>
                                <a:gd name="T4" fmla="+- 0 18710 16756"/>
                                <a:gd name="T5" fmla="*/ T4 w 1954"/>
                                <a:gd name="T6" fmla="+- 0 7703 7434"/>
                                <a:gd name="T7" fmla="*/ 7703 h 269"/>
                                <a:gd name="T8" fmla="+- 0 18710 16756"/>
                                <a:gd name="T9" fmla="*/ T8 w 1954"/>
                                <a:gd name="T10" fmla="+- 0 7434 7434"/>
                                <a:gd name="T11" fmla="*/ 7434 h 269"/>
                                <a:gd name="T12" fmla="+- 0 16756 16756"/>
                                <a:gd name="T13" fmla="*/ T12 w 1954"/>
                                <a:gd name="T14" fmla="+- 0 7434 7434"/>
                                <a:gd name="T15" fmla="*/ 7434 h 269"/>
                                <a:gd name="T16" fmla="+- 0 16756 16756"/>
                                <a:gd name="T17" fmla="*/ T16 w 1954"/>
                                <a:gd name="T18" fmla="+- 0 7703 7434"/>
                                <a:gd name="T19" fmla="*/ 77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36"/>
                        <wpg:cNvGrpSpPr>
                          <a:grpSpLocks/>
                        </wpg:cNvGrpSpPr>
                        <wpg:grpSpPr bwMode="auto">
                          <a:xfrm>
                            <a:off x="16756" y="7703"/>
                            <a:ext cx="1954" cy="209"/>
                            <a:chOff x="16756" y="7703"/>
                            <a:chExt cx="1954" cy="209"/>
                          </a:xfrm>
                        </wpg:grpSpPr>
                        <wps:wsp>
                          <wps:cNvPr id="267" name="Freeform 237"/>
                          <wps:cNvSpPr>
                            <a:spLocks/>
                          </wps:cNvSpPr>
                          <wps:spPr bwMode="auto">
                            <a:xfrm>
                              <a:off x="16756" y="7703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7911 7703"/>
                                <a:gd name="T3" fmla="*/ 7911 h 209"/>
                                <a:gd name="T4" fmla="+- 0 18710 16756"/>
                                <a:gd name="T5" fmla="*/ T4 w 1954"/>
                                <a:gd name="T6" fmla="+- 0 7911 7703"/>
                                <a:gd name="T7" fmla="*/ 7911 h 209"/>
                                <a:gd name="T8" fmla="+- 0 18710 16756"/>
                                <a:gd name="T9" fmla="*/ T8 w 1954"/>
                                <a:gd name="T10" fmla="+- 0 7703 7703"/>
                                <a:gd name="T11" fmla="*/ 7703 h 209"/>
                                <a:gd name="T12" fmla="+- 0 16756 16756"/>
                                <a:gd name="T13" fmla="*/ T12 w 1954"/>
                                <a:gd name="T14" fmla="+- 0 7703 7703"/>
                                <a:gd name="T15" fmla="*/ 7703 h 209"/>
                                <a:gd name="T16" fmla="+- 0 16756 16756"/>
                                <a:gd name="T17" fmla="*/ T16 w 1954"/>
                                <a:gd name="T18" fmla="+- 0 7911 7703"/>
                                <a:gd name="T19" fmla="*/ 791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8"/>
                                  </a:moveTo>
                                  <a:lnTo>
                                    <a:pt x="1954" y="208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34"/>
                        <wpg:cNvGrpSpPr>
                          <a:grpSpLocks/>
                        </wpg:cNvGrpSpPr>
                        <wpg:grpSpPr bwMode="auto">
                          <a:xfrm>
                            <a:off x="16756" y="7911"/>
                            <a:ext cx="1954" cy="209"/>
                            <a:chOff x="16756" y="7911"/>
                            <a:chExt cx="1954" cy="209"/>
                          </a:xfrm>
                        </wpg:grpSpPr>
                        <wps:wsp>
                          <wps:cNvPr id="269" name="Freeform 235"/>
                          <wps:cNvSpPr>
                            <a:spLocks/>
                          </wps:cNvSpPr>
                          <wps:spPr bwMode="auto">
                            <a:xfrm>
                              <a:off x="16756" y="7911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120 7911"/>
                                <a:gd name="T3" fmla="*/ 8120 h 209"/>
                                <a:gd name="T4" fmla="+- 0 18710 16756"/>
                                <a:gd name="T5" fmla="*/ T4 w 1954"/>
                                <a:gd name="T6" fmla="+- 0 8120 7911"/>
                                <a:gd name="T7" fmla="*/ 8120 h 209"/>
                                <a:gd name="T8" fmla="+- 0 18710 16756"/>
                                <a:gd name="T9" fmla="*/ T8 w 1954"/>
                                <a:gd name="T10" fmla="+- 0 7911 7911"/>
                                <a:gd name="T11" fmla="*/ 7911 h 209"/>
                                <a:gd name="T12" fmla="+- 0 16756 16756"/>
                                <a:gd name="T13" fmla="*/ T12 w 1954"/>
                                <a:gd name="T14" fmla="+- 0 7911 7911"/>
                                <a:gd name="T15" fmla="*/ 7911 h 209"/>
                                <a:gd name="T16" fmla="+- 0 16756 16756"/>
                                <a:gd name="T17" fmla="*/ T16 w 1954"/>
                                <a:gd name="T18" fmla="+- 0 8120 7911"/>
                                <a:gd name="T19" fmla="*/ 812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32"/>
                        <wpg:cNvGrpSpPr>
                          <a:grpSpLocks/>
                        </wpg:cNvGrpSpPr>
                        <wpg:grpSpPr bwMode="auto">
                          <a:xfrm>
                            <a:off x="16756" y="8120"/>
                            <a:ext cx="1954" cy="207"/>
                            <a:chOff x="16756" y="8120"/>
                            <a:chExt cx="1954" cy="207"/>
                          </a:xfrm>
                        </wpg:grpSpPr>
                        <wps:wsp>
                          <wps:cNvPr id="271" name="Freeform 233"/>
                          <wps:cNvSpPr>
                            <a:spLocks/>
                          </wps:cNvSpPr>
                          <wps:spPr bwMode="auto">
                            <a:xfrm>
                              <a:off x="16756" y="8120"/>
                              <a:ext cx="1954" cy="207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327 8120"/>
                                <a:gd name="T3" fmla="*/ 8327 h 207"/>
                                <a:gd name="T4" fmla="+- 0 18710 16756"/>
                                <a:gd name="T5" fmla="*/ T4 w 1954"/>
                                <a:gd name="T6" fmla="+- 0 8327 8120"/>
                                <a:gd name="T7" fmla="*/ 8327 h 207"/>
                                <a:gd name="T8" fmla="+- 0 18710 16756"/>
                                <a:gd name="T9" fmla="*/ T8 w 1954"/>
                                <a:gd name="T10" fmla="+- 0 8120 8120"/>
                                <a:gd name="T11" fmla="*/ 8120 h 207"/>
                                <a:gd name="T12" fmla="+- 0 16756 16756"/>
                                <a:gd name="T13" fmla="*/ T12 w 1954"/>
                                <a:gd name="T14" fmla="+- 0 8120 8120"/>
                                <a:gd name="T15" fmla="*/ 8120 h 207"/>
                                <a:gd name="T16" fmla="+- 0 16756 16756"/>
                                <a:gd name="T17" fmla="*/ T16 w 1954"/>
                                <a:gd name="T18" fmla="+- 0 8327 8120"/>
                                <a:gd name="T19" fmla="*/ 8327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7">
                                  <a:moveTo>
                                    <a:pt x="0" y="207"/>
                                  </a:moveTo>
                                  <a:lnTo>
                                    <a:pt x="1954" y="207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30"/>
                        <wpg:cNvGrpSpPr>
                          <a:grpSpLocks/>
                        </wpg:cNvGrpSpPr>
                        <wpg:grpSpPr bwMode="auto">
                          <a:xfrm>
                            <a:off x="16756" y="8327"/>
                            <a:ext cx="1954" cy="269"/>
                            <a:chOff x="16756" y="8327"/>
                            <a:chExt cx="1954" cy="269"/>
                          </a:xfrm>
                        </wpg:grpSpPr>
                        <wps:wsp>
                          <wps:cNvPr id="273" name="Freeform 231"/>
                          <wps:cNvSpPr>
                            <a:spLocks/>
                          </wps:cNvSpPr>
                          <wps:spPr bwMode="auto">
                            <a:xfrm>
                              <a:off x="16756" y="8327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8595 8327"/>
                                <a:gd name="T3" fmla="*/ 8595 h 269"/>
                                <a:gd name="T4" fmla="+- 0 18710 16756"/>
                                <a:gd name="T5" fmla="*/ T4 w 1954"/>
                                <a:gd name="T6" fmla="+- 0 8595 8327"/>
                                <a:gd name="T7" fmla="*/ 8595 h 269"/>
                                <a:gd name="T8" fmla="+- 0 18710 16756"/>
                                <a:gd name="T9" fmla="*/ T8 w 1954"/>
                                <a:gd name="T10" fmla="+- 0 8327 8327"/>
                                <a:gd name="T11" fmla="*/ 8327 h 269"/>
                                <a:gd name="T12" fmla="+- 0 16756 16756"/>
                                <a:gd name="T13" fmla="*/ T12 w 1954"/>
                                <a:gd name="T14" fmla="+- 0 8327 8327"/>
                                <a:gd name="T15" fmla="*/ 8327 h 269"/>
                                <a:gd name="T16" fmla="+- 0 16756 16756"/>
                                <a:gd name="T17" fmla="*/ T16 w 1954"/>
                                <a:gd name="T18" fmla="+- 0 8595 8327"/>
                                <a:gd name="T19" fmla="*/ 8595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8"/>
                                  </a:moveTo>
                                  <a:lnTo>
                                    <a:pt x="1954" y="268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60839" id="Group 229" o:spid="_x0000_s1026" style="position:absolute;margin-left:837.8pt;margin-top:313.6pt;width:97.7pt;height:116.2pt;z-index:-113752;mso-position-horizontal-relative:page;mso-position-vertical-relative:page" coordorigin="16756,6272" coordsize="1954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">
                <v:group id="Group 248" o:spid="_x0000_s1027" style="position:absolute;left:16756;top:6272;width:1954;height:269" coordorigin="16756,6272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49" o:spid="_x0000_s1028" style="position:absolute;left:16756;top:6272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D1MQA&#10;AADcAAAADwAAAGRycy9kb3ducmV2LnhtbESPQWvCQBSE74L/YXmFXqRujCTU6CoiCIWeGr3k9sg+&#10;s6HZtzG7avrvu4WCx2FmvmE2u9F24k6Dbx0rWMwTEMS10y03Cs6n49s7CB+QNXaOScEPedhtp5MN&#10;Fto9+IvuZWhEhLAvUIEJoS+k9LUhi37ueuLoXdxgMUQ5NFIP+Ihw28k0SXJpseW4YLCng6H6u7xZ&#10;BWV+NdXqc+aXVGXtEmfXVZLmSr2+jPs1iEBjeIb/2x9aQZpl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Q9TEAAAA3AAAAA8AAAAAAAAAAAAAAAAAmAIAAGRycy9k&#10;b3ducmV2LnhtbFBLBQYAAAAABAAEAPUAAACJAwAAAAA=&#10;" path="m,269r1954,l1954,,,,,269xe" fillcolor="#94b3d6" stroked="f">
                    <v:path arrowok="t" o:connecttype="custom" o:connectlocs="0,6541;1954,6541;1954,6272;0,6272;0,6541" o:connectangles="0,0,0,0,0"/>
                  </v:shape>
                </v:group>
                <v:group id="Group 246" o:spid="_x0000_s1029" style="position:absolute;left:16756;top:6541;width:1954;height:207" coordorigin="16756,6541" coordsize="195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47" o:spid="_x0000_s1030" style="position:absolute;left:16756;top:6541;width:1954;height:207;visibility:visible;mso-wrap-style:square;v-text-anchor:top" coordsize="19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rbMQA&#10;AADcAAAADwAAAGRycy9kb3ducmV2LnhtbESPQWuDQBSE74X+h+UVemvWWkyLcRUJpPTQBGKb+8N9&#10;Uan7VtxNNP8+WwjkOMzMN0xWzKYXZxpdZ1nB6yICQVxb3XGj4Pdn8/IBwnlkjb1lUnAhB0X++JBh&#10;qu3EezpXvhEBwi5FBa33Qyqlq1sy6BZ2IA7e0Y4GfZBjI/WIU4CbXsZRtJQGOw4LLQ60bqn+q05G&#10;wac7DrJK3LwrN823LLcYvR2WSj0/zeUKhKfZ38O39pdWECfv8H8mHA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62zEAAAA3AAAAA8AAAAAAAAAAAAAAAAAmAIAAGRycy9k&#10;b3ducmV2LnhtbFBLBQYAAAAABAAEAPUAAACJAwAAAAA=&#10;" path="m,206r1954,l1954,,,,,206xe" fillcolor="#94b3d6" stroked="f">
                    <v:path arrowok="t" o:connecttype="custom" o:connectlocs="0,6747;1954,6747;1954,6541;0,6541;0,6747" o:connectangles="0,0,0,0,0"/>
                  </v:shape>
                </v:group>
                <v:group id="Group 244" o:spid="_x0000_s1031" style="position:absolute;left:16756;top:6747;width:1954;height:209" coordorigin="16756,6747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45" o:spid="_x0000_s1032" style="position:absolute;left:16756;top:6747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RE8cA&#10;AADcAAAADwAAAGRycy9kb3ducmV2LnhtbESPT2vCQBTE74V+h+UVeim6qaC1aVYpUiE5idaDx9fs&#10;y5+afRuza4zfvisUPA4z8xsmWQ6mET11rras4HUcgSDOra65VLD/Xo/mIJxH1thYJgVXcrBcPD4k&#10;GGt74S31O1+KAGEXo4LK+zaW0uUVGXRj2xIHr7CdQR9kV0rd4SXATSMnUTSTBmsOCxW2tKooP+7O&#10;RsGLTTc/2XrjDudZ8ZZmp2N2/f1S6vlp+PwA4Wnw9/B/O9UKJtN3uJ0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EkRPHAAAA3AAAAA8AAAAAAAAAAAAAAAAAmAIAAGRy&#10;cy9kb3ducmV2LnhtbFBLBQYAAAAABAAEAPUAAACMAwAAAAA=&#10;" path="m,209r1954,l1954,,,,,209xe" fillcolor="#94b3d6" stroked="f">
                    <v:path arrowok="t" o:connecttype="custom" o:connectlocs="0,6956;1954,6956;1954,6747;0,6747;0,6956" o:connectangles="0,0,0,0,0"/>
                  </v:shape>
                </v:group>
                <v:group id="Group 242" o:spid="_x0000_s1033" style="position:absolute;left:16756;top:6956;width:1954;height:269" coordorigin="16756,6956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43" o:spid="_x0000_s1034" style="position:absolute;left:16756;top:6956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PasUA&#10;AADcAAAADwAAAGRycy9kb3ducmV2LnhtbESPwWrDMBBE74H+g9hCL6aRYxPTuFFCCRQKOdXJJbfF&#10;2lqm1sqxFNv9+6hQ6HGYmTfMdj/bTow0+NaxgtUyBUFcO91yo+B8en9+AeEDssbOMSn4IQ/73cNi&#10;i6V2E3/SWIVGRAj7EhWYEPpSSl8bsuiXrieO3pcbLIYoh0bqAacIt53M0rSQFluOCwZ7Ohiqv6ub&#10;VVAVV3PZHBOf02Xd5phcN2lWKPX0OL+9ggg0h//wX/tDK8iKFfyei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49qxQAAANwAAAAPAAAAAAAAAAAAAAAAAJgCAABkcnMv&#10;ZG93bnJldi54bWxQSwUGAAAAAAQABAD1AAAAigMAAAAA&#10;" path="m,269r1954,l1954,,,,,269xe" fillcolor="#94b3d6" stroked="f">
                    <v:path arrowok="t" o:connecttype="custom" o:connectlocs="0,7225;1954,7225;1954,6956;0,6956;0,7225" o:connectangles="0,0,0,0,0"/>
                  </v:shape>
                </v:group>
                <v:group id="Group 240" o:spid="_x0000_s1035" style="position:absolute;left:16756;top:7225;width:1954;height:209" coordorigin="16756,7225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41" o:spid="_x0000_s1036" style="position:absolute;left:16756;top:7225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BsRMYA&#10;AADcAAAADwAAAGRycy9kb3ducmV2LnhtbESPQWvCQBSE74L/YXmFXkQ3WkgldRWRCslJtD30+Jp9&#10;JqnZt2l2o/Hfu4LgcZiZb5jFqje1OFPrKssKppMIBHFudcWFgu+v7XgOwnlkjbVlUnAlB6vlcLDA&#10;RNsL7+l88IUIEHYJKii9bxIpXV6SQTexDXHwjrY16INsC6lbvAS4qeUsimJpsOKwUGJDm5Ly06Ez&#10;CkY23f1m25376eLje5r9n7Lr36dSry/9+gOEp94/w492qhXM4je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BsRMYAAADcAAAADwAAAAAAAAAAAAAAAACYAgAAZHJz&#10;L2Rvd25yZXYueG1sUEsFBgAAAAAEAAQA9QAAAIsDAAAAAA==&#10;" path="m,209r1954,l1954,,,,,209xe" fillcolor="#94b3d6" stroked="f">
                    <v:path arrowok="t" o:connecttype="custom" o:connectlocs="0,7434;1954,7434;1954,7225;0,7225;0,7434" o:connectangles="0,0,0,0,0"/>
                  </v:shape>
                </v:group>
                <v:group id="Group 238" o:spid="_x0000_s1037" style="position:absolute;left:16756;top:7434;width:1954;height:269" coordorigin="16756,7434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39" o:spid="_x0000_s1038" style="position:absolute;left:16756;top:7434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yJacUA&#10;AADcAAAADwAAAGRycy9kb3ducmV2LnhtbESPwWrDMBBE74X8g9hCLyaRa2OTuFFCCAQCPdXtJbfF&#10;2lqm1sqx1Nj9+6hQ6HGYmTfMdj/bXtxo9J1jBc+rFARx43THrYKP99NyDcIHZI29Y1LwQx72u8XD&#10;FivtJn6jWx1aESHsK1RgQhgqKX1jyKJfuYE4ep9utBiiHFupR5wi3PYyS9NSWuw4Lhgc6Gio+aq/&#10;rYK6vJrL5jXxOV2KLsfkukmzUqmnx/nwAiLQHP7Df+2zVpCVBfyei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IlpxQAAANwAAAAPAAAAAAAAAAAAAAAAAJgCAABkcnMv&#10;ZG93bnJldi54bWxQSwUGAAAAAAQABAD1AAAAigMAAAAA&#10;" path="m,269r1954,l1954,,,,,269xe" fillcolor="#94b3d6" stroked="f">
                    <v:path arrowok="t" o:connecttype="custom" o:connectlocs="0,7703;1954,7703;1954,7434;0,7434;0,7703" o:connectangles="0,0,0,0,0"/>
                  </v:shape>
                </v:group>
                <v:group id="Group 236" o:spid="_x0000_s1039" style="position:absolute;left:16756;top:7703;width:1954;height:209" coordorigin="16756,7703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37" o:spid="_x0000_s1040" style="position:absolute;left:16756;top:7703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qR8UA&#10;AADcAAAADwAAAGRycy9kb3ducmV2LnhtbESPQYvCMBSE74L/ITxhL7KmeqhLNcoiCu1J1D3s8dk8&#10;267NS22i1n+/EQSPw8x8w8yXnanFjVpXWVYwHkUgiHOrKy4U/Bw2n18gnEfWWFsmBQ9ysFz0e3NM&#10;tL3zjm57X4gAYZeggtL7JpHS5SUZdCPbEAfvZFuDPsi2kLrFe4CbWk6iKJYGKw4LJTa0Kik/769G&#10;wdCm22O22brfa3yaptnlnD3+1kp9DLrvGQhPnX+HX+1UK5jEU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2pHxQAAANwAAAAPAAAAAAAAAAAAAAAAAJgCAABkcnMv&#10;ZG93bnJldi54bWxQSwUGAAAAAAQABAD1AAAAigMAAAAA&#10;" path="m,208r1954,l1954,,,,,208xe" fillcolor="#94b3d6" stroked="f">
                    <v:path arrowok="t" o:connecttype="custom" o:connectlocs="0,7911;1954,7911;1954,7703;0,7703;0,7911" o:connectangles="0,0,0,0,0"/>
                  </v:shape>
                </v:group>
                <v:group id="Group 234" o:spid="_x0000_s1041" style="position:absolute;left:16756;top:7911;width:1954;height:209" coordorigin="16756,7911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35" o:spid="_x0000_s1042" style="position:absolute;left:16756;top:7911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brsYA&#10;AADcAAAADwAAAGRycy9kb3ducmV2LnhtbESPQWvCQBSE74L/YXmFXkQ3eog1dRWRCslJtD30+Jp9&#10;JqnZt2l2o/HfdwXB4zAz3zDLdW9qcaHWVZYVTCcRCOLc6ooLBV+fu/EbCOeRNdaWScGNHKxXw8ES&#10;E22vfKDL0RciQNglqKD0vkmkdHlJBt3ENsTBO9nWoA+yLaRu8RrgppazKIqlwYrDQokNbUvKz8fO&#10;KBjZdP+T7fbuu4tP8zT7O2e33w+lXl/6zTsIT71/hh/tVCuYxQu4nw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hbrsYAAADcAAAADwAAAAAAAAAAAAAAAACYAgAAZHJz&#10;L2Rvd25yZXYueG1sUEsFBgAAAAAEAAQA9QAAAIsDAAAAAA==&#10;" path="m,209r1954,l1954,,,,,209xe" fillcolor="#94b3d6" stroked="f">
                    <v:path arrowok="t" o:connecttype="custom" o:connectlocs="0,8120;1954,8120;1954,7911;0,7911;0,8120" o:connectangles="0,0,0,0,0"/>
                  </v:shape>
                </v:group>
                <v:group id="Group 232" o:spid="_x0000_s1043" style="position:absolute;left:16756;top:8120;width:1954;height:207" coordorigin="16756,8120" coordsize="1954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33" o:spid="_x0000_s1044" style="position:absolute;left:16756;top:8120;width:1954;height:207;visibility:visible;mso-wrap-style:square;v-text-anchor:top" coordsize="1954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aK48MA&#10;AADcAAAADwAAAGRycy9kb3ducmV2LnhtbESPQWvCQBSE7wX/w/IKvdVNUtQSXUMQUnpQwVjvj+wz&#10;Cc2+Ddmtpv/eFQSPw8x8w6yy0XTiQoNrLSuIpxEI4srqlmsFP8fi/ROE88gaO8uk4J8cZOvJywpT&#10;ba98oEvpaxEg7FJU0Hjfp1K6qiGDbmp74uCd7WDQBznUUg94DXDTySSK5tJgy2GhwZ42DVW/5Z9R&#10;8OXOvSxnbtznRb2V+Q6jj9NcqbfXMV+C8DT6Z/jR/tYKkkUM9zPh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aK48MAAADcAAAADwAAAAAAAAAAAAAAAACYAgAAZHJzL2Rv&#10;d25yZXYueG1sUEsFBgAAAAAEAAQA9QAAAIgDAAAAAA==&#10;" path="m,207r1954,l1954,,,,,207xe" fillcolor="#94b3d6" stroked="f">
                    <v:path arrowok="t" o:connecttype="custom" o:connectlocs="0,8327;1954,8327;1954,8120;0,8120;0,8327" o:connectangles="0,0,0,0,0"/>
                  </v:shape>
                </v:group>
                <v:group id="Group 230" o:spid="_x0000_s1045" style="position:absolute;left:16756;top:8327;width:1954;height:269" coordorigin="16756,8327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31" o:spid="_x0000_s1046" style="position:absolute;left:16756;top:8327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iW8QA&#10;AADcAAAADwAAAGRycy9kb3ducmV2LnhtbESPQWvCQBSE74L/YXlCL1I3TTDV1FVKoVDwZPTi7ZF9&#10;ZkOzb2N2q/HfuwXB4zAz3zCrzWBbcaHeN44VvM0SEMSV0w3XCg7779cFCB+QNbaOScGNPGzW49EK&#10;C+2uvKNLGWoRIewLVGBC6AopfWXIop+5jjh6J9dbDFH2tdQ9XiPctjJNklxabDguGOzoy1D1W/5Z&#10;BWV+NsflduozOs6bDKfnZZLmSr1Mhs8PEIGG8Aw/2j9aQfqewf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IlvEAAAA3AAAAA8AAAAAAAAAAAAAAAAAmAIAAGRycy9k&#10;b3ducmV2LnhtbFBLBQYAAAAABAAEAPUAAACJAwAAAAA=&#10;" path="m,268r1954,l1954,,,,,268xe" fillcolor="#94b3d6" stroked="f">
                    <v:path arrowok="t" o:connecttype="custom" o:connectlocs="0,8595;1954,8595;1954,8327;0,8327;0,859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52" behindDoc="1" locked="0" layoutInCell="1" allowOverlap="1" wp14:anchorId="0FFA7B31" wp14:editId="0F94DBD5">
                <wp:simplePos x="0" y="0"/>
                <wp:positionH relativeFrom="page">
                  <wp:posOffset>7532370</wp:posOffset>
                </wp:positionH>
                <wp:positionV relativeFrom="page">
                  <wp:posOffset>5676265</wp:posOffset>
                </wp:positionV>
                <wp:extent cx="619125" cy="870585"/>
                <wp:effectExtent l="0" t="0" r="1905" b="0"/>
                <wp:wrapNone/>
                <wp:docPr id="24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870585"/>
                          <a:chOff x="11862" y="8939"/>
                          <a:chExt cx="975" cy="1371"/>
                        </a:xfrm>
                      </wpg:grpSpPr>
                      <wpg:grpSp>
                        <wpg:cNvPr id="241" name="Group 227"/>
                        <wpg:cNvGrpSpPr>
                          <a:grpSpLocks/>
                        </wpg:cNvGrpSpPr>
                        <wpg:grpSpPr bwMode="auto">
                          <a:xfrm>
                            <a:off x="11862" y="8939"/>
                            <a:ext cx="975" cy="269"/>
                            <a:chOff x="11862" y="8939"/>
                            <a:chExt cx="975" cy="269"/>
                          </a:xfrm>
                        </wpg:grpSpPr>
                        <wps:wsp>
                          <wps:cNvPr id="242" name="Freeform 228"/>
                          <wps:cNvSpPr>
                            <a:spLocks/>
                          </wps:cNvSpPr>
                          <wps:spPr bwMode="auto">
                            <a:xfrm>
                              <a:off x="11862" y="8939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9208 8939"/>
                                <a:gd name="T3" fmla="*/ 9208 h 269"/>
                                <a:gd name="T4" fmla="+- 0 12837 11862"/>
                                <a:gd name="T5" fmla="*/ T4 w 975"/>
                                <a:gd name="T6" fmla="+- 0 9208 8939"/>
                                <a:gd name="T7" fmla="*/ 9208 h 269"/>
                                <a:gd name="T8" fmla="+- 0 12837 11862"/>
                                <a:gd name="T9" fmla="*/ T8 w 975"/>
                                <a:gd name="T10" fmla="+- 0 8939 8939"/>
                                <a:gd name="T11" fmla="*/ 8939 h 269"/>
                                <a:gd name="T12" fmla="+- 0 11862 11862"/>
                                <a:gd name="T13" fmla="*/ T12 w 975"/>
                                <a:gd name="T14" fmla="+- 0 8939 8939"/>
                                <a:gd name="T15" fmla="*/ 8939 h 269"/>
                                <a:gd name="T16" fmla="+- 0 11862 11862"/>
                                <a:gd name="T17" fmla="*/ T16 w 975"/>
                                <a:gd name="T18" fmla="+- 0 9208 8939"/>
                                <a:gd name="T19" fmla="*/ 920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5"/>
                        <wpg:cNvGrpSpPr>
                          <a:grpSpLocks/>
                        </wpg:cNvGrpSpPr>
                        <wpg:grpSpPr bwMode="auto">
                          <a:xfrm>
                            <a:off x="11862" y="9208"/>
                            <a:ext cx="975" cy="209"/>
                            <a:chOff x="11862" y="9208"/>
                            <a:chExt cx="975" cy="209"/>
                          </a:xfrm>
                        </wpg:grpSpPr>
                        <wps:wsp>
                          <wps:cNvPr id="244" name="Freeform 226"/>
                          <wps:cNvSpPr>
                            <a:spLocks/>
                          </wps:cNvSpPr>
                          <wps:spPr bwMode="auto">
                            <a:xfrm>
                              <a:off x="11862" y="9208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9417 9208"/>
                                <a:gd name="T3" fmla="*/ 9417 h 209"/>
                                <a:gd name="T4" fmla="+- 0 12837 11862"/>
                                <a:gd name="T5" fmla="*/ T4 w 975"/>
                                <a:gd name="T6" fmla="+- 0 9417 9208"/>
                                <a:gd name="T7" fmla="*/ 9417 h 209"/>
                                <a:gd name="T8" fmla="+- 0 12837 11862"/>
                                <a:gd name="T9" fmla="*/ T8 w 975"/>
                                <a:gd name="T10" fmla="+- 0 9208 9208"/>
                                <a:gd name="T11" fmla="*/ 9208 h 209"/>
                                <a:gd name="T12" fmla="+- 0 11862 11862"/>
                                <a:gd name="T13" fmla="*/ T12 w 975"/>
                                <a:gd name="T14" fmla="+- 0 9208 9208"/>
                                <a:gd name="T15" fmla="*/ 9208 h 209"/>
                                <a:gd name="T16" fmla="+- 0 11862 11862"/>
                                <a:gd name="T17" fmla="*/ T16 w 975"/>
                                <a:gd name="T18" fmla="+- 0 9417 9208"/>
                                <a:gd name="T19" fmla="*/ 941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3"/>
                        <wpg:cNvGrpSpPr>
                          <a:grpSpLocks/>
                        </wpg:cNvGrpSpPr>
                        <wpg:grpSpPr bwMode="auto">
                          <a:xfrm>
                            <a:off x="11862" y="9417"/>
                            <a:ext cx="975" cy="209"/>
                            <a:chOff x="11862" y="9417"/>
                            <a:chExt cx="975" cy="209"/>
                          </a:xfrm>
                        </wpg:grpSpPr>
                        <wps:wsp>
                          <wps:cNvPr id="246" name="Freeform 224"/>
                          <wps:cNvSpPr>
                            <a:spLocks/>
                          </wps:cNvSpPr>
                          <wps:spPr bwMode="auto">
                            <a:xfrm>
                              <a:off x="11862" y="9417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9625 9417"/>
                                <a:gd name="T3" fmla="*/ 9625 h 209"/>
                                <a:gd name="T4" fmla="+- 0 12837 11862"/>
                                <a:gd name="T5" fmla="*/ T4 w 975"/>
                                <a:gd name="T6" fmla="+- 0 9625 9417"/>
                                <a:gd name="T7" fmla="*/ 9625 h 209"/>
                                <a:gd name="T8" fmla="+- 0 12837 11862"/>
                                <a:gd name="T9" fmla="*/ T8 w 975"/>
                                <a:gd name="T10" fmla="+- 0 9417 9417"/>
                                <a:gd name="T11" fmla="*/ 9417 h 209"/>
                                <a:gd name="T12" fmla="+- 0 11862 11862"/>
                                <a:gd name="T13" fmla="*/ T12 w 975"/>
                                <a:gd name="T14" fmla="+- 0 9417 9417"/>
                                <a:gd name="T15" fmla="*/ 9417 h 209"/>
                                <a:gd name="T16" fmla="+- 0 11862 11862"/>
                                <a:gd name="T17" fmla="*/ T16 w 975"/>
                                <a:gd name="T18" fmla="+- 0 9625 9417"/>
                                <a:gd name="T19" fmla="*/ 962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8"/>
                                  </a:moveTo>
                                  <a:lnTo>
                                    <a:pt x="975" y="208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1"/>
                        <wpg:cNvGrpSpPr>
                          <a:grpSpLocks/>
                        </wpg:cNvGrpSpPr>
                        <wpg:grpSpPr bwMode="auto">
                          <a:xfrm>
                            <a:off x="11862" y="9625"/>
                            <a:ext cx="975" cy="209"/>
                            <a:chOff x="11862" y="9625"/>
                            <a:chExt cx="975" cy="209"/>
                          </a:xfrm>
                        </wpg:grpSpPr>
                        <wps:wsp>
                          <wps:cNvPr id="248" name="Freeform 222"/>
                          <wps:cNvSpPr>
                            <a:spLocks/>
                          </wps:cNvSpPr>
                          <wps:spPr bwMode="auto">
                            <a:xfrm>
                              <a:off x="11862" y="9625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9834 9625"/>
                                <a:gd name="T3" fmla="*/ 9834 h 209"/>
                                <a:gd name="T4" fmla="+- 0 12837 11862"/>
                                <a:gd name="T5" fmla="*/ T4 w 975"/>
                                <a:gd name="T6" fmla="+- 0 9834 9625"/>
                                <a:gd name="T7" fmla="*/ 9834 h 209"/>
                                <a:gd name="T8" fmla="+- 0 12837 11862"/>
                                <a:gd name="T9" fmla="*/ T8 w 975"/>
                                <a:gd name="T10" fmla="+- 0 9625 9625"/>
                                <a:gd name="T11" fmla="*/ 9625 h 209"/>
                                <a:gd name="T12" fmla="+- 0 11862 11862"/>
                                <a:gd name="T13" fmla="*/ T12 w 975"/>
                                <a:gd name="T14" fmla="+- 0 9625 9625"/>
                                <a:gd name="T15" fmla="*/ 9625 h 209"/>
                                <a:gd name="T16" fmla="+- 0 11862 11862"/>
                                <a:gd name="T17" fmla="*/ T16 w 975"/>
                                <a:gd name="T18" fmla="+- 0 9834 9625"/>
                                <a:gd name="T19" fmla="*/ 983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19"/>
                        <wpg:cNvGrpSpPr>
                          <a:grpSpLocks/>
                        </wpg:cNvGrpSpPr>
                        <wpg:grpSpPr bwMode="auto">
                          <a:xfrm>
                            <a:off x="11862" y="9834"/>
                            <a:ext cx="975" cy="209"/>
                            <a:chOff x="11862" y="9834"/>
                            <a:chExt cx="975" cy="209"/>
                          </a:xfrm>
                        </wpg:grpSpPr>
                        <wps:wsp>
                          <wps:cNvPr id="250" name="Freeform 220"/>
                          <wps:cNvSpPr>
                            <a:spLocks/>
                          </wps:cNvSpPr>
                          <wps:spPr bwMode="auto">
                            <a:xfrm>
                              <a:off x="11862" y="9834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0043 9834"/>
                                <a:gd name="T3" fmla="*/ 10043 h 209"/>
                                <a:gd name="T4" fmla="+- 0 12837 11862"/>
                                <a:gd name="T5" fmla="*/ T4 w 975"/>
                                <a:gd name="T6" fmla="+- 0 10043 9834"/>
                                <a:gd name="T7" fmla="*/ 10043 h 209"/>
                                <a:gd name="T8" fmla="+- 0 12837 11862"/>
                                <a:gd name="T9" fmla="*/ T8 w 975"/>
                                <a:gd name="T10" fmla="+- 0 9834 9834"/>
                                <a:gd name="T11" fmla="*/ 9834 h 209"/>
                                <a:gd name="T12" fmla="+- 0 11862 11862"/>
                                <a:gd name="T13" fmla="*/ T12 w 975"/>
                                <a:gd name="T14" fmla="+- 0 9834 9834"/>
                                <a:gd name="T15" fmla="*/ 9834 h 209"/>
                                <a:gd name="T16" fmla="+- 0 11862 11862"/>
                                <a:gd name="T17" fmla="*/ T16 w 975"/>
                                <a:gd name="T18" fmla="+- 0 10043 9834"/>
                                <a:gd name="T19" fmla="*/ 10043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17"/>
                        <wpg:cNvGrpSpPr>
                          <a:grpSpLocks/>
                        </wpg:cNvGrpSpPr>
                        <wpg:grpSpPr bwMode="auto">
                          <a:xfrm>
                            <a:off x="11862" y="10043"/>
                            <a:ext cx="975" cy="267"/>
                            <a:chOff x="11862" y="10043"/>
                            <a:chExt cx="975" cy="267"/>
                          </a:xfrm>
                        </wpg:grpSpPr>
                        <wps:wsp>
                          <wps:cNvPr id="252" name="Freeform 218"/>
                          <wps:cNvSpPr>
                            <a:spLocks/>
                          </wps:cNvSpPr>
                          <wps:spPr bwMode="auto">
                            <a:xfrm>
                              <a:off x="11862" y="10043"/>
                              <a:ext cx="975" cy="267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0309 10043"/>
                                <a:gd name="T3" fmla="*/ 10309 h 267"/>
                                <a:gd name="T4" fmla="+- 0 12837 11862"/>
                                <a:gd name="T5" fmla="*/ T4 w 975"/>
                                <a:gd name="T6" fmla="+- 0 10309 10043"/>
                                <a:gd name="T7" fmla="*/ 10309 h 267"/>
                                <a:gd name="T8" fmla="+- 0 12837 11862"/>
                                <a:gd name="T9" fmla="*/ T8 w 975"/>
                                <a:gd name="T10" fmla="+- 0 10043 10043"/>
                                <a:gd name="T11" fmla="*/ 10043 h 267"/>
                                <a:gd name="T12" fmla="+- 0 11862 11862"/>
                                <a:gd name="T13" fmla="*/ T12 w 975"/>
                                <a:gd name="T14" fmla="+- 0 10043 10043"/>
                                <a:gd name="T15" fmla="*/ 10043 h 267"/>
                                <a:gd name="T16" fmla="+- 0 11862 11862"/>
                                <a:gd name="T17" fmla="*/ T16 w 975"/>
                                <a:gd name="T18" fmla="+- 0 10309 10043"/>
                                <a:gd name="T19" fmla="*/ 10309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7">
                                  <a:moveTo>
                                    <a:pt x="0" y="266"/>
                                  </a:moveTo>
                                  <a:lnTo>
                                    <a:pt x="975" y="266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5E8EA" id="Group 216" o:spid="_x0000_s1026" style="position:absolute;margin-left:593.1pt;margin-top:446.95pt;width:48.75pt;height:68.55pt;z-index:-113728;mso-position-horizontal-relative:page;mso-position-vertical-relative:page" coordorigin="11862,8939" coordsize="975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">
                <v:group id="Group 227" o:spid="_x0000_s1027" style="position:absolute;left:11862;top:8939;width:975;height:269" coordorigin="11862,8939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28" o:spid="_x0000_s1028" style="position:absolute;left:11862;top:8939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mFcMA&#10;AADcAAAADwAAAGRycy9kb3ducmV2LnhtbESP0YrCMBRE3xf8h3AF39bUIotUo4igiPiwVT/g0lzb&#10;YnNTk1irX79ZWNjHYWbOMItVbxrRkfO1ZQWTcQKCuLC65lLB5bz9nIHwAVljY5kUvMjDajn4WGCm&#10;7ZNz6k6hFBHCPkMFVQhtJqUvKjLox7Yljt7VOoMhSldK7fAZ4aaRaZJ8SYM1x4UKW9pUVNxOD6Pg&#10;9j5Im29eM3fM999dvbvzY4JKjYb9eg4iUB/+w3/tvVaQTl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TmFcMAAADcAAAADwAAAAAAAAAAAAAAAACYAgAAZHJzL2Rv&#10;d25yZXYueG1sUEsFBgAAAAAEAAQA9QAAAIgDAAAAAA==&#10;" path="m,269r975,l975,,,,,269xe" fillcolor="#d9d9d9" stroked="f">
                    <v:path arrowok="t" o:connecttype="custom" o:connectlocs="0,9208;975,9208;975,8939;0,8939;0,9208" o:connectangles="0,0,0,0,0"/>
                  </v:shape>
                </v:group>
                <v:group id="Group 225" o:spid="_x0000_s1029" style="position:absolute;left:11862;top:9208;width:975;height:209" coordorigin="11862,9208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6" o:spid="_x0000_s1030" style="position:absolute;left:11862;top:9208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68QA&#10;AADcAAAADwAAAGRycy9kb3ducmV2LnhtbESPQWvCQBSE7wX/w/KE3upGK9pGV5FYoaeqafH8yD6z&#10;wezbkF1j+u+7BcHjMDPfMMt1b2vRUesrxwrGowQEceF0xaWCn+/dyxsIH5A11o5JwS95WK8GT0tM&#10;tbvxkbo8lCJC2KeowITQpFL6wpBFP3INcfTOrrUYomxLqVu8Rbit5SRJZtJixXHBYEOZoeKSX60C&#10;Dpl8v+7mp/nrV3fYm2yz/cgPSj0P+80CRKA+PML39qdWMJlO4f9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2ROvEAAAA3AAAAA8AAAAAAAAAAAAAAAAAmAIAAGRycy9k&#10;b3ducmV2LnhtbFBLBQYAAAAABAAEAPUAAACJAwAAAAA=&#10;" path="m,209r975,l975,,,,,209xe" fillcolor="#d9d9d9" stroked="f">
                    <v:path arrowok="t" o:connecttype="custom" o:connectlocs="0,9417;975,9417;975,9208;0,9208;0,9417" o:connectangles="0,0,0,0,0"/>
                  </v:shape>
                </v:group>
                <v:group id="Group 223" o:spid="_x0000_s1031" style="position:absolute;left:11862;top:9417;width:975;height:209" coordorigin="11862,9417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4" o:spid="_x0000_s1032" style="position:absolute;left:11862;top:9417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/B8QA&#10;AADcAAAADwAAAGRycy9kb3ducmV2LnhtbESPQWvCQBSE7wX/w/KE3upGW7SNriKxgqeqafH8yD6z&#10;wezbkF1j+u+7QsHjMDPfMItVb2vRUesrxwrGowQEceF0xaWCn+/tyzsIH5A11o5JwS95WC0HTwtM&#10;tbvxkbo8lCJC2KeowITQpFL6wpBFP3INcfTOrrUYomxLqVu8Rbit5SRJptJixXHBYEOZoeKSX60C&#10;Dpn8uG5np9nrV3fYm2y9+cwPSj0P+/UcRKA+PML/7Z1WMHmbwv1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fwfEAAAA3AAAAA8AAAAAAAAAAAAAAAAAmAIAAGRycy9k&#10;b3ducmV2LnhtbFBLBQYAAAAABAAEAPUAAACJAwAAAAA=&#10;" path="m,208r975,l975,,,,,208xe" fillcolor="#d9d9d9" stroked="f">
                    <v:path arrowok="t" o:connecttype="custom" o:connectlocs="0,9625;975,9625;975,9417;0,9417;0,9625" o:connectangles="0,0,0,0,0"/>
                  </v:shape>
                </v:group>
                <v:group id="Group 221" o:spid="_x0000_s1033" style="position:absolute;left:11862;top:9625;width:975;height:209" coordorigin="11862,9625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22" o:spid="_x0000_s1034" style="position:absolute;left:11862;top:9625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O7sIA&#10;AADcAAAADwAAAGRycy9kb3ducmV2LnhtbERPy2rCQBTdF/oPwxXc1YkPqkZHkVShq9ZGcX3JXDPB&#10;zJ2QGWP6951FweXhvNfb3taio9ZXjhWMRwkI4sLpiksF59PhbQHCB2SNtWNS8EsetpvXlzWm2j34&#10;h7o8lCKGsE9RgQmhSaX0hSGLfuQa4shdXWsxRNiWUrf4iOG2lpMkeZcWK44NBhvKDBW3/G4VcMjk&#10;8n6YX+bTr+74bbLdxz4/KjUc9LsViEB9eIr/3Z9awWQW18Yz8Qj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e07uwgAAANwAAAAPAAAAAAAAAAAAAAAAAJgCAABkcnMvZG93&#10;bnJldi54bWxQSwUGAAAAAAQABAD1AAAAhwMAAAAA&#10;" path="m,209r975,l975,,,,,209xe" fillcolor="#d9d9d9" stroked="f">
                    <v:path arrowok="t" o:connecttype="custom" o:connectlocs="0,9834;975,9834;975,9625;0,9625;0,9834" o:connectangles="0,0,0,0,0"/>
                  </v:shape>
                </v:group>
                <v:group id="Group 219" o:spid="_x0000_s1035" style="position:absolute;left:11862;top:9834;width:975;height:209" coordorigin="11862,9834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20" o:spid="_x0000_s1036" style="position:absolute;left:11862;top:9834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UNcEA&#10;AADcAAAADwAAAGRycy9kb3ducmV2LnhtbERPz2vCMBS+D/Y/hCd4m6mKU6tRpFPYaXNVPD+aZ1Ns&#10;XkoTa/ffL4eBx4/v93rb21p01PrKsYLxKAFBXDhdcangfDq8LUD4gKyxdkwKfsnDdvP6ssZUuwf/&#10;UJeHUsQQ9ikqMCE0qZS+MGTRj1xDHLmray2GCNtS6hYfMdzWcpIk79JixbHBYEOZoeKW360CDplc&#10;3g/zy3z61R2/Tbb72OdHpYaDfrcCEagPT/G/+1MrmMzi/HgmHg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U1DXBAAAA3AAAAA8AAAAAAAAAAAAAAAAAmAIAAGRycy9kb3du&#10;cmV2LnhtbFBLBQYAAAAABAAEAPUAAACGAwAAAAA=&#10;" path="m,209r975,l975,,,,,209xe" fillcolor="#d9d9d9" stroked="f">
                    <v:path arrowok="t" o:connecttype="custom" o:connectlocs="0,10043;975,10043;975,9834;0,9834;0,10043" o:connectangles="0,0,0,0,0"/>
                  </v:shape>
                </v:group>
                <v:group id="Group 217" o:spid="_x0000_s1037" style="position:absolute;left:11862;top:10043;width:975;height:267" coordorigin="11862,10043" coordsize="975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18" o:spid="_x0000_s1038" style="position:absolute;left:11862;top:10043;width:975;height:267;visibility:visible;mso-wrap-style:square;v-text-anchor:top" coordsize="97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rr+8YA&#10;AADcAAAADwAAAGRycy9kb3ducmV2LnhtbESPQWvCQBSE74X+h+UVequbRlokuoooSg8FG/Xi7Zl9&#10;JqHZt3F3jem/7wqCx2FmvmEms940oiPna8sK3gcJCOLC6ppLBfvd6m0EwgdkjY1lUvBHHmbT56cJ&#10;ZtpeOaduG0oRIewzVFCF0GZS+qIig35gW+LonawzGKJ0pdQOrxFuGpkmyac0WHNcqLClRUXF7/Zi&#10;FFy6w0bn+WiYHpbr5ffx/DNfuVKp15d+PgYRqA+P8L39pRWkHynczs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rr+8YAAADcAAAADwAAAAAAAAAAAAAAAACYAgAAZHJz&#10;L2Rvd25yZXYueG1sUEsFBgAAAAAEAAQA9QAAAIsDAAAAAA==&#10;" path="m,266r975,l975,,,,,266xe" fillcolor="#d9d9d9" stroked="f">
                    <v:path arrowok="t" o:connecttype="custom" o:connectlocs="0,10309;975,10309;975,10043;0,10043;0,1030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776" behindDoc="1" locked="0" layoutInCell="1" allowOverlap="1" wp14:anchorId="0FFA7B32" wp14:editId="531472E0">
                <wp:simplePos x="0" y="0"/>
                <wp:positionH relativeFrom="page">
                  <wp:posOffset>8288655</wp:posOffset>
                </wp:positionH>
                <wp:positionV relativeFrom="page">
                  <wp:posOffset>5591175</wp:posOffset>
                </wp:positionV>
                <wp:extent cx="1290955" cy="1041400"/>
                <wp:effectExtent l="1905" t="0" r="2540" b="0"/>
                <wp:wrapNone/>
                <wp:docPr id="225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041400"/>
                          <a:chOff x="13053" y="8805"/>
                          <a:chExt cx="2033" cy="1640"/>
                        </a:xfrm>
                      </wpg:grpSpPr>
                      <wpg:grpSp>
                        <wpg:cNvPr id="226" name="Group 214"/>
                        <wpg:cNvGrpSpPr>
                          <a:grpSpLocks/>
                        </wpg:cNvGrpSpPr>
                        <wpg:grpSpPr bwMode="auto">
                          <a:xfrm>
                            <a:off x="13053" y="8805"/>
                            <a:ext cx="2033" cy="329"/>
                            <a:chOff x="13053" y="8805"/>
                            <a:chExt cx="2033" cy="329"/>
                          </a:xfrm>
                        </wpg:grpSpPr>
                        <wps:wsp>
                          <wps:cNvPr id="227" name="Freeform 215"/>
                          <wps:cNvSpPr>
                            <a:spLocks/>
                          </wps:cNvSpPr>
                          <wps:spPr bwMode="auto">
                            <a:xfrm>
                              <a:off x="13053" y="8805"/>
                              <a:ext cx="2033" cy="32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133 8805"/>
                                <a:gd name="T3" fmla="*/ 9133 h 329"/>
                                <a:gd name="T4" fmla="+- 0 15085 13053"/>
                                <a:gd name="T5" fmla="*/ T4 w 2033"/>
                                <a:gd name="T6" fmla="+- 0 9133 8805"/>
                                <a:gd name="T7" fmla="*/ 9133 h 329"/>
                                <a:gd name="T8" fmla="+- 0 15085 13053"/>
                                <a:gd name="T9" fmla="*/ T8 w 2033"/>
                                <a:gd name="T10" fmla="+- 0 8805 8805"/>
                                <a:gd name="T11" fmla="*/ 8805 h 329"/>
                                <a:gd name="T12" fmla="+- 0 13053 13053"/>
                                <a:gd name="T13" fmla="*/ T12 w 2033"/>
                                <a:gd name="T14" fmla="+- 0 8805 8805"/>
                                <a:gd name="T15" fmla="*/ 8805 h 329"/>
                                <a:gd name="T16" fmla="+- 0 13053 13053"/>
                                <a:gd name="T17" fmla="*/ T16 w 2033"/>
                                <a:gd name="T18" fmla="+- 0 9133 8805"/>
                                <a:gd name="T19" fmla="*/ 9133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29">
                                  <a:moveTo>
                                    <a:pt x="0" y="328"/>
                                  </a:moveTo>
                                  <a:lnTo>
                                    <a:pt x="2032" y="328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12"/>
                        <wpg:cNvGrpSpPr>
                          <a:grpSpLocks/>
                        </wpg:cNvGrpSpPr>
                        <wpg:grpSpPr bwMode="auto">
                          <a:xfrm>
                            <a:off x="13053" y="9133"/>
                            <a:ext cx="2033" cy="209"/>
                            <a:chOff x="13053" y="9133"/>
                            <a:chExt cx="2033" cy="209"/>
                          </a:xfrm>
                        </wpg:grpSpPr>
                        <wps:wsp>
                          <wps:cNvPr id="229" name="Freeform 213"/>
                          <wps:cNvSpPr>
                            <a:spLocks/>
                          </wps:cNvSpPr>
                          <wps:spPr bwMode="auto">
                            <a:xfrm>
                              <a:off x="13053" y="9133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342 9133"/>
                                <a:gd name="T3" fmla="*/ 9342 h 209"/>
                                <a:gd name="T4" fmla="+- 0 15085 13053"/>
                                <a:gd name="T5" fmla="*/ T4 w 2033"/>
                                <a:gd name="T6" fmla="+- 0 9342 9133"/>
                                <a:gd name="T7" fmla="*/ 9342 h 209"/>
                                <a:gd name="T8" fmla="+- 0 15085 13053"/>
                                <a:gd name="T9" fmla="*/ T8 w 2033"/>
                                <a:gd name="T10" fmla="+- 0 9133 9133"/>
                                <a:gd name="T11" fmla="*/ 9133 h 209"/>
                                <a:gd name="T12" fmla="+- 0 13053 13053"/>
                                <a:gd name="T13" fmla="*/ T12 w 2033"/>
                                <a:gd name="T14" fmla="+- 0 9133 9133"/>
                                <a:gd name="T15" fmla="*/ 9133 h 209"/>
                                <a:gd name="T16" fmla="+- 0 13053 13053"/>
                                <a:gd name="T17" fmla="*/ T16 w 2033"/>
                                <a:gd name="T18" fmla="+- 0 9342 9133"/>
                                <a:gd name="T19" fmla="*/ 9342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0"/>
                        <wpg:cNvGrpSpPr>
                          <a:grpSpLocks/>
                        </wpg:cNvGrpSpPr>
                        <wpg:grpSpPr bwMode="auto">
                          <a:xfrm>
                            <a:off x="13053" y="9342"/>
                            <a:ext cx="2033" cy="209"/>
                            <a:chOff x="13053" y="9342"/>
                            <a:chExt cx="2033" cy="209"/>
                          </a:xfrm>
                        </wpg:grpSpPr>
                        <wps:wsp>
                          <wps:cNvPr id="231" name="Freeform 211"/>
                          <wps:cNvSpPr>
                            <a:spLocks/>
                          </wps:cNvSpPr>
                          <wps:spPr bwMode="auto">
                            <a:xfrm>
                              <a:off x="13053" y="9342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551 9342"/>
                                <a:gd name="T3" fmla="*/ 9551 h 209"/>
                                <a:gd name="T4" fmla="+- 0 15085 13053"/>
                                <a:gd name="T5" fmla="*/ T4 w 2033"/>
                                <a:gd name="T6" fmla="+- 0 9551 9342"/>
                                <a:gd name="T7" fmla="*/ 9551 h 209"/>
                                <a:gd name="T8" fmla="+- 0 15085 13053"/>
                                <a:gd name="T9" fmla="*/ T8 w 2033"/>
                                <a:gd name="T10" fmla="+- 0 9342 9342"/>
                                <a:gd name="T11" fmla="*/ 9342 h 209"/>
                                <a:gd name="T12" fmla="+- 0 13053 13053"/>
                                <a:gd name="T13" fmla="*/ T12 w 2033"/>
                                <a:gd name="T14" fmla="+- 0 9342 9342"/>
                                <a:gd name="T15" fmla="*/ 9342 h 209"/>
                                <a:gd name="T16" fmla="+- 0 13053 13053"/>
                                <a:gd name="T17" fmla="*/ T16 w 2033"/>
                                <a:gd name="T18" fmla="+- 0 9551 9342"/>
                                <a:gd name="T19" fmla="*/ 9551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08"/>
                        <wpg:cNvGrpSpPr>
                          <a:grpSpLocks/>
                        </wpg:cNvGrpSpPr>
                        <wpg:grpSpPr bwMode="auto">
                          <a:xfrm>
                            <a:off x="13053" y="9551"/>
                            <a:ext cx="2033" cy="209"/>
                            <a:chOff x="13053" y="9551"/>
                            <a:chExt cx="2033" cy="209"/>
                          </a:xfrm>
                        </wpg:grpSpPr>
                        <wps:wsp>
                          <wps:cNvPr id="233" name="Freeform 209"/>
                          <wps:cNvSpPr>
                            <a:spLocks/>
                          </wps:cNvSpPr>
                          <wps:spPr bwMode="auto">
                            <a:xfrm>
                              <a:off x="13053" y="9551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760 9551"/>
                                <a:gd name="T3" fmla="*/ 9760 h 209"/>
                                <a:gd name="T4" fmla="+- 0 15085 13053"/>
                                <a:gd name="T5" fmla="*/ T4 w 2033"/>
                                <a:gd name="T6" fmla="+- 0 9760 9551"/>
                                <a:gd name="T7" fmla="*/ 9760 h 209"/>
                                <a:gd name="T8" fmla="+- 0 15085 13053"/>
                                <a:gd name="T9" fmla="*/ T8 w 2033"/>
                                <a:gd name="T10" fmla="+- 0 9551 9551"/>
                                <a:gd name="T11" fmla="*/ 9551 h 209"/>
                                <a:gd name="T12" fmla="+- 0 13053 13053"/>
                                <a:gd name="T13" fmla="*/ T12 w 2033"/>
                                <a:gd name="T14" fmla="+- 0 9551 9551"/>
                                <a:gd name="T15" fmla="*/ 9551 h 209"/>
                                <a:gd name="T16" fmla="+- 0 13053 13053"/>
                                <a:gd name="T17" fmla="*/ T16 w 2033"/>
                                <a:gd name="T18" fmla="+- 0 9760 9551"/>
                                <a:gd name="T19" fmla="*/ 976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06"/>
                        <wpg:cNvGrpSpPr>
                          <a:grpSpLocks/>
                        </wpg:cNvGrpSpPr>
                        <wpg:grpSpPr bwMode="auto">
                          <a:xfrm>
                            <a:off x="13053" y="9760"/>
                            <a:ext cx="2033" cy="209"/>
                            <a:chOff x="13053" y="9760"/>
                            <a:chExt cx="2033" cy="209"/>
                          </a:xfrm>
                        </wpg:grpSpPr>
                        <wps:wsp>
                          <wps:cNvPr id="235" name="Freeform 207"/>
                          <wps:cNvSpPr>
                            <a:spLocks/>
                          </wps:cNvSpPr>
                          <wps:spPr bwMode="auto">
                            <a:xfrm>
                              <a:off x="13053" y="9760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9969 9760"/>
                                <a:gd name="T3" fmla="*/ 9969 h 209"/>
                                <a:gd name="T4" fmla="+- 0 15085 13053"/>
                                <a:gd name="T5" fmla="*/ T4 w 2033"/>
                                <a:gd name="T6" fmla="+- 0 9969 9760"/>
                                <a:gd name="T7" fmla="*/ 9969 h 209"/>
                                <a:gd name="T8" fmla="+- 0 15085 13053"/>
                                <a:gd name="T9" fmla="*/ T8 w 2033"/>
                                <a:gd name="T10" fmla="+- 0 9760 9760"/>
                                <a:gd name="T11" fmla="*/ 9760 h 209"/>
                                <a:gd name="T12" fmla="+- 0 13053 13053"/>
                                <a:gd name="T13" fmla="*/ T12 w 2033"/>
                                <a:gd name="T14" fmla="+- 0 9760 9760"/>
                                <a:gd name="T15" fmla="*/ 9760 h 209"/>
                                <a:gd name="T16" fmla="+- 0 13053 13053"/>
                                <a:gd name="T17" fmla="*/ T16 w 2033"/>
                                <a:gd name="T18" fmla="+- 0 9969 9760"/>
                                <a:gd name="T19" fmla="*/ 9969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04"/>
                        <wpg:cNvGrpSpPr>
                          <a:grpSpLocks/>
                        </wpg:cNvGrpSpPr>
                        <wpg:grpSpPr bwMode="auto">
                          <a:xfrm>
                            <a:off x="13053" y="9969"/>
                            <a:ext cx="2033" cy="209"/>
                            <a:chOff x="13053" y="9969"/>
                            <a:chExt cx="2033" cy="209"/>
                          </a:xfrm>
                        </wpg:grpSpPr>
                        <wps:wsp>
                          <wps:cNvPr id="237" name="Freeform 205"/>
                          <wps:cNvSpPr>
                            <a:spLocks/>
                          </wps:cNvSpPr>
                          <wps:spPr bwMode="auto">
                            <a:xfrm>
                              <a:off x="13053" y="9969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177 9969"/>
                                <a:gd name="T3" fmla="*/ 10177 h 209"/>
                                <a:gd name="T4" fmla="+- 0 15085 13053"/>
                                <a:gd name="T5" fmla="*/ T4 w 2033"/>
                                <a:gd name="T6" fmla="+- 0 10177 9969"/>
                                <a:gd name="T7" fmla="*/ 10177 h 209"/>
                                <a:gd name="T8" fmla="+- 0 15085 13053"/>
                                <a:gd name="T9" fmla="*/ T8 w 2033"/>
                                <a:gd name="T10" fmla="+- 0 9969 9969"/>
                                <a:gd name="T11" fmla="*/ 9969 h 209"/>
                                <a:gd name="T12" fmla="+- 0 13053 13053"/>
                                <a:gd name="T13" fmla="*/ T12 w 2033"/>
                                <a:gd name="T14" fmla="+- 0 9969 9969"/>
                                <a:gd name="T15" fmla="*/ 9969 h 209"/>
                                <a:gd name="T16" fmla="+- 0 13053 13053"/>
                                <a:gd name="T17" fmla="*/ T16 w 2033"/>
                                <a:gd name="T18" fmla="+- 0 10177 9969"/>
                                <a:gd name="T19" fmla="*/ 1017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8"/>
                                  </a:moveTo>
                                  <a:lnTo>
                                    <a:pt x="2032" y="208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02"/>
                        <wpg:cNvGrpSpPr>
                          <a:grpSpLocks/>
                        </wpg:cNvGrpSpPr>
                        <wpg:grpSpPr bwMode="auto">
                          <a:xfrm>
                            <a:off x="13053" y="10177"/>
                            <a:ext cx="2033" cy="267"/>
                            <a:chOff x="13053" y="10177"/>
                            <a:chExt cx="2033" cy="267"/>
                          </a:xfrm>
                        </wpg:grpSpPr>
                        <wps:wsp>
                          <wps:cNvPr id="239" name="Freeform 203"/>
                          <wps:cNvSpPr>
                            <a:spLocks/>
                          </wps:cNvSpPr>
                          <wps:spPr bwMode="auto">
                            <a:xfrm>
                              <a:off x="13053" y="10177"/>
                              <a:ext cx="2033" cy="267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444 10177"/>
                                <a:gd name="T3" fmla="*/ 10444 h 267"/>
                                <a:gd name="T4" fmla="+- 0 15085 13053"/>
                                <a:gd name="T5" fmla="*/ T4 w 2033"/>
                                <a:gd name="T6" fmla="+- 0 10444 10177"/>
                                <a:gd name="T7" fmla="*/ 10444 h 267"/>
                                <a:gd name="T8" fmla="+- 0 15085 13053"/>
                                <a:gd name="T9" fmla="*/ T8 w 2033"/>
                                <a:gd name="T10" fmla="+- 0 10177 10177"/>
                                <a:gd name="T11" fmla="*/ 10177 h 267"/>
                                <a:gd name="T12" fmla="+- 0 13053 13053"/>
                                <a:gd name="T13" fmla="*/ T12 w 2033"/>
                                <a:gd name="T14" fmla="+- 0 10177 10177"/>
                                <a:gd name="T15" fmla="*/ 10177 h 267"/>
                                <a:gd name="T16" fmla="+- 0 13053 13053"/>
                                <a:gd name="T17" fmla="*/ T16 w 2033"/>
                                <a:gd name="T18" fmla="+- 0 10444 10177"/>
                                <a:gd name="T19" fmla="*/ 10444 h 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7">
                                  <a:moveTo>
                                    <a:pt x="0" y="267"/>
                                  </a:moveTo>
                                  <a:lnTo>
                                    <a:pt x="2032" y="267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E951F" id="Group 201" o:spid="_x0000_s1026" style="position:absolute;margin-left:652.65pt;margin-top:440.25pt;width:101.65pt;height:82pt;z-index:-113704;mso-position-horizontal-relative:page;mso-position-vertical-relative:page" coordorigin="13053,8805" coordsize="2033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">
                <v:group id="Group 214" o:spid="_x0000_s1027" style="position:absolute;left:13053;top:8805;width:2033;height:329" coordorigin="13053,8805" coordsize="203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15" o:spid="_x0000_s1028" style="position:absolute;left:13053;top:8805;width:2033;height:329;visibility:visible;mso-wrap-style:square;v-text-anchor:top" coordsize="20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hkMYA&#10;AADcAAAADwAAAGRycy9kb3ducmV2LnhtbESPT0sDMRTE70K/Q3gFbzbbPfhn27SUqtCLgmvF62Pz&#10;ulndvCxJbLb99EYQehxm5jfMcj3aXhzJh86xgvmsAEHcON1xq2D//nxzDyJEZI29Y1JwogDr1eRq&#10;iZV2id/oWMdWZAiHChWYGIdKytAYshhmbiDO3sF5izFL30rtMWW47WVZFLfSYsd5weBAW0PNd/1j&#10;FTx9vJySf3jdmPPn7qvep/PYpkelrqfjZgEi0hgv4f/2Tisoyzv4O5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5hkMYAAADcAAAADwAAAAAAAAAAAAAAAACYAgAAZHJz&#10;L2Rvd25yZXYueG1sUEsFBgAAAAAEAAQA9QAAAIsDAAAAAA==&#10;" path="m,328r2032,l2032,,,,,328xe" fillcolor="#ffc000" stroked="f">
                    <v:path arrowok="t" o:connecttype="custom" o:connectlocs="0,9133;2032,9133;2032,8805;0,8805;0,9133" o:connectangles="0,0,0,0,0"/>
                  </v:shape>
                </v:group>
                <v:group id="Group 212" o:spid="_x0000_s1029" style="position:absolute;left:13053;top:9133;width:2033;height:209" coordorigin="13053,9133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13" o:spid="_x0000_s1030" style="position:absolute;left:13053;top:9133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JJcYA&#10;AADcAAAADwAAAGRycy9kb3ducmV2LnhtbESPQWvCQBSE74X+h+UVvNWNeyhtzEa0INSDh1pRj8/s&#10;Mwlm34bsNon++m6h0OMwM98w2WK0jeip87VjDbNpAoK4cKbmUsP+a/38CsIHZIONY9JwIw+L/PEh&#10;w9S4gT+p34VSRAj7FDVUIbSplL6oyKKfupY4ehfXWQxRdqU0HQ4RbhupkuRFWqw5LlTY0ntFxXX3&#10;bTXcz6farc+rox82fb/dWDWz6qD15GlczkEEGsN/+K/9YTQo9Qa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xJJcYAAADcAAAADwAAAAAAAAAAAAAAAACYAgAAZHJz&#10;L2Rvd25yZXYueG1sUEsFBgAAAAAEAAQA9QAAAIsDAAAAAA==&#10;" path="m,209r2032,l2032,,,,,209xe" fillcolor="#ffc000" stroked="f">
                    <v:path arrowok="t" o:connecttype="custom" o:connectlocs="0,9342;2032,9342;2032,9133;0,9133;0,9342" o:connectangles="0,0,0,0,0"/>
                  </v:shape>
                </v:group>
                <v:group id="Group 210" o:spid="_x0000_s1031" style="position:absolute;left:13053;top:9342;width:2033;height:209" coordorigin="13053,9342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11" o:spid="_x0000_s1032" style="position:absolute;left:13053;top:9342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PT/sUA&#10;AADcAAAADwAAAGRycy9kb3ducmV2LnhtbESPQWvCQBSE7wX/w/IEb3WTCKVEV1FB0IOHWlGPz+wz&#10;CWbfhuyaRH99t1DocZiZb5jZojeVaKlxpWUF8TgCQZxZXXKu4Pi9ef8E4TyyxsoyKXiSg8V88DbD&#10;VNuOv6g9+FwECLsUFRTe16mULivIoBvbmjh4N9sY9EE2udQNdgFuKplE0Yc0WHJYKLCmdUHZ/fAw&#10;Cl7XS2k319XZdbu23e9MEpvkpNRo2C+nIDz1/j/8195qBckk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9P+xQAAANwAAAAPAAAAAAAAAAAAAAAAAJgCAABkcnMv&#10;ZG93bnJldi54bWxQSwUGAAAAAAQABAD1AAAAigMAAAAA&#10;" path="m,209r2032,l2032,,,,,209xe" fillcolor="#ffc000" stroked="f">
                    <v:path arrowok="t" o:connecttype="custom" o:connectlocs="0,9551;2032,9551;2032,9342;0,9342;0,9551" o:connectangles="0,0,0,0,0"/>
                  </v:shape>
                </v:group>
                <v:group id="Group 208" o:spid="_x0000_s1033" style="position:absolute;left:13053;top:9551;width:2033;height:209" coordorigin="13053,9551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09" o:spid="_x0000_s1034" style="position:absolute;left:13053;top:9551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oEsQA&#10;AADcAAAADwAAAGRycy9kb3ducmV2LnhtbESPQYvCMBSE74L/ITzBm6ZWEKlGUUFYDx50l9Xjs3m2&#10;xealNNm2u7/eCAseh5n5hlmuO1OKhmpXWFYwGUcgiFOrC84UfH3uR3MQziNrLC2Tgl9ysF71e0tM&#10;tG35RM3ZZyJA2CWoIPe+SqR0aU4G3dhWxMG729qgD7LOpK6xDXBTyjiKZtJgwWEhx4p2OaWP849R&#10;8He7FnZ/215ce2ia48HEExN/KzUcdJsFCE+df4f/2x9aQTydwutMO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6BLEAAAA3AAAAA8AAAAAAAAAAAAAAAAAmAIAAGRycy9k&#10;b3ducmV2LnhtbFBLBQYAAAAABAAEAPUAAACJAwAAAAA=&#10;" path="m,209r2032,l2032,,,,,209xe" fillcolor="#ffc000" stroked="f">
                    <v:path arrowok="t" o:connecttype="custom" o:connectlocs="0,9760;2032,9760;2032,9551;0,9551;0,9760" o:connectangles="0,0,0,0,0"/>
                  </v:shape>
                </v:group>
                <v:group id="Group 206" o:spid="_x0000_s1035" style="position:absolute;left:13053;top:9760;width:2033;height:209" coordorigin="13053,9760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07" o:spid="_x0000_s1036" style="position:absolute;left:13053;top:9760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V/cUA&#10;AADcAAAADwAAAGRycy9kb3ducmV2LnhtbESPQWvCQBSE74L/YXmCN90YaZHoKioI9dCDtqjHZ/aZ&#10;BLNvQ3abpP31bkHwOMzMN8xi1ZlSNFS7wrKCyTgCQZxaXXCm4PtrN5qBcB5ZY2mZFPySg9Wy31tg&#10;om3LB2qOPhMBwi5BBbn3VSKlS3My6Ma2Ig7ezdYGfZB1JnWNbYCbUsZR9C4NFhwWcqxom1N6P/4Y&#10;BX/XS2F3183Ztfum+dybeGLik1LDQbeeg/DU+Vf42f7QCuLpG/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NX9xQAAANwAAAAPAAAAAAAAAAAAAAAAAJgCAABkcnMv&#10;ZG93bnJldi54bWxQSwUGAAAAAAQABAD1AAAAigMAAAAA&#10;" path="m,209r2032,l2032,,,,,209xe" fillcolor="#ffc000" stroked="f">
                    <v:path arrowok="t" o:connecttype="custom" o:connectlocs="0,9969;2032,9969;2032,9760;0,9760;0,9969" o:connectangles="0,0,0,0,0"/>
                  </v:shape>
                </v:group>
                <v:group id="Group 204" o:spid="_x0000_s1037" style="position:absolute;left:13053;top:9969;width:2033;height:209" coordorigin="13053,9969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05" o:spid="_x0000_s1038" style="position:absolute;left:13053;top:9969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buEcUA&#10;AADcAAAADwAAAGRycy9kb3ducmV2LnhtbESPQWvCQBSE74L/YXmCN90YoZXoKioI9dCDtqjHZ/aZ&#10;BLNvQ3abpP31bkHwOMzMN8xi1ZlSNFS7wrKCyTgCQZxaXXCm4PtrN5qBcB5ZY2mZFPySg9Wy31tg&#10;om3LB2qOPhMBwi5BBbn3VSKlS3My6Ma2Ig7ezdYGfZB1JnWNbYCbUsZR9CYNFhwWcqxom1N6P/4Y&#10;BX/XS2F3183Ztfum+dybeGLik1LDQbeeg/DU+Vf42f7QCuLpO/yf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u4RxQAAANwAAAAPAAAAAAAAAAAAAAAAAJgCAABkcnMv&#10;ZG93bnJldi54bWxQSwUGAAAAAAQABAD1AAAAigMAAAAA&#10;" path="m,208r2032,l2032,,,,,208xe" fillcolor="#ffc000" stroked="f">
                    <v:path arrowok="t" o:connecttype="custom" o:connectlocs="0,10177;2032,10177;2032,9969;0,9969;0,10177" o:connectangles="0,0,0,0,0"/>
                  </v:shape>
                </v:group>
                <v:group id="Group 202" o:spid="_x0000_s1039" style="position:absolute;left:13053;top:10177;width:2033;height:267" coordorigin="13053,10177" coordsize="2033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03" o:spid="_x0000_s1040" style="position:absolute;left:13053;top:10177;width:2033;height:267;visibility:visible;mso-wrap-style:square;v-text-anchor:top" coordsize="2033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G+McA&#10;AADcAAAADwAAAGRycy9kb3ducmV2LnhtbESPQWvCQBSE74L/YXlCL6KbphI0dZVSEITSilFpe3tk&#10;n0kw+zZktzH9912h4HGYmW+Y5bo3teiodZVlBY/TCARxbnXFhYLjYTOZg3AeWWNtmRT8koP1ajhY&#10;YqrtlffUZb4QAcIuRQWl900qpctLMuimtiEO3tm2Bn2QbSF1i9cAN7WMoyiRBisOCyU29FpSfsl+&#10;jIL3ZDaOspPdbj6/vpPZ28dOx91OqYdR//IMwlPv7+H/9lYriJ8W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XhvjHAAAA3AAAAA8AAAAAAAAAAAAAAAAAmAIAAGRy&#10;cy9kb3ducmV2LnhtbFBLBQYAAAAABAAEAPUAAACMAwAAAAA=&#10;" path="m,267r2032,l2032,,,,,267xe" fillcolor="#ffc000" stroked="f">
                    <v:path arrowok="t" o:connecttype="custom" o:connectlocs="0,10444;2032,10444;2032,10177;0,10177;0,1044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00" behindDoc="1" locked="0" layoutInCell="1" allowOverlap="1" wp14:anchorId="0FFA7B33" wp14:editId="23AEDAAF">
                <wp:simplePos x="0" y="0"/>
                <wp:positionH relativeFrom="page">
                  <wp:posOffset>10640060</wp:posOffset>
                </wp:positionH>
                <wp:positionV relativeFrom="page">
                  <wp:posOffset>5808980</wp:posOffset>
                </wp:positionV>
                <wp:extent cx="1240790" cy="607060"/>
                <wp:effectExtent l="635" t="0" r="0" b="3810"/>
                <wp:wrapNone/>
                <wp:docPr id="216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607060"/>
                          <a:chOff x="16756" y="9148"/>
                          <a:chExt cx="1954" cy="956"/>
                        </a:xfrm>
                      </wpg:grpSpPr>
                      <wpg:grpSp>
                        <wpg:cNvPr id="217" name="Group 199"/>
                        <wpg:cNvGrpSpPr>
                          <a:grpSpLocks/>
                        </wpg:cNvGrpSpPr>
                        <wpg:grpSpPr bwMode="auto">
                          <a:xfrm>
                            <a:off x="16756" y="9148"/>
                            <a:ext cx="1954" cy="269"/>
                            <a:chOff x="16756" y="9148"/>
                            <a:chExt cx="1954" cy="269"/>
                          </a:xfrm>
                        </wpg:grpSpPr>
                        <wps:wsp>
                          <wps:cNvPr id="218" name="Freeform 200"/>
                          <wps:cNvSpPr>
                            <a:spLocks/>
                          </wps:cNvSpPr>
                          <wps:spPr bwMode="auto">
                            <a:xfrm>
                              <a:off x="16756" y="9148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9417 9148"/>
                                <a:gd name="T3" fmla="*/ 9417 h 269"/>
                                <a:gd name="T4" fmla="+- 0 18710 16756"/>
                                <a:gd name="T5" fmla="*/ T4 w 1954"/>
                                <a:gd name="T6" fmla="+- 0 9417 9148"/>
                                <a:gd name="T7" fmla="*/ 9417 h 269"/>
                                <a:gd name="T8" fmla="+- 0 18710 16756"/>
                                <a:gd name="T9" fmla="*/ T8 w 1954"/>
                                <a:gd name="T10" fmla="+- 0 9148 9148"/>
                                <a:gd name="T11" fmla="*/ 9148 h 269"/>
                                <a:gd name="T12" fmla="+- 0 16756 16756"/>
                                <a:gd name="T13" fmla="*/ T12 w 1954"/>
                                <a:gd name="T14" fmla="+- 0 9148 9148"/>
                                <a:gd name="T15" fmla="*/ 9148 h 269"/>
                                <a:gd name="T16" fmla="+- 0 16756 16756"/>
                                <a:gd name="T17" fmla="*/ T16 w 1954"/>
                                <a:gd name="T18" fmla="+- 0 9417 9148"/>
                                <a:gd name="T19" fmla="*/ 941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7"/>
                        <wpg:cNvGrpSpPr>
                          <a:grpSpLocks/>
                        </wpg:cNvGrpSpPr>
                        <wpg:grpSpPr bwMode="auto">
                          <a:xfrm>
                            <a:off x="16756" y="9417"/>
                            <a:ext cx="1954" cy="209"/>
                            <a:chOff x="16756" y="9417"/>
                            <a:chExt cx="1954" cy="209"/>
                          </a:xfrm>
                        </wpg:grpSpPr>
                        <wps:wsp>
                          <wps:cNvPr id="220" name="Freeform 198"/>
                          <wps:cNvSpPr>
                            <a:spLocks/>
                          </wps:cNvSpPr>
                          <wps:spPr bwMode="auto">
                            <a:xfrm>
                              <a:off x="16756" y="9417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9625 9417"/>
                                <a:gd name="T3" fmla="*/ 9625 h 209"/>
                                <a:gd name="T4" fmla="+- 0 18710 16756"/>
                                <a:gd name="T5" fmla="*/ T4 w 1954"/>
                                <a:gd name="T6" fmla="+- 0 9625 9417"/>
                                <a:gd name="T7" fmla="*/ 9625 h 209"/>
                                <a:gd name="T8" fmla="+- 0 18710 16756"/>
                                <a:gd name="T9" fmla="*/ T8 w 1954"/>
                                <a:gd name="T10" fmla="+- 0 9417 9417"/>
                                <a:gd name="T11" fmla="*/ 9417 h 209"/>
                                <a:gd name="T12" fmla="+- 0 16756 16756"/>
                                <a:gd name="T13" fmla="*/ T12 w 1954"/>
                                <a:gd name="T14" fmla="+- 0 9417 9417"/>
                                <a:gd name="T15" fmla="*/ 9417 h 209"/>
                                <a:gd name="T16" fmla="+- 0 16756 16756"/>
                                <a:gd name="T17" fmla="*/ T16 w 1954"/>
                                <a:gd name="T18" fmla="+- 0 9625 9417"/>
                                <a:gd name="T19" fmla="*/ 962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8"/>
                                  </a:moveTo>
                                  <a:lnTo>
                                    <a:pt x="1954" y="208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5"/>
                        <wpg:cNvGrpSpPr>
                          <a:grpSpLocks/>
                        </wpg:cNvGrpSpPr>
                        <wpg:grpSpPr bwMode="auto">
                          <a:xfrm>
                            <a:off x="16756" y="9625"/>
                            <a:ext cx="1954" cy="209"/>
                            <a:chOff x="16756" y="9625"/>
                            <a:chExt cx="1954" cy="209"/>
                          </a:xfrm>
                        </wpg:grpSpPr>
                        <wps:wsp>
                          <wps:cNvPr id="222" name="Freeform 196"/>
                          <wps:cNvSpPr>
                            <a:spLocks/>
                          </wps:cNvSpPr>
                          <wps:spPr bwMode="auto">
                            <a:xfrm>
                              <a:off x="16756" y="9625"/>
                              <a:ext cx="1954" cy="20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9834 9625"/>
                                <a:gd name="T3" fmla="*/ 9834 h 209"/>
                                <a:gd name="T4" fmla="+- 0 18710 16756"/>
                                <a:gd name="T5" fmla="*/ T4 w 1954"/>
                                <a:gd name="T6" fmla="+- 0 9834 9625"/>
                                <a:gd name="T7" fmla="*/ 9834 h 209"/>
                                <a:gd name="T8" fmla="+- 0 18710 16756"/>
                                <a:gd name="T9" fmla="*/ T8 w 1954"/>
                                <a:gd name="T10" fmla="+- 0 9625 9625"/>
                                <a:gd name="T11" fmla="*/ 9625 h 209"/>
                                <a:gd name="T12" fmla="+- 0 16756 16756"/>
                                <a:gd name="T13" fmla="*/ T12 w 1954"/>
                                <a:gd name="T14" fmla="+- 0 9625 9625"/>
                                <a:gd name="T15" fmla="*/ 9625 h 209"/>
                                <a:gd name="T16" fmla="+- 0 16756 16756"/>
                                <a:gd name="T17" fmla="*/ T16 w 1954"/>
                                <a:gd name="T18" fmla="+- 0 9834 9625"/>
                                <a:gd name="T19" fmla="*/ 983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09">
                                  <a:moveTo>
                                    <a:pt x="0" y="209"/>
                                  </a:moveTo>
                                  <a:lnTo>
                                    <a:pt x="1954" y="20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93"/>
                        <wpg:cNvGrpSpPr>
                          <a:grpSpLocks/>
                        </wpg:cNvGrpSpPr>
                        <wpg:grpSpPr bwMode="auto">
                          <a:xfrm>
                            <a:off x="16756" y="9834"/>
                            <a:ext cx="1954" cy="269"/>
                            <a:chOff x="16756" y="9834"/>
                            <a:chExt cx="1954" cy="269"/>
                          </a:xfrm>
                        </wpg:grpSpPr>
                        <wps:wsp>
                          <wps:cNvPr id="224" name="Freeform 194"/>
                          <wps:cNvSpPr>
                            <a:spLocks/>
                          </wps:cNvSpPr>
                          <wps:spPr bwMode="auto">
                            <a:xfrm>
                              <a:off x="16756" y="9834"/>
                              <a:ext cx="1954" cy="269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10103 9834"/>
                                <a:gd name="T3" fmla="*/ 10103 h 269"/>
                                <a:gd name="T4" fmla="+- 0 18710 16756"/>
                                <a:gd name="T5" fmla="*/ T4 w 1954"/>
                                <a:gd name="T6" fmla="+- 0 10103 9834"/>
                                <a:gd name="T7" fmla="*/ 10103 h 269"/>
                                <a:gd name="T8" fmla="+- 0 18710 16756"/>
                                <a:gd name="T9" fmla="*/ T8 w 1954"/>
                                <a:gd name="T10" fmla="+- 0 9834 9834"/>
                                <a:gd name="T11" fmla="*/ 9834 h 269"/>
                                <a:gd name="T12" fmla="+- 0 16756 16756"/>
                                <a:gd name="T13" fmla="*/ T12 w 1954"/>
                                <a:gd name="T14" fmla="+- 0 9834 9834"/>
                                <a:gd name="T15" fmla="*/ 9834 h 269"/>
                                <a:gd name="T16" fmla="+- 0 16756 16756"/>
                                <a:gd name="T17" fmla="*/ T16 w 1954"/>
                                <a:gd name="T18" fmla="+- 0 10103 9834"/>
                                <a:gd name="T19" fmla="*/ 10103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69">
                                  <a:moveTo>
                                    <a:pt x="0" y="269"/>
                                  </a:moveTo>
                                  <a:lnTo>
                                    <a:pt x="1954" y="269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5F93B" id="Group 192" o:spid="_x0000_s1026" style="position:absolute;margin-left:837.8pt;margin-top:457.4pt;width:97.7pt;height:47.8pt;z-index:-113680;mso-position-horizontal-relative:page;mso-position-vertical-relative:page" coordorigin="16756,9148" coordsize="1954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">
                <v:group id="Group 199" o:spid="_x0000_s1027" style="position:absolute;left:16756;top:9148;width:1954;height:269" coordorigin="16756,9148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0" o:spid="_x0000_s1028" style="position:absolute;left:16756;top:9148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VisIA&#10;AADcAAAADwAAAGRycy9kb3ducmV2LnhtbERPz2vCMBS+D/Y/hDfwIjO1ZWV2RhFBEHZa3cXbo3lr&#10;ypqXtolt/e/NYbDjx/d7u59tK0YafONYwXqVgCCunG64VvB9Ob2+g/ABWWPrmBTcycN+9/y0xUK7&#10;ib9oLEMtYgj7AhWYELpCSl8ZsuhXriOO3I8bLIYIh1rqAacYbluZJkkuLTYcGwx2dDRU/ZY3q6DM&#10;e3PdfC59Rte3JsNlv0nSXKnFy3z4ABFoDv/iP/dZK0jXcW08E4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1WKwgAAANwAAAAPAAAAAAAAAAAAAAAAAJgCAABkcnMvZG93&#10;bnJldi54bWxQSwUGAAAAAAQABAD1AAAAhwMAAAAA&#10;" path="m,269r1954,l1954,,,,,269xe" fillcolor="#94b3d6" stroked="f">
                    <v:path arrowok="t" o:connecttype="custom" o:connectlocs="0,9417;1954,9417;1954,9148;0,9148;0,9417" o:connectangles="0,0,0,0,0"/>
                  </v:shape>
                </v:group>
                <v:group id="Group 197" o:spid="_x0000_s1029" style="position:absolute;left:16756;top:9417;width:1954;height:209" coordorigin="16756,9417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8" o:spid="_x0000_s1030" style="position:absolute;left:16756;top:9417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L88MA&#10;AADcAAAADwAAAGRycy9kb3ducmV2LnhtbERPPW/CMBDdK/EfrEPqUoHTDBSlmKhCRUomVGBgvMZH&#10;kiY+h9gh4d/XQ6WOT+97k06mFXfqXW1ZwesyAkFcWF1zqeB82i/WIJxH1thaJgUPcpBuZ08bTLQd&#10;+YvuR1+KEMIuQQWV910ipSsqMuiWtiMO3NX2Bn2AfSl1j2MIN62Mo2glDdYcGirsaFdR0RwHo+DF&#10;ZofvfH9wl2F1fcvyW5M/fj6Vep5PH+8gPE3+X/znzrSCOA7zw5l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L88MAAADcAAAADwAAAAAAAAAAAAAAAACYAgAAZHJzL2Rv&#10;d25yZXYueG1sUEsFBgAAAAAEAAQA9QAAAIgDAAAAAA==&#10;" path="m,208r1954,l1954,,,,,208xe" fillcolor="#94b3d6" stroked="f">
                    <v:path arrowok="t" o:connecttype="custom" o:connectlocs="0,9625;1954,9625;1954,9417;0,9417;0,9625" o:connectangles="0,0,0,0,0"/>
                  </v:shape>
                </v:group>
                <v:group id="Group 195" o:spid="_x0000_s1031" style="position:absolute;left:16756;top:9625;width:1954;height:209" coordorigin="16756,9625" coordsize="195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6" o:spid="_x0000_s1032" style="position:absolute;left:16756;top:9625;width:1954;height:209;visibility:visible;mso-wrap-style:square;v-text-anchor:top" coordsize="195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wH8UA&#10;AADcAAAADwAAAGRycy9kb3ducmV2LnhtbESPT4vCMBTE7wv7HcJb8CKa2oMu1SjLotCexD+HPT6b&#10;Z1ttXmoTtX57Iwh7HGbmN8xs0Zla3Kh1lWUFo2EEgji3uuJCwX63GnyDcB5ZY22ZFDzIwWL++THD&#10;RNs7b+i29YUIEHYJKii9bxIpXV6SQTe0DXHwjrY16INsC6lbvAe4qWUcRWNpsOKwUGJDvyXl5+3V&#10;KOjbdH3IVmv3dx0fJ2l2OWeP01Kp3lf3MwXhqfP/4Xc71QriOIb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nAfxQAAANwAAAAPAAAAAAAAAAAAAAAAAJgCAABkcnMv&#10;ZG93bnJldi54bWxQSwUGAAAAAAQABAD1AAAAigMAAAAA&#10;" path="m,209r1954,l1954,,,,,209xe" fillcolor="#94b3d6" stroked="f">
                    <v:path arrowok="t" o:connecttype="custom" o:connectlocs="0,9834;1954,9834;1954,9625;0,9625;0,9834" o:connectangles="0,0,0,0,0"/>
                  </v:shape>
                </v:group>
                <v:group id="Group 193" o:spid="_x0000_s1033" style="position:absolute;left:16756;top:9834;width:1954;height:269" coordorigin="16756,9834" coordsize="1954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94" o:spid="_x0000_s1034" style="position:absolute;left:16756;top:9834;width:1954;height:269;visibility:visible;mso-wrap-style:square;v-text-anchor:top" coordsize="195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VMsUA&#10;AADcAAAADwAAAGRycy9kb3ducmV2LnhtbESPQWvCQBSE74L/YXmCF6kbow01zUZEEAo9mfbi7ZF9&#10;zYZm38bsqum/7xYKHoeZ+YYpdqPtxI0G3zpWsFomIIhrp1tuFHx+HJ9eQPiArLFzTAp+yMOunE4K&#10;zLW784luVWhEhLDPUYEJoc+l9LUhi37peuLofbnBYohyaKQe8B7htpNpkmTSYstxwWBPB0P1d3W1&#10;CqrsYs7b94Vf0/m5XePisk3STKn5bNy/ggg0hkf4v/2mFaTpBv7Ox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pUyxQAAANwAAAAPAAAAAAAAAAAAAAAAAJgCAABkcnMv&#10;ZG93bnJldi54bWxQSwUGAAAAAAQABAD1AAAAigMAAAAA&#10;" path="m,269r1954,l1954,,,,,269xe" fillcolor="#94b3d6" stroked="f">
                    <v:path arrowok="t" o:connecttype="custom" o:connectlocs="0,10103;1954,10103;1954,9834;0,9834;0,1010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24" behindDoc="1" locked="0" layoutInCell="1" allowOverlap="1" wp14:anchorId="0FFA7B34" wp14:editId="0CFBCAB1">
                <wp:simplePos x="0" y="0"/>
                <wp:positionH relativeFrom="page">
                  <wp:posOffset>7532370</wp:posOffset>
                </wp:positionH>
                <wp:positionV relativeFrom="page">
                  <wp:posOffset>7079615</wp:posOffset>
                </wp:positionV>
                <wp:extent cx="619125" cy="870585"/>
                <wp:effectExtent l="0" t="2540" r="1905" b="3175"/>
                <wp:wrapNone/>
                <wp:docPr id="20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870585"/>
                          <a:chOff x="11862" y="11149"/>
                          <a:chExt cx="975" cy="1371"/>
                        </a:xfrm>
                      </wpg:grpSpPr>
                      <wpg:grpSp>
                        <wpg:cNvPr id="204" name="Group 190"/>
                        <wpg:cNvGrpSpPr>
                          <a:grpSpLocks/>
                        </wpg:cNvGrpSpPr>
                        <wpg:grpSpPr bwMode="auto">
                          <a:xfrm>
                            <a:off x="11862" y="11149"/>
                            <a:ext cx="975" cy="269"/>
                            <a:chOff x="11862" y="11149"/>
                            <a:chExt cx="975" cy="269"/>
                          </a:xfrm>
                        </wpg:grpSpPr>
                        <wps:wsp>
                          <wps:cNvPr id="205" name="Freeform 191"/>
                          <wps:cNvSpPr>
                            <a:spLocks/>
                          </wps:cNvSpPr>
                          <wps:spPr bwMode="auto">
                            <a:xfrm>
                              <a:off x="11862" y="11149"/>
                              <a:ext cx="975" cy="26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1418 11149"/>
                                <a:gd name="T3" fmla="*/ 11418 h 269"/>
                                <a:gd name="T4" fmla="+- 0 12837 11862"/>
                                <a:gd name="T5" fmla="*/ T4 w 975"/>
                                <a:gd name="T6" fmla="+- 0 11418 11149"/>
                                <a:gd name="T7" fmla="*/ 11418 h 269"/>
                                <a:gd name="T8" fmla="+- 0 12837 11862"/>
                                <a:gd name="T9" fmla="*/ T8 w 975"/>
                                <a:gd name="T10" fmla="+- 0 11149 11149"/>
                                <a:gd name="T11" fmla="*/ 11149 h 269"/>
                                <a:gd name="T12" fmla="+- 0 11862 11862"/>
                                <a:gd name="T13" fmla="*/ T12 w 975"/>
                                <a:gd name="T14" fmla="+- 0 11149 11149"/>
                                <a:gd name="T15" fmla="*/ 11149 h 269"/>
                                <a:gd name="T16" fmla="+- 0 11862 11862"/>
                                <a:gd name="T17" fmla="*/ T16 w 975"/>
                                <a:gd name="T18" fmla="+- 0 11418 11149"/>
                                <a:gd name="T19" fmla="*/ 11418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69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8"/>
                        <wpg:cNvGrpSpPr>
                          <a:grpSpLocks/>
                        </wpg:cNvGrpSpPr>
                        <wpg:grpSpPr bwMode="auto">
                          <a:xfrm>
                            <a:off x="11862" y="11418"/>
                            <a:ext cx="975" cy="209"/>
                            <a:chOff x="11862" y="11418"/>
                            <a:chExt cx="975" cy="209"/>
                          </a:xfrm>
                        </wpg:grpSpPr>
                        <wps:wsp>
                          <wps:cNvPr id="207" name="Freeform 189"/>
                          <wps:cNvSpPr>
                            <a:spLocks/>
                          </wps:cNvSpPr>
                          <wps:spPr bwMode="auto">
                            <a:xfrm>
                              <a:off x="11862" y="11418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1627 11418"/>
                                <a:gd name="T3" fmla="*/ 11627 h 209"/>
                                <a:gd name="T4" fmla="+- 0 12837 11862"/>
                                <a:gd name="T5" fmla="*/ T4 w 975"/>
                                <a:gd name="T6" fmla="+- 0 11627 11418"/>
                                <a:gd name="T7" fmla="*/ 11627 h 209"/>
                                <a:gd name="T8" fmla="+- 0 12837 11862"/>
                                <a:gd name="T9" fmla="*/ T8 w 975"/>
                                <a:gd name="T10" fmla="+- 0 11418 11418"/>
                                <a:gd name="T11" fmla="*/ 11418 h 209"/>
                                <a:gd name="T12" fmla="+- 0 11862 11862"/>
                                <a:gd name="T13" fmla="*/ T12 w 975"/>
                                <a:gd name="T14" fmla="+- 0 11418 11418"/>
                                <a:gd name="T15" fmla="*/ 11418 h 209"/>
                                <a:gd name="T16" fmla="+- 0 11862 11862"/>
                                <a:gd name="T17" fmla="*/ T16 w 975"/>
                                <a:gd name="T18" fmla="+- 0 11627 11418"/>
                                <a:gd name="T19" fmla="*/ 11627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6"/>
                        <wpg:cNvGrpSpPr>
                          <a:grpSpLocks/>
                        </wpg:cNvGrpSpPr>
                        <wpg:grpSpPr bwMode="auto">
                          <a:xfrm>
                            <a:off x="11862" y="11627"/>
                            <a:ext cx="975" cy="209"/>
                            <a:chOff x="11862" y="11627"/>
                            <a:chExt cx="975" cy="209"/>
                          </a:xfrm>
                        </wpg:grpSpPr>
                        <wps:wsp>
                          <wps:cNvPr id="209" name="Freeform 187"/>
                          <wps:cNvSpPr>
                            <a:spLocks/>
                          </wps:cNvSpPr>
                          <wps:spPr bwMode="auto">
                            <a:xfrm>
                              <a:off x="11862" y="11627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1836 11627"/>
                                <a:gd name="T3" fmla="*/ 11836 h 209"/>
                                <a:gd name="T4" fmla="+- 0 12837 11862"/>
                                <a:gd name="T5" fmla="*/ T4 w 975"/>
                                <a:gd name="T6" fmla="+- 0 11836 11627"/>
                                <a:gd name="T7" fmla="*/ 11836 h 209"/>
                                <a:gd name="T8" fmla="+- 0 12837 11862"/>
                                <a:gd name="T9" fmla="*/ T8 w 975"/>
                                <a:gd name="T10" fmla="+- 0 11627 11627"/>
                                <a:gd name="T11" fmla="*/ 11627 h 209"/>
                                <a:gd name="T12" fmla="+- 0 11862 11862"/>
                                <a:gd name="T13" fmla="*/ T12 w 975"/>
                                <a:gd name="T14" fmla="+- 0 11627 11627"/>
                                <a:gd name="T15" fmla="*/ 11627 h 209"/>
                                <a:gd name="T16" fmla="+- 0 11862 11862"/>
                                <a:gd name="T17" fmla="*/ T16 w 975"/>
                                <a:gd name="T18" fmla="+- 0 11836 11627"/>
                                <a:gd name="T19" fmla="*/ 11836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84"/>
                        <wpg:cNvGrpSpPr>
                          <a:grpSpLocks/>
                        </wpg:cNvGrpSpPr>
                        <wpg:grpSpPr bwMode="auto">
                          <a:xfrm>
                            <a:off x="11862" y="11836"/>
                            <a:ext cx="975" cy="209"/>
                            <a:chOff x="11862" y="11836"/>
                            <a:chExt cx="975" cy="209"/>
                          </a:xfrm>
                        </wpg:grpSpPr>
                        <wps:wsp>
                          <wps:cNvPr id="211" name="Freeform 185"/>
                          <wps:cNvSpPr>
                            <a:spLocks/>
                          </wps:cNvSpPr>
                          <wps:spPr bwMode="auto">
                            <a:xfrm>
                              <a:off x="11862" y="11836"/>
                              <a:ext cx="975" cy="209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2045 11836"/>
                                <a:gd name="T3" fmla="*/ 12045 h 209"/>
                                <a:gd name="T4" fmla="+- 0 12837 11862"/>
                                <a:gd name="T5" fmla="*/ T4 w 975"/>
                                <a:gd name="T6" fmla="+- 0 12045 11836"/>
                                <a:gd name="T7" fmla="*/ 12045 h 209"/>
                                <a:gd name="T8" fmla="+- 0 12837 11862"/>
                                <a:gd name="T9" fmla="*/ T8 w 975"/>
                                <a:gd name="T10" fmla="+- 0 11836 11836"/>
                                <a:gd name="T11" fmla="*/ 11836 h 209"/>
                                <a:gd name="T12" fmla="+- 0 11862 11862"/>
                                <a:gd name="T13" fmla="*/ T12 w 975"/>
                                <a:gd name="T14" fmla="+- 0 11836 11836"/>
                                <a:gd name="T15" fmla="*/ 11836 h 209"/>
                                <a:gd name="T16" fmla="+- 0 11862 11862"/>
                                <a:gd name="T17" fmla="*/ T16 w 975"/>
                                <a:gd name="T18" fmla="+- 0 12045 11836"/>
                                <a:gd name="T19" fmla="*/ 12045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9">
                                  <a:moveTo>
                                    <a:pt x="0" y="209"/>
                                  </a:moveTo>
                                  <a:lnTo>
                                    <a:pt x="975" y="20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82"/>
                        <wpg:cNvGrpSpPr>
                          <a:grpSpLocks/>
                        </wpg:cNvGrpSpPr>
                        <wpg:grpSpPr bwMode="auto">
                          <a:xfrm>
                            <a:off x="11862" y="12045"/>
                            <a:ext cx="975" cy="207"/>
                            <a:chOff x="11862" y="12045"/>
                            <a:chExt cx="975" cy="207"/>
                          </a:xfrm>
                        </wpg:grpSpPr>
                        <wps:wsp>
                          <wps:cNvPr id="213" name="Freeform 183"/>
                          <wps:cNvSpPr>
                            <a:spLocks/>
                          </wps:cNvSpPr>
                          <wps:spPr bwMode="auto">
                            <a:xfrm>
                              <a:off x="11862" y="12045"/>
                              <a:ext cx="975" cy="207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2251 12045"/>
                                <a:gd name="T3" fmla="*/ 12251 h 207"/>
                                <a:gd name="T4" fmla="+- 0 12837 11862"/>
                                <a:gd name="T5" fmla="*/ T4 w 975"/>
                                <a:gd name="T6" fmla="+- 0 12251 12045"/>
                                <a:gd name="T7" fmla="*/ 12251 h 207"/>
                                <a:gd name="T8" fmla="+- 0 12837 11862"/>
                                <a:gd name="T9" fmla="*/ T8 w 975"/>
                                <a:gd name="T10" fmla="+- 0 12045 12045"/>
                                <a:gd name="T11" fmla="*/ 12045 h 207"/>
                                <a:gd name="T12" fmla="+- 0 11862 11862"/>
                                <a:gd name="T13" fmla="*/ T12 w 975"/>
                                <a:gd name="T14" fmla="+- 0 12045 12045"/>
                                <a:gd name="T15" fmla="*/ 12045 h 207"/>
                                <a:gd name="T16" fmla="+- 0 11862 11862"/>
                                <a:gd name="T17" fmla="*/ T16 w 975"/>
                                <a:gd name="T18" fmla="+- 0 12251 12045"/>
                                <a:gd name="T19" fmla="*/ 1225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07">
                                  <a:moveTo>
                                    <a:pt x="0" y="206"/>
                                  </a:moveTo>
                                  <a:lnTo>
                                    <a:pt x="975" y="206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0"/>
                        <wpg:cNvGrpSpPr>
                          <a:grpSpLocks/>
                        </wpg:cNvGrpSpPr>
                        <wpg:grpSpPr bwMode="auto">
                          <a:xfrm>
                            <a:off x="11862" y="12251"/>
                            <a:ext cx="975" cy="270"/>
                            <a:chOff x="11862" y="12251"/>
                            <a:chExt cx="975" cy="270"/>
                          </a:xfrm>
                        </wpg:grpSpPr>
                        <wps:wsp>
                          <wps:cNvPr id="215" name="Freeform 181"/>
                          <wps:cNvSpPr>
                            <a:spLocks/>
                          </wps:cNvSpPr>
                          <wps:spPr bwMode="auto">
                            <a:xfrm>
                              <a:off x="11862" y="12251"/>
                              <a:ext cx="975" cy="270"/>
                            </a:xfrm>
                            <a:custGeom>
                              <a:avLst/>
                              <a:gdLst>
                                <a:gd name="T0" fmla="+- 0 11862 11862"/>
                                <a:gd name="T1" fmla="*/ T0 w 975"/>
                                <a:gd name="T2" fmla="+- 0 12520 12251"/>
                                <a:gd name="T3" fmla="*/ 12520 h 270"/>
                                <a:gd name="T4" fmla="+- 0 12837 11862"/>
                                <a:gd name="T5" fmla="*/ T4 w 975"/>
                                <a:gd name="T6" fmla="+- 0 12520 12251"/>
                                <a:gd name="T7" fmla="*/ 12520 h 270"/>
                                <a:gd name="T8" fmla="+- 0 12837 11862"/>
                                <a:gd name="T9" fmla="*/ T8 w 975"/>
                                <a:gd name="T10" fmla="+- 0 12251 12251"/>
                                <a:gd name="T11" fmla="*/ 12251 h 270"/>
                                <a:gd name="T12" fmla="+- 0 11862 11862"/>
                                <a:gd name="T13" fmla="*/ T12 w 975"/>
                                <a:gd name="T14" fmla="+- 0 12251 12251"/>
                                <a:gd name="T15" fmla="*/ 12251 h 270"/>
                                <a:gd name="T16" fmla="+- 0 11862 11862"/>
                                <a:gd name="T17" fmla="*/ T16 w 975"/>
                                <a:gd name="T18" fmla="+- 0 12520 12251"/>
                                <a:gd name="T19" fmla="*/ 12520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" h="270">
                                  <a:moveTo>
                                    <a:pt x="0" y="269"/>
                                  </a:moveTo>
                                  <a:lnTo>
                                    <a:pt x="975" y="269"/>
                                  </a:lnTo>
                                  <a:lnTo>
                                    <a:pt x="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DF52EA" id="Group 179" o:spid="_x0000_s1026" style="position:absolute;margin-left:593.1pt;margin-top:557.45pt;width:48.75pt;height:68.55pt;z-index:-113656;mso-position-horizontal-relative:page;mso-position-vertical-relative:page" coordorigin="11862,11149" coordsize="975,1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">
                <v:group id="Group 190" o:spid="_x0000_s1027" style="position:absolute;left:11862;top:11149;width:975;height:269" coordorigin="11862,11149" coordsize="975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1" o:spid="_x0000_s1028" style="position:absolute;left:11862;top:11149;width:975;height:269;visibility:visible;mso-wrap-style:square;v-text-anchor:top" coordsize="97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HocQA&#10;AADcAAAADwAAAGRycy9kb3ducmV2LnhtbESP3WrCQBSE7wt9h+UUvKsbBYtEVymCEqQXTfQBDtnT&#10;JJg9G3fX/PTpu4VCL4eZ+YbZ7kfTip6cbywrWMwTEMSl1Q1XCq6X4+sahA/IGlvLpGAiD/vd89MW&#10;U20HzqkvQiUihH2KCuoQulRKX9Zk0M9tRxy9L+sMhihdJbXDIcJNK5dJ8iYNNhwXauzoUFN5Kx5G&#10;we37LG1+mNbuI88+++Z058cClZq9jO8bEIHG8B/+a2dawTJZwe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Xx6HEAAAA3AAAAA8AAAAAAAAAAAAAAAAAmAIAAGRycy9k&#10;b3ducmV2LnhtbFBLBQYAAAAABAAEAPUAAACJAwAAAAA=&#10;" path="m,269r975,l975,,,,,269xe" fillcolor="#d9d9d9" stroked="f">
                    <v:path arrowok="t" o:connecttype="custom" o:connectlocs="0,11418;975,11418;975,11149;0,11149;0,11418" o:connectangles="0,0,0,0,0"/>
                  </v:shape>
                </v:group>
                <v:group id="Group 188" o:spid="_x0000_s1029" style="position:absolute;left:11862;top:11418;width:975;height:209" coordorigin="11862,11418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9" o:spid="_x0000_s1030" style="position:absolute;left:11862;top:11418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5jXMQA&#10;AADcAAAADwAAAGRycy9kb3ducmV2LnhtbESPQWvCQBSE74L/YXmCN91UoWlTV5Go0JPatPT8yL5m&#10;Q7NvQ3aN6b/vCoLHYWa+YVabwTaip87XjhU8zRMQxKXTNVcKvj4PsxcQPiBrbByTgj/ysFmPRyvM&#10;tLvyB/VFqESEsM9QgQmhzaT0pSGLfu5a4uj9uM5iiLKrpO7wGuG2kYskeZYWa44LBlvKDZW/xcUq&#10;4JDL18sh/U6Xx/58Mvl2ty/OSk0nw/YNRKAhPML39rtWsEhSuJ2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Y1zEAAAA3AAAAA8AAAAAAAAAAAAAAAAAmAIAAGRycy9k&#10;b3ducmV2LnhtbFBLBQYAAAAABAAEAPUAAACJAwAAAAA=&#10;" path="m,209r975,l975,,,,,209xe" fillcolor="#d9d9d9" stroked="f">
                    <v:path arrowok="t" o:connecttype="custom" o:connectlocs="0,11627;975,11627;975,11418;0,11418;0,11627" o:connectangles="0,0,0,0,0"/>
                  </v:shape>
                </v:group>
                <v:group id="Group 186" o:spid="_x0000_s1031" style="position:absolute;left:11862;top:11627;width:975;height:209" coordorigin="11862,11627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87" o:spid="_x0000_s1032" style="position:absolute;left:11862;top:11627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StcQA&#10;AADcAAAADwAAAGRycy9kb3ducmV2LnhtbESPQWvCQBSE70L/w/IK3nRThVqjq0hU8GQ1LT0/ss9s&#10;aPZtyK4x/vuuUPA4zMw3zHLd21p01PrKsYK3cQKCuHC64lLB99d+9AHCB2SNtWNScCcP69XLYImp&#10;djc+U5eHUkQI+xQVmBCaVEpfGLLox64hjt7FtRZDlG0pdYu3CLe1nCTJu7RYcVww2FBmqPjNr1YB&#10;h0zOr/vZz2x67E6fJttsd/lJqeFrv1mACNSHZ/i/fdAKJskc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UrXEAAAA3AAAAA8AAAAAAAAAAAAAAAAAmAIAAGRycy9k&#10;b3ducmV2LnhtbFBLBQYAAAAABAAEAPUAAACJAwAAAAA=&#10;" path="m,209r975,l975,,,,,209xe" fillcolor="#d9d9d9" stroked="f">
                    <v:path arrowok="t" o:connecttype="custom" o:connectlocs="0,11836;975,11836;975,11627;0,11627;0,11836" o:connectangles="0,0,0,0,0"/>
                  </v:shape>
                </v:group>
                <v:group id="Group 184" o:spid="_x0000_s1033" style="position:absolute;left:11862;top:11836;width:975;height:209" coordorigin="11862,11836" coordsize="975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85" o:spid="_x0000_s1034" style="position:absolute;left:11862;top:11836;width:975;height:209;visibility:visible;mso-wrap-style:square;v-text-anchor:top" coordsize="975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IbsQA&#10;AADcAAAADwAAAGRycy9kb3ducmV2LnhtbESPQWvCQBSE7wX/w/IEb3UTBW1TV5Go0JPVtPT8yL5m&#10;Q7NvQ3aN6b93hYLHYWa+YVabwTaip87XjhWk0wQEcel0zZWCr8/D8wsIH5A1No5JwR952KxHTyvM&#10;tLvymfoiVCJC2GeowITQZlL60pBFP3UtcfR+XGcxRNlVUnd4jXDbyFmSLKTFmuOCwZZyQ+VvcbEK&#10;OOTy9XJYfi/nx/70YfLtbl+clJqMh+0biEBDeIT/2+9awSxN4X4mHg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yyG7EAAAA3AAAAA8AAAAAAAAAAAAAAAAAmAIAAGRycy9k&#10;b3ducmV2LnhtbFBLBQYAAAAABAAEAPUAAACJAwAAAAA=&#10;" path="m,209r975,l975,,,,,209xe" fillcolor="#d9d9d9" stroked="f">
                    <v:path arrowok="t" o:connecttype="custom" o:connectlocs="0,12045;975,12045;975,11836;0,11836;0,12045" o:connectangles="0,0,0,0,0"/>
                  </v:shape>
                </v:group>
                <v:group id="Group 182" o:spid="_x0000_s1035" style="position:absolute;left:11862;top:12045;width:975;height:207" coordorigin="11862,12045" coordsize="975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83" o:spid="_x0000_s1036" style="position:absolute;left:11862;top:12045;width:975;height:207;visibility:visible;mso-wrap-style:square;v-text-anchor:top" coordsize="97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C2cUA&#10;AADcAAAADwAAAGRycy9kb3ducmV2LnhtbESPT4vCMBTE78J+h/AW9mZT/yDaNYoKLrLgwSp4fTbP&#10;tmzzUpqo1U9vFgSPw8z8hpnOW1OJKzWutKygF8UgiDOrS84VHPbr7hiE88gaK8uk4E4O5rOPzhQT&#10;bW+8o2vqcxEg7BJUUHhfJ1K6rCCDLrI1cfDOtjHog2xyqRu8BbipZD+OR9JgyWGhwJpWBWV/6cUo&#10;GJzHw+PPaTu5xH5b/d7T5WNStkp9fbaLbxCeWv8Ov9obraDfG8D/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wLZxQAAANwAAAAPAAAAAAAAAAAAAAAAAJgCAABkcnMv&#10;ZG93bnJldi54bWxQSwUGAAAAAAQABAD1AAAAigMAAAAA&#10;" path="m,206r975,l975,,,,,206xe" fillcolor="#d9d9d9" stroked="f">
                    <v:path arrowok="t" o:connecttype="custom" o:connectlocs="0,12251;975,12251;975,12045;0,12045;0,12251" o:connectangles="0,0,0,0,0"/>
                  </v:shape>
                </v:group>
                <v:group id="Group 180" o:spid="_x0000_s1037" style="position:absolute;left:11862;top:12251;width:975;height:270" coordorigin="11862,12251" coordsize="97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1" o:spid="_x0000_s1038" style="position:absolute;left:11862;top:12251;width:975;height:270;visibility:visible;mso-wrap-style:square;v-text-anchor:top" coordsize="97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RsMMA&#10;AADcAAAADwAAAGRycy9kb3ducmV2LnhtbESPT2sCMRTE7wW/Q3hCL6VmFZSyGkUKluLNP9Dra/Lc&#10;rCYvS5Lq9tubQsHjMDO/YRar3jtxpZjawArGowoEsQ6m5UbB8bB5fQORMrJBF5gU/FKC1XLwtMDa&#10;hBvv6LrPjSgQTjUqsDl3tZRJW/KYRqEjLt4pRI+5yNhIE/FW4N7JSVXNpMeWy4LFjt4t6cv+xys4&#10;a9Ry+33+2H69zI4c3c5tklXqediv5yAy9fkR/m9/GgWT8RT+zp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qRsMMAAADcAAAADwAAAAAAAAAAAAAAAACYAgAAZHJzL2Rv&#10;d25yZXYueG1sUEsFBgAAAAAEAAQA9QAAAIgDAAAAAA==&#10;" path="m,269r975,l975,,,,,269xe" fillcolor="#d9d9d9" stroked="f">
                    <v:path arrowok="t" o:connecttype="custom" o:connectlocs="0,12520;975,12520;975,12251;0,12251;0,125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48" behindDoc="1" locked="0" layoutInCell="1" allowOverlap="1" wp14:anchorId="0FFA7B35" wp14:editId="6186D284">
                <wp:simplePos x="0" y="0"/>
                <wp:positionH relativeFrom="page">
                  <wp:posOffset>8288655</wp:posOffset>
                </wp:positionH>
                <wp:positionV relativeFrom="page">
                  <wp:posOffset>6976110</wp:posOffset>
                </wp:positionV>
                <wp:extent cx="1290955" cy="1079500"/>
                <wp:effectExtent l="1905" t="3810" r="2540" b="2540"/>
                <wp:wrapNone/>
                <wp:docPr id="188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079500"/>
                          <a:chOff x="13053" y="10986"/>
                          <a:chExt cx="2033" cy="1700"/>
                        </a:xfrm>
                      </wpg:grpSpPr>
                      <wpg:grpSp>
                        <wpg:cNvPr id="189" name="Group 177"/>
                        <wpg:cNvGrpSpPr>
                          <a:grpSpLocks/>
                        </wpg:cNvGrpSpPr>
                        <wpg:grpSpPr bwMode="auto">
                          <a:xfrm>
                            <a:off x="13053" y="10986"/>
                            <a:ext cx="2033" cy="329"/>
                            <a:chOff x="13053" y="10986"/>
                            <a:chExt cx="2033" cy="329"/>
                          </a:xfrm>
                        </wpg:grpSpPr>
                        <wps:wsp>
                          <wps:cNvPr id="190" name="Freeform 178"/>
                          <wps:cNvSpPr>
                            <a:spLocks/>
                          </wps:cNvSpPr>
                          <wps:spPr bwMode="auto">
                            <a:xfrm>
                              <a:off x="13053" y="10986"/>
                              <a:ext cx="2033" cy="32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1315 10986"/>
                                <a:gd name="T3" fmla="*/ 11315 h 329"/>
                                <a:gd name="T4" fmla="+- 0 15085 13053"/>
                                <a:gd name="T5" fmla="*/ T4 w 2033"/>
                                <a:gd name="T6" fmla="+- 0 11315 10986"/>
                                <a:gd name="T7" fmla="*/ 11315 h 329"/>
                                <a:gd name="T8" fmla="+- 0 15085 13053"/>
                                <a:gd name="T9" fmla="*/ T8 w 2033"/>
                                <a:gd name="T10" fmla="+- 0 10986 10986"/>
                                <a:gd name="T11" fmla="*/ 10986 h 329"/>
                                <a:gd name="T12" fmla="+- 0 13053 13053"/>
                                <a:gd name="T13" fmla="*/ T12 w 2033"/>
                                <a:gd name="T14" fmla="+- 0 10986 10986"/>
                                <a:gd name="T15" fmla="*/ 10986 h 329"/>
                                <a:gd name="T16" fmla="+- 0 13053 13053"/>
                                <a:gd name="T17" fmla="*/ T16 w 2033"/>
                                <a:gd name="T18" fmla="+- 0 11315 10986"/>
                                <a:gd name="T19" fmla="*/ 11315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29">
                                  <a:moveTo>
                                    <a:pt x="0" y="329"/>
                                  </a:moveTo>
                                  <a:lnTo>
                                    <a:pt x="2032" y="32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75"/>
                        <wpg:cNvGrpSpPr>
                          <a:grpSpLocks/>
                        </wpg:cNvGrpSpPr>
                        <wpg:grpSpPr bwMode="auto">
                          <a:xfrm>
                            <a:off x="13053" y="11315"/>
                            <a:ext cx="2033" cy="207"/>
                            <a:chOff x="13053" y="11315"/>
                            <a:chExt cx="2033" cy="207"/>
                          </a:xfrm>
                        </wpg:grpSpPr>
                        <wps:wsp>
                          <wps:cNvPr id="192" name="Freeform 176"/>
                          <wps:cNvSpPr>
                            <a:spLocks/>
                          </wps:cNvSpPr>
                          <wps:spPr bwMode="auto">
                            <a:xfrm>
                              <a:off x="13053" y="11315"/>
                              <a:ext cx="2033" cy="207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1521 11315"/>
                                <a:gd name="T3" fmla="*/ 11521 h 207"/>
                                <a:gd name="T4" fmla="+- 0 15085 13053"/>
                                <a:gd name="T5" fmla="*/ T4 w 2033"/>
                                <a:gd name="T6" fmla="+- 0 11521 11315"/>
                                <a:gd name="T7" fmla="*/ 11521 h 207"/>
                                <a:gd name="T8" fmla="+- 0 15085 13053"/>
                                <a:gd name="T9" fmla="*/ T8 w 2033"/>
                                <a:gd name="T10" fmla="+- 0 11315 11315"/>
                                <a:gd name="T11" fmla="*/ 11315 h 207"/>
                                <a:gd name="T12" fmla="+- 0 13053 13053"/>
                                <a:gd name="T13" fmla="*/ T12 w 2033"/>
                                <a:gd name="T14" fmla="+- 0 11315 11315"/>
                                <a:gd name="T15" fmla="*/ 11315 h 207"/>
                                <a:gd name="T16" fmla="+- 0 13053 13053"/>
                                <a:gd name="T17" fmla="*/ T16 w 2033"/>
                                <a:gd name="T18" fmla="+- 0 11521 11315"/>
                                <a:gd name="T19" fmla="*/ 11521 h 2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7">
                                  <a:moveTo>
                                    <a:pt x="0" y="206"/>
                                  </a:moveTo>
                                  <a:lnTo>
                                    <a:pt x="2032" y="206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3"/>
                        <wpg:cNvGrpSpPr>
                          <a:grpSpLocks/>
                        </wpg:cNvGrpSpPr>
                        <wpg:grpSpPr bwMode="auto">
                          <a:xfrm>
                            <a:off x="13053" y="11521"/>
                            <a:ext cx="2033" cy="209"/>
                            <a:chOff x="13053" y="11521"/>
                            <a:chExt cx="2033" cy="209"/>
                          </a:xfrm>
                        </wpg:grpSpPr>
                        <wps:wsp>
                          <wps:cNvPr id="194" name="Freeform 174"/>
                          <wps:cNvSpPr>
                            <a:spLocks/>
                          </wps:cNvSpPr>
                          <wps:spPr bwMode="auto">
                            <a:xfrm>
                              <a:off x="13053" y="11521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1730 11521"/>
                                <a:gd name="T3" fmla="*/ 11730 h 209"/>
                                <a:gd name="T4" fmla="+- 0 15085 13053"/>
                                <a:gd name="T5" fmla="*/ T4 w 2033"/>
                                <a:gd name="T6" fmla="+- 0 11730 11521"/>
                                <a:gd name="T7" fmla="*/ 11730 h 209"/>
                                <a:gd name="T8" fmla="+- 0 15085 13053"/>
                                <a:gd name="T9" fmla="*/ T8 w 2033"/>
                                <a:gd name="T10" fmla="+- 0 11521 11521"/>
                                <a:gd name="T11" fmla="*/ 11521 h 209"/>
                                <a:gd name="T12" fmla="+- 0 13053 13053"/>
                                <a:gd name="T13" fmla="*/ T12 w 2033"/>
                                <a:gd name="T14" fmla="+- 0 11521 11521"/>
                                <a:gd name="T15" fmla="*/ 11521 h 209"/>
                                <a:gd name="T16" fmla="+- 0 13053 13053"/>
                                <a:gd name="T17" fmla="*/ T16 w 2033"/>
                                <a:gd name="T18" fmla="+- 0 11730 11521"/>
                                <a:gd name="T19" fmla="*/ 11730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1"/>
                        <wpg:cNvGrpSpPr>
                          <a:grpSpLocks/>
                        </wpg:cNvGrpSpPr>
                        <wpg:grpSpPr bwMode="auto">
                          <a:xfrm>
                            <a:off x="13053" y="11730"/>
                            <a:ext cx="2033" cy="269"/>
                            <a:chOff x="13053" y="11730"/>
                            <a:chExt cx="2033" cy="269"/>
                          </a:xfrm>
                        </wpg:grpSpPr>
                        <wps:wsp>
                          <wps:cNvPr id="196" name="Freeform 172"/>
                          <wps:cNvSpPr>
                            <a:spLocks/>
                          </wps:cNvSpPr>
                          <wps:spPr bwMode="auto">
                            <a:xfrm>
                              <a:off x="13053" y="11730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1999 11730"/>
                                <a:gd name="T3" fmla="*/ 11999 h 269"/>
                                <a:gd name="T4" fmla="+- 0 15085 13053"/>
                                <a:gd name="T5" fmla="*/ T4 w 2033"/>
                                <a:gd name="T6" fmla="+- 0 11999 11730"/>
                                <a:gd name="T7" fmla="*/ 11999 h 269"/>
                                <a:gd name="T8" fmla="+- 0 15085 13053"/>
                                <a:gd name="T9" fmla="*/ T8 w 2033"/>
                                <a:gd name="T10" fmla="+- 0 11730 11730"/>
                                <a:gd name="T11" fmla="*/ 11730 h 269"/>
                                <a:gd name="T12" fmla="+- 0 13053 13053"/>
                                <a:gd name="T13" fmla="*/ T12 w 2033"/>
                                <a:gd name="T14" fmla="+- 0 11730 11730"/>
                                <a:gd name="T15" fmla="*/ 11730 h 269"/>
                                <a:gd name="T16" fmla="+- 0 13053 13053"/>
                                <a:gd name="T17" fmla="*/ T16 w 2033"/>
                                <a:gd name="T18" fmla="+- 0 11999 11730"/>
                                <a:gd name="T19" fmla="*/ 11999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69"/>
                        <wpg:cNvGrpSpPr>
                          <a:grpSpLocks/>
                        </wpg:cNvGrpSpPr>
                        <wpg:grpSpPr bwMode="auto">
                          <a:xfrm>
                            <a:off x="13053" y="11999"/>
                            <a:ext cx="2033" cy="209"/>
                            <a:chOff x="13053" y="11999"/>
                            <a:chExt cx="2033" cy="209"/>
                          </a:xfrm>
                        </wpg:grpSpPr>
                        <wps:wsp>
                          <wps:cNvPr id="198" name="Freeform 170"/>
                          <wps:cNvSpPr>
                            <a:spLocks/>
                          </wps:cNvSpPr>
                          <wps:spPr bwMode="auto">
                            <a:xfrm>
                              <a:off x="13053" y="11999"/>
                              <a:ext cx="2033" cy="20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2208 11999"/>
                                <a:gd name="T3" fmla="*/ 12208 h 209"/>
                                <a:gd name="T4" fmla="+- 0 15085 13053"/>
                                <a:gd name="T5" fmla="*/ T4 w 2033"/>
                                <a:gd name="T6" fmla="+- 0 12208 11999"/>
                                <a:gd name="T7" fmla="*/ 12208 h 209"/>
                                <a:gd name="T8" fmla="+- 0 15085 13053"/>
                                <a:gd name="T9" fmla="*/ T8 w 2033"/>
                                <a:gd name="T10" fmla="+- 0 11999 11999"/>
                                <a:gd name="T11" fmla="*/ 11999 h 209"/>
                                <a:gd name="T12" fmla="+- 0 13053 13053"/>
                                <a:gd name="T13" fmla="*/ T12 w 2033"/>
                                <a:gd name="T14" fmla="+- 0 11999 11999"/>
                                <a:gd name="T15" fmla="*/ 11999 h 209"/>
                                <a:gd name="T16" fmla="+- 0 13053 13053"/>
                                <a:gd name="T17" fmla="*/ T16 w 2033"/>
                                <a:gd name="T18" fmla="+- 0 12208 11999"/>
                                <a:gd name="T19" fmla="*/ 12208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09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67"/>
                        <wpg:cNvGrpSpPr>
                          <a:grpSpLocks/>
                        </wpg:cNvGrpSpPr>
                        <wpg:grpSpPr bwMode="auto">
                          <a:xfrm>
                            <a:off x="13053" y="12208"/>
                            <a:ext cx="2033" cy="210"/>
                            <a:chOff x="13053" y="12208"/>
                            <a:chExt cx="2033" cy="210"/>
                          </a:xfrm>
                        </wpg:grpSpPr>
                        <wps:wsp>
                          <wps:cNvPr id="200" name="Freeform 168"/>
                          <wps:cNvSpPr>
                            <a:spLocks/>
                          </wps:cNvSpPr>
                          <wps:spPr bwMode="auto">
                            <a:xfrm>
                              <a:off x="13053" y="12208"/>
                              <a:ext cx="2033" cy="210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2417 12208"/>
                                <a:gd name="T3" fmla="*/ 12417 h 210"/>
                                <a:gd name="T4" fmla="+- 0 15085 13053"/>
                                <a:gd name="T5" fmla="*/ T4 w 2033"/>
                                <a:gd name="T6" fmla="+- 0 12417 12208"/>
                                <a:gd name="T7" fmla="*/ 12417 h 210"/>
                                <a:gd name="T8" fmla="+- 0 15085 13053"/>
                                <a:gd name="T9" fmla="*/ T8 w 2033"/>
                                <a:gd name="T10" fmla="+- 0 12208 12208"/>
                                <a:gd name="T11" fmla="*/ 12208 h 210"/>
                                <a:gd name="T12" fmla="+- 0 13053 13053"/>
                                <a:gd name="T13" fmla="*/ T12 w 2033"/>
                                <a:gd name="T14" fmla="+- 0 12208 12208"/>
                                <a:gd name="T15" fmla="*/ 12208 h 210"/>
                                <a:gd name="T16" fmla="+- 0 13053 13053"/>
                                <a:gd name="T17" fmla="*/ T16 w 2033"/>
                                <a:gd name="T18" fmla="+- 0 12417 12208"/>
                                <a:gd name="T19" fmla="*/ 12417 h 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10">
                                  <a:moveTo>
                                    <a:pt x="0" y="209"/>
                                  </a:moveTo>
                                  <a:lnTo>
                                    <a:pt x="2032" y="20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5"/>
                        <wpg:cNvGrpSpPr>
                          <a:grpSpLocks/>
                        </wpg:cNvGrpSpPr>
                        <wpg:grpSpPr bwMode="auto">
                          <a:xfrm>
                            <a:off x="13053" y="12417"/>
                            <a:ext cx="2033" cy="269"/>
                            <a:chOff x="13053" y="12417"/>
                            <a:chExt cx="2033" cy="269"/>
                          </a:xfrm>
                        </wpg:grpSpPr>
                        <wps:wsp>
                          <wps:cNvPr id="202" name="Freeform 166"/>
                          <wps:cNvSpPr>
                            <a:spLocks/>
                          </wps:cNvSpPr>
                          <wps:spPr bwMode="auto">
                            <a:xfrm>
                              <a:off x="13053" y="12417"/>
                              <a:ext cx="2033" cy="26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2686 12417"/>
                                <a:gd name="T3" fmla="*/ 12686 h 269"/>
                                <a:gd name="T4" fmla="+- 0 15085 13053"/>
                                <a:gd name="T5" fmla="*/ T4 w 2033"/>
                                <a:gd name="T6" fmla="+- 0 12686 12417"/>
                                <a:gd name="T7" fmla="*/ 12686 h 269"/>
                                <a:gd name="T8" fmla="+- 0 15085 13053"/>
                                <a:gd name="T9" fmla="*/ T8 w 2033"/>
                                <a:gd name="T10" fmla="+- 0 12417 12417"/>
                                <a:gd name="T11" fmla="*/ 12417 h 269"/>
                                <a:gd name="T12" fmla="+- 0 13053 13053"/>
                                <a:gd name="T13" fmla="*/ T12 w 2033"/>
                                <a:gd name="T14" fmla="+- 0 12417 12417"/>
                                <a:gd name="T15" fmla="*/ 12417 h 269"/>
                                <a:gd name="T16" fmla="+- 0 13053 13053"/>
                                <a:gd name="T17" fmla="*/ T16 w 2033"/>
                                <a:gd name="T18" fmla="+- 0 12686 12417"/>
                                <a:gd name="T19" fmla="*/ 12686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69">
                                  <a:moveTo>
                                    <a:pt x="0" y="269"/>
                                  </a:moveTo>
                                  <a:lnTo>
                                    <a:pt x="2032" y="26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1C296" id="Group 164" o:spid="_x0000_s1026" style="position:absolute;margin-left:652.65pt;margin-top:549.3pt;width:101.65pt;height:85pt;z-index:-113632;mso-position-horizontal-relative:page;mso-position-vertical-relative:page" coordorigin="13053,10986" coordsize="2033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">
                <v:group id="Group 177" o:spid="_x0000_s1027" style="position:absolute;left:13053;top:10986;width:2033;height:329" coordorigin="13053,10986" coordsize="2033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78" o:spid="_x0000_s1028" style="position:absolute;left:13053;top:10986;width:2033;height:329;visibility:visible;mso-wrap-style:square;v-text-anchor:top" coordsize="2033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1Rf8YA&#10;AADcAAAADwAAAGRycy9kb3ducmV2LnhtbESPT0/DMAzF70h8h8hI3FgKB8TKsmnij7QLSHRDXK3G&#10;NN0ap0rC0u3T4wMSN1vv+b2fF6vJD+pIMfWBDdzOKlDEbbA9dwZ229ebB1ApI1scApOBEyVYLS8v&#10;FljbUPiDjk3ulIRwqtGAy3mstU6tI49pFkZi0b5D9JhljZ22EYuE+0HfVdW99tizNDgc6clRe2h+&#10;vIGXz7dTifP3tTt/bfbNrpynrjwbc301rR9BZZryv/nvemMFfy74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1Rf8YAAADcAAAADwAAAAAAAAAAAAAAAACYAgAAZHJz&#10;L2Rvd25yZXYueG1sUEsFBgAAAAAEAAQA9QAAAIsDAAAAAA==&#10;" path="m,329r2032,l2032,,,,,329xe" fillcolor="#ffc000" stroked="f">
                    <v:path arrowok="t" o:connecttype="custom" o:connectlocs="0,11315;2032,11315;2032,10986;0,10986;0,11315" o:connectangles="0,0,0,0,0"/>
                  </v:shape>
                </v:group>
                <v:group id="Group 175" o:spid="_x0000_s1029" style="position:absolute;left:13053;top:11315;width:2033;height:207" coordorigin="13053,11315" coordsize="2033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76" o:spid="_x0000_s1030" style="position:absolute;left:13053;top:11315;width:2033;height:207;visibility:visible;mso-wrap-style:square;v-text-anchor:top" coordsize="203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pmsQA&#10;AADcAAAADwAAAGRycy9kb3ducmV2LnhtbERPS2vCQBC+F/wPyxS81U0DtTa6ShAqSqHg42BvY3aa&#10;hGZnQ3bU+O+7hYK3+fieM1v0rlEX6kLt2cDzKAFFXHhbc2ngsH9/moAKgmyx8UwGbhRgMR88zDCz&#10;/spbuuykVDGEQ4YGKpE20zoUFTkMI98SR+7bdw4lwq7UtsNrDHeNTpNkrB3WHBsqbGlZUfGzOzsD&#10;X6tVLofzcWtvciw/P15O6SZ/NWb42OdTUEK93MX/7rWN899S+HsmXq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OKZrEAAAA3AAAAA8AAAAAAAAAAAAAAAAAmAIAAGRycy9k&#10;b3ducmV2LnhtbFBLBQYAAAAABAAEAPUAAACJAwAAAAA=&#10;" path="m,206r2032,l2032,,,,,206xe" fillcolor="#ffc000" stroked="f">
                    <v:path arrowok="t" o:connecttype="custom" o:connectlocs="0,11521;2032,11521;2032,11315;0,11315;0,11521" o:connectangles="0,0,0,0,0"/>
                  </v:shape>
                </v:group>
                <v:group id="Group 173" o:spid="_x0000_s1031" style="position:absolute;left:13053;top:11521;width:2033;height:209" coordorigin="13053,11521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74" o:spid="_x0000_s1032" style="position:absolute;left:13053;top:11521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OIMQA&#10;AADcAAAADwAAAGRycy9kb3ducmV2LnhtbERPTWvCQBC9F/wPywjezMYgpaZuggpCPfRQFdvjmJ0m&#10;wexsyG6TtL++WxB6m8f7nHU+mkb01LnasoJFFIMgLqyuuVRwPu3nTyCcR9bYWCYF3+QgzyYPa0y1&#10;HfiN+qMvRQhhl6KCyvs2ldIVFRl0kW2JA/dpO4M+wK6UusMhhJtGJnH8KA3WHBoqbGlXUXE7fhkF&#10;P9eP2u6v23c3HPr+9WCShUkuSs2m4+YZhKfR/4vv7hcd5q+W8Pd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TiDEAAAA3AAAAA8AAAAAAAAAAAAAAAAAmAIAAGRycy9k&#10;b3ducmV2LnhtbFBLBQYAAAAABAAEAPUAAACJAwAAAAA=&#10;" path="m,209r2032,l2032,,,,,209xe" fillcolor="#ffc000" stroked="f">
                    <v:path arrowok="t" o:connecttype="custom" o:connectlocs="0,11730;2032,11730;2032,11521;0,11521;0,11730" o:connectangles="0,0,0,0,0"/>
                  </v:shape>
                </v:group>
                <v:group id="Group 171" o:spid="_x0000_s1033" style="position:absolute;left:13053;top:11730;width:2033;height:269" coordorigin="13053,11730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72" o:spid="_x0000_s1034" style="position:absolute;left:13053;top:11730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fMcQA&#10;AADcAAAADwAAAGRycy9kb3ducmV2LnhtbERPS2vCQBC+F/wPyxR6KbrRg9ToGoIiFA+l9YXHITtN&#10;QnZnY3bV9N93CwVv8/E9Z5H11ogbdb52rGA8SkAQF07XXCo47DfDNxA+IGs0jknBD3nIloOnBaba&#10;3fmLbrtQihjCPkUFVQhtKqUvKrLoR64ljty36yyGCLtS6g7vMdwaOUmSqbRYc2yosKVVRUWzu1oF&#10;Npk0H+ayzfNPdzwX9tWsV6exUi/PfT4HEagPD/G/+13H+bMp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mXzHEAAAA3AAAAA8AAAAAAAAAAAAAAAAAmAIAAGRycy9k&#10;b3ducmV2LnhtbFBLBQYAAAAABAAEAPUAAACJAwAAAAA=&#10;" path="m,269r2032,l2032,,,,,269xe" fillcolor="#ffc000" stroked="f">
                    <v:path arrowok="t" o:connecttype="custom" o:connectlocs="0,11999;2032,11999;2032,11730;0,11730;0,11999" o:connectangles="0,0,0,0,0"/>
                  </v:shape>
                </v:group>
                <v:group id="Group 169" o:spid="_x0000_s1035" style="position:absolute;left:13053;top:11999;width:2033;height:209" coordorigin="13053,11999" coordsize="2033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70" o:spid="_x0000_s1036" style="position:absolute;left:13053;top:11999;width:2033;height:209;visibility:visible;mso-wrap-style:square;v-text-anchor:top" coordsize="2033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EJcYA&#10;AADcAAAADwAAAGRycy9kb3ducmV2LnhtbESPMW/CQAyF90r8h5ORupULGSoIHKggIZWBoVC1HU3O&#10;JFFzvih3TUJ/PR6Q2Gy95/c+L9eDq1VHbag8G5hOElDEubcVFwY+T7uXGagQkS3WnsnAlQKsV6On&#10;JWbW9/xB3TEWSkI4ZGigjLHJtA55SQ7DxDfEol186zDK2hbatthLuKt1miSv2mHF0lBiQ9uS8t/j&#10;nzPwf/6p/O68+Q79vusOe5dOXfplzPN4eFuAijTEh/l+/W4Ffy60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pEJcYAAADcAAAADwAAAAAAAAAAAAAAAACYAgAAZHJz&#10;L2Rvd25yZXYueG1sUEsFBgAAAAAEAAQA9QAAAIsDAAAAAA==&#10;" path="m,209r2032,l2032,,,,,209xe" fillcolor="#ffc000" stroked="f">
                    <v:path arrowok="t" o:connecttype="custom" o:connectlocs="0,12208;2032,12208;2032,11999;0,11999;0,12208" o:connectangles="0,0,0,0,0"/>
                  </v:shape>
                </v:group>
                <v:group id="Group 167" o:spid="_x0000_s1037" style="position:absolute;left:13053;top:12208;width:2033;height:210" coordorigin="13053,12208" coordsize="2033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68" o:spid="_x0000_s1038" style="position:absolute;left:13053;top:12208;width:2033;height:210;visibility:visible;mso-wrap-style:square;v-text-anchor:top" coordsize="203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dY8QA&#10;AADcAAAADwAAAGRycy9kb3ducmV2LnhtbESPzW7CMBCE70i8g7VIvYEDogQFDIJWSPTIj1qOq3ib&#10;RI3XwXZJ+vY1EhLH0ex8s7Ncd6YWN3K+sqxgPEpAEOdWV1woOJ92wzkIH5A11pZJwR95WK/6vSVm&#10;2rZ8oNsxFCJC2GeooAyhyaT0eUkG/cg2xNH7ts5giNIVUjtsI9zUcpIkM2mw4thQYkNvJeU/x18T&#10;30jJTy/XiUu7+cf717Tdfr6Ot0q9DLrNAkSgLjyPH+m9VhCJcB8TC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qXWPEAAAA3AAAAA8AAAAAAAAAAAAAAAAAmAIAAGRycy9k&#10;b3ducmV2LnhtbFBLBQYAAAAABAAEAPUAAACJAwAAAAA=&#10;" path="m,209r2032,l2032,,,,,209xe" fillcolor="#ffc000" stroked="f">
                    <v:path arrowok="t" o:connecttype="custom" o:connectlocs="0,12417;2032,12417;2032,12208;0,12208;0,12417" o:connectangles="0,0,0,0,0"/>
                  </v:shape>
                </v:group>
                <v:group id="Group 165" o:spid="_x0000_s1039" style="position:absolute;left:13053;top:12417;width:2033;height:269" coordorigin="13053,12417" coordsize="2033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66" o:spid="_x0000_s1040" style="position:absolute;left:13053;top:12417;width:2033;height:269;visibility:visible;mso-wrap-style:square;v-text-anchor:top" coordsize="203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tycUA&#10;AADcAAAADwAAAGRycy9kb3ducmV2LnhtbESPQWsCMRSE7wX/Q3gFL6KJeyiyNcqiCMWDtNoWj4/N&#10;6+5i8rJuUl3/fSMIPQ4z8w0zX/bOigt1ofGsYTpRIIhLbxquNHweNuMZiBCRDVrPpOFGAZaLwdMc&#10;c+Ov/EGXfaxEgnDIUUMdY5tLGcqaHIaJb4mT9+M7hzHJrpKmw2uCOyszpV6kw4bTQo0trWoqT/tf&#10;p8Gp7LSz521RvPuvY+lGdr36nmo9fO6LVxCR+vgffrTfjIZMZXA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cq3JxQAAANwAAAAPAAAAAAAAAAAAAAAAAJgCAABkcnMv&#10;ZG93bnJldi54bWxQSwUGAAAAAAQABAD1AAAAigMAAAAA&#10;" path="m,269r2032,l2032,,,,,269xe" fillcolor="#ffc000" stroked="f">
                    <v:path arrowok="t" o:connecttype="custom" o:connectlocs="0,12686;2032,12686;2032,12417;0,12417;0,1268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Table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3b</w:t>
      </w:r>
      <w:r>
        <w:rPr>
          <w:rFonts w:ascii="Century Gothic" w:eastAsia="Century Gothic" w:hAnsi="Century Gothic" w:cs="Century Gothic"/>
          <w:sz w:val="20"/>
          <w:szCs w:val="20"/>
        </w:rPr>
        <w:t>: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demands,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priority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outlook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for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coming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years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Gwydir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Valley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–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/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VERY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  <w:u w:val="single" w:color="000000"/>
        </w:rPr>
        <w:t>HIGH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  <w:u w:val="single" w:color="00000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1"/>
          <w:sz w:val="20"/>
          <w:szCs w:val="20"/>
        </w:rPr>
        <w:t>RESOURCE</w:t>
      </w:r>
      <w:r>
        <w:rPr>
          <w:rFonts w:ascii="Century Gothic" w:eastAsia="Century Gothic" w:hAnsi="Century Gothic" w:cs="Century Gothic"/>
          <w:b/>
          <w:bCs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AVAILABILITY</w:t>
      </w:r>
      <w:r>
        <w:rPr>
          <w:rFonts w:ascii="Century Gothic" w:eastAsia="Century Gothic" w:hAnsi="Century Gothic" w:cs="Century Gothic"/>
          <w:b/>
          <w:bCs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IN</w:t>
      </w:r>
      <w:r>
        <w:rPr>
          <w:rFonts w:ascii="Century Gothic" w:eastAsia="Century Gothic" w:hAnsi="Century Gothic" w:cs="Century Gothic"/>
          <w:b/>
          <w:bCs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>2017–18</w:t>
      </w:r>
    </w:p>
    <w:p w14:paraId="0FFA763C" w14:textId="77777777" w:rsidR="00546579" w:rsidRDefault="00546579">
      <w:pPr>
        <w:spacing w:before="11"/>
        <w:rPr>
          <w:rFonts w:ascii="Century Gothic" w:eastAsia="Century Gothic" w:hAnsi="Century Gothic" w:cs="Century Gothic"/>
          <w:b/>
          <w:bCs/>
          <w:sz w:val="17"/>
          <w:szCs w:val="17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322"/>
        <w:gridCol w:w="1726"/>
        <w:gridCol w:w="1625"/>
        <w:gridCol w:w="1147"/>
        <w:gridCol w:w="1058"/>
        <w:gridCol w:w="1190"/>
        <w:gridCol w:w="1193"/>
        <w:gridCol w:w="1192"/>
        <w:gridCol w:w="2249"/>
        <w:gridCol w:w="1455"/>
        <w:gridCol w:w="2170"/>
        <w:gridCol w:w="1863"/>
        <w:gridCol w:w="1118"/>
        <w:gridCol w:w="1174"/>
      </w:tblGrid>
      <w:tr w:rsidR="00546579" w14:paraId="0FFA7643" w14:textId="77777777">
        <w:trPr>
          <w:trHeight w:hRule="exact" w:val="366"/>
        </w:trPr>
        <w:tc>
          <w:tcPr>
            <w:tcW w:w="2350" w:type="dxa"/>
            <w:gridSpan w:val="2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63D" w14:textId="77777777" w:rsidR="00546579" w:rsidRDefault="001950B3">
            <w:pPr>
              <w:pStyle w:val="TableParagraph"/>
              <w:spacing w:before="55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63E" w14:textId="77777777" w:rsidR="00546579" w:rsidRDefault="001950B3">
            <w:pPr>
              <w:pStyle w:val="TableParagraph"/>
              <w:spacing w:before="55"/>
              <w:ind w:left="102" w:right="18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3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63F" w14:textId="77777777" w:rsidR="00546579" w:rsidRDefault="001950B3">
            <w:pPr>
              <w:pStyle w:val="TableParagraph"/>
              <w:spacing w:before="55"/>
              <w:ind w:left="99" w:right="2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5780" w:type="dxa"/>
            <w:gridSpan w:val="5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</w:tcPr>
          <w:p w14:paraId="0FFA7640" w14:textId="77777777" w:rsidR="00546579" w:rsidRDefault="001950B3">
            <w:pPr>
              <w:pStyle w:val="TableParagraph"/>
              <w:spacing w:before="55" w:line="305" w:lineRule="auto"/>
              <w:ind w:left="1753" w:right="1734" w:firstLine="4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5873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0FFA7641" w14:textId="77777777" w:rsidR="00546579" w:rsidRDefault="001950B3">
            <w:pPr>
              <w:pStyle w:val="TableParagraph"/>
              <w:spacing w:before="55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2017–18</w:t>
            </w:r>
          </w:p>
        </w:tc>
        <w:tc>
          <w:tcPr>
            <w:tcW w:w="4155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0FFA7642" w14:textId="77777777" w:rsidR="00546579" w:rsidRDefault="001950B3">
            <w:pPr>
              <w:pStyle w:val="TableParagraph"/>
              <w:spacing w:before="55"/>
              <w:ind w:left="6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546579" w14:paraId="0FFA7651" w14:textId="77777777">
        <w:trPr>
          <w:trHeight w:hRule="exact" w:val="353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644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645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646" w14:textId="77777777" w:rsidR="00546579" w:rsidRDefault="00546579"/>
        </w:tc>
        <w:tc>
          <w:tcPr>
            <w:tcW w:w="5780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647" w14:textId="77777777" w:rsidR="00546579" w:rsidRDefault="00546579"/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9" w:space="0" w:color="000000"/>
            </w:tcBorders>
          </w:tcPr>
          <w:p w14:paraId="0FFA7648" w14:textId="77777777" w:rsidR="00546579" w:rsidRDefault="001950B3">
            <w:pPr>
              <w:pStyle w:val="TableParagraph"/>
              <w:spacing w:before="58"/>
              <w:ind w:left="157" w:right="16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455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8" w:space="0" w:color="000000"/>
            </w:tcBorders>
          </w:tcPr>
          <w:p w14:paraId="0FFA7649" w14:textId="77777777" w:rsidR="00546579" w:rsidRDefault="001950B3">
            <w:pPr>
              <w:pStyle w:val="TableParagraph"/>
              <w:spacing w:before="58"/>
              <w:ind w:left="138" w:right="136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under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high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 xml:space="preserve"> to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very high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17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18" w:space="0" w:color="000000"/>
            </w:tcBorders>
          </w:tcPr>
          <w:p w14:paraId="0FFA764A" w14:textId="77777777" w:rsidR="00546579" w:rsidRDefault="001950B3">
            <w:pPr>
              <w:pStyle w:val="TableParagraph"/>
              <w:spacing w:before="58"/>
              <w:ind w:left="97" w:right="24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863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</w:tcPr>
          <w:p w14:paraId="0FFA764B" w14:textId="77777777" w:rsidR="00546579" w:rsidRDefault="001950B3">
            <w:pPr>
              <w:pStyle w:val="TableParagraph"/>
              <w:spacing w:before="58"/>
              <w:ind w:left="85" w:right="2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FFA764C" w14:textId="77777777" w:rsidR="00546579" w:rsidRDefault="001950B3">
            <w:pPr>
              <w:pStyle w:val="TableParagraph"/>
              <w:ind w:left="85" w:right="25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19</w:t>
            </w:r>
            <w:r>
              <w:rPr>
                <w:rFonts w:ascii="Century Gothic" w:eastAsia="Century Gothic" w:hAnsi="Century Gothic" w:cs="Century Gothic"/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occurred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as</w:t>
            </w:r>
            <w:r>
              <w:rPr>
                <w:rFonts w:ascii="Century Gothic" w:eastAsia="Century Gothic" w:hAnsi="Century Gothic" w:cs="Century Gothic"/>
                <w:b/>
                <w:bCs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planned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2017–</w:t>
            </w:r>
          </w:p>
          <w:p w14:paraId="0FFA764D" w14:textId="77777777" w:rsidR="00546579" w:rsidRDefault="001950B3">
            <w:pPr>
              <w:pStyle w:val="TableParagraph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118" w:type="dxa"/>
            <w:vMerge w:val="restart"/>
            <w:tcBorders>
              <w:top w:val="single" w:sz="5" w:space="0" w:color="000000"/>
              <w:left w:val="single" w:sz="18" w:space="0" w:color="000000"/>
              <w:right w:val="nil"/>
            </w:tcBorders>
          </w:tcPr>
          <w:p w14:paraId="0FFA764E" w14:textId="77777777" w:rsidR="00546579" w:rsidRDefault="001950B3">
            <w:pPr>
              <w:pStyle w:val="TableParagraph"/>
              <w:spacing w:before="58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0FFA764F" w14:textId="77777777" w:rsidR="00546579" w:rsidRDefault="001950B3">
            <w:pPr>
              <w:pStyle w:val="TableParagraph"/>
              <w:spacing w:before="60"/>
              <w:ind w:left="85" w:right="2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174" w:type="dxa"/>
            <w:vMerge w:val="restart"/>
            <w:tcBorders>
              <w:top w:val="single" w:sz="5" w:space="0" w:color="000000"/>
              <w:left w:val="nil"/>
              <w:right w:val="single" w:sz="18" w:space="0" w:color="000000"/>
            </w:tcBorders>
          </w:tcPr>
          <w:p w14:paraId="0FFA7650" w14:textId="77777777" w:rsidR="00546579" w:rsidRDefault="001950B3">
            <w:pPr>
              <w:pStyle w:val="TableParagraph"/>
              <w:spacing w:before="125"/>
              <w:ind w:left="107" w:right="3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546579" w14:paraId="0FFA7660" w14:textId="77777777">
        <w:trPr>
          <w:trHeight w:hRule="exact" w:val="350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652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653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654" w14:textId="77777777" w:rsidR="00546579" w:rsidRDefault="00546579"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655" w14:textId="77777777" w:rsidR="00546579" w:rsidRDefault="001950B3">
            <w:pPr>
              <w:pStyle w:val="TableParagraph"/>
              <w:spacing w:before="58"/>
              <w:ind w:left="2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2012–13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656" w14:textId="77777777" w:rsidR="00546579" w:rsidRDefault="001950B3">
            <w:pPr>
              <w:pStyle w:val="TableParagraph"/>
              <w:spacing w:before="58"/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657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658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659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right w:val="single" w:sz="9" w:space="0" w:color="000000"/>
            </w:tcBorders>
          </w:tcPr>
          <w:p w14:paraId="0FFA765A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right w:val="single" w:sz="8" w:space="0" w:color="000000"/>
            </w:tcBorders>
          </w:tcPr>
          <w:p w14:paraId="0FFA765B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right w:val="single" w:sz="18" w:space="0" w:color="000000"/>
            </w:tcBorders>
          </w:tcPr>
          <w:p w14:paraId="0FFA765C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0FFA765D" w14:textId="77777777" w:rsidR="00546579" w:rsidRDefault="00546579"/>
        </w:tc>
        <w:tc>
          <w:tcPr>
            <w:tcW w:w="1118" w:type="dxa"/>
            <w:vMerge/>
            <w:tcBorders>
              <w:left w:val="single" w:sz="18" w:space="0" w:color="000000"/>
              <w:right w:val="nil"/>
            </w:tcBorders>
          </w:tcPr>
          <w:p w14:paraId="0FFA765E" w14:textId="77777777" w:rsidR="00546579" w:rsidRDefault="00546579"/>
        </w:tc>
        <w:tc>
          <w:tcPr>
            <w:tcW w:w="1174" w:type="dxa"/>
            <w:vMerge/>
            <w:tcBorders>
              <w:left w:val="nil"/>
              <w:bottom w:val="single" w:sz="5" w:space="0" w:color="000000"/>
              <w:right w:val="single" w:sz="18" w:space="0" w:color="000000"/>
            </w:tcBorders>
          </w:tcPr>
          <w:p w14:paraId="0FFA765F" w14:textId="77777777" w:rsidR="00546579" w:rsidRDefault="00546579"/>
        </w:tc>
      </w:tr>
      <w:tr w:rsidR="00546579" w14:paraId="0FFA766F" w14:textId="77777777">
        <w:trPr>
          <w:trHeight w:hRule="exact" w:val="769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0FFA7661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662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663" w14:textId="77777777" w:rsidR="00546579" w:rsidRDefault="00546579"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664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665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666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667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0FFA7668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9" w:space="0" w:color="000000"/>
            </w:tcBorders>
          </w:tcPr>
          <w:p w14:paraId="0FFA7669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66A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14:paraId="0FFA766B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66C" w14:textId="77777777" w:rsidR="00546579" w:rsidRDefault="00546579"/>
        </w:tc>
        <w:tc>
          <w:tcPr>
            <w:tcW w:w="1118" w:type="dxa"/>
            <w:vMerge/>
            <w:tcBorders>
              <w:left w:val="single" w:sz="18" w:space="0" w:color="000000"/>
              <w:bottom w:val="single" w:sz="19" w:space="0" w:color="000000"/>
              <w:right w:val="nil"/>
            </w:tcBorders>
          </w:tcPr>
          <w:p w14:paraId="0FFA766D" w14:textId="77777777" w:rsidR="00546579" w:rsidRDefault="00546579"/>
        </w:tc>
        <w:tc>
          <w:tcPr>
            <w:tcW w:w="1174" w:type="dxa"/>
            <w:tcBorders>
              <w:top w:val="single" w:sz="5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14:paraId="0FFA766E" w14:textId="77777777" w:rsidR="00546579" w:rsidRDefault="001950B3">
            <w:pPr>
              <w:pStyle w:val="TableParagraph"/>
              <w:spacing w:before="149"/>
              <w:ind w:left="107" w:right="13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546579" w14:paraId="0FFA76D0" w14:textId="77777777">
        <w:trPr>
          <w:trHeight w:hRule="exact" w:val="1595"/>
        </w:trPr>
        <w:tc>
          <w:tcPr>
            <w:tcW w:w="102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67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C" w14:textId="77777777" w:rsidR="00546579" w:rsidRDefault="001950B3">
            <w:pPr>
              <w:pStyle w:val="TableParagraph"/>
              <w:spacing w:before="112"/>
              <w:ind w:left="85" w:right="16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Wetland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32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67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7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80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0FFA7681" w14:textId="77777777" w:rsidR="00546579" w:rsidRDefault="001950B3">
            <w:pPr>
              <w:pStyle w:val="TableParagraph"/>
              <w:ind w:left="102" w:right="43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Gwydir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</w:t>
            </w:r>
          </w:p>
          <w:p w14:paraId="0FFA7682" w14:textId="77777777" w:rsidR="00546579" w:rsidRDefault="001950B3">
            <w:pPr>
              <w:pStyle w:val="TableParagraph"/>
              <w:spacing w:before="60"/>
              <w:ind w:left="102" w:right="15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 xml:space="preserve">(incl </w:t>
            </w:r>
            <w:r>
              <w:rPr>
                <w:rFonts w:ascii="Century Gothic"/>
                <w:spacing w:val="-1"/>
                <w:sz w:val="17"/>
              </w:rPr>
              <w:t>Gingham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Watercourse</w:t>
            </w:r>
          </w:p>
          <w:p w14:paraId="0FFA7683" w14:textId="77777777" w:rsidR="00546579" w:rsidRDefault="001950B3">
            <w:pPr>
              <w:pStyle w:val="TableParagraph"/>
              <w:spacing w:before="1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)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684" w14:textId="77777777" w:rsidR="00546579" w:rsidRDefault="001950B3">
            <w:pPr>
              <w:pStyle w:val="ListParagraph"/>
              <w:numPr>
                <w:ilvl w:val="0"/>
                <w:numId w:val="2"/>
              </w:numPr>
              <w:tabs>
                <w:tab w:val="left" w:pos="208"/>
              </w:tabs>
              <w:spacing w:before="58"/>
              <w:ind w:right="102" w:firstLine="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45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during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October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March</w:t>
            </w:r>
          </w:p>
          <w:p w14:paraId="0FFA7685" w14:textId="77777777" w:rsidR="00546579" w:rsidRDefault="001950B3">
            <w:pPr>
              <w:pStyle w:val="ListParagraph"/>
              <w:numPr>
                <w:ilvl w:val="0"/>
                <w:numId w:val="2"/>
              </w:numPr>
              <w:tabs>
                <w:tab w:val="left" w:pos="208"/>
              </w:tabs>
              <w:spacing w:before="66" w:line="206" w:lineRule="exact"/>
              <w:ind w:right="102" w:firstLine="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60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during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October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March</w:t>
            </w:r>
          </w:p>
          <w:p w14:paraId="0FFA7686" w14:textId="77777777" w:rsidR="00546579" w:rsidRDefault="001950B3">
            <w:pPr>
              <w:pStyle w:val="ListParagraph"/>
              <w:numPr>
                <w:ilvl w:val="0"/>
                <w:numId w:val="2"/>
              </w:numPr>
              <w:tabs>
                <w:tab w:val="left" w:pos="208"/>
              </w:tabs>
              <w:spacing w:before="56"/>
              <w:ind w:right="276" w:firstLine="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80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during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October </w:t>
            </w:r>
            <w:r>
              <w:rPr>
                <w:rFonts w:ascii="Century Gothic"/>
                <w:sz w:val="17"/>
              </w:rPr>
              <w:t>and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March, </w:t>
            </w:r>
            <w:r>
              <w:rPr>
                <w:rFonts w:ascii="Century Gothic"/>
                <w:spacing w:val="-1"/>
                <w:sz w:val="17"/>
              </w:rPr>
              <w:t>(*constraints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currently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limiting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ability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deliver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this</w:t>
            </w:r>
            <w:r>
              <w:rPr>
                <w:rFonts w:ascii="Century Gothic"/>
                <w:spacing w:val="-1"/>
                <w:sz w:val="17"/>
              </w:rPr>
              <w:t xml:space="preserve"> demand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with</w:t>
            </w:r>
            <w:r>
              <w:rPr>
                <w:rFonts w:ascii="Century Gothic"/>
                <w:spacing w:val="-1"/>
                <w:sz w:val="17"/>
              </w:rPr>
              <w:t xml:space="preserve"> regulated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flows)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687" w14:textId="77777777" w:rsidR="00546579" w:rsidRDefault="001950B3">
            <w:pPr>
              <w:pStyle w:val="TableParagraph"/>
              <w:spacing w:before="58"/>
              <w:ind w:left="99" w:right="34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7/8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10 </w:t>
            </w:r>
            <w:r>
              <w:rPr>
                <w:rFonts w:ascii="Century Gothic"/>
                <w:spacing w:val="-2"/>
                <w:sz w:val="17"/>
              </w:rPr>
              <w:t>years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(5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years)</w:t>
            </w:r>
          </w:p>
          <w:p w14:paraId="0FFA768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89" w14:textId="77777777" w:rsidR="00546579" w:rsidRDefault="001950B3">
            <w:pPr>
              <w:pStyle w:val="TableParagraph"/>
              <w:spacing w:before="130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6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10 years</w:t>
            </w:r>
          </w:p>
          <w:p w14:paraId="0FFA768A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(5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years)</w:t>
            </w:r>
          </w:p>
          <w:p w14:paraId="0FFA768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8C" w14:textId="77777777" w:rsidR="00546579" w:rsidRDefault="001950B3">
            <w:pPr>
              <w:pStyle w:val="TableParagraph"/>
              <w:spacing w:before="133"/>
              <w:ind w:left="99" w:right="46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4</w:t>
            </w:r>
            <w:r>
              <w:rPr>
                <w:rFonts w:ascii="Century Gothic"/>
                <w:spacing w:val="45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10 years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(6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years)</w:t>
            </w:r>
          </w:p>
        </w:tc>
        <w:tc>
          <w:tcPr>
            <w:tcW w:w="114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68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8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8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2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693" w14:textId="77777777" w:rsidR="00546579" w:rsidRDefault="001950B3">
            <w:pPr>
              <w:pStyle w:val="TableParagraph"/>
              <w:spacing w:line="206" w:lineRule="exact"/>
              <w:ind w:left="202" w:right="191" w:hanging="1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Extensive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05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69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9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69A" w14:textId="77777777" w:rsidR="00546579" w:rsidRDefault="001950B3">
            <w:pPr>
              <w:pStyle w:val="TableParagraph"/>
              <w:spacing w:line="206" w:lineRule="exact"/>
              <w:ind w:left="253" w:right="250" w:firstLine="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Drying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period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69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9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A0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6A1" w14:textId="77777777" w:rsidR="00546579" w:rsidRDefault="001950B3">
            <w:pPr>
              <w:pStyle w:val="TableParagraph"/>
              <w:ind w:left="224" w:right="212" w:hanging="1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1</w:t>
            </w:r>
            <w:r>
              <w:rPr>
                <w:rFonts w:ascii="Century Gothic"/>
                <w:spacing w:val="-1"/>
                <w:position w:val="4"/>
                <w:sz w:val="11"/>
              </w:rPr>
              <w:t>st</w:t>
            </w:r>
            <w:r>
              <w:rPr>
                <w:rFonts w:ascii="Century Gothic"/>
                <w:spacing w:val="15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Return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  <w:p w14:paraId="0FFA76A2" w14:textId="77777777" w:rsidR="00546579" w:rsidRDefault="001950B3">
            <w:pPr>
              <w:pStyle w:val="TableParagraph"/>
              <w:spacing w:before="58"/>
              <w:ind w:left="29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(60 </w:t>
            </w:r>
            <w:r>
              <w:rPr>
                <w:rFonts w:ascii="Century Gothic"/>
                <w:sz w:val="17"/>
              </w:rPr>
              <w:t>GL)</w:t>
            </w:r>
          </w:p>
        </w:tc>
        <w:tc>
          <w:tcPr>
            <w:tcW w:w="119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6A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A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A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A6" w14:textId="77777777" w:rsidR="00546579" w:rsidRDefault="00546579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6A7" w14:textId="77777777" w:rsidR="00546579" w:rsidRDefault="001950B3">
            <w:pPr>
              <w:pStyle w:val="TableParagraph"/>
              <w:ind w:left="128" w:right="128" w:hanging="1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Drying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period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–</w:t>
            </w:r>
            <w:r>
              <w:rPr>
                <w:rFonts w:ascii="Century Gothic" w:eastAsia="Century Gothic" w:hAnsi="Century Gothic" w:cs="Century Gothic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small</w:t>
            </w:r>
            <w:r>
              <w:rPr>
                <w:rFonts w:ascii="Century Gothic" w:eastAsia="Century Gothic" w:hAnsi="Century Gothic" w:cs="Century Gothic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contributio n to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supplemen</w:t>
            </w:r>
            <w:r>
              <w:rPr>
                <w:rFonts w:ascii="Century Gothic" w:eastAsia="Century Gothic" w:hAnsi="Century Gothic" w:cs="Century Gothic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tary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flows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0FFA76A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A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A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A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AC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0FFA76AD" w14:textId="77777777" w:rsidR="00546579" w:rsidRDefault="001950B3">
            <w:pPr>
              <w:pStyle w:val="TableParagraph"/>
              <w:ind w:left="164" w:right="119" w:hanging="27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Watering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&gt;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60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~ </w:t>
            </w:r>
            <w:r>
              <w:rPr>
                <w:rFonts w:ascii="Century Gothic"/>
                <w:spacing w:val="-1"/>
                <w:sz w:val="17"/>
              </w:rPr>
              <w:t>80</w:t>
            </w:r>
          </w:p>
          <w:p w14:paraId="0FFA76AE" w14:textId="77777777" w:rsidR="00546579" w:rsidRDefault="001950B3">
            <w:pPr>
              <w:pStyle w:val="TableParagraph"/>
              <w:ind w:left="214" w:right="190" w:hanging="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the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wetlands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6A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2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0FFA76B3" w14:textId="77777777" w:rsidR="00546579" w:rsidRDefault="001950B3">
            <w:pPr>
              <w:pStyle w:val="TableParagraph"/>
              <w:ind w:right="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MODERATE</w:t>
            </w:r>
          </w:p>
          <w:p w14:paraId="0FFA76B4" w14:textId="77777777" w:rsidR="00546579" w:rsidRDefault="001950B3">
            <w:pPr>
              <w:pStyle w:val="TableParagraph"/>
              <w:spacing w:before="60"/>
              <w:ind w:left="152" w:right="166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Watering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has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occurred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for </w:t>
            </w:r>
            <w:r>
              <w:rPr>
                <w:rFonts w:ascii="Century Gothic"/>
                <w:sz w:val="17"/>
              </w:rPr>
              <w:t>4</w:t>
            </w:r>
            <w:r>
              <w:rPr>
                <w:rFonts w:ascii="Century Gothic"/>
                <w:spacing w:val="-1"/>
                <w:sz w:val="17"/>
              </w:rPr>
              <w:t xml:space="preserve"> of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the</w:t>
            </w:r>
            <w:r>
              <w:rPr>
                <w:rFonts w:ascii="Century Gothic"/>
                <w:sz w:val="17"/>
              </w:rPr>
              <w:t xml:space="preserve"> last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6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years</w:t>
            </w:r>
          </w:p>
          <w:p w14:paraId="0FFA76B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6" w14:textId="77777777" w:rsidR="00546579" w:rsidRDefault="001950B3">
            <w:pPr>
              <w:pStyle w:val="TableParagraph"/>
              <w:spacing w:before="133"/>
              <w:ind w:right="13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 xml:space="preserve">45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demand </w:t>
            </w:r>
            <w:r>
              <w:rPr>
                <w:rFonts w:ascii="Century Gothic"/>
                <w:sz w:val="17"/>
              </w:rPr>
              <w:t>in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scope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6B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BD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FFA76BE" w14:textId="77777777" w:rsidR="00546579" w:rsidRDefault="001950B3">
            <w:pPr>
              <w:pStyle w:val="TableParagraph"/>
              <w:ind w:left="3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365F91"/>
                <w:spacing w:val="-1"/>
                <w:sz w:val="17"/>
              </w:rPr>
              <w:t>Improve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6B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1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6C2" w14:textId="77777777" w:rsidR="00546579" w:rsidRDefault="001950B3">
            <w:pPr>
              <w:pStyle w:val="TableParagraph"/>
              <w:ind w:left="224" w:right="2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Environmental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could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partially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contribute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demand.</w:t>
            </w:r>
          </w:p>
          <w:p w14:paraId="0FFA76C3" w14:textId="77777777" w:rsidR="00546579" w:rsidRDefault="001950B3">
            <w:pPr>
              <w:pStyle w:val="TableParagraph"/>
              <w:spacing w:before="60"/>
              <w:ind w:left="284" w:right="277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Respond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natural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triggers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6C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A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FFA76CB" w14:textId="77777777" w:rsidR="00546579" w:rsidRDefault="001950B3">
            <w:pPr>
              <w:pStyle w:val="TableParagraph"/>
              <w:ind w:left="49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Moderate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6C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CE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6CF" w14:textId="77777777" w:rsidR="00546579" w:rsidRDefault="001950B3">
            <w:pPr>
              <w:pStyle w:val="TableParagraph"/>
              <w:ind w:left="70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Moderate</w:t>
            </w:r>
          </w:p>
        </w:tc>
      </w:tr>
      <w:tr w:rsidR="00546579" w14:paraId="0FFA76E1" w14:textId="77777777">
        <w:trPr>
          <w:trHeight w:hRule="exact" w:val="1388"/>
        </w:trPr>
        <w:tc>
          <w:tcPr>
            <w:tcW w:w="1028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6D1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6D2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6D3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6D4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6D5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6D6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6D7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6D8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A6A6A6"/>
          </w:tcPr>
          <w:p w14:paraId="0FFA76D9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9" w:space="0" w:color="000000"/>
            </w:tcBorders>
            <w:shd w:val="clear" w:color="auto" w:fill="FFC000"/>
          </w:tcPr>
          <w:p w14:paraId="0FFA76DA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0FFA76DB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6DC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6DD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0FFA76D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DF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0FFA76E0" w14:textId="77777777" w:rsidR="00546579" w:rsidRDefault="001950B3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High</w:t>
            </w:r>
          </w:p>
        </w:tc>
      </w:tr>
      <w:tr w:rsidR="00546579" w14:paraId="0FFA7727" w14:textId="77777777">
        <w:trPr>
          <w:trHeight w:hRule="exact" w:val="1153"/>
        </w:trPr>
        <w:tc>
          <w:tcPr>
            <w:tcW w:w="1028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6E2" w14:textId="77777777" w:rsidR="00546579" w:rsidRDefault="00546579"/>
        </w:tc>
        <w:tc>
          <w:tcPr>
            <w:tcW w:w="132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6E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E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E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E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E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E8" w14:textId="77777777" w:rsidR="00546579" w:rsidRDefault="001950B3">
            <w:pPr>
              <w:pStyle w:val="TableParagraph"/>
              <w:spacing w:before="107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Mallowa</w:t>
            </w:r>
          </w:p>
        </w:tc>
        <w:tc>
          <w:tcPr>
            <w:tcW w:w="17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6E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E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E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EC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6ED" w14:textId="77777777" w:rsidR="00546579" w:rsidRDefault="001950B3">
            <w:pPr>
              <w:pStyle w:val="TableParagraph"/>
              <w:ind w:left="102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10–20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GL</w:t>
            </w:r>
          </w:p>
          <w:p w14:paraId="0FFA76EE" w14:textId="77777777" w:rsidR="00546579" w:rsidRDefault="001950B3">
            <w:pPr>
              <w:pStyle w:val="TableParagraph"/>
              <w:spacing w:before="61" w:line="239" w:lineRule="auto"/>
              <w:ind w:left="102" w:right="469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All</w:t>
            </w:r>
            <w:r>
              <w:rPr>
                <w:rFonts w:ascii="Century Gothic"/>
                <w:spacing w:val="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 (most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likely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spring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autumn)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6E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3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4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3</w:t>
            </w:r>
            <w:r>
              <w:rPr>
                <w:rFonts w:ascii="Century Gothic"/>
                <w:spacing w:val="-1"/>
                <w:sz w:val="17"/>
              </w:rPr>
              <w:t xml:space="preserve"> consecutive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in</w:t>
            </w:r>
          </w:p>
          <w:p w14:paraId="0FFA76F5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 xml:space="preserve">6 </w:t>
            </w:r>
            <w:r>
              <w:rPr>
                <w:rFonts w:ascii="Century Gothic"/>
                <w:spacing w:val="-1"/>
                <w:sz w:val="17"/>
              </w:rPr>
              <w:t>years</w:t>
            </w:r>
          </w:p>
        </w:tc>
        <w:tc>
          <w:tcPr>
            <w:tcW w:w="114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6F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A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B" w14:textId="77777777" w:rsidR="00546579" w:rsidRDefault="001950B3">
            <w:pPr>
              <w:pStyle w:val="TableParagraph"/>
              <w:ind w:left="190" w:right="189" w:firstLine="29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position w:val="-3"/>
                <w:sz w:val="17"/>
              </w:rPr>
              <w:t>1</w:t>
            </w:r>
            <w:r>
              <w:rPr>
                <w:rFonts w:ascii="Century Gothic"/>
                <w:spacing w:val="-1"/>
                <w:sz w:val="11"/>
              </w:rPr>
              <w:t>st</w:t>
            </w:r>
            <w:r>
              <w:rPr>
                <w:rFonts w:ascii="Century Gothic"/>
                <w:spacing w:val="22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058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6F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6F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0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1" w14:textId="77777777" w:rsidR="00546579" w:rsidRDefault="001950B3">
            <w:pPr>
              <w:pStyle w:val="TableParagraph"/>
              <w:ind w:left="147" w:right="144" w:firstLine="25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position w:val="-3"/>
                <w:sz w:val="17"/>
              </w:rPr>
              <w:t>2</w:t>
            </w:r>
            <w:r>
              <w:rPr>
                <w:rFonts w:ascii="Century Gothic"/>
                <w:spacing w:val="-1"/>
                <w:sz w:val="11"/>
              </w:rPr>
              <w:t>nd</w:t>
            </w:r>
            <w:r>
              <w:rPr>
                <w:rFonts w:ascii="Century Gothic"/>
                <w:spacing w:val="19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70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6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7" w14:textId="77777777" w:rsidR="00546579" w:rsidRDefault="001950B3">
            <w:pPr>
              <w:pStyle w:val="TableParagraph"/>
              <w:ind w:left="212" w:right="211" w:firstLine="2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position w:val="-3"/>
                <w:sz w:val="17"/>
              </w:rPr>
              <w:t>3</w:t>
            </w:r>
            <w:r>
              <w:rPr>
                <w:rFonts w:ascii="Century Gothic"/>
                <w:spacing w:val="-1"/>
                <w:sz w:val="11"/>
              </w:rPr>
              <w:t>rd</w:t>
            </w:r>
            <w:r>
              <w:rPr>
                <w:rFonts w:ascii="Century Gothic"/>
                <w:spacing w:val="22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119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70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A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</w:rPr>
            </w:pPr>
          </w:p>
          <w:p w14:paraId="0FFA770B" w14:textId="77777777" w:rsidR="00546579" w:rsidRDefault="001950B3">
            <w:pPr>
              <w:pStyle w:val="TableParagraph"/>
              <w:spacing w:line="239" w:lineRule="auto"/>
              <w:ind w:left="142" w:right="142" w:hanging="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contributio</w:t>
            </w:r>
            <w:r>
              <w:rPr>
                <w:rFonts w:ascii="Century Gothic"/>
                <w:sz w:val="17"/>
              </w:rPr>
              <w:t xml:space="preserve"> n to </w:t>
            </w:r>
            <w:r>
              <w:rPr>
                <w:rFonts w:ascii="Century Gothic"/>
                <w:spacing w:val="-1"/>
                <w:sz w:val="17"/>
              </w:rPr>
              <w:t>reactive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flows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A6A6A6"/>
          </w:tcPr>
          <w:p w14:paraId="0FFA770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0F" w14:textId="77777777" w:rsidR="00546579" w:rsidRDefault="00546579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710" w14:textId="77777777" w:rsidR="00546579" w:rsidRDefault="001950B3">
            <w:pPr>
              <w:pStyle w:val="TableParagraph"/>
              <w:spacing w:line="239" w:lineRule="auto"/>
              <w:ind w:left="224" w:right="201" w:hanging="3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7</w:t>
            </w:r>
            <w:r>
              <w:rPr>
                <w:rFonts w:ascii="Century Gothic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late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summer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watering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9" w:space="0" w:color="000000"/>
            </w:tcBorders>
            <w:shd w:val="clear" w:color="auto" w:fill="92D050"/>
          </w:tcPr>
          <w:p w14:paraId="0FFA7711" w14:textId="77777777" w:rsidR="00546579" w:rsidRDefault="001950B3">
            <w:pPr>
              <w:pStyle w:val="TableParagraph"/>
              <w:spacing w:before="58"/>
              <w:ind w:right="9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LOW</w:t>
            </w:r>
          </w:p>
          <w:p w14:paraId="0FFA7712" w14:textId="77777777" w:rsidR="00546579" w:rsidRDefault="001950B3">
            <w:pPr>
              <w:pStyle w:val="TableParagraph"/>
              <w:spacing w:before="60"/>
              <w:ind w:left="152" w:right="166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has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occurred</w:t>
            </w:r>
            <w:r>
              <w:rPr>
                <w:rFonts w:ascii="Century Gothic" w:eastAsia="Century Gothic" w:hAnsi="Century Gothic" w:cs="Century Gothic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4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of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last 5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water</w:t>
            </w:r>
            <w:r>
              <w:rPr>
                <w:rFonts w:ascii="Century Gothic" w:eastAsia="Century Gothic" w:hAnsi="Century Gothic" w:cs="Century Gothic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years,</w:t>
            </w:r>
            <w:r>
              <w:rPr>
                <w:rFonts w:ascii="Century Gothic" w:eastAsia="Century Gothic" w:hAnsi="Century Gothic" w:cs="Century Gothic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including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small</w:t>
            </w:r>
            <w:r>
              <w:rPr>
                <w:rFonts w:ascii="Century Gothic" w:eastAsia="Century Gothic" w:hAnsi="Century Gothic" w:cs="Century Gothic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reactive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7"/>
                <w:szCs w:val="17"/>
              </w:rPr>
              <w:t>in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2015–</w:t>
            </w:r>
            <w:r>
              <w:rPr>
                <w:rFonts w:ascii="Century Gothic" w:eastAsia="Century Gothic" w:hAnsi="Century Gothic" w:cs="Century Gothic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16.</w:t>
            </w:r>
          </w:p>
          <w:p w14:paraId="0FFA7713" w14:textId="77777777" w:rsidR="00546579" w:rsidRDefault="001950B3">
            <w:pPr>
              <w:pStyle w:val="TableParagraph"/>
              <w:spacing w:before="58"/>
              <w:ind w:left="193" w:right="203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Dry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sequence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is</w:t>
            </w:r>
            <w:r>
              <w:rPr>
                <w:rFonts w:ascii="Century Gothic"/>
                <w:spacing w:val="-1"/>
                <w:sz w:val="17"/>
              </w:rPr>
              <w:t xml:space="preserve"> within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requirements</w:t>
            </w:r>
          </w:p>
          <w:p w14:paraId="0FFA7714" w14:textId="77777777" w:rsidR="00546579" w:rsidRDefault="001950B3">
            <w:pPr>
              <w:pStyle w:val="TableParagraph"/>
              <w:spacing w:before="60"/>
              <w:ind w:left="121" w:right="134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Respond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natural</w:t>
            </w:r>
            <w:r>
              <w:rPr>
                <w:rFonts w:ascii="Century Gothic"/>
                <w:spacing w:val="2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flow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(supplementary)</w:t>
            </w:r>
          </w:p>
        </w:tc>
        <w:tc>
          <w:tcPr>
            <w:tcW w:w="1455" w:type="dxa"/>
            <w:vMerge w:val="restart"/>
            <w:tcBorders>
              <w:top w:val="single" w:sz="8" w:space="0" w:color="000000"/>
              <w:left w:val="single" w:sz="9" w:space="0" w:color="000000"/>
              <w:right w:val="single" w:sz="8" w:space="0" w:color="000000"/>
            </w:tcBorders>
          </w:tcPr>
          <w:p w14:paraId="0FFA771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1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1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1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1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1A" w14:textId="77777777" w:rsidR="00546579" w:rsidRDefault="001950B3">
            <w:pPr>
              <w:pStyle w:val="TableParagraph"/>
              <w:spacing w:before="107"/>
              <w:ind w:left="35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76923B"/>
                <w:spacing w:val="-1"/>
                <w:sz w:val="17"/>
              </w:rPr>
              <w:t>Maintain</w:t>
            </w:r>
          </w:p>
        </w:tc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71B" w14:textId="77777777" w:rsidR="00546579" w:rsidRDefault="001950B3">
            <w:pPr>
              <w:pStyle w:val="TableParagraph"/>
              <w:spacing w:before="90" w:line="239" w:lineRule="auto"/>
              <w:ind w:left="224" w:right="2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Environmental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could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partially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contribute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demand.</w:t>
            </w:r>
          </w:p>
          <w:p w14:paraId="0FFA771C" w14:textId="77777777" w:rsidR="00546579" w:rsidRDefault="001950B3">
            <w:pPr>
              <w:pStyle w:val="TableParagraph"/>
              <w:spacing w:before="60"/>
              <w:ind w:left="116" w:right="10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Drying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phase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-Respond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1"/>
                <w:sz w:val="17"/>
              </w:rPr>
              <w:t xml:space="preserve"> natural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triggers</w:t>
            </w:r>
          </w:p>
          <w:p w14:paraId="0FFA771D" w14:textId="77777777" w:rsidR="00546579" w:rsidRDefault="001950B3">
            <w:pPr>
              <w:pStyle w:val="TableParagraph"/>
              <w:spacing w:before="60" w:line="239" w:lineRule="auto"/>
              <w:ind w:left="126" w:right="115" w:firstLine="1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Diversion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of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supplementary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entitlement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if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available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into</w:t>
            </w:r>
            <w:r>
              <w:rPr>
                <w:rFonts w:ascii="Century Gothic"/>
                <w:spacing w:val="-1"/>
                <w:sz w:val="17"/>
              </w:rPr>
              <w:t xml:space="preserve"> the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Mallowa</w:t>
            </w:r>
          </w:p>
        </w:tc>
        <w:tc>
          <w:tcPr>
            <w:tcW w:w="1863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92D050"/>
          </w:tcPr>
          <w:p w14:paraId="0FFA771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1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2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2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2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23" w14:textId="77777777" w:rsidR="00546579" w:rsidRDefault="001950B3">
            <w:pPr>
              <w:pStyle w:val="TableParagraph"/>
              <w:spacing w:before="107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  <w:shd w:val="clear" w:color="auto" w:fill="92D050"/>
          </w:tcPr>
          <w:p w14:paraId="0FFA772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25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726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</w:tr>
      <w:tr w:rsidR="00546579" w14:paraId="0FFA7738" w14:textId="77777777">
        <w:trPr>
          <w:trHeight w:hRule="exact" w:val="1265"/>
        </w:trPr>
        <w:tc>
          <w:tcPr>
            <w:tcW w:w="1028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0FFA7728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729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72A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72B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A6A6A6"/>
          </w:tcPr>
          <w:p w14:paraId="0FFA772C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A6A6A6"/>
          </w:tcPr>
          <w:p w14:paraId="0FFA772D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A6A6A6"/>
          </w:tcPr>
          <w:p w14:paraId="0FFA772E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</w:tcPr>
          <w:p w14:paraId="0FFA772F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9" w:space="0" w:color="000000"/>
              <w:right w:val="single" w:sz="18" w:space="0" w:color="000000"/>
            </w:tcBorders>
            <w:shd w:val="clear" w:color="auto" w:fill="A6A6A6"/>
          </w:tcPr>
          <w:p w14:paraId="0FFA7730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9" w:space="0" w:color="000000"/>
            </w:tcBorders>
            <w:shd w:val="clear" w:color="auto" w:fill="92D050"/>
          </w:tcPr>
          <w:p w14:paraId="0FFA7731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732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14:paraId="0FFA7733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92D050"/>
          </w:tcPr>
          <w:p w14:paraId="0FFA7734" w14:textId="77777777" w:rsidR="00546579" w:rsidRDefault="00546579"/>
        </w:tc>
        <w:tc>
          <w:tcPr>
            <w:tcW w:w="2292" w:type="dxa"/>
            <w:gridSpan w:val="2"/>
            <w:tcBorders>
              <w:top w:val="single" w:sz="5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14:paraId="0FFA773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36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37" w14:textId="77777777" w:rsidR="00546579" w:rsidRDefault="001950B3">
            <w:pPr>
              <w:pStyle w:val="TableParagraph"/>
              <w:ind w:left="706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Moderate</w:t>
            </w:r>
          </w:p>
        </w:tc>
      </w:tr>
      <w:tr w:rsidR="00546579" w14:paraId="0FFA7775" w14:textId="77777777">
        <w:trPr>
          <w:trHeight w:hRule="exact" w:val="964"/>
        </w:trPr>
        <w:tc>
          <w:tcPr>
            <w:tcW w:w="102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73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3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3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3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3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3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3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4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4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42" w14:textId="77777777" w:rsidR="00546579" w:rsidRDefault="001950B3">
            <w:pPr>
              <w:pStyle w:val="TableParagraph"/>
              <w:spacing w:before="119"/>
              <w:ind w:left="85" w:right="154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Aquatic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in-stream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ecology</w:t>
            </w:r>
          </w:p>
        </w:tc>
        <w:tc>
          <w:tcPr>
            <w:tcW w:w="132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74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4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4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4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747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Mehi</w:t>
            </w:r>
            <w:r>
              <w:rPr>
                <w:rFonts w:ascii="Century Gothic"/>
                <w:spacing w:val="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River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748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0FFA7749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-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15–20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GL,</w:t>
            </w:r>
            <w:r>
              <w:rPr>
                <w:rFonts w:ascii="Century Gothic" w:eastAsia="Century Gothic" w:hAnsi="Century Gothic" w:cs="Century Gothic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all</w:t>
            </w:r>
          </w:p>
          <w:p w14:paraId="0FFA774A" w14:textId="77777777" w:rsidR="00546579" w:rsidRDefault="001950B3">
            <w:pPr>
              <w:pStyle w:val="TableParagraph"/>
              <w:ind w:left="102" w:right="15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year (most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likely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spring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autumn)</w:t>
            </w:r>
          </w:p>
          <w:p w14:paraId="0FFA774B" w14:textId="77777777" w:rsidR="00546579" w:rsidRDefault="001950B3">
            <w:pPr>
              <w:pStyle w:val="TableParagraph"/>
              <w:spacing w:before="58"/>
              <w:ind w:left="102" w:right="28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(breeding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/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stimulation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flow)</w:t>
            </w:r>
          </w:p>
          <w:p w14:paraId="0FFA774C" w14:textId="77777777" w:rsidR="00546579" w:rsidRDefault="001950B3">
            <w:pPr>
              <w:pStyle w:val="TableParagraph"/>
              <w:spacing w:before="60"/>
              <w:ind w:left="102" w:right="220" w:firstLine="4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-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5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GL</w:t>
            </w:r>
            <w:r>
              <w:rPr>
                <w:rFonts w:ascii="Century Gothic"/>
                <w:spacing w:val="-1"/>
                <w:sz w:val="17"/>
              </w:rPr>
              <w:t xml:space="preserve"> demand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for maintenance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74D" w14:textId="77777777" w:rsidR="00546579" w:rsidRDefault="001950B3">
            <w:pPr>
              <w:pStyle w:val="TableParagraph"/>
              <w:spacing w:before="56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5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10 years</w:t>
            </w:r>
          </w:p>
          <w:p w14:paraId="0FFA774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4F" w14:textId="77777777" w:rsidR="00546579" w:rsidRDefault="001950B3">
            <w:pPr>
              <w:pStyle w:val="TableParagraph"/>
              <w:spacing w:before="133" w:line="239" w:lineRule="auto"/>
              <w:ind w:left="99" w:right="23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Second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and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thrid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following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a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stimulation</w:t>
            </w:r>
            <w:r>
              <w:rPr>
                <w:rFonts w:ascii="Century Gothic"/>
                <w:sz w:val="17"/>
              </w:rPr>
              <w:t xml:space="preserve"> /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breeding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</w:p>
        </w:tc>
        <w:tc>
          <w:tcPr>
            <w:tcW w:w="114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75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2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753" w14:textId="77777777" w:rsidR="00546579" w:rsidRDefault="001950B3">
            <w:pPr>
              <w:pStyle w:val="TableParagraph"/>
              <w:spacing w:line="239" w:lineRule="auto"/>
              <w:ind w:left="274" w:right="275" w:firstLine="2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 xml:space="preserve">Met </w:t>
            </w:r>
            <w:r>
              <w:rPr>
                <w:rFonts w:ascii="Century Gothic"/>
                <w:spacing w:val="-1"/>
                <w:sz w:val="17"/>
              </w:rPr>
              <w:t>by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natural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flows</w:t>
            </w:r>
          </w:p>
        </w:tc>
        <w:tc>
          <w:tcPr>
            <w:tcW w:w="105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75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7" w14:textId="77777777" w:rsidR="00546579" w:rsidRDefault="00546579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758" w14:textId="77777777" w:rsidR="00546579" w:rsidRDefault="001950B3">
            <w:pPr>
              <w:pStyle w:val="TableParagraph"/>
              <w:ind w:left="183" w:right="181" w:firstLine="9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1</w:t>
            </w:r>
            <w:r>
              <w:rPr>
                <w:rFonts w:ascii="Century Gothic"/>
                <w:spacing w:val="-1"/>
                <w:position w:val="4"/>
                <w:sz w:val="11"/>
              </w:rPr>
              <w:t>st</w:t>
            </w:r>
            <w:r>
              <w:rPr>
                <w:rFonts w:ascii="Century Gothic"/>
                <w:spacing w:val="15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z w:val="17"/>
              </w:rPr>
              <w:t>fish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trial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75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75D" w14:textId="77777777" w:rsidR="00546579" w:rsidRDefault="001950B3">
            <w:pPr>
              <w:pStyle w:val="TableParagraph"/>
              <w:ind w:left="12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2</w:t>
            </w:r>
            <w:r>
              <w:rPr>
                <w:rFonts w:ascii="Century Gothic"/>
                <w:spacing w:val="-1"/>
                <w:position w:val="4"/>
                <w:sz w:val="11"/>
              </w:rPr>
              <w:t>nd</w:t>
            </w:r>
            <w:r>
              <w:rPr>
                <w:rFonts w:ascii="Century Gothic"/>
                <w:spacing w:val="18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fish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flow</w:t>
            </w:r>
          </w:p>
        </w:tc>
        <w:tc>
          <w:tcPr>
            <w:tcW w:w="119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75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5F" w14:textId="77777777" w:rsidR="00546579" w:rsidRDefault="001950B3">
            <w:pPr>
              <w:pStyle w:val="TableParagraph"/>
              <w:spacing w:before="129"/>
              <w:ind w:left="128" w:right="128" w:hanging="4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contributio n to </w:t>
            </w:r>
            <w:r>
              <w:rPr>
                <w:rFonts w:ascii="Century Gothic"/>
                <w:spacing w:val="-1"/>
                <w:sz w:val="17"/>
              </w:rPr>
              <w:t>supplemen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  <w:shd w:val="clear" w:color="auto" w:fill="D9D9D9"/>
          </w:tcPr>
          <w:p w14:paraId="0FFA776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61" w14:textId="77777777" w:rsidR="00546579" w:rsidRDefault="001950B3">
            <w:pPr>
              <w:pStyle w:val="TableParagraph"/>
              <w:spacing w:before="129"/>
              <w:ind w:left="128" w:right="109" w:hanging="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contributio n to </w:t>
            </w:r>
            <w:r>
              <w:rPr>
                <w:rFonts w:ascii="Century Gothic"/>
                <w:spacing w:val="-1"/>
                <w:sz w:val="17"/>
              </w:rPr>
              <w:t>supplemen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762" w14:textId="77777777" w:rsidR="00546579" w:rsidRDefault="00546579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FFA7763" w14:textId="77777777" w:rsidR="00546579" w:rsidRDefault="001950B3">
            <w:pPr>
              <w:pStyle w:val="TableParagraph"/>
              <w:ind w:right="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MODERATE</w:t>
            </w:r>
          </w:p>
          <w:p w14:paraId="0FFA7764" w14:textId="77777777" w:rsidR="00546579" w:rsidRDefault="001950B3">
            <w:pPr>
              <w:pStyle w:val="TableParagraph"/>
              <w:spacing w:before="60"/>
              <w:ind w:left="135" w:right="145" w:hanging="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Contribution</w:t>
            </w:r>
            <w:r>
              <w:rPr>
                <w:rFonts w:ascii="Century Gothic" w:eastAsia="Century Gothic" w:hAnsi="Century Gothic" w:cs="Century Gothic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to</w:t>
            </w:r>
            <w:r>
              <w:rPr>
                <w:rFonts w:ascii="Century Gothic" w:eastAsia="Century Gothic" w:hAnsi="Century Gothic" w:cs="Century Gothic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requirements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in 3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out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of</w:t>
            </w:r>
            <w:r>
              <w:rPr>
                <w:rFonts w:ascii="Century Gothic" w:eastAsia="Century Gothic" w:hAnsi="Century Gothic" w:cs="Century Gothic"/>
                <w:spacing w:val="30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the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last 4</w:t>
            </w:r>
            <w:r>
              <w:rPr>
                <w:rFonts w:ascii="Century Gothic" w:eastAsia="Century Gothic" w:hAnsi="Century Gothic" w:cs="Century Gothic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water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years</w:t>
            </w:r>
            <w:r>
              <w:rPr>
                <w:rFonts w:ascii="Century Gothic" w:eastAsia="Century Gothic" w:hAnsi="Century Gothic" w:cs="Century Gothic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including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very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small</w:t>
            </w:r>
            <w:r>
              <w:rPr>
                <w:rFonts w:ascii="Century Gothic" w:eastAsia="Century Gothic" w:hAnsi="Century Gothic" w:cs="Century Gothic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contribution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 xml:space="preserve"> to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 natural</w:t>
            </w:r>
            <w:r>
              <w:rPr>
                <w:rFonts w:ascii="Century Gothic" w:eastAsia="Century Gothic" w:hAnsi="Century Gothic" w:cs="Century Gothic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flows during</w:t>
            </w:r>
            <w:r>
              <w:rPr>
                <w:rFonts w:ascii="Century Gothic" w:eastAsia="Century Gothic" w:hAnsi="Century Gothic" w:cs="Century Gothic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>2015–16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76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6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6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6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769" w14:textId="77777777" w:rsidR="00546579" w:rsidRDefault="001950B3">
            <w:pPr>
              <w:pStyle w:val="TableParagraph"/>
              <w:ind w:left="3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365F91"/>
                <w:spacing w:val="-1"/>
                <w:sz w:val="17"/>
              </w:rPr>
              <w:t>Improve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76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6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6C" w14:textId="77777777" w:rsidR="00546579" w:rsidRDefault="001950B3">
            <w:pPr>
              <w:pStyle w:val="TableParagraph"/>
              <w:spacing w:before="141"/>
              <w:ind w:left="224" w:right="2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Environmental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could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partially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contribute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76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6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6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7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771" w14:textId="77777777" w:rsidR="00546579" w:rsidRDefault="001950B3">
            <w:pPr>
              <w:pStyle w:val="TableParagraph"/>
              <w:ind w:left="49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Moderate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0FFA777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73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  <w:p w14:paraId="0FFA7774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</w:tr>
      <w:tr w:rsidR="00546579" w14:paraId="0FFA7786" w14:textId="77777777">
        <w:trPr>
          <w:trHeight w:hRule="exact" w:val="974"/>
        </w:trPr>
        <w:tc>
          <w:tcPr>
            <w:tcW w:w="1028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776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777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778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779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77A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77B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77C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77D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14:paraId="0FFA777E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9" w:space="0" w:color="000000"/>
            </w:tcBorders>
            <w:shd w:val="clear" w:color="auto" w:fill="FFC000"/>
          </w:tcPr>
          <w:p w14:paraId="0FFA777F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0FFA7780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781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782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0FFA778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84" w14:textId="77777777" w:rsidR="00546579" w:rsidRDefault="00546579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b/>
                <w:bCs/>
                <w:sz w:val="14"/>
                <w:szCs w:val="14"/>
              </w:rPr>
            </w:pPr>
          </w:p>
          <w:p w14:paraId="0FFA7785" w14:textId="77777777" w:rsidR="00546579" w:rsidRDefault="001950B3">
            <w:pPr>
              <w:pStyle w:val="TableParagraph"/>
              <w:ind w:left="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High</w:t>
            </w:r>
          </w:p>
        </w:tc>
      </w:tr>
      <w:tr w:rsidR="00546579" w14:paraId="0FFA77CE" w14:textId="77777777">
        <w:trPr>
          <w:trHeight w:hRule="exact" w:val="1206"/>
        </w:trPr>
        <w:tc>
          <w:tcPr>
            <w:tcW w:w="1028" w:type="dxa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787" w14:textId="77777777" w:rsidR="00546579" w:rsidRDefault="00546579"/>
        </w:tc>
        <w:tc>
          <w:tcPr>
            <w:tcW w:w="132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78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8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8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8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8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8D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78E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Carole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Creek</w:t>
            </w:r>
          </w:p>
        </w:tc>
        <w:tc>
          <w:tcPr>
            <w:tcW w:w="17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78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0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2" w14:textId="77777777" w:rsidR="00546579" w:rsidRDefault="00546579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3" w14:textId="77777777" w:rsidR="00546579" w:rsidRDefault="001950B3">
            <w:pPr>
              <w:pStyle w:val="TableParagraph"/>
              <w:ind w:left="102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7"/>
                <w:szCs w:val="17"/>
              </w:rPr>
              <w:t xml:space="preserve">5–10 </w:t>
            </w:r>
            <w:r>
              <w:rPr>
                <w:rFonts w:ascii="Century Gothic" w:eastAsia="Century Gothic" w:hAnsi="Century Gothic" w:cs="Century Gothic"/>
                <w:sz w:val="17"/>
                <w:szCs w:val="17"/>
              </w:rPr>
              <w:t>GL</w:t>
            </w:r>
          </w:p>
          <w:p w14:paraId="0FFA7794" w14:textId="77777777" w:rsidR="00546579" w:rsidRDefault="001950B3">
            <w:pPr>
              <w:pStyle w:val="TableParagraph"/>
              <w:spacing w:before="58"/>
              <w:ind w:left="102" w:right="469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All</w:t>
            </w:r>
            <w:r>
              <w:rPr>
                <w:rFonts w:ascii="Century Gothic"/>
                <w:spacing w:val="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year (most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likely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spring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to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autumn)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79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A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79B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5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2"/>
                <w:sz w:val="17"/>
              </w:rPr>
              <w:t>in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10 years</w:t>
            </w:r>
          </w:p>
        </w:tc>
        <w:tc>
          <w:tcPr>
            <w:tcW w:w="114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79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9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0" w14:textId="77777777" w:rsidR="00546579" w:rsidRDefault="001950B3">
            <w:pPr>
              <w:pStyle w:val="TableParagraph"/>
              <w:spacing w:before="137"/>
              <w:ind w:left="274" w:right="275" w:firstLine="2"/>
              <w:jc w:val="both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 xml:space="preserve">Met </w:t>
            </w:r>
            <w:r>
              <w:rPr>
                <w:rFonts w:ascii="Century Gothic"/>
                <w:spacing w:val="-1"/>
                <w:sz w:val="17"/>
              </w:rPr>
              <w:t>by</w:t>
            </w:r>
            <w:r>
              <w:rPr>
                <w:rFonts w:ascii="Century Gothic"/>
                <w:spacing w:val="2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natural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flows</w:t>
            </w:r>
          </w:p>
        </w:tc>
        <w:tc>
          <w:tcPr>
            <w:tcW w:w="1058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7A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5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9"/>
                <w:szCs w:val="19"/>
              </w:rPr>
            </w:pPr>
          </w:p>
          <w:p w14:paraId="0FFA77A6" w14:textId="77777777" w:rsidR="00546579" w:rsidRDefault="001950B3">
            <w:pPr>
              <w:pStyle w:val="TableParagraph"/>
              <w:ind w:left="183" w:right="181" w:firstLine="98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1</w:t>
            </w:r>
            <w:r>
              <w:rPr>
                <w:rFonts w:ascii="Century Gothic"/>
                <w:spacing w:val="-1"/>
                <w:position w:val="4"/>
                <w:sz w:val="11"/>
              </w:rPr>
              <w:t>st</w:t>
            </w:r>
            <w:r>
              <w:rPr>
                <w:rFonts w:ascii="Century Gothic"/>
                <w:spacing w:val="15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z w:val="17"/>
              </w:rPr>
              <w:t>fish</w:t>
            </w:r>
            <w:r>
              <w:rPr>
                <w:rFonts w:ascii="Century Gothic"/>
                <w:spacing w:val="2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trial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7A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9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A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C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7AD" w14:textId="77777777" w:rsidR="00546579" w:rsidRDefault="001950B3">
            <w:pPr>
              <w:pStyle w:val="TableParagraph"/>
              <w:ind w:left="12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2</w:t>
            </w:r>
            <w:r>
              <w:rPr>
                <w:rFonts w:ascii="Century Gothic"/>
                <w:spacing w:val="-1"/>
                <w:position w:val="4"/>
                <w:sz w:val="11"/>
              </w:rPr>
              <w:t>nd</w:t>
            </w:r>
            <w:r>
              <w:rPr>
                <w:rFonts w:ascii="Century Gothic"/>
                <w:spacing w:val="18"/>
                <w:position w:val="4"/>
                <w:sz w:val="11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fish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2"/>
                <w:sz w:val="17"/>
              </w:rPr>
              <w:t>flow</w:t>
            </w:r>
          </w:p>
        </w:tc>
        <w:tc>
          <w:tcPr>
            <w:tcW w:w="119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7A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A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B0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FFA77B1" w14:textId="77777777" w:rsidR="00546579" w:rsidRDefault="001950B3">
            <w:pPr>
              <w:pStyle w:val="TableParagraph"/>
              <w:ind w:left="128" w:right="128" w:hanging="4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contributio n to </w:t>
            </w:r>
            <w:r>
              <w:rPr>
                <w:rFonts w:ascii="Century Gothic"/>
                <w:spacing w:val="-1"/>
                <w:sz w:val="17"/>
              </w:rPr>
              <w:t>supplemen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  <w:shd w:val="clear" w:color="auto" w:fill="D9D9D9"/>
          </w:tcPr>
          <w:p w14:paraId="0FFA77B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B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B4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17"/>
                <w:szCs w:val="17"/>
              </w:rPr>
            </w:pPr>
          </w:p>
          <w:p w14:paraId="0FFA77B5" w14:textId="77777777" w:rsidR="00546579" w:rsidRDefault="001950B3">
            <w:pPr>
              <w:pStyle w:val="TableParagraph"/>
              <w:ind w:left="128" w:right="109" w:hanging="5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Small</w:t>
            </w:r>
            <w:r>
              <w:rPr>
                <w:rFonts w:ascii="Century Gothic"/>
                <w:spacing w:val="20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 xml:space="preserve">contributio n to </w:t>
            </w:r>
            <w:r>
              <w:rPr>
                <w:rFonts w:ascii="Century Gothic"/>
                <w:spacing w:val="-1"/>
                <w:sz w:val="17"/>
              </w:rPr>
              <w:t>supplemen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tary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flow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event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7B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B7" w14:textId="77777777" w:rsidR="00546579" w:rsidRDefault="00546579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7B8" w14:textId="77777777" w:rsidR="00546579" w:rsidRDefault="001950B3">
            <w:pPr>
              <w:pStyle w:val="TableParagraph"/>
              <w:ind w:right="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2"/>
                <w:sz w:val="17"/>
              </w:rPr>
              <w:t>MODERATE</w:t>
            </w:r>
          </w:p>
          <w:p w14:paraId="0FFA77B9" w14:textId="77777777" w:rsidR="00546579" w:rsidRDefault="001950B3">
            <w:pPr>
              <w:pStyle w:val="TableParagraph"/>
              <w:spacing w:before="61" w:line="239" w:lineRule="auto"/>
              <w:ind w:left="311" w:right="319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2</w:t>
            </w:r>
            <w:r>
              <w:rPr>
                <w:rFonts w:ascii="Century Gothic"/>
                <w:spacing w:val="-1"/>
                <w:sz w:val="17"/>
              </w:rPr>
              <w:t xml:space="preserve"> years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of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delivery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-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stimulation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of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fish</w:t>
            </w:r>
            <w:r>
              <w:rPr>
                <w:rFonts w:ascii="Century Gothic"/>
                <w:spacing w:val="26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breeding</w:t>
            </w:r>
          </w:p>
          <w:p w14:paraId="0FFA77BA" w14:textId="77777777" w:rsidR="00546579" w:rsidRDefault="001950B3">
            <w:pPr>
              <w:pStyle w:val="TableParagraph"/>
              <w:spacing w:before="60"/>
              <w:ind w:left="92" w:right="102" w:hanging="3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Lower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section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of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the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Carole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may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dry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down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refuge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pools</w:t>
            </w:r>
          </w:p>
        </w:tc>
        <w:tc>
          <w:tcPr>
            <w:tcW w:w="1455" w:type="dxa"/>
            <w:vMerge w:val="restart"/>
            <w:tcBorders>
              <w:top w:val="single" w:sz="8" w:space="0" w:color="000000"/>
              <w:left w:val="single" w:sz="9" w:space="0" w:color="000000"/>
              <w:right w:val="single" w:sz="8" w:space="0" w:color="000000"/>
            </w:tcBorders>
          </w:tcPr>
          <w:p w14:paraId="0FFA77B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B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B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BE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B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C0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7C1" w14:textId="77777777" w:rsidR="00546579" w:rsidRDefault="001950B3">
            <w:pPr>
              <w:pStyle w:val="TableParagraph"/>
              <w:ind w:left="3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365F91"/>
                <w:spacing w:val="-1"/>
                <w:sz w:val="17"/>
              </w:rPr>
              <w:t>Improve</w:t>
            </w:r>
          </w:p>
        </w:tc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7C2" w14:textId="77777777" w:rsidR="00546579" w:rsidRDefault="001950B3">
            <w:pPr>
              <w:pStyle w:val="TableParagraph"/>
              <w:spacing w:before="61" w:line="239" w:lineRule="auto"/>
              <w:ind w:left="224" w:right="21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Environmental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water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could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partially</w:t>
            </w:r>
            <w:r>
              <w:rPr>
                <w:rFonts w:ascii="Century Gothic"/>
                <w:spacing w:val="24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contribute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demand.</w:t>
            </w:r>
          </w:p>
          <w:p w14:paraId="0FFA77C3" w14:textId="77777777" w:rsidR="00546579" w:rsidRDefault="001950B3">
            <w:pPr>
              <w:pStyle w:val="TableParagraph"/>
              <w:spacing w:before="60"/>
              <w:ind w:left="167" w:right="157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z w:val="17"/>
              </w:rPr>
              <w:t>Given</w:t>
            </w:r>
            <w:r>
              <w:rPr>
                <w:rFonts w:ascii="Century Gothic"/>
                <w:spacing w:val="-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limited volumes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available</w:t>
            </w:r>
            <w:r>
              <w:rPr>
                <w:rFonts w:ascii="Century Gothic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potential</w:t>
            </w:r>
            <w:r>
              <w:rPr>
                <w:rFonts w:ascii="Century Gothic"/>
                <w:spacing w:val="28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contribution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this</w:t>
            </w:r>
            <w:r>
              <w:rPr>
                <w:rFonts w:ascii="Century Gothic"/>
                <w:spacing w:val="23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demand</w:t>
            </w:r>
            <w:r>
              <w:rPr>
                <w:rFonts w:ascii="Century Gothic"/>
                <w:spacing w:val="1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 xml:space="preserve">has </w:t>
            </w:r>
            <w:r>
              <w:rPr>
                <w:rFonts w:ascii="Century Gothic"/>
                <w:sz w:val="17"/>
              </w:rPr>
              <w:t>a</w:t>
            </w:r>
            <w:r>
              <w:rPr>
                <w:rFonts w:ascii="Century Gothic"/>
                <w:spacing w:val="-1"/>
                <w:sz w:val="17"/>
              </w:rPr>
              <w:t xml:space="preserve"> lower</w:t>
            </w:r>
            <w:r>
              <w:rPr>
                <w:rFonts w:ascii="Century Gothic"/>
                <w:spacing w:val="29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priority</w:t>
            </w:r>
            <w:r>
              <w:rPr>
                <w:rFonts w:ascii="Century Gothic"/>
                <w:spacing w:val="-2"/>
                <w:sz w:val="17"/>
              </w:rPr>
              <w:t xml:space="preserve"> </w:t>
            </w:r>
            <w:r>
              <w:rPr>
                <w:rFonts w:ascii="Century Gothic"/>
                <w:sz w:val="17"/>
              </w:rPr>
              <w:t>than</w:t>
            </w:r>
            <w:r>
              <w:rPr>
                <w:rFonts w:ascii="Century Gothic"/>
                <w:spacing w:val="27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contribution</w:t>
            </w:r>
            <w:r>
              <w:rPr>
                <w:rFonts w:ascii="Century Gothic"/>
                <w:sz w:val="17"/>
              </w:rPr>
              <w:t xml:space="preserve"> to</w:t>
            </w:r>
            <w:r>
              <w:rPr>
                <w:rFonts w:ascii="Century Gothic"/>
                <w:spacing w:val="-1"/>
                <w:sz w:val="17"/>
              </w:rPr>
              <w:t xml:space="preserve"> the</w:t>
            </w:r>
            <w:r>
              <w:rPr>
                <w:rFonts w:ascii="Century Gothic"/>
                <w:spacing w:val="25"/>
                <w:sz w:val="17"/>
              </w:rPr>
              <w:t xml:space="preserve"> </w:t>
            </w:r>
            <w:r>
              <w:rPr>
                <w:rFonts w:ascii="Century Gothic"/>
                <w:spacing w:val="-1"/>
                <w:sz w:val="17"/>
              </w:rPr>
              <w:t>Mehi</w:t>
            </w:r>
          </w:p>
        </w:tc>
        <w:tc>
          <w:tcPr>
            <w:tcW w:w="1863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7C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C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C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C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C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C9" w14:textId="77777777" w:rsidR="00546579" w:rsidRDefault="00546579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b/>
                <w:bCs/>
                <w:sz w:val="12"/>
                <w:szCs w:val="12"/>
              </w:rPr>
            </w:pPr>
          </w:p>
          <w:p w14:paraId="0FFA77CA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92D050"/>
          </w:tcPr>
          <w:p w14:paraId="0FFA77CB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CC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b/>
                <w:bCs/>
                <w:sz w:val="23"/>
                <w:szCs w:val="23"/>
              </w:rPr>
            </w:pPr>
          </w:p>
          <w:p w14:paraId="0FFA77CD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Low</w:t>
            </w:r>
          </w:p>
        </w:tc>
      </w:tr>
      <w:tr w:rsidR="00546579" w14:paraId="0FFA77DF" w14:textId="77777777">
        <w:trPr>
          <w:trHeight w:hRule="exact" w:val="1289"/>
        </w:trPr>
        <w:tc>
          <w:tcPr>
            <w:tcW w:w="1028" w:type="dxa"/>
            <w:vMerge/>
            <w:tcBorders>
              <w:left w:val="single" w:sz="18" w:space="0" w:color="000000"/>
              <w:bottom w:val="single" w:sz="8" w:space="0" w:color="000000"/>
              <w:right w:val="single" w:sz="5" w:space="0" w:color="000000"/>
            </w:tcBorders>
          </w:tcPr>
          <w:p w14:paraId="0FFA77CF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7D0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7D1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7D2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7D3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7D4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A6A6A6"/>
          </w:tcPr>
          <w:p w14:paraId="0FFA77D5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14:paraId="0FFA77D6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</w:tcPr>
          <w:p w14:paraId="0FFA77D7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9" w:space="0" w:color="000000"/>
            </w:tcBorders>
            <w:shd w:val="clear" w:color="auto" w:fill="FFC000"/>
          </w:tcPr>
          <w:p w14:paraId="0FFA77D8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0FFA77D9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7DA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7DB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0FFA77DC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D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  <w:p w14:paraId="0FFA77DE" w14:textId="77777777" w:rsidR="00546579" w:rsidRDefault="001950B3">
            <w:pPr>
              <w:pStyle w:val="TableParagraph"/>
              <w:spacing w:before="136"/>
              <w:ind w:left="2"/>
              <w:jc w:val="center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spacing w:val="-1"/>
                <w:sz w:val="17"/>
              </w:rPr>
              <w:t>High</w:t>
            </w:r>
          </w:p>
        </w:tc>
      </w:tr>
    </w:tbl>
    <w:p w14:paraId="0FFA77E0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7E1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7E2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7E3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7E4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7E5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7E6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7E7" w14:textId="77777777" w:rsidR="00546579" w:rsidRDefault="00546579">
      <w:pPr>
        <w:spacing w:before="8"/>
        <w:rPr>
          <w:rFonts w:ascii="Century Gothic" w:eastAsia="Century Gothic" w:hAnsi="Century Gothic" w:cs="Century Gothic"/>
          <w:b/>
          <w:bCs/>
          <w:sz w:val="25"/>
          <w:szCs w:val="25"/>
        </w:rPr>
      </w:pPr>
    </w:p>
    <w:p w14:paraId="0FFA77E8" w14:textId="3EB94CFF" w:rsidR="00546579" w:rsidRDefault="001950B3">
      <w:pPr>
        <w:spacing w:line="20" w:lineRule="atLeast"/>
        <w:ind w:left="113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FFA7B36" wp14:editId="494A33FD">
                <wp:extent cx="1838325" cy="8890"/>
                <wp:effectExtent l="5080" t="635" r="4445" b="9525"/>
                <wp:docPr id="18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86" name="Group 16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87" name="Freeform 16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AC29EA" id="Group 161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">
                <v:group id="Group 162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63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T/MQA&#10;AADcAAAADwAAAGRycy9kb3ducmV2LnhtbESPQWvDMAyF74P9B6NBb4uzMtaQ1S1lUJrLDk1z6U3Y&#10;WhwayyF2m6y/fh4MdpN4T+97Wm9n14sbjaHzrOAly0EQa286bhU0p/1zASJEZIO9Z1LwTQG2m8eH&#10;NZbGT3ykWx1bkUI4lKjAxjiUUgZtyWHI/ECctC8/OoxpHVtpRpxSuOvlMs/fpMOOE8HiQB+W9KW+&#10;ugSRh6H+vL7eSVetPy+jtbo5KrV4mnfvICLN8d/8d12ZVL9Ywe8zaQK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0/zEAAAA3AAAAA8AAAAAAAAAAAAAAAAAmAIAAGRycy9k&#10;b3ducmV2LnhtbFBLBQYAAAAABAAEAPUAAACJAwAAAAA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FFA77E9" w14:textId="77777777" w:rsidR="00546579" w:rsidRDefault="00546579">
      <w:pPr>
        <w:spacing w:line="20" w:lineRule="atLeast"/>
        <w:rPr>
          <w:rFonts w:ascii="Century Gothic" w:eastAsia="Century Gothic" w:hAnsi="Century Gothic" w:cs="Century Gothic"/>
          <w:sz w:val="2"/>
          <w:szCs w:val="2"/>
        </w:rPr>
        <w:sectPr w:rsidR="00546579">
          <w:footerReference w:type="default" r:id="rId33"/>
          <w:pgSz w:w="23820" w:h="16840" w:orient="landscape"/>
          <w:pgMar w:top="860" w:right="740" w:bottom="1340" w:left="1320" w:header="0" w:footer="1147" w:gutter="0"/>
          <w:pgNumType w:start="3"/>
          <w:cols w:space="720"/>
        </w:sectPr>
      </w:pPr>
    </w:p>
    <w:p w14:paraId="0FFA77EA" w14:textId="0DA116D6" w:rsidR="00546579" w:rsidRDefault="001950B3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72" behindDoc="1" locked="0" layoutInCell="1" allowOverlap="1" wp14:anchorId="0FFA7B38" wp14:editId="0763758B">
                <wp:simplePos x="0" y="0"/>
                <wp:positionH relativeFrom="page">
                  <wp:posOffset>3215640</wp:posOffset>
                </wp:positionH>
                <wp:positionV relativeFrom="page">
                  <wp:posOffset>921385</wp:posOffset>
                </wp:positionV>
                <wp:extent cx="131445" cy="1270"/>
                <wp:effectExtent l="15240" t="6985" r="15240" b="10795"/>
                <wp:wrapNone/>
                <wp:docPr id="18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270"/>
                          <a:chOff x="5064" y="1451"/>
                          <a:chExt cx="207" cy="2"/>
                        </a:xfrm>
                      </wpg:grpSpPr>
                      <wps:wsp>
                        <wps:cNvPr id="184" name="Freeform 160"/>
                        <wps:cNvSpPr>
                          <a:spLocks/>
                        </wps:cNvSpPr>
                        <wps:spPr bwMode="auto">
                          <a:xfrm>
                            <a:off x="5064" y="1451"/>
                            <a:ext cx="207" cy="2"/>
                          </a:xfrm>
                          <a:custGeom>
                            <a:avLst/>
                            <a:gdLst>
                              <a:gd name="T0" fmla="+- 0 5064 5064"/>
                              <a:gd name="T1" fmla="*/ T0 w 207"/>
                              <a:gd name="T2" fmla="+- 0 5271 5064"/>
                              <a:gd name="T3" fmla="*/ T2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AAEBC" id="Group 159" o:spid="_x0000_s1026" style="position:absolute;margin-left:253.2pt;margin-top:72.55pt;width:10.35pt;height:.1pt;z-index:-113608;mso-position-horizontal-relative:page;mso-position-vertical-relative:page" coordorigin="5064,1451" coordsize="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">
                <v:shape id="Freeform 160" o:spid="_x0000_s1027" style="position:absolute;left:5064;top:1451;width:207;height:2;visibility:visible;mso-wrap-style:square;v-text-anchor:top" coordsize="2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ZkMQA&#10;AADcAAAADwAAAGRycy9kb3ducmV2LnhtbERP32vCMBB+H/g/hBv4NtOpSKmmRcQNHWwwHbLHI7m1&#10;xeZSm6jdf2+Ewd7u4/t5i6K3jbhQ52vHCp5HCQhi7UzNpYKv/ctTCsIHZIONY1LwSx6KfPCwwMy4&#10;K3/SZRdKEUPYZ6igCqHNpPS6Iot+5FriyP24zmKIsCul6fAaw20jx0kykxZrjg0VtrSqSB93Z6vg&#10;e7vRq7V7e3/92KdyPdWH02wyVmr42C/nIAL14V/8596YOD+dwv2ZeIH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92ZDEAAAA3AAAAA8AAAAAAAAAAAAAAAAAmAIAAGRycy9k&#10;b3ducmV2LnhtbFBLBQYAAAAABAAEAPUAAACJAwAAAAA=&#10;" path="m,l207,e" filled="f" strokeweight=".94pt">
                  <v:path arrowok="t" o:connecttype="custom" o:connectlocs="0,0;20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896" behindDoc="1" locked="0" layoutInCell="1" allowOverlap="1" wp14:anchorId="0FFA7B39" wp14:editId="77C297CF">
                <wp:simplePos x="0" y="0"/>
                <wp:positionH relativeFrom="page">
                  <wp:posOffset>10640060</wp:posOffset>
                </wp:positionH>
                <wp:positionV relativeFrom="page">
                  <wp:posOffset>1851660</wp:posOffset>
                </wp:positionV>
                <wp:extent cx="1240790" cy="955675"/>
                <wp:effectExtent l="635" t="3810" r="0" b="2540"/>
                <wp:wrapNone/>
                <wp:docPr id="17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955675"/>
                          <a:chOff x="16756" y="2916"/>
                          <a:chExt cx="1954" cy="1505"/>
                        </a:xfrm>
                      </wpg:grpSpPr>
                      <wpg:grpSp>
                        <wpg:cNvPr id="171" name="Group 157"/>
                        <wpg:cNvGrpSpPr>
                          <a:grpSpLocks/>
                        </wpg:cNvGrpSpPr>
                        <wpg:grpSpPr bwMode="auto">
                          <a:xfrm>
                            <a:off x="16756" y="2916"/>
                            <a:ext cx="1954" cy="281"/>
                            <a:chOff x="16756" y="2916"/>
                            <a:chExt cx="1954" cy="281"/>
                          </a:xfrm>
                        </wpg:grpSpPr>
                        <wps:wsp>
                          <wps:cNvPr id="172" name="Freeform 158"/>
                          <wps:cNvSpPr>
                            <a:spLocks/>
                          </wps:cNvSpPr>
                          <wps:spPr bwMode="auto">
                            <a:xfrm>
                              <a:off x="16756" y="2916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3197 2916"/>
                                <a:gd name="T3" fmla="*/ 3197 h 281"/>
                                <a:gd name="T4" fmla="+- 0 18710 16756"/>
                                <a:gd name="T5" fmla="*/ T4 w 1954"/>
                                <a:gd name="T6" fmla="+- 0 3197 2916"/>
                                <a:gd name="T7" fmla="*/ 3197 h 281"/>
                                <a:gd name="T8" fmla="+- 0 18710 16756"/>
                                <a:gd name="T9" fmla="*/ T8 w 1954"/>
                                <a:gd name="T10" fmla="+- 0 2916 2916"/>
                                <a:gd name="T11" fmla="*/ 2916 h 281"/>
                                <a:gd name="T12" fmla="+- 0 16756 16756"/>
                                <a:gd name="T13" fmla="*/ T12 w 1954"/>
                                <a:gd name="T14" fmla="+- 0 2916 2916"/>
                                <a:gd name="T15" fmla="*/ 2916 h 281"/>
                                <a:gd name="T16" fmla="+- 0 16756 16756"/>
                                <a:gd name="T17" fmla="*/ T16 w 1954"/>
                                <a:gd name="T18" fmla="+- 0 3197 2916"/>
                                <a:gd name="T19" fmla="*/ 319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5"/>
                        <wpg:cNvGrpSpPr>
                          <a:grpSpLocks/>
                        </wpg:cNvGrpSpPr>
                        <wpg:grpSpPr bwMode="auto">
                          <a:xfrm>
                            <a:off x="16756" y="3197"/>
                            <a:ext cx="1954" cy="221"/>
                            <a:chOff x="16756" y="3197"/>
                            <a:chExt cx="1954" cy="221"/>
                          </a:xfrm>
                        </wpg:grpSpPr>
                        <wps:wsp>
                          <wps:cNvPr id="174" name="Freeform 156"/>
                          <wps:cNvSpPr>
                            <a:spLocks/>
                          </wps:cNvSpPr>
                          <wps:spPr bwMode="auto">
                            <a:xfrm>
                              <a:off x="16756" y="3197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3418 3197"/>
                                <a:gd name="T3" fmla="*/ 3418 h 221"/>
                                <a:gd name="T4" fmla="+- 0 18710 16756"/>
                                <a:gd name="T5" fmla="*/ T4 w 1954"/>
                                <a:gd name="T6" fmla="+- 0 3418 3197"/>
                                <a:gd name="T7" fmla="*/ 3418 h 221"/>
                                <a:gd name="T8" fmla="+- 0 18710 16756"/>
                                <a:gd name="T9" fmla="*/ T8 w 1954"/>
                                <a:gd name="T10" fmla="+- 0 3197 3197"/>
                                <a:gd name="T11" fmla="*/ 3197 h 221"/>
                                <a:gd name="T12" fmla="+- 0 16756 16756"/>
                                <a:gd name="T13" fmla="*/ T12 w 1954"/>
                                <a:gd name="T14" fmla="+- 0 3197 3197"/>
                                <a:gd name="T15" fmla="*/ 3197 h 221"/>
                                <a:gd name="T16" fmla="+- 0 16756 16756"/>
                                <a:gd name="T17" fmla="*/ T16 w 1954"/>
                                <a:gd name="T18" fmla="+- 0 3418 3197"/>
                                <a:gd name="T19" fmla="*/ 341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53"/>
                        <wpg:cNvGrpSpPr>
                          <a:grpSpLocks/>
                        </wpg:cNvGrpSpPr>
                        <wpg:grpSpPr bwMode="auto">
                          <a:xfrm>
                            <a:off x="16756" y="3418"/>
                            <a:ext cx="1954" cy="221"/>
                            <a:chOff x="16756" y="3418"/>
                            <a:chExt cx="1954" cy="221"/>
                          </a:xfrm>
                        </wpg:grpSpPr>
                        <wps:wsp>
                          <wps:cNvPr id="176" name="Freeform 154"/>
                          <wps:cNvSpPr>
                            <a:spLocks/>
                          </wps:cNvSpPr>
                          <wps:spPr bwMode="auto">
                            <a:xfrm>
                              <a:off x="16756" y="3418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3639 3418"/>
                                <a:gd name="T3" fmla="*/ 3639 h 221"/>
                                <a:gd name="T4" fmla="+- 0 18710 16756"/>
                                <a:gd name="T5" fmla="*/ T4 w 1954"/>
                                <a:gd name="T6" fmla="+- 0 3639 3418"/>
                                <a:gd name="T7" fmla="*/ 3639 h 221"/>
                                <a:gd name="T8" fmla="+- 0 18710 16756"/>
                                <a:gd name="T9" fmla="*/ T8 w 1954"/>
                                <a:gd name="T10" fmla="+- 0 3418 3418"/>
                                <a:gd name="T11" fmla="*/ 3418 h 221"/>
                                <a:gd name="T12" fmla="+- 0 16756 16756"/>
                                <a:gd name="T13" fmla="*/ T12 w 1954"/>
                                <a:gd name="T14" fmla="+- 0 3418 3418"/>
                                <a:gd name="T15" fmla="*/ 3418 h 221"/>
                                <a:gd name="T16" fmla="+- 0 16756 16756"/>
                                <a:gd name="T17" fmla="*/ T16 w 1954"/>
                                <a:gd name="T18" fmla="+- 0 3639 3418"/>
                                <a:gd name="T19" fmla="*/ 363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1"/>
                        <wpg:cNvGrpSpPr>
                          <a:grpSpLocks/>
                        </wpg:cNvGrpSpPr>
                        <wpg:grpSpPr bwMode="auto">
                          <a:xfrm>
                            <a:off x="16756" y="3639"/>
                            <a:ext cx="1954" cy="281"/>
                            <a:chOff x="16756" y="3639"/>
                            <a:chExt cx="1954" cy="281"/>
                          </a:xfrm>
                        </wpg:grpSpPr>
                        <wps:wsp>
                          <wps:cNvPr id="178" name="Freeform 152"/>
                          <wps:cNvSpPr>
                            <a:spLocks/>
                          </wps:cNvSpPr>
                          <wps:spPr bwMode="auto">
                            <a:xfrm>
                              <a:off x="16756" y="3639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3920 3639"/>
                                <a:gd name="T3" fmla="*/ 3920 h 281"/>
                                <a:gd name="T4" fmla="+- 0 18710 16756"/>
                                <a:gd name="T5" fmla="*/ T4 w 1954"/>
                                <a:gd name="T6" fmla="+- 0 3920 3639"/>
                                <a:gd name="T7" fmla="*/ 3920 h 281"/>
                                <a:gd name="T8" fmla="+- 0 18710 16756"/>
                                <a:gd name="T9" fmla="*/ T8 w 1954"/>
                                <a:gd name="T10" fmla="+- 0 3639 3639"/>
                                <a:gd name="T11" fmla="*/ 3639 h 281"/>
                                <a:gd name="T12" fmla="+- 0 16756 16756"/>
                                <a:gd name="T13" fmla="*/ T12 w 1954"/>
                                <a:gd name="T14" fmla="+- 0 3639 3639"/>
                                <a:gd name="T15" fmla="*/ 3639 h 281"/>
                                <a:gd name="T16" fmla="+- 0 16756 16756"/>
                                <a:gd name="T17" fmla="*/ T16 w 1954"/>
                                <a:gd name="T18" fmla="+- 0 3920 3639"/>
                                <a:gd name="T19" fmla="*/ 3920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49"/>
                        <wpg:cNvGrpSpPr>
                          <a:grpSpLocks/>
                        </wpg:cNvGrpSpPr>
                        <wpg:grpSpPr bwMode="auto">
                          <a:xfrm>
                            <a:off x="16756" y="3920"/>
                            <a:ext cx="1954" cy="221"/>
                            <a:chOff x="16756" y="3920"/>
                            <a:chExt cx="1954" cy="221"/>
                          </a:xfrm>
                        </wpg:grpSpPr>
                        <wps:wsp>
                          <wps:cNvPr id="180" name="Freeform 150"/>
                          <wps:cNvSpPr>
                            <a:spLocks/>
                          </wps:cNvSpPr>
                          <wps:spPr bwMode="auto">
                            <a:xfrm>
                              <a:off x="16756" y="3920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140 3920"/>
                                <a:gd name="T3" fmla="*/ 4140 h 221"/>
                                <a:gd name="T4" fmla="+- 0 18710 16756"/>
                                <a:gd name="T5" fmla="*/ T4 w 1954"/>
                                <a:gd name="T6" fmla="+- 0 4140 3920"/>
                                <a:gd name="T7" fmla="*/ 4140 h 221"/>
                                <a:gd name="T8" fmla="+- 0 18710 16756"/>
                                <a:gd name="T9" fmla="*/ T8 w 1954"/>
                                <a:gd name="T10" fmla="+- 0 3920 3920"/>
                                <a:gd name="T11" fmla="*/ 3920 h 221"/>
                                <a:gd name="T12" fmla="+- 0 16756 16756"/>
                                <a:gd name="T13" fmla="*/ T12 w 1954"/>
                                <a:gd name="T14" fmla="+- 0 3920 3920"/>
                                <a:gd name="T15" fmla="*/ 3920 h 221"/>
                                <a:gd name="T16" fmla="+- 0 16756 16756"/>
                                <a:gd name="T17" fmla="*/ T16 w 1954"/>
                                <a:gd name="T18" fmla="+- 0 4140 3920"/>
                                <a:gd name="T19" fmla="*/ 414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0"/>
                                  </a:moveTo>
                                  <a:lnTo>
                                    <a:pt x="1954" y="22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47"/>
                        <wpg:cNvGrpSpPr>
                          <a:grpSpLocks/>
                        </wpg:cNvGrpSpPr>
                        <wpg:grpSpPr bwMode="auto">
                          <a:xfrm>
                            <a:off x="16756" y="4140"/>
                            <a:ext cx="1954" cy="281"/>
                            <a:chOff x="16756" y="4140"/>
                            <a:chExt cx="1954" cy="281"/>
                          </a:xfrm>
                        </wpg:grpSpPr>
                        <wps:wsp>
                          <wps:cNvPr id="182" name="Freeform 148"/>
                          <wps:cNvSpPr>
                            <a:spLocks/>
                          </wps:cNvSpPr>
                          <wps:spPr bwMode="auto">
                            <a:xfrm>
                              <a:off x="16756" y="4140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421 4140"/>
                                <a:gd name="T3" fmla="*/ 4421 h 281"/>
                                <a:gd name="T4" fmla="+- 0 18710 16756"/>
                                <a:gd name="T5" fmla="*/ T4 w 1954"/>
                                <a:gd name="T6" fmla="+- 0 4421 4140"/>
                                <a:gd name="T7" fmla="*/ 4421 h 281"/>
                                <a:gd name="T8" fmla="+- 0 18710 16756"/>
                                <a:gd name="T9" fmla="*/ T8 w 1954"/>
                                <a:gd name="T10" fmla="+- 0 4140 4140"/>
                                <a:gd name="T11" fmla="*/ 4140 h 281"/>
                                <a:gd name="T12" fmla="+- 0 16756 16756"/>
                                <a:gd name="T13" fmla="*/ T12 w 1954"/>
                                <a:gd name="T14" fmla="+- 0 4140 4140"/>
                                <a:gd name="T15" fmla="*/ 4140 h 281"/>
                                <a:gd name="T16" fmla="+- 0 16756 16756"/>
                                <a:gd name="T17" fmla="*/ T16 w 1954"/>
                                <a:gd name="T18" fmla="+- 0 4421 4140"/>
                                <a:gd name="T19" fmla="*/ 4421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898D1" id="Group 146" o:spid="_x0000_s1026" style="position:absolute;margin-left:837.8pt;margin-top:145.8pt;width:97.7pt;height:75.25pt;z-index:-113584;mso-position-horizontal-relative:page;mso-position-vertical-relative:page" coordorigin="16756,2916" coordsize="1954,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">
                <v:group id="Group 157" o:spid="_x0000_s1027" style="position:absolute;left:16756;top:2916;width:1954;height:281" coordorigin="16756,2916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8" o:spid="_x0000_s1028" style="position:absolute;left:16756;top:2916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g1sUA&#10;AADcAAAADwAAAGRycy9kb3ducmV2LnhtbESPQWsCMRCF7wX/Qxiht5p1D1ZWo6i0pRdBbRGP42bc&#10;LCaTZZPq+u8bQfA2w3vzvjfTeeesuFAbas8KhoMMBHHpdc2Vgt+fz7cxiBCRNVrPpOBGAeaz3ssU&#10;C+2vvKXLLlYihXAoUIGJsSmkDKUhh2HgG+KknXzrMKa1raRu8ZrCnZV5lo2kw5oTwWBDK0Pleffn&#10;Enc5Kjdmvfza24/F8eBWuT1snFKv/W4xARGpi0/z4/pbp/rvOdyfSRP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6DWxQAAANwAAAAPAAAAAAAAAAAAAAAAAJgCAABkcnMv&#10;ZG93bnJldi54bWxQSwUGAAAAAAQABAD1AAAAigMAAAAA&#10;" path="m,281r1954,l1954,,,,,281xe" fillcolor="#94b3d6" stroked="f">
                    <v:path arrowok="t" o:connecttype="custom" o:connectlocs="0,3197;1954,3197;1954,2916;0,2916;0,3197" o:connectangles="0,0,0,0,0"/>
                  </v:shape>
                </v:group>
                <v:group id="Group 155" o:spid="_x0000_s1029" style="position:absolute;left:16756;top:3197;width:1954;height:221" coordorigin="16756,3197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6" o:spid="_x0000_s1030" style="position:absolute;left:16756;top:3197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vN8IA&#10;AADcAAAADwAAAGRycy9kb3ducmV2LnhtbERPTWvCQBC9F/wPywi91Y2hWImuIoWA9qRR8DpkxySY&#10;nY2725j213cFobd5vM9ZrgfTip6cbywrmE4SEMSl1Q1XCk7H/G0Owgdkja1lUvBDHtar0csSM23v&#10;fKC+CJWIIewzVFCH0GVS+rImg35iO+LIXawzGCJ0ldQO7zHctDJNkpk02HBsqLGjz5rKa/FtFBz2&#10;A5aX/sveru7cbdIi/92luVKv42GzABFoCP/ip3ur4/yPd3g8Ey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G83wgAAANwAAAAPAAAAAAAAAAAAAAAAAJgCAABkcnMvZG93&#10;bnJldi54bWxQSwUGAAAAAAQABAD1AAAAhwMAAAAA&#10;" path="m,221r1954,l1954,,,,,221xe" fillcolor="#94b3d6" stroked="f">
                    <v:path arrowok="t" o:connecttype="custom" o:connectlocs="0,3418;1954,3418;1954,3197;0,3197;0,3418" o:connectangles="0,0,0,0,0"/>
                  </v:shape>
                </v:group>
                <v:group id="Group 153" o:spid="_x0000_s1031" style="position:absolute;left:16756;top:3418;width:1954;height:221" coordorigin="16756,3418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54" o:spid="_x0000_s1032" style="position:absolute;left:16756;top:3418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U28EA&#10;AADcAAAADwAAAGRycy9kb3ducmV2LnhtbERPTYvCMBC9L/gfwgje1tQe3KUaRYSC62ntCl6HZmyL&#10;zaQm2Vr99ZsFwds83ucs14NpRU/ON5YVzKYJCOLS6oYrBcef/P0ThA/IGlvLpOBOHtar0dsSM21v&#10;fKC+CJWIIewzVFCH0GVS+rImg35qO+LIna0zGCJ0ldQObzHctDJNkrk02HBsqLGjbU3lpfg1Cg7f&#10;A5bnfm+vF3fqNmmRP77SXKnJeNgsQAQawkv8dO90nP8xh/9n4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WVNvBAAAA3AAAAA8AAAAAAAAAAAAAAAAAmAIAAGRycy9kb3du&#10;cmV2LnhtbFBLBQYAAAAABAAEAPUAAACGAwAAAAA=&#10;" path="m,221r1954,l1954,,,,,221xe" fillcolor="#94b3d6" stroked="f">
                    <v:path arrowok="t" o:connecttype="custom" o:connectlocs="0,3639;1954,3639;1954,3418;0,3418;0,3639" o:connectangles="0,0,0,0,0"/>
                  </v:shape>
                </v:group>
                <v:group id="Group 151" o:spid="_x0000_s1033" style="position:absolute;left:16756;top:3639;width:1954;height:281" coordorigin="16756,3639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52" o:spid="_x0000_s1034" style="position:absolute;left:16756;top:3639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XPMQA&#10;AADcAAAADwAAAGRycy9kb3ducmV2LnhtbESPTWsCMRCG74X+hzAFbzVbD7ZsjaLSFi+CVSkex824&#10;WZpMlk2q67/vHARvM8z78cxk1gevztSlJrKBl2EBiriKtuHawH73+fwGKmVkiz4yGbhSgtn08WGC&#10;pY0X/qbzNtdKQjiVaMDl3JZap8pRwDSMLbHcTrELmGXtam07vEh48HpUFGMdsGFpcNjS0lH1u/0L&#10;0rsYVxu3Xnz9+I/58RCWI3/YBGMGT/38HVSmPt/FN/fKCv6r0MozMoG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lzzEAAAA3AAAAA8AAAAAAAAAAAAAAAAAmAIAAGRycy9k&#10;b3ducmV2LnhtbFBLBQYAAAAABAAEAPUAAACJAwAAAAA=&#10;" path="m,281r1954,l1954,,,,,281xe" fillcolor="#94b3d6" stroked="f">
                    <v:path arrowok="t" o:connecttype="custom" o:connectlocs="0,3920;1954,3920;1954,3639;0,3639;0,3920" o:connectangles="0,0,0,0,0"/>
                  </v:shape>
                </v:group>
                <v:group id="Group 149" o:spid="_x0000_s1035" style="position:absolute;left:16756;top:3920;width:1954;height:221" coordorigin="16756,3920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0" o:spid="_x0000_s1036" style="position:absolute;left:16756;top:3920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ZE8QA&#10;AADcAAAADwAAAGRycy9kb3ducmV2LnhtbESPQWvCQBCF74X+h2UK3uqmOYikriKFQPVU04LXITsm&#10;wexsuruNqb/eOQjeZnhv3vtmtZlcr0YKsfNs4G2egSKuve24MfDzXb4uQcWEbLH3TAb+KcJm/fy0&#10;wsL6Cx9orFKjJIRjgQbalIZC61i35DDO/UAs2skHh0nW0Ggb8CLhrtd5li20w46locWBPlqqz9Wf&#10;M3D4mrA+jXv/ew7HYZtX5XWXl8bMXqbtO6hEU3qY79efVvCXgi/PyAR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GRPEAAAA3AAAAA8AAAAAAAAAAAAAAAAAmAIAAGRycy9k&#10;b3ducmV2LnhtbFBLBQYAAAAABAAEAPUAAACJAwAAAAA=&#10;" path="m,220r1954,l1954,,,,,220xe" fillcolor="#94b3d6" stroked="f">
                    <v:path arrowok="t" o:connecttype="custom" o:connectlocs="0,4140;1954,4140;1954,3920;0,3920;0,4140" o:connectangles="0,0,0,0,0"/>
                  </v:shape>
                </v:group>
                <v:group id="Group 147" o:spid="_x0000_s1037" style="position:absolute;left:16756;top:4140;width:1954;height:281" coordorigin="16756,4140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48" o:spid="_x0000_s1038" style="position:absolute;left:16756;top:4140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Q8cUA&#10;AADcAAAADwAAAGRycy9kb3ducmV2LnhtbESPQWsCMRCF74L/IYzQm2bdg8h2o6io9FKwWorH6Wbc&#10;LCaTZZPq+u9NodDbDO/N+96Uy95ZcaMuNJ4VTCcZCOLK64ZrBZ+n3XgOIkRkjdYzKXhQgOViOCix&#10;0P7OH3Q7xlqkEA4FKjAxtoWUoTLkMEx8S5y0i+8cxrR2tdQd3lO4szLPspl02HAiGGxpY6i6Hn9c&#10;4q5n1cG8r/dfdrv6PrtNbs8Hp9TLqF+9gojUx3/z3/WbTvXnOfw+kya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tDxxQAAANwAAAAPAAAAAAAAAAAAAAAAAJgCAABkcnMv&#10;ZG93bnJldi54bWxQSwUGAAAAAAQABAD1AAAAigMAAAAA&#10;" path="m,281r1954,l1954,,,,,281xe" fillcolor="#94b3d6" stroked="f">
                    <v:path arrowok="t" o:connecttype="custom" o:connectlocs="0,4421;1954,4421;1954,4140;0,4140;0,442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20" behindDoc="1" locked="0" layoutInCell="1" allowOverlap="1" wp14:anchorId="0FFA7B3A" wp14:editId="53AD4E36">
                <wp:simplePos x="0" y="0"/>
                <wp:positionH relativeFrom="page">
                  <wp:posOffset>10640060</wp:posOffset>
                </wp:positionH>
                <wp:positionV relativeFrom="page">
                  <wp:posOffset>2959735</wp:posOffset>
                </wp:positionV>
                <wp:extent cx="1240790" cy="1236345"/>
                <wp:effectExtent l="635" t="0" r="0" b="4445"/>
                <wp:wrapNone/>
                <wp:docPr id="153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0790" cy="1236345"/>
                          <a:chOff x="16756" y="4661"/>
                          <a:chExt cx="1954" cy="1947"/>
                        </a:xfrm>
                      </wpg:grpSpPr>
                      <wpg:grpSp>
                        <wpg:cNvPr id="154" name="Group 144"/>
                        <wpg:cNvGrpSpPr>
                          <a:grpSpLocks/>
                        </wpg:cNvGrpSpPr>
                        <wpg:grpSpPr bwMode="auto">
                          <a:xfrm>
                            <a:off x="16756" y="4661"/>
                            <a:ext cx="1954" cy="281"/>
                            <a:chOff x="16756" y="4661"/>
                            <a:chExt cx="1954" cy="281"/>
                          </a:xfrm>
                        </wpg:grpSpPr>
                        <wps:wsp>
                          <wps:cNvPr id="155" name="Freeform 145"/>
                          <wps:cNvSpPr>
                            <a:spLocks/>
                          </wps:cNvSpPr>
                          <wps:spPr bwMode="auto">
                            <a:xfrm>
                              <a:off x="16756" y="4661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4942 4661"/>
                                <a:gd name="T3" fmla="*/ 4942 h 281"/>
                                <a:gd name="T4" fmla="+- 0 18710 16756"/>
                                <a:gd name="T5" fmla="*/ T4 w 1954"/>
                                <a:gd name="T6" fmla="+- 0 4942 4661"/>
                                <a:gd name="T7" fmla="*/ 4942 h 281"/>
                                <a:gd name="T8" fmla="+- 0 18710 16756"/>
                                <a:gd name="T9" fmla="*/ T8 w 1954"/>
                                <a:gd name="T10" fmla="+- 0 4661 4661"/>
                                <a:gd name="T11" fmla="*/ 4661 h 281"/>
                                <a:gd name="T12" fmla="+- 0 16756 16756"/>
                                <a:gd name="T13" fmla="*/ T12 w 1954"/>
                                <a:gd name="T14" fmla="+- 0 4661 4661"/>
                                <a:gd name="T15" fmla="*/ 4661 h 281"/>
                                <a:gd name="T16" fmla="+- 0 16756 16756"/>
                                <a:gd name="T17" fmla="*/ T16 w 1954"/>
                                <a:gd name="T18" fmla="+- 0 4942 4661"/>
                                <a:gd name="T19" fmla="*/ 4942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42"/>
                        <wpg:cNvGrpSpPr>
                          <a:grpSpLocks/>
                        </wpg:cNvGrpSpPr>
                        <wpg:grpSpPr bwMode="auto">
                          <a:xfrm>
                            <a:off x="16756" y="4942"/>
                            <a:ext cx="1954" cy="281"/>
                            <a:chOff x="16756" y="4942"/>
                            <a:chExt cx="1954" cy="281"/>
                          </a:xfrm>
                        </wpg:grpSpPr>
                        <wps:wsp>
                          <wps:cNvPr id="157" name="Freeform 143"/>
                          <wps:cNvSpPr>
                            <a:spLocks/>
                          </wps:cNvSpPr>
                          <wps:spPr bwMode="auto">
                            <a:xfrm>
                              <a:off x="16756" y="4942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223 4942"/>
                                <a:gd name="T3" fmla="*/ 5223 h 281"/>
                                <a:gd name="T4" fmla="+- 0 18710 16756"/>
                                <a:gd name="T5" fmla="*/ T4 w 1954"/>
                                <a:gd name="T6" fmla="+- 0 5223 4942"/>
                                <a:gd name="T7" fmla="*/ 5223 h 281"/>
                                <a:gd name="T8" fmla="+- 0 18710 16756"/>
                                <a:gd name="T9" fmla="*/ T8 w 1954"/>
                                <a:gd name="T10" fmla="+- 0 4942 4942"/>
                                <a:gd name="T11" fmla="*/ 4942 h 281"/>
                                <a:gd name="T12" fmla="+- 0 16756 16756"/>
                                <a:gd name="T13" fmla="*/ T12 w 1954"/>
                                <a:gd name="T14" fmla="+- 0 4942 4942"/>
                                <a:gd name="T15" fmla="*/ 4942 h 281"/>
                                <a:gd name="T16" fmla="+- 0 16756 16756"/>
                                <a:gd name="T17" fmla="*/ T16 w 1954"/>
                                <a:gd name="T18" fmla="+- 0 5223 4942"/>
                                <a:gd name="T19" fmla="*/ 5223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0"/>
                        <wpg:cNvGrpSpPr>
                          <a:grpSpLocks/>
                        </wpg:cNvGrpSpPr>
                        <wpg:grpSpPr bwMode="auto">
                          <a:xfrm>
                            <a:off x="16756" y="5223"/>
                            <a:ext cx="1954" cy="222"/>
                            <a:chOff x="16756" y="5223"/>
                            <a:chExt cx="1954" cy="222"/>
                          </a:xfrm>
                        </wpg:grpSpPr>
                        <wps:wsp>
                          <wps:cNvPr id="159" name="Freeform 141"/>
                          <wps:cNvSpPr>
                            <a:spLocks/>
                          </wps:cNvSpPr>
                          <wps:spPr bwMode="auto">
                            <a:xfrm>
                              <a:off x="16756" y="5223"/>
                              <a:ext cx="1954" cy="222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444 5223"/>
                                <a:gd name="T3" fmla="*/ 5444 h 222"/>
                                <a:gd name="T4" fmla="+- 0 18710 16756"/>
                                <a:gd name="T5" fmla="*/ T4 w 1954"/>
                                <a:gd name="T6" fmla="+- 0 5444 5223"/>
                                <a:gd name="T7" fmla="*/ 5444 h 222"/>
                                <a:gd name="T8" fmla="+- 0 18710 16756"/>
                                <a:gd name="T9" fmla="*/ T8 w 1954"/>
                                <a:gd name="T10" fmla="+- 0 5223 5223"/>
                                <a:gd name="T11" fmla="*/ 5223 h 222"/>
                                <a:gd name="T12" fmla="+- 0 16756 16756"/>
                                <a:gd name="T13" fmla="*/ T12 w 1954"/>
                                <a:gd name="T14" fmla="+- 0 5223 5223"/>
                                <a:gd name="T15" fmla="*/ 5223 h 222"/>
                                <a:gd name="T16" fmla="+- 0 16756 16756"/>
                                <a:gd name="T17" fmla="*/ T16 w 1954"/>
                                <a:gd name="T18" fmla="+- 0 5444 5223"/>
                                <a:gd name="T19" fmla="*/ 5444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2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38"/>
                        <wpg:cNvGrpSpPr>
                          <a:grpSpLocks/>
                        </wpg:cNvGrpSpPr>
                        <wpg:grpSpPr bwMode="auto">
                          <a:xfrm>
                            <a:off x="16756" y="5444"/>
                            <a:ext cx="1954" cy="221"/>
                            <a:chOff x="16756" y="5444"/>
                            <a:chExt cx="1954" cy="221"/>
                          </a:xfrm>
                        </wpg:grpSpPr>
                        <wps:wsp>
                          <wps:cNvPr id="161" name="Freeform 139"/>
                          <wps:cNvSpPr>
                            <a:spLocks/>
                          </wps:cNvSpPr>
                          <wps:spPr bwMode="auto">
                            <a:xfrm>
                              <a:off x="16756" y="5444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665 5444"/>
                                <a:gd name="T3" fmla="*/ 5665 h 221"/>
                                <a:gd name="T4" fmla="+- 0 18710 16756"/>
                                <a:gd name="T5" fmla="*/ T4 w 1954"/>
                                <a:gd name="T6" fmla="+- 0 5665 5444"/>
                                <a:gd name="T7" fmla="*/ 5665 h 221"/>
                                <a:gd name="T8" fmla="+- 0 18710 16756"/>
                                <a:gd name="T9" fmla="*/ T8 w 1954"/>
                                <a:gd name="T10" fmla="+- 0 5444 5444"/>
                                <a:gd name="T11" fmla="*/ 5444 h 221"/>
                                <a:gd name="T12" fmla="+- 0 16756 16756"/>
                                <a:gd name="T13" fmla="*/ T12 w 1954"/>
                                <a:gd name="T14" fmla="+- 0 5444 5444"/>
                                <a:gd name="T15" fmla="*/ 5444 h 221"/>
                                <a:gd name="T16" fmla="+- 0 16756 16756"/>
                                <a:gd name="T17" fmla="*/ T16 w 1954"/>
                                <a:gd name="T18" fmla="+- 0 5665 5444"/>
                                <a:gd name="T19" fmla="*/ 566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36"/>
                        <wpg:cNvGrpSpPr>
                          <a:grpSpLocks/>
                        </wpg:cNvGrpSpPr>
                        <wpg:grpSpPr bwMode="auto">
                          <a:xfrm>
                            <a:off x="16756" y="5665"/>
                            <a:ext cx="1954" cy="221"/>
                            <a:chOff x="16756" y="5665"/>
                            <a:chExt cx="1954" cy="221"/>
                          </a:xfrm>
                        </wpg:grpSpPr>
                        <wps:wsp>
                          <wps:cNvPr id="163" name="Freeform 137"/>
                          <wps:cNvSpPr>
                            <a:spLocks/>
                          </wps:cNvSpPr>
                          <wps:spPr bwMode="auto">
                            <a:xfrm>
                              <a:off x="16756" y="5665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5886 5665"/>
                                <a:gd name="T3" fmla="*/ 5886 h 221"/>
                                <a:gd name="T4" fmla="+- 0 18710 16756"/>
                                <a:gd name="T5" fmla="*/ T4 w 1954"/>
                                <a:gd name="T6" fmla="+- 0 5886 5665"/>
                                <a:gd name="T7" fmla="*/ 5886 h 221"/>
                                <a:gd name="T8" fmla="+- 0 18710 16756"/>
                                <a:gd name="T9" fmla="*/ T8 w 1954"/>
                                <a:gd name="T10" fmla="+- 0 5665 5665"/>
                                <a:gd name="T11" fmla="*/ 5665 h 221"/>
                                <a:gd name="T12" fmla="+- 0 16756 16756"/>
                                <a:gd name="T13" fmla="*/ T12 w 1954"/>
                                <a:gd name="T14" fmla="+- 0 5665 5665"/>
                                <a:gd name="T15" fmla="*/ 5665 h 221"/>
                                <a:gd name="T16" fmla="+- 0 16756 16756"/>
                                <a:gd name="T17" fmla="*/ T16 w 1954"/>
                                <a:gd name="T18" fmla="+- 0 5886 5665"/>
                                <a:gd name="T19" fmla="*/ 58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34"/>
                        <wpg:cNvGrpSpPr>
                          <a:grpSpLocks/>
                        </wpg:cNvGrpSpPr>
                        <wpg:grpSpPr bwMode="auto">
                          <a:xfrm>
                            <a:off x="16756" y="5886"/>
                            <a:ext cx="1954" cy="221"/>
                            <a:chOff x="16756" y="5886"/>
                            <a:chExt cx="1954" cy="221"/>
                          </a:xfrm>
                        </wpg:grpSpPr>
                        <wps:wsp>
                          <wps:cNvPr id="165" name="Freeform 135"/>
                          <wps:cNvSpPr>
                            <a:spLocks/>
                          </wps:cNvSpPr>
                          <wps:spPr bwMode="auto">
                            <a:xfrm>
                              <a:off x="16756" y="5886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107 5886"/>
                                <a:gd name="T3" fmla="*/ 6107 h 221"/>
                                <a:gd name="T4" fmla="+- 0 18710 16756"/>
                                <a:gd name="T5" fmla="*/ T4 w 1954"/>
                                <a:gd name="T6" fmla="+- 0 6107 5886"/>
                                <a:gd name="T7" fmla="*/ 6107 h 221"/>
                                <a:gd name="T8" fmla="+- 0 18710 16756"/>
                                <a:gd name="T9" fmla="*/ T8 w 1954"/>
                                <a:gd name="T10" fmla="+- 0 5886 5886"/>
                                <a:gd name="T11" fmla="*/ 5886 h 221"/>
                                <a:gd name="T12" fmla="+- 0 16756 16756"/>
                                <a:gd name="T13" fmla="*/ T12 w 1954"/>
                                <a:gd name="T14" fmla="+- 0 5886 5886"/>
                                <a:gd name="T15" fmla="*/ 5886 h 221"/>
                                <a:gd name="T16" fmla="+- 0 16756 16756"/>
                                <a:gd name="T17" fmla="*/ T16 w 1954"/>
                                <a:gd name="T18" fmla="+- 0 6107 5886"/>
                                <a:gd name="T19" fmla="*/ 610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1"/>
                                  </a:moveTo>
                                  <a:lnTo>
                                    <a:pt x="1954" y="22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32"/>
                        <wpg:cNvGrpSpPr>
                          <a:grpSpLocks/>
                        </wpg:cNvGrpSpPr>
                        <wpg:grpSpPr bwMode="auto">
                          <a:xfrm>
                            <a:off x="16756" y="6107"/>
                            <a:ext cx="1954" cy="221"/>
                            <a:chOff x="16756" y="6107"/>
                            <a:chExt cx="1954" cy="221"/>
                          </a:xfrm>
                        </wpg:grpSpPr>
                        <wps:wsp>
                          <wps:cNvPr id="167" name="Freeform 133"/>
                          <wps:cNvSpPr>
                            <a:spLocks/>
                          </wps:cNvSpPr>
                          <wps:spPr bwMode="auto">
                            <a:xfrm>
                              <a:off x="16756" y="6107"/>
                              <a:ext cx="1954" cy="22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327 6107"/>
                                <a:gd name="T3" fmla="*/ 6327 h 221"/>
                                <a:gd name="T4" fmla="+- 0 18710 16756"/>
                                <a:gd name="T5" fmla="*/ T4 w 1954"/>
                                <a:gd name="T6" fmla="+- 0 6327 6107"/>
                                <a:gd name="T7" fmla="*/ 6327 h 221"/>
                                <a:gd name="T8" fmla="+- 0 18710 16756"/>
                                <a:gd name="T9" fmla="*/ T8 w 1954"/>
                                <a:gd name="T10" fmla="+- 0 6107 6107"/>
                                <a:gd name="T11" fmla="*/ 6107 h 221"/>
                                <a:gd name="T12" fmla="+- 0 16756 16756"/>
                                <a:gd name="T13" fmla="*/ T12 w 1954"/>
                                <a:gd name="T14" fmla="+- 0 6107 6107"/>
                                <a:gd name="T15" fmla="*/ 6107 h 221"/>
                                <a:gd name="T16" fmla="+- 0 16756 16756"/>
                                <a:gd name="T17" fmla="*/ T16 w 1954"/>
                                <a:gd name="T18" fmla="+- 0 6327 6107"/>
                                <a:gd name="T19" fmla="*/ 63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21">
                                  <a:moveTo>
                                    <a:pt x="0" y="220"/>
                                  </a:moveTo>
                                  <a:lnTo>
                                    <a:pt x="1954" y="220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0"/>
                        <wpg:cNvGrpSpPr>
                          <a:grpSpLocks/>
                        </wpg:cNvGrpSpPr>
                        <wpg:grpSpPr bwMode="auto">
                          <a:xfrm>
                            <a:off x="16756" y="6327"/>
                            <a:ext cx="1954" cy="281"/>
                            <a:chOff x="16756" y="6327"/>
                            <a:chExt cx="1954" cy="281"/>
                          </a:xfrm>
                        </wpg:grpSpPr>
                        <wps:wsp>
                          <wps:cNvPr id="169" name="Freeform 131"/>
                          <wps:cNvSpPr>
                            <a:spLocks/>
                          </wps:cNvSpPr>
                          <wps:spPr bwMode="auto">
                            <a:xfrm>
                              <a:off x="16756" y="6327"/>
                              <a:ext cx="1954" cy="281"/>
                            </a:xfrm>
                            <a:custGeom>
                              <a:avLst/>
                              <a:gdLst>
                                <a:gd name="T0" fmla="+- 0 16756 16756"/>
                                <a:gd name="T1" fmla="*/ T0 w 1954"/>
                                <a:gd name="T2" fmla="+- 0 6608 6327"/>
                                <a:gd name="T3" fmla="*/ 6608 h 281"/>
                                <a:gd name="T4" fmla="+- 0 18710 16756"/>
                                <a:gd name="T5" fmla="*/ T4 w 1954"/>
                                <a:gd name="T6" fmla="+- 0 6608 6327"/>
                                <a:gd name="T7" fmla="*/ 6608 h 281"/>
                                <a:gd name="T8" fmla="+- 0 18710 16756"/>
                                <a:gd name="T9" fmla="*/ T8 w 1954"/>
                                <a:gd name="T10" fmla="+- 0 6327 6327"/>
                                <a:gd name="T11" fmla="*/ 6327 h 281"/>
                                <a:gd name="T12" fmla="+- 0 16756 16756"/>
                                <a:gd name="T13" fmla="*/ T12 w 1954"/>
                                <a:gd name="T14" fmla="+- 0 6327 6327"/>
                                <a:gd name="T15" fmla="*/ 6327 h 281"/>
                                <a:gd name="T16" fmla="+- 0 16756 16756"/>
                                <a:gd name="T17" fmla="*/ T16 w 1954"/>
                                <a:gd name="T18" fmla="+- 0 6608 6327"/>
                                <a:gd name="T19" fmla="*/ 660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4" h="281">
                                  <a:moveTo>
                                    <a:pt x="0" y="281"/>
                                  </a:moveTo>
                                  <a:lnTo>
                                    <a:pt x="1954" y="281"/>
                                  </a:lnTo>
                                  <a:lnTo>
                                    <a:pt x="19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46348" id="Group 129" o:spid="_x0000_s1026" style="position:absolute;margin-left:837.8pt;margin-top:233.05pt;width:97.7pt;height:97.35pt;z-index:-113560;mso-position-horizontal-relative:page;mso-position-vertical-relative:page" coordorigin="16756,4661" coordsize="1954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">
                <v:group id="Group 144" o:spid="_x0000_s1027" style="position:absolute;left:16756;top:4661;width:1954;height:281" coordorigin="16756,4661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5" o:spid="_x0000_s1028" style="position:absolute;left:16756;top:4661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kwsUA&#10;AADcAAAADwAAAGRycy9kb3ducmV2LnhtbESPQWsCMRCF7wX/Qxiht5pVUGRrdlGxpRdBrYjH6Wa6&#10;WZpMlk2q239vBKG3Gd6b971ZlL2z4kJdaDwrGI8yEMSV1w3XCo6fby9zECEia7SeScEfBSiLwdMC&#10;c+2vvKfLIdYihXDIUYGJsc2lDJUhh2HkW+KkffvOYUxrV0vd4TWFOysnWTaTDhtOBIMtrQ1VP4df&#10;l7irWbUz29X7yW6WX2e3ntjzzin1POyXryAi9fHf/Lj+0Kn+dAr3Z9IE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2TCxQAAANwAAAAPAAAAAAAAAAAAAAAAAJgCAABkcnMv&#10;ZG93bnJldi54bWxQSwUGAAAAAAQABAD1AAAAigMAAAAA&#10;" path="m,281r1954,l1954,,,,,281xe" fillcolor="#94b3d6" stroked="f">
                    <v:path arrowok="t" o:connecttype="custom" o:connectlocs="0,4942;1954,4942;1954,4661;0,4661;0,4942" o:connectangles="0,0,0,0,0"/>
                  </v:shape>
                </v:group>
                <v:group id="Group 142" o:spid="_x0000_s1029" style="position:absolute;left:16756;top:4942;width:1954;height:281" coordorigin="16756,4942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43" o:spid="_x0000_s1030" style="position:absolute;left:16756;top:4942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fLsYA&#10;AADcAAAADwAAAGRycy9kb3ducmV2LnhtbESPT2sCMRDF70K/Q5iCt5qt4B+2ZheVtngR1JbicbqZ&#10;bpYmk2WT6vrtjVDwNsN7835vFmXvrDhRFxrPCp5HGQjiyuuGawWfH29PcxAhImu0nknBhQKUxcNg&#10;gbn2Z97T6RBrkUI45KjAxNjmUobKkMMw8i1x0n585zCmtaul7vCcwp2V4yybSocNJ4LBltaGqt/D&#10;n0vc1bTame3q/cu+Lr+Pbj22x51TavjYL19AROrj3fx/vdGp/mQGt2fSBLK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1fLsYAAADcAAAADwAAAAAAAAAAAAAAAACYAgAAZHJz&#10;L2Rvd25yZXYueG1sUEsFBgAAAAAEAAQA9QAAAIsDAAAAAA==&#10;" path="m,281r1954,l1954,,,,,281xe" fillcolor="#94b3d6" stroked="f">
                    <v:path arrowok="t" o:connecttype="custom" o:connectlocs="0,5223;1954,5223;1954,4942;0,4942;0,5223" o:connectangles="0,0,0,0,0"/>
                  </v:shape>
                </v:group>
                <v:group id="Group 140" o:spid="_x0000_s1031" style="position:absolute;left:16756;top:5223;width:1954;height:222" coordorigin="16756,5223" coordsize="195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1" o:spid="_x0000_s1032" style="position:absolute;left:16756;top:5223;width:1954;height:222;visibility:visible;mso-wrap-style:square;v-text-anchor:top" coordsize="195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Or8EA&#10;AADcAAAADwAAAGRycy9kb3ducmV2LnhtbERPS4vCMBC+C/sfwizsTdOVVdxqFFcQRLz4WPA4NGNb&#10;bCYliW3990YQvM3H95zZojOVaMj50rKC70ECgjizuuRcwem47k9A+ICssbJMCu7kYTH/6M0w1bbl&#10;PTWHkIsYwj5FBUUIdSqlzwoy6Ae2Jo7cxTqDIUKXS+2wjeGmksMkGUuDJceGAmtaFZRdDzejYOza&#10;yd9uc/7/sfmxGZVbWi1vpNTXZ7ecggjUhbf45d7oOH/0C89n4gV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yTq/BAAAA3AAAAA8AAAAAAAAAAAAAAAAAmAIAAGRycy9kb3du&#10;cmV2LnhtbFBLBQYAAAAABAAEAPUAAACGAwAAAAA=&#10;" path="m,221r1954,l1954,,,,,221xe" fillcolor="#94b3d6" stroked="f">
                    <v:path arrowok="t" o:connecttype="custom" o:connectlocs="0,5444;1954,5444;1954,5223;0,5223;0,5444" o:connectangles="0,0,0,0,0"/>
                  </v:shape>
                </v:group>
                <v:group id="Group 138" o:spid="_x0000_s1033" style="position:absolute;left:16756;top:5444;width:1954;height:221" coordorigin="16756,5444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39" o:spid="_x0000_s1034" style="position:absolute;left:16756;top:5444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acsEA&#10;AADcAAAADwAAAGRycy9kb3ducmV2LnhtbERPTYvCMBC9L/gfwgje1tQeRKpRRCi4nrQKXodmbIvN&#10;pCbZWvfXb4SFvc3jfc5qM5hW9OR8Y1nBbJqAIC6tbrhScDnnnwsQPiBrbC2Tghd52KxHHyvMtH3y&#10;ifoiVCKGsM9QQR1Cl0npy5oM+qntiCN3s85giNBVUjt8xnDTyjRJ5tJgw7Ghxo52NZX34tsoOB0H&#10;LG/9wT7u7tpt0yL/+UpzpSbjYbsEEWgI/+I/917H+fMZvJ+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mWnLBAAAA3AAAAA8AAAAAAAAAAAAAAAAAmAIAAGRycy9kb3du&#10;cmV2LnhtbFBLBQYAAAAABAAEAPUAAACGAwAAAAA=&#10;" path="m,221r1954,l1954,,,,,221xe" fillcolor="#94b3d6" stroked="f">
                    <v:path arrowok="t" o:connecttype="custom" o:connectlocs="0,5665;1954,5665;1954,5444;0,5444;0,5665" o:connectangles="0,0,0,0,0"/>
                  </v:shape>
                </v:group>
                <v:group id="Group 136" o:spid="_x0000_s1035" style="position:absolute;left:16756;top:5665;width:1954;height:221" coordorigin="16756,5665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37" o:spid="_x0000_s1036" style="position:absolute;left:16756;top:5665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hnsEA&#10;AADcAAAADwAAAGRycy9kb3ducmV2LnhtbERPTYvCMBC9L/gfwgje1tQKslSjiFBwPWlX8Do0Y1ts&#10;JjXJ1uqv3yws7G0e73NWm8G0oifnG8sKZtMEBHFpdcOVgvNX/v4Bwgdkja1lUvAkD5v16G2FmbYP&#10;PlFfhErEEPYZKqhD6DIpfVmTQT+1HXHkrtYZDBG6SmqHjxhuWpkmyUIabDg21NjRrqbyVnwbBafj&#10;gOW1P9j7zV26bVrkr880V2oyHrZLEIGG8C/+c+91nL+Yw+8z8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4YZ7BAAAA3AAAAA8AAAAAAAAAAAAAAAAAmAIAAGRycy9kb3du&#10;cmV2LnhtbFBLBQYAAAAABAAEAPUAAACGAwAAAAA=&#10;" path="m,221r1954,l1954,,,,,221xe" fillcolor="#94b3d6" stroked="f">
                    <v:path arrowok="t" o:connecttype="custom" o:connectlocs="0,5886;1954,5886;1954,5665;0,5665;0,5886" o:connectangles="0,0,0,0,0"/>
                  </v:shape>
                </v:group>
                <v:group id="Group 134" o:spid="_x0000_s1037" style="position:absolute;left:16756;top:5886;width:1954;height:221" coordorigin="16756,5886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35" o:spid="_x0000_s1038" style="position:absolute;left:16756;top:5886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1cccEA&#10;AADcAAAADwAAAGRycy9kb3ducmV2LnhtbERPTYvCMBC9L/gfwgje1tSCslSjiFBwPWlX8Do0Y1ts&#10;JjXJ1uqv3yws7G0e73NWm8G0oifnG8sKZtMEBHFpdcOVgvNX/v4Bwgdkja1lUvAkD5v16G2FmbYP&#10;PlFfhErEEPYZKqhD6DIpfVmTQT+1HXHkrtYZDBG6SmqHjxhuWpkmyUIabDg21NjRrqbyVnwbBafj&#10;gOW1P9j7zV26bVrkr880V2oyHrZLEIGG8C/+c+91nL+Yw+8z8QK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dXHHBAAAA3AAAAA8AAAAAAAAAAAAAAAAAmAIAAGRycy9kb3du&#10;cmV2LnhtbFBLBQYAAAAABAAEAPUAAACGAwAAAAA=&#10;" path="m,221r1954,l1954,,,,,221xe" fillcolor="#94b3d6" stroked="f">
                    <v:path arrowok="t" o:connecttype="custom" o:connectlocs="0,6107;1954,6107;1954,5886;0,5886;0,6107" o:connectangles="0,0,0,0,0"/>
                  </v:shape>
                </v:group>
                <v:group id="Group 132" o:spid="_x0000_s1039" style="position:absolute;left:16756;top:6107;width:1954;height:221" coordorigin="16756,6107" coordsize="195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133" o:spid="_x0000_s1040" style="position:absolute;left:16756;top:6107;width:1954;height:221;visibility:visible;mso-wrap-style:square;v-text-anchor:top" coordsize="195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nncEA&#10;AADcAAAADwAAAGRycy9kb3ducmV2LnhtbERPTYvCMBC9L/gfwgje1tQe3KUaRYSC62ntCl6HZmyL&#10;zaQm2Vr99ZsFwds83ucs14NpRU/ON5YVzKYJCOLS6oYrBcef/P0ThA/IGlvLpOBOHtar0dsSM21v&#10;fKC+CJWIIewzVFCH0GVS+rImg35qO+LIna0zGCJ0ldQObzHctDJNkrk02HBsqLGjbU3lpfg1Cg7f&#10;A5bnfm+vF3fqNmmRP77SXKnJeNgsQAQawkv8dO90nD//gP9n4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DZ53BAAAA3AAAAA8AAAAAAAAAAAAAAAAAmAIAAGRycy9kb3du&#10;cmV2LnhtbFBLBQYAAAAABAAEAPUAAACGAwAAAAA=&#10;" path="m,220r1954,l1954,,,,,220xe" fillcolor="#94b3d6" stroked="f">
                    <v:path arrowok="t" o:connecttype="custom" o:connectlocs="0,6327;1954,6327;1954,6107;0,6107;0,6327" o:connectangles="0,0,0,0,0"/>
                  </v:shape>
                </v:group>
                <v:group id="Group 130" o:spid="_x0000_s1041" style="position:absolute;left:16756;top:6327;width:1954;height:281" coordorigin="16756,6327" coordsize="1954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31" o:spid="_x0000_s1042" style="position:absolute;left:16756;top:6327;width:1954;height:281;visibility:visible;mso-wrap-style:square;v-text-anchor:top" coordsize="195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kesUA&#10;AADcAAAADwAAAGRycy9kb3ducmV2LnhtbESPQWsCMRCF7wX/QxjBW83qYWlXo6ho8SJYW8TjuBk3&#10;i8lk2aS6/vumUPA2w3vzvjfTeeesuFEbas8KRsMMBHHpdc2Vgu+vzesbiBCRNVrPpOBBAeaz3ssU&#10;C+3v/Em3Q6xECuFQoAITY1NIGUpDDsPQN8RJu/jWYUxrW0nd4j2FOyvHWZZLhzUngsGGVobK6+HH&#10;Je4yL/dmt/w42vXifHKrsT3tnVKDfreYgIjUxaf5/3qrU/38Hf6eSRP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qR6xQAAANwAAAAPAAAAAAAAAAAAAAAAAJgCAABkcnMv&#10;ZG93bnJldi54bWxQSwUGAAAAAAQABAD1AAAAigMAAAAA&#10;" path="m,281r1954,l1954,,,,,281xe" fillcolor="#94b3d6" stroked="f">
                    <v:path arrowok="t" o:connecttype="custom" o:connectlocs="0,6608;1954,6608;1954,6327;0,6327;0,660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44" behindDoc="1" locked="0" layoutInCell="1" allowOverlap="1" wp14:anchorId="0FFA7B3B" wp14:editId="16BC6169">
                <wp:simplePos x="0" y="0"/>
                <wp:positionH relativeFrom="page">
                  <wp:posOffset>12018010</wp:posOffset>
                </wp:positionH>
                <wp:positionV relativeFrom="page">
                  <wp:posOffset>3240405</wp:posOffset>
                </wp:positionV>
                <wp:extent cx="1045845" cy="675640"/>
                <wp:effectExtent l="0" t="1905" r="4445" b="0"/>
                <wp:wrapNone/>
                <wp:docPr id="14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5845" cy="675640"/>
                          <a:chOff x="18926" y="5103"/>
                          <a:chExt cx="1647" cy="1064"/>
                        </a:xfrm>
                      </wpg:grpSpPr>
                      <wpg:grpSp>
                        <wpg:cNvPr id="145" name="Group 127"/>
                        <wpg:cNvGrpSpPr>
                          <a:grpSpLocks/>
                        </wpg:cNvGrpSpPr>
                        <wpg:grpSpPr bwMode="auto">
                          <a:xfrm>
                            <a:off x="18926" y="5103"/>
                            <a:ext cx="1647" cy="342"/>
                            <a:chOff x="18926" y="5103"/>
                            <a:chExt cx="1647" cy="342"/>
                          </a:xfrm>
                        </wpg:grpSpPr>
                        <wps:wsp>
                          <wps:cNvPr id="146" name="Freeform 128"/>
                          <wps:cNvSpPr>
                            <a:spLocks/>
                          </wps:cNvSpPr>
                          <wps:spPr bwMode="auto">
                            <a:xfrm>
                              <a:off x="18926" y="5103"/>
                              <a:ext cx="1647" cy="342"/>
                            </a:xfrm>
                            <a:custGeom>
                              <a:avLst/>
                              <a:gdLst>
                                <a:gd name="T0" fmla="+- 0 18926 18926"/>
                                <a:gd name="T1" fmla="*/ T0 w 1647"/>
                                <a:gd name="T2" fmla="+- 0 5444 5103"/>
                                <a:gd name="T3" fmla="*/ 5444 h 342"/>
                                <a:gd name="T4" fmla="+- 0 20573 18926"/>
                                <a:gd name="T5" fmla="*/ T4 w 1647"/>
                                <a:gd name="T6" fmla="+- 0 5444 5103"/>
                                <a:gd name="T7" fmla="*/ 5444 h 342"/>
                                <a:gd name="T8" fmla="+- 0 20573 18926"/>
                                <a:gd name="T9" fmla="*/ T8 w 1647"/>
                                <a:gd name="T10" fmla="+- 0 5103 5103"/>
                                <a:gd name="T11" fmla="*/ 5103 h 342"/>
                                <a:gd name="T12" fmla="+- 0 18926 18926"/>
                                <a:gd name="T13" fmla="*/ T12 w 1647"/>
                                <a:gd name="T14" fmla="+- 0 5103 5103"/>
                                <a:gd name="T15" fmla="*/ 5103 h 342"/>
                                <a:gd name="T16" fmla="+- 0 18926 18926"/>
                                <a:gd name="T17" fmla="*/ T16 w 1647"/>
                                <a:gd name="T18" fmla="+- 0 5444 5103"/>
                                <a:gd name="T19" fmla="*/ 5444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342">
                                  <a:moveTo>
                                    <a:pt x="0" y="341"/>
                                  </a:moveTo>
                                  <a:lnTo>
                                    <a:pt x="1647" y="341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5"/>
                        <wpg:cNvGrpSpPr>
                          <a:grpSpLocks/>
                        </wpg:cNvGrpSpPr>
                        <wpg:grpSpPr bwMode="auto">
                          <a:xfrm>
                            <a:off x="18926" y="5444"/>
                            <a:ext cx="1647" cy="221"/>
                            <a:chOff x="18926" y="5444"/>
                            <a:chExt cx="1647" cy="221"/>
                          </a:xfrm>
                        </wpg:grpSpPr>
                        <wps:wsp>
                          <wps:cNvPr id="148" name="Freeform 126"/>
                          <wps:cNvSpPr>
                            <a:spLocks/>
                          </wps:cNvSpPr>
                          <wps:spPr bwMode="auto">
                            <a:xfrm>
                              <a:off x="18926" y="5444"/>
                              <a:ext cx="1647" cy="221"/>
                            </a:xfrm>
                            <a:custGeom>
                              <a:avLst/>
                              <a:gdLst>
                                <a:gd name="T0" fmla="+- 0 18926 18926"/>
                                <a:gd name="T1" fmla="*/ T0 w 1647"/>
                                <a:gd name="T2" fmla="+- 0 5665 5444"/>
                                <a:gd name="T3" fmla="*/ 5665 h 221"/>
                                <a:gd name="T4" fmla="+- 0 20573 18926"/>
                                <a:gd name="T5" fmla="*/ T4 w 1647"/>
                                <a:gd name="T6" fmla="+- 0 5665 5444"/>
                                <a:gd name="T7" fmla="*/ 5665 h 221"/>
                                <a:gd name="T8" fmla="+- 0 20573 18926"/>
                                <a:gd name="T9" fmla="*/ T8 w 1647"/>
                                <a:gd name="T10" fmla="+- 0 5444 5444"/>
                                <a:gd name="T11" fmla="*/ 5444 h 221"/>
                                <a:gd name="T12" fmla="+- 0 18926 18926"/>
                                <a:gd name="T13" fmla="*/ T12 w 1647"/>
                                <a:gd name="T14" fmla="+- 0 5444 5444"/>
                                <a:gd name="T15" fmla="*/ 5444 h 221"/>
                                <a:gd name="T16" fmla="+- 0 18926 18926"/>
                                <a:gd name="T17" fmla="*/ T16 w 1647"/>
                                <a:gd name="T18" fmla="+- 0 5665 5444"/>
                                <a:gd name="T19" fmla="*/ 566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221">
                                  <a:moveTo>
                                    <a:pt x="0" y="221"/>
                                  </a:moveTo>
                                  <a:lnTo>
                                    <a:pt x="1647" y="221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3"/>
                        <wpg:cNvGrpSpPr>
                          <a:grpSpLocks/>
                        </wpg:cNvGrpSpPr>
                        <wpg:grpSpPr bwMode="auto">
                          <a:xfrm>
                            <a:off x="18926" y="5665"/>
                            <a:ext cx="1647" cy="221"/>
                            <a:chOff x="18926" y="5665"/>
                            <a:chExt cx="1647" cy="221"/>
                          </a:xfrm>
                        </wpg:grpSpPr>
                        <wps:wsp>
                          <wps:cNvPr id="150" name="Freeform 124"/>
                          <wps:cNvSpPr>
                            <a:spLocks/>
                          </wps:cNvSpPr>
                          <wps:spPr bwMode="auto">
                            <a:xfrm>
                              <a:off x="18926" y="5665"/>
                              <a:ext cx="1647" cy="221"/>
                            </a:xfrm>
                            <a:custGeom>
                              <a:avLst/>
                              <a:gdLst>
                                <a:gd name="T0" fmla="+- 0 18926 18926"/>
                                <a:gd name="T1" fmla="*/ T0 w 1647"/>
                                <a:gd name="T2" fmla="+- 0 5886 5665"/>
                                <a:gd name="T3" fmla="*/ 5886 h 221"/>
                                <a:gd name="T4" fmla="+- 0 20573 18926"/>
                                <a:gd name="T5" fmla="*/ T4 w 1647"/>
                                <a:gd name="T6" fmla="+- 0 5886 5665"/>
                                <a:gd name="T7" fmla="*/ 5886 h 221"/>
                                <a:gd name="T8" fmla="+- 0 20573 18926"/>
                                <a:gd name="T9" fmla="*/ T8 w 1647"/>
                                <a:gd name="T10" fmla="+- 0 5665 5665"/>
                                <a:gd name="T11" fmla="*/ 5665 h 221"/>
                                <a:gd name="T12" fmla="+- 0 18926 18926"/>
                                <a:gd name="T13" fmla="*/ T12 w 1647"/>
                                <a:gd name="T14" fmla="+- 0 5665 5665"/>
                                <a:gd name="T15" fmla="*/ 5665 h 221"/>
                                <a:gd name="T16" fmla="+- 0 18926 18926"/>
                                <a:gd name="T17" fmla="*/ T16 w 1647"/>
                                <a:gd name="T18" fmla="+- 0 5886 5665"/>
                                <a:gd name="T19" fmla="*/ 588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221">
                                  <a:moveTo>
                                    <a:pt x="0" y="221"/>
                                  </a:moveTo>
                                  <a:lnTo>
                                    <a:pt x="1647" y="221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1"/>
                        <wpg:cNvGrpSpPr>
                          <a:grpSpLocks/>
                        </wpg:cNvGrpSpPr>
                        <wpg:grpSpPr bwMode="auto">
                          <a:xfrm>
                            <a:off x="18926" y="5886"/>
                            <a:ext cx="1647" cy="281"/>
                            <a:chOff x="18926" y="5886"/>
                            <a:chExt cx="1647" cy="281"/>
                          </a:xfrm>
                        </wpg:grpSpPr>
                        <wps:wsp>
                          <wps:cNvPr id="152" name="Freeform 122"/>
                          <wps:cNvSpPr>
                            <a:spLocks/>
                          </wps:cNvSpPr>
                          <wps:spPr bwMode="auto">
                            <a:xfrm>
                              <a:off x="18926" y="5886"/>
                              <a:ext cx="1647" cy="281"/>
                            </a:xfrm>
                            <a:custGeom>
                              <a:avLst/>
                              <a:gdLst>
                                <a:gd name="T0" fmla="+- 0 18926 18926"/>
                                <a:gd name="T1" fmla="*/ T0 w 1647"/>
                                <a:gd name="T2" fmla="+- 0 6167 5886"/>
                                <a:gd name="T3" fmla="*/ 6167 h 281"/>
                                <a:gd name="T4" fmla="+- 0 20573 18926"/>
                                <a:gd name="T5" fmla="*/ T4 w 1647"/>
                                <a:gd name="T6" fmla="+- 0 6167 5886"/>
                                <a:gd name="T7" fmla="*/ 6167 h 281"/>
                                <a:gd name="T8" fmla="+- 0 20573 18926"/>
                                <a:gd name="T9" fmla="*/ T8 w 1647"/>
                                <a:gd name="T10" fmla="+- 0 5886 5886"/>
                                <a:gd name="T11" fmla="*/ 5886 h 281"/>
                                <a:gd name="T12" fmla="+- 0 18926 18926"/>
                                <a:gd name="T13" fmla="*/ T12 w 1647"/>
                                <a:gd name="T14" fmla="+- 0 5886 5886"/>
                                <a:gd name="T15" fmla="*/ 5886 h 281"/>
                                <a:gd name="T16" fmla="+- 0 18926 18926"/>
                                <a:gd name="T17" fmla="*/ T16 w 1647"/>
                                <a:gd name="T18" fmla="+- 0 6167 5886"/>
                                <a:gd name="T19" fmla="*/ 616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47" h="281">
                                  <a:moveTo>
                                    <a:pt x="0" y="281"/>
                                  </a:moveTo>
                                  <a:lnTo>
                                    <a:pt x="1647" y="281"/>
                                  </a:lnTo>
                                  <a:lnTo>
                                    <a:pt x="1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5E12F" id="Group 120" o:spid="_x0000_s1026" style="position:absolute;margin-left:946.3pt;margin-top:255.15pt;width:82.35pt;height:53.2pt;z-index:-113536;mso-position-horizontal-relative:page;mso-position-vertical-relative:page" coordorigin="18926,5103" coordsize="1647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">
                <v:group id="Group 127" o:spid="_x0000_s1027" style="position:absolute;left:18926;top:5103;width:1647;height:342" coordorigin="18926,5103" coordsize="1647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28" o:spid="_x0000_s1028" style="position:absolute;left:18926;top:5103;width:1647;height:342;visibility:visible;mso-wrap-style:square;v-text-anchor:top" coordsize="1647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oEcQA&#10;AADcAAAADwAAAGRycy9kb3ducmV2LnhtbERPTWvCQBC9C/0PywjedGNtpERX0YJtMadoe+htyI5J&#10;bHY2ZNck/fduodDbPN7nrLeDqUVHrassK5jPIhDEudUVFwo+zofpMwjnkTXWlknBDznYbh5Ga0y0&#10;7Tmj7uQLEULYJaig9L5JpHR5SQbdzDbEgbvY1qAPsC2kbrEP4aaWj1G0lAYrDg0lNvRSUv59uhkF&#10;i8PZVNev+O32eUz9NdX717jLlJqMh90KhKfB/4v/3O86zH9awu8z4QK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6BHEAAAA3AAAAA8AAAAAAAAAAAAAAAAAmAIAAGRycy9k&#10;b3ducmV2LnhtbFBLBQYAAAAABAAEAPUAAACJAwAAAAA=&#10;" path="m,341r1647,l1647,,,,,341xe" fillcolor="red" stroked="f">
                    <v:path arrowok="t" o:connecttype="custom" o:connectlocs="0,5444;1647,5444;1647,5103;0,5103;0,5444" o:connectangles="0,0,0,0,0"/>
                  </v:shape>
                </v:group>
                <v:group id="Group 125" o:spid="_x0000_s1029" style="position:absolute;left:18926;top:5444;width:1647;height:221" coordorigin="18926,5444" coordsize="164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26" o:spid="_x0000_s1030" style="position:absolute;left:18926;top:5444;width:1647;height:221;visibility:visible;mso-wrap-style:square;v-text-anchor:top" coordsize="164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rXsIA&#10;AADcAAAADwAAAGRycy9kb3ducmV2LnhtbESPQUsDQQyF70L/wxDBm51VisjaaSktYq9brdBb2Ik7&#10;i5vMsDO2239vDoK3hPfy3pfleuLBnGnMfRQHD/MKDEkbfS+dg4/31/tnMLmgeByikIMrZVivZjdL&#10;rH28SEPnQ+mMhkiu0UEoJdXW5jYQY57HRKLaVxwZi65jZ/2IFw3nwT5W1ZNl7EUbAibaBmq/Dz/s&#10;gFJoql37yfyWjizN9TTl48m5u9tp8wKm0FT+zX/Xe6/4C6XVZ3QCu/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mtewgAAANwAAAAPAAAAAAAAAAAAAAAAAJgCAABkcnMvZG93&#10;bnJldi54bWxQSwUGAAAAAAQABAD1AAAAhwMAAAAA&#10;" path="m,221r1647,l1647,,,,,221xe" fillcolor="red" stroked="f">
                    <v:path arrowok="t" o:connecttype="custom" o:connectlocs="0,5665;1647,5665;1647,5444;0,5444;0,5665" o:connectangles="0,0,0,0,0"/>
                  </v:shape>
                </v:group>
                <v:group id="Group 123" o:spid="_x0000_s1031" style="position:absolute;left:18926;top:5665;width:1647;height:221" coordorigin="18926,5665" coordsize="1647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24" o:spid="_x0000_s1032" style="position:absolute;left:18926;top:5665;width:1647;height:221;visibility:visible;mso-wrap-style:square;v-text-anchor:top" coordsize="1647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3xhcIA&#10;AADcAAAADwAAAGRycy9kb3ducmV2LnhtbESPQUsDQQyF70L/wxDBm51VqMjaaSktYq9brdBb2Ik7&#10;i5vMsDO2239vDoK3hPfy3pfleuLBnGnMfRQHD/MKDEkbfS+dg4/31/tnMLmgeByikIMrZVivZjdL&#10;rH28SEPnQ+mMhkiu0UEoJdXW5jYQY57HRKLaVxwZi65jZ/2IFw3nwT5W1ZNl7EUbAibaBmq/Dz/s&#10;gFJoql37yfyWjizN9TTl48m5u9tp8wKm0FT+zX/Xe6/4C8XXZ3QCu/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3fGFwgAAANwAAAAPAAAAAAAAAAAAAAAAAJgCAABkcnMvZG93&#10;bnJldi54bWxQSwUGAAAAAAQABAD1AAAAhwMAAAAA&#10;" path="m,221r1647,l1647,,,,,221xe" fillcolor="red" stroked="f">
                    <v:path arrowok="t" o:connecttype="custom" o:connectlocs="0,5886;1647,5886;1647,5665;0,5665;0,5886" o:connectangles="0,0,0,0,0"/>
                  </v:shape>
                </v:group>
                <v:group id="Group 121" o:spid="_x0000_s1033" style="position:absolute;left:18926;top:5886;width:1647;height:281" coordorigin="18926,5886" coordsize="1647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2" o:spid="_x0000_s1034" style="position:absolute;left:18926;top:5886;width:1647;height:281;visibility:visible;mso-wrap-style:square;v-text-anchor:top" coordsize="1647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IzVcIA&#10;AADcAAAADwAAAGRycy9kb3ducmV2LnhtbERPS4vCMBC+L/gfwgh7W1MFH1SjiKAuLB6sRTyOzdgW&#10;m0lponb3128Ewdt8fM+ZLVpTiTs1rrSsoN+LQBBnVpecK0gP668JCOeRNVaWScEvOVjMOx8zjLV9&#10;8J7uic9FCGEXo4LC+zqW0mUFGXQ9WxMH7mIbgz7AJpe6wUcIN5UcRNFIGiw5NBRY06qg7JrcjIJq&#10;dC53xzTJxhHRfrNt7U//76TUZ7ddTkF4av1b/HJ/6zB/OIDnM+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jNVwgAAANwAAAAPAAAAAAAAAAAAAAAAAJgCAABkcnMvZG93&#10;bnJldi54bWxQSwUGAAAAAAQABAD1AAAAhwMAAAAA&#10;" path="m,281r1647,l1647,,,,,281xe" fillcolor="red" stroked="f">
                    <v:path arrowok="t" o:connecttype="custom" o:connectlocs="0,6167;1647,6167;1647,5886;0,5886;0,616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68" behindDoc="1" locked="0" layoutInCell="1" allowOverlap="1" wp14:anchorId="0FFA7B3C" wp14:editId="6A9FDF71">
                <wp:simplePos x="0" y="0"/>
                <wp:positionH relativeFrom="page">
                  <wp:posOffset>6774815</wp:posOffset>
                </wp:positionH>
                <wp:positionV relativeFrom="page">
                  <wp:posOffset>4504055</wp:posOffset>
                </wp:positionV>
                <wp:extent cx="621030" cy="1337310"/>
                <wp:effectExtent l="2540" t="0" r="0" b="0"/>
                <wp:wrapNone/>
                <wp:docPr id="12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" cy="1337310"/>
                          <a:chOff x="10669" y="7093"/>
                          <a:chExt cx="978" cy="2106"/>
                        </a:xfrm>
                      </wpg:grpSpPr>
                      <wpg:grpSp>
                        <wpg:cNvPr id="126" name="Group 118"/>
                        <wpg:cNvGrpSpPr>
                          <a:grpSpLocks/>
                        </wpg:cNvGrpSpPr>
                        <wpg:grpSpPr bwMode="auto">
                          <a:xfrm>
                            <a:off x="10669" y="7093"/>
                            <a:ext cx="978" cy="279"/>
                            <a:chOff x="10669" y="7093"/>
                            <a:chExt cx="978" cy="279"/>
                          </a:xfrm>
                        </wpg:grpSpPr>
                        <wps:wsp>
                          <wps:cNvPr id="127" name="Freeform 119"/>
                          <wps:cNvSpPr>
                            <a:spLocks/>
                          </wps:cNvSpPr>
                          <wps:spPr bwMode="auto">
                            <a:xfrm>
                              <a:off x="10669" y="7093"/>
                              <a:ext cx="978" cy="279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371 7093"/>
                                <a:gd name="T3" fmla="*/ 7371 h 279"/>
                                <a:gd name="T4" fmla="+- 0 11646 10669"/>
                                <a:gd name="T5" fmla="*/ T4 w 978"/>
                                <a:gd name="T6" fmla="+- 0 7371 7093"/>
                                <a:gd name="T7" fmla="*/ 7371 h 279"/>
                                <a:gd name="T8" fmla="+- 0 11646 10669"/>
                                <a:gd name="T9" fmla="*/ T8 w 978"/>
                                <a:gd name="T10" fmla="+- 0 7093 7093"/>
                                <a:gd name="T11" fmla="*/ 7093 h 279"/>
                                <a:gd name="T12" fmla="+- 0 10669 10669"/>
                                <a:gd name="T13" fmla="*/ T12 w 978"/>
                                <a:gd name="T14" fmla="+- 0 7093 7093"/>
                                <a:gd name="T15" fmla="*/ 7093 h 279"/>
                                <a:gd name="T16" fmla="+- 0 10669 10669"/>
                                <a:gd name="T17" fmla="*/ T16 w 978"/>
                                <a:gd name="T18" fmla="+- 0 7371 7093"/>
                                <a:gd name="T19" fmla="*/ 7371 h 2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79">
                                  <a:moveTo>
                                    <a:pt x="0" y="278"/>
                                  </a:moveTo>
                                  <a:lnTo>
                                    <a:pt x="977" y="278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6"/>
                        <wpg:cNvGrpSpPr>
                          <a:grpSpLocks/>
                        </wpg:cNvGrpSpPr>
                        <wpg:grpSpPr bwMode="auto">
                          <a:xfrm>
                            <a:off x="10669" y="7371"/>
                            <a:ext cx="978" cy="221"/>
                            <a:chOff x="10669" y="7371"/>
                            <a:chExt cx="978" cy="221"/>
                          </a:xfrm>
                        </wpg:grpSpPr>
                        <wps:wsp>
                          <wps:cNvPr id="129" name="Freeform 117"/>
                          <wps:cNvSpPr>
                            <a:spLocks/>
                          </wps:cNvSpPr>
                          <wps:spPr bwMode="auto">
                            <a:xfrm>
                              <a:off x="10669" y="7371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592 7371"/>
                                <a:gd name="T3" fmla="*/ 7592 h 221"/>
                                <a:gd name="T4" fmla="+- 0 11646 10669"/>
                                <a:gd name="T5" fmla="*/ T4 w 978"/>
                                <a:gd name="T6" fmla="+- 0 7592 7371"/>
                                <a:gd name="T7" fmla="*/ 7592 h 221"/>
                                <a:gd name="T8" fmla="+- 0 11646 10669"/>
                                <a:gd name="T9" fmla="*/ T8 w 978"/>
                                <a:gd name="T10" fmla="+- 0 7371 7371"/>
                                <a:gd name="T11" fmla="*/ 7371 h 221"/>
                                <a:gd name="T12" fmla="+- 0 10669 10669"/>
                                <a:gd name="T13" fmla="*/ T12 w 978"/>
                                <a:gd name="T14" fmla="+- 0 7371 7371"/>
                                <a:gd name="T15" fmla="*/ 7371 h 221"/>
                                <a:gd name="T16" fmla="+- 0 10669 10669"/>
                                <a:gd name="T17" fmla="*/ T16 w 978"/>
                                <a:gd name="T18" fmla="+- 0 7592 7371"/>
                                <a:gd name="T19" fmla="*/ 759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4"/>
                        <wpg:cNvGrpSpPr>
                          <a:grpSpLocks/>
                        </wpg:cNvGrpSpPr>
                        <wpg:grpSpPr bwMode="auto">
                          <a:xfrm>
                            <a:off x="10669" y="7592"/>
                            <a:ext cx="978" cy="221"/>
                            <a:chOff x="10669" y="7592"/>
                            <a:chExt cx="978" cy="221"/>
                          </a:xfrm>
                        </wpg:grpSpPr>
                        <wps:wsp>
                          <wps:cNvPr id="131" name="Freeform 115"/>
                          <wps:cNvSpPr>
                            <a:spLocks/>
                          </wps:cNvSpPr>
                          <wps:spPr bwMode="auto">
                            <a:xfrm>
                              <a:off x="10669" y="7592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7813 7592"/>
                                <a:gd name="T3" fmla="*/ 7813 h 221"/>
                                <a:gd name="T4" fmla="+- 0 11646 10669"/>
                                <a:gd name="T5" fmla="*/ T4 w 978"/>
                                <a:gd name="T6" fmla="+- 0 7813 7592"/>
                                <a:gd name="T7" fmla="*/ 7813 h 221"/>
                                <a:gd name="T8" fmla="+- 0 11646 10669"/>
                                <a:gd name="T9" fmla="*/ T8 w 978"/>
                                <a:gd name="T10" fmla="+- 0 7592 7592"/>
                                <a:gd name="T11" fmla="*/ 7592 h 221"/>
                                <a:gd name="T12" fmla="+- 0 10669 10669"/>
                                <a:gd name="T13" fmla="*/ T12 w 978"/>
                                <a:gd name="T14" fmla="+- 0 7592 7592"/>
                                <a:gd name="T15" fmla="*/ 7592 h 221"/>
                                <a:gd name="T16" fmla="+- 0 10669 10669"/>
                                <a:gd name="T17" fmla="*/ T16 w 978"/>
                                <a:gd name="T18" fmla="+- 0 7813 7592"/>
                                <a:gd name="T19" fmla="*/ 781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2"/>
                        <wpg:cNvGrpSpPr>
                          <a:grpSpLocks/>
                        </wpg:cNvGrpSpPr>
                        <wpg:grpSpPr bwMode="auto">
                          <a:xfrm>
                            <a:off x="10669" y="7813"/>
                            <a:ext cx="978" cy="221"/>
                            <a:chOff x="10669" y="7813"/>
                            <a:chExt cx="978" cy="221"/>
                          </a:xfrm>
                        </wpg:grpSpPr>
                        <wps:wsp>
                          <wps:cNvPr id="133" name="Freeform 113"/>
                          <wps:cNvSpPr>
                            <a:spLocks/>
                          </wps:cNvSpPr>
                          <wps:spPr bwMode="auto">
                            <a:xfrm>
                              <a:off x="10669" y="7813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034 7813"/>
                                <a:gd name="T3" fmla="*/ 8034 h 221"/>
                                <a:gd name="T4" fmla="+- 0 11646 10669"/>
                                <a:gd name="T5" fmla="*/ T4 w 978"/>
                                <a:gd name="T6" fmla="+- 0 8034 7813"/>
                                <a:gd name="T7" fmla="*/ 8034 h 221"/>
                                <a:gd name="T8" fmla="+- 0 11646 10669"/>
                                <a:gd name="T9" fmla="*/ T8 w 978"/>
                                <a:gd name="T10" fmla="+- 0 7813 7813"/>
                                <a:gd name="T11" fmla="*/ 7813 h 221"/>
                                <a:gd name="T12" fmla="+- 0 10669 10669"/>
                                <a:gd name="T13" fmla="*/ T12 w 978"/>
                                <a:gd name="T14" fmla="+- 0 7813 7813"/>
                                <a:gd name="T15" fmla="*/ 7813 h 221"/>
                                <a:gd name="T16" fmla="+- 0 10669 10669"/>
                                <a:gd name="T17" fmla="*/ T16 w 978"/>
                                <a:gd name="T18" fmla="+- 0 8034 7813"/>
                                <a:gd name="T19" fmla="*/ 803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0"/>
                        <wpg:cNvGrpSpPr>
                          <a:grpSpLocks/>
                        </wpg:cNvGrpSpPr>
                        <wpg:grpSpPr bwMode="auto">
                          <a:xfrm>
                            <a:off x="10669" y="8034"/>
                            <a:ext cx="978" cy="221"/>
                            <a:chOff x="10669" y="8034"/>
                            <a:chExt cx="978" cy="221"/>
                          </a:xfrm>
                        </wpg:grpSpPr>
                        <wps:wsp>
                          <wps:cNvPr id="135" name="Freeform 111"/>
                          <wps:cNvSpPr>
                            <a:spLocks/>
                          </wps:cNvSpPr>
                          <wps:spPr bwMode="auto">
                            <a:xfrm>
                              <a:off x="10669" y="8034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255 8034"/>
                                <a:gd name="T3" fmla="*/ 8255 h 221"/>
                                <a:gd name="T4" fmla="+- 0 11646 10669"/>
                                <a:gd name="T5" fmla="*/ T4 w 978"/>
                                <a:gd name="T6" fmla="+- 0 8255 8034"/>
                                <a:gd name="T7" fmla="*/ 8255 h 221"/>
                                <a:gd name="T8" fmla="+- 0 11646 10669"/>
                                <a:gd name="T9" fmla="*/ T8 w 978"/>
                                <a:gd name="T10" fmla="+- 0 8034 8034"/>
                                <a:gd name="T11" fmla="*/ 8034 h 221"/>
                                <a:gd name="T12" fmla="+- 0 10669 10669"/>
                                <a:gd name="T13" fmla="*/ T12 w 978"/>
                                <a:gd name="T14" fmla="+- 0 8034 8034"/>
                                <a:gd name="T15" fmla="*/ 8034 h 221"/>
                                <a:gd name="T16" fmla="+- 0 10669 10669"/>
                                <a:gd name="T17" fmla="*/ T16 w 978"/>
                                <a:gd name="T18" fmla="+- 0 8255 8034"/>
                                <a:gd name="T19" fmla="*/ 825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8"/>
                        <wpg:cNvGrpSpPr>
                          <a:grpSpLocks/>
                        </wpg:cNvGrpSpPr>
                        <wpg:grpSpPr bwMode="auto">
                          <a:xfrm>
                            <a:off x="10669" y="8255"/>
                            <a:ext cx="978" cy="221"/>
                            <a:chOff x="10669" y="8255"/>
                            <a:chExt cx="978" cy="221"/>
                          </a:xfrm>
                        </wpg:grpSpPr>
                        <wps:wsp>
                          <wps:cNvPr id="137" name="Freeform 109"/>
                          <wps:cNvSpPr>
                            <a:spLocks/>
                          </wps:cNvSpPr>
                          <wps:spPr bwMode="auto">
                            <a:xfrm>
                              <a:off x="10669" y="8255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475 8255"/>
                                <a:gd name="T3" fmla="*/ 8475 h 221"/>
                                <a:gd name="T4" fmla="+- 0 11646 10669"/>
                                <a:gd name="T5" fmla="*/ T4 w 978"/>
                                <a:gd name="T6" fmla="+- 0 8475 8255"/>
                                <a:gd name="T7" fmla="*/ 8475 h 221"/>
                                <a:gd name="T8" fmla="+- 0 11646 10669"/>
                                <a:gd name="T9" fmla="*/ T8 w 978"/>
                                <a:gd name="T10" fmla="+- 0 8255 8255"/>
                                <a:gd name="T11" fmla="*/ 8255 h 221"/>
                                <a:gd name="T12" fmla="+- 0 10669 10669"/>
                                <a:gd name="T13" fmla="*/ T12 w 978"/>
                                <a:gd name="T14" fmla="+- 0 8255 8255"/>
                                <a:gd name="T15" fmla="*/ 8255 h 221"/>
                                <a:gd name="T16" fmla="+- 0 10669 10669"/>
                                <a:gd name="T17" fmla="*/ T16 w 978"/>
                                <a:gd name="T18" fmla="+- 0 8475 8255"/>
                                <a:gd name="T19" fmla="*/ 84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0"/>
                                  </a:moveTo>
                                  <a:lnTo>
                                    <a:pt x="977" y="220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6"/>
                        <wpg:cNvGrpSpPr>
                          <a:grpSpLocks/>
                        </wpg:cNvGrpSpPr>
                        <wpg:grpSpPr bwMode="auto">
                          <a:xfrm>
                            <a:off x="10669" y="8475"/>
                            <a:ext cx="978" cy="221"/>
                            <a:chOff x="10669" y="8475"/>
                            <a:chExt cx="978" cy="221"/>
                          </a:xfrm>
                        </wpg:grpSpPr>
                        <wps:wsp>
                          <wps:cNvPr id="139" name="Freeform 107"/>
                          <wps:cNvSpPr>
                            <a:spLocks/>
                          </wps:cNvSpPr>
                          <wps:spPr bwMode="auto">
                            <a:xfrm>
                              <a:off x="10669" y="8475"/>
                              <a:ext cx="978" cy="22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696 8475"/>
                                <a:gd name="T3" fmla="*/ 8696 h 221"/>
                                <a:gd name="T4" fmla="+- 0 11646 10669"/>
                                <a:gd name="T5" fmla="*/ T4 w 978"/>
                                <a:gd name="T6" fmla="+- 0 8696 8475"/>
                                <a:gd name="T7" fmla="*/ 8696 h 221"/>
                                <a:gd name="T8" fmla="+- 0 11646 10669"/>
                                <a:gd name="T9" fmla="*/ T8 w 978"/>
                                <a:gd name="T10" fmla="+- 0 8475 8475"/>
                                <a:gd name="T11" fmla="*/ 8475 h 221"/>
                                <a:gd name="T12" fmla="+- 0 10669 10669"/>
                                <a:gd name="T13" fmla="*/ T12 w 978"/>
                                <a:gd name="T14" fmla="+- 0 8475 8475"/>
                                <a:gd name="T15" fmla="*/ 8475 h 221"/>
                                <a:gd name="T16" fmla="+- 0 10669 10669"/>
                                <a:gd name="T17" fmla="*/ T16 w 978"/>
                                <a:gd name="T18" fmla="+- 0 8696 8475"/>
                                <a:gd name="T19" fmla="*/ 86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1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04"/>
                        <wpg:cNvGrpSpPr>
                          <a:grpSpLocks/>
                        </wpg:cNvGrpSpPr>
                        <wpg:grpSpPr bwMode="auto">
                          <a:xfrm>
                            <a:off x="10669" y="8696"/>
                            <a:ext cx="978" cy="222"/>
                            <a:chOff x="10669" y="8696"/>
                            <a:chExt cx="978" cy="222"/>
                          </a:xfrm>
                        </wpg:grpSpPr>
                        <wps:wsp>
                          <wps:cNvPr id="141" name="Freeform 105"/>
                          <wps:cNvSpPr>
                            <a:spLocks/>
                          </wps:cNvSpPr>
                          <wps:spPr bwMode="auto">
                            <a:xfrm>
                              <a:off x="10669" y="8696"/>
                              <a:ext cx="978" cy="222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8917 8696"/>
                                <a:gd name="T3" fmla="*/ 8917 h 222"/>
                                <a:gd name="T4" fmla="+- 0 11646 10669"/>
                                <a:gd name="T5" fmla="*/ T4 w 978"/>
                                <a:gd name="T6" fmla="+- 0 8917 8696"/>
                                <a:gd name="T7" fmla="*/ 8917 h 222"/>
                                <a:gd name="T8" fmla="+- 0 11646 10669"/>
                                <a:gd name="T9" fmla="*/ T8 w 978"/>
                                <a:gd name="T10" fmla="+- 0 8696 8696"/>
                                <a:gd name="T11" fmla="*/ 8696 h 222"/>
                                <a:gd name="T12" fmla="+- 0 10669 10669"/>
                                <a:gd name="T13" fmla="*/ T12 w 978"/>
                                <a:gd name="T14" fmla="+- 0 8696 8696"/>
                                <a:gd name="T15" fmla="*/ 8696 h 222"/>
                                <a:gd name="T16" fmla="+- 0 10669 10669"/>
                                <a:gd name="T17" fmla="*/ T16 w 978"/>
                                <a:gd name="T18" fmla="+- 0 8917 8696"/>
                                <a:gd name="T19" fmla="*/ 8917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22">
                                  <a:moveTo>
                                    <a:pt x="0" y="221"/>
                                  </a:moveTo>
                                  <a:lnTo>
                                    <a:pt x="977" y="22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02"/>
                        <wpg:cNvGrpSpPr>
                          <a:grpSpLocks/>
                        </wpg:cNvGrpSpPr>
                        <wpg:grpSpPr bwMode="auto">
                          <a:xfrm>
                            <a:off x="10669" y="8917"/>
                            <a:ext cx="978" cy="281"/>
                            <a:chOff x="10669" y="8917"/>
                            <a:chExt cx="978" cy="281"/>
                          </a:xfrm>
                        </wpg:grpSpPr>
                        <wps:wsp>
                          <wps:cNvPr id="143" name="Freeform 103"/>
                          <wps:cNvSpPr>
                            <a:spLocks/>
                          </wps:cNvSpPr>
                          <wps:spPr bwMode="auto">
                            <a:xfrm>
                              <a:off x="10669" y="8917"/>
                              <a:ext cx="978" cy="281"/>
                            </a:xfrm>
                            <a:custGeom>
                              <a:avLst/>
                              <a:gdLst>
                                <a:gd name="T0" fmla="+- 0 10669 10669"/>
                                <a:gd name="T1" fmla="*/ T0 w 978"/>
                                <a:gd name="T2" fmla="+- 0 9198 8917"/>
                                <a:gd name="T3" fmla="*/ 9198 h 281"/>
                                <a:gd name="T4" fmla="+- 0 11646 10669"/>
                                <a:gd name="T5" fmla="*/ T4 w 978"/>
                                <a:gd name="T6" fmla="+- 0 9198 8917"/>
                                <a:gd name="T7" fmla="*/ 9198 h 281"/>
                                <a:gd name="T8" fmla="+- 0 11646 10669"/>
                                <a:gd name="T9" fmla="*/ T8 w 978"/>
                                <a:gd name="T10" fmla="+- 0 8917 8917"/>
                                <a:gd name="T11" fmla="*/ 8917 h 281"/>
                                <a:gd name="T12" fmla="+- 0 10669 10669"/>
                                <a:gd name="T13" fmla="*/ T12 w 978"/>
                                <a:gd name="T14" fmla="+- 0 8917 8917"/>
                                <a:gd name="T15" fmla="*/ 8917 h 281"/>
                                <a:gd name="T16" fmla="+- 0 10669 10669"/>
                                <a:gd name="T17" fmla="*/ T16 w 978"/>
                                <a:gd name="T18" fmla="+- 0 9198 8917"/>
                                <a:gd name="T19" fmla="*/ 919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281">
                                  <a:moveTo>
                                    <a:pt x="0" y="281"/>
                                  </a:moveTo>
                                  <a:lnTo>
                                    <a:pt x="977" y="281"/>
                                  </a:lnTo>
                                  <a:lnTo>
                                    <a:pt x="9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113B9" id="Group 101" o:spid="_x0000_s1026" style="position:absolute;margin-left:533.45pt;margin-top:354.65pt;width:48.9pt;height:105.3pt;z-index:-113512;mso-position-horizontal-relative:page;mso-position-vertical-relative:page" coordorigin="10669,7093" coordsize="978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">
                <v:group id="Group 118" o:spid="_x0000_s1027" style="position:absolute;left:10669;top:7093;width:978;height:279" coordorigin="10669,7093" coordsize="978,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19" o:spid="_x0000_s1028" style="position:absolute;left:10669;top:7093;width:978;height:279;visibility:visible;mso-wrap-style:square;v-text-anchor:top" coordsize="978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KM8MA&#10;AADcAAAADwAAAGRycy9kb3ducmV2LnhtbERPzYrCMBC+C75DGMGLaLo9aK1GkQVxWdmDPw8wNmNb&#10;bCa1ibb79hthwdt8fL+zXHemEk9qXGlZwcckAkGcWV1yruB82o4TEM4ja6wsk4JfcrBe9XtLTLVt&#10;+UDPo89FCGGXooLC+zqV0mUFGXQTWxMH7mobgz7AJpe6wTaEm0rGUTSVBksODQXW9FlQdjs+jIKb&#10;nSc/ej89J3Fb59/zyyi570ZKDQfdZgHCU+ff4n/3lw7z4xm8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UKM8MAAADcAAAADwAAAAAAAAAAAAAAAACYAgAAZHJzL2Rv&#10;d25yZXYueG1sUEsFBgAAAAAEAAQA9QAAAIgDAAAAAA==&#10;" path="m,278r977,l977,,,,,278xe" fillcolor="#a6a6a6" stroked="f">
                    <v:path arrowok="t" o:connecttype="custom" o:connectlocs="0,7371;977,7371;977,7093;0,7093;0,7371" o:connectangles="0,0,0,0,0"/>
                  </v:shape>
                </v:group>
                <v:group id="Group 116" o:spid="_x0000_s1029" style="position:absolute;left:10669;top:7371;width:978;height:221" coordorigin="10669,7371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17" o:spid="_x0000_s1030" style="position:absolute;left:10669;top:7371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jLMMA&#10;AADcAAAADwAAAGRycy9kb3ducmV2LnhtbERPS2vCQBC+F/wPywi91U1ysBpdRSJ9HNsolN7G7JgE&#10;s7Mxuybpv+8WCt7m43vOejuaRvTUudqygngWgSAurK65VHA8vDwtQDiPrLGxTAp+yMF2M3lYY6rt&#10;wJ/U574UIYRdigoq79tUSldUZNDNbEscuLPtDPoAu1LqDocQbhqZRNFcGqw5NFTYUlZRcclvRkGe&#10;HS5vyW3x2py8/d5/xfPn/OOq1ON03K1AeBr9XfzvftdhfrKE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NjLMMAAADcAAAADwAAAAAAAAAAAAAAAACYAgAAZHJzL2Rv&#10;d25yZXYueG1sUEsFBgAAAAAEAAQA9QAAAIgDAAAAAA==&#10;" path="m,221r977,l977,,,,,221xe" fillcolor="#a6a6a6" stroked="f">
                    <v:path arrowok="t" o:connecttype="custom" o:connectlocs="0,7592;977,7592;977,7371;0,7371;0,7592" o:connectangles="0,0,0,0,0"/>
                  </v:shape>
                </v:group>
                <v:group id="Group 114" o:spid="_x0000_s1031" style="position:absolute;left:10669;top:7592;width:978;height:221" coordorigin="10669,7592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15" o:spid="_x0000_s1032" style="position:absolute;left:10669;top:7592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z598MA&#10;AADcAAAADwAAAGRycy9kb3ducmV2LnhtbERPS2vCQBC+F/wPywi9NZtYSCW6SlH6ONpEKL2N2WkS&#10;zM7G7GrSf98VBG/z8T1nuR5NKy7Uu8aygiSKQRCXVjdcKdgXb09zEM4ja2wtk4I/crBeTR6WmGk7&#10;8Bddcl+JEMIuQwW1910mpStrMugi2xEH7tf2Bn2AfSV1j0MIN62cxXEqDTYcGmrsaFNTeczPRkG+&#10;KY4fs/P8vT14+7P9TtKXfHdS6nE6vi5AeBr9XXxzf+ow/zmB6zPhAr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z598MAAADcAAAADwAAAAAAAAAAAAAAAACYAgAAZHJzL2Rv&#10;d25yZXYueG1sUEsFBgAAAAAEAAQA9QAAAIgDAAAAAA==&#10;" path="m,221r977,l977,,,,,221xe" fillcolor="#a6a6a6" stroked="f">
                    <v:path arrowok="t" o:connecttype="custom" o:connectlocs="0,7813;977,7813;977,7592;0,7592;0,7813" o:connectangles="0,0,0,0,0"/>
                  </v:shape>
                </v:group>
                <v:group id="Group 112" o:spid="_x0000_s1033" style="position:absolute;left:10669;top:7813;width:978;height:221" coordorigin="10669,7813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3" o:spid="_x0000_s1034" style="position:absolute;left:10669;top:7813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CG8MA&#10;AADcAAAADwAAAGRycy9kb3ducmV2LnhtbERPTWvCQBC9F/wPywje6iYKVlJXkUjVo42C9DbNTpNg&#10;djbNrkn677tCobd5vM9ZbQZTi45aV1lWEE8jEMS51RUXCi7nt+clCOeRNdaWScEPOdisR08rTLTt&#10;+Z26zBcihLBLUEHpfZNI6fKSDLqpbYgD92Vbgz7AtpC6xT6Em1rOomghDVYcGkpsKC0pv2V3oyBL&#10;z7fD7L7c15/efuyu8eIlO30rNRkP21cQngb/L/5zH3WYP5/D4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LCG8MAAADcAAAADwAAAAAAAAAAAAAAAACYAgAAZHJzL2Rv&#10;d25yZXYueG1sUEsFBgAAAAAEAAQA9QAAAIgDAAAAAA==&#10;" path="m,221r977,l977,,,,,221xe" fillcolor="#a6a6a6" stroked="f">
                    <v:path arrowok="t" o:connecttype="custom" o:connectlocs="0,8034;977,8034;977,7813;0,7813;0,8034" o:connectangles="0,0,0,0,0"/>
                  </v:shape>
                </v:group>
                <v:group id="Group 110" o:spid="_x0000_s1035" style="position:absolute;left:10669;top:8034;width:978;height:221" coordorigin="10669,8034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11" o:spid="_x0000_s1036" style="position:absolute;left:10669;top:8034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/9MIA&#10;AADcAAAADwAAAGRycy9kb3ducmV2LnhtbERPTYvCMBC9C/6HMAveNNVFV6pRRFn1qHVBvI3NbFts&#10;JrWJWv/9ZkHwNo/3OdN5Y0pxp9oVlhX0exEI4tTqgjMFP4fv7hiE88gaS8uk4EkO5rN2a4qxtg/e&#10;0z3xmQgh7GJUkHtfxVK6NCeDrmcr4sD92tqgD7DOpK7xEcJNKQdRNJIGCw4NOVa0zCm9JDejIFke&#10;LpvBbbwuz96eVsf+6CvZXZXqfDSLCQhPjX+LX+6tDvM/h/D/TLh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//0wgAAANwAAAAPAAAAAAAAAAAAAAAAAJgCAABkcnMvZG93&#10;bnJldi54bWxQSwUGAAAAAAQABAD1AAAAhwMAAAAA&#10;" path="m,221r977,l977,,,,,221xe" fillcolor="#a6a6a6" stroked="f">
                    <v:path arrowok="t" o:connecttype="custom" o:connectlocs="0,8255;977,8255;977,8034;0,8034;0,8255" o:connectangles="0,0,0,0,0"/>
                  </v:shape>
                </v:group>
                <v:group id="Group 108" o:spid="_x0000_s1037" style="position:absolute;left:10669;top:8255;width:978;height:221" coordorigin="10669,8255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09" o:spid="_x0000_s1038" style="position:absolute;left:10669;top:8255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EGMMA&#10;AADcAAAADwAAAGRycy9kb3ducmV2LnhtbERPTWvCQBC9F/wPywje6iYKUVJXkUi1RxsF6W2anSbB&#10;7GyaXU36791Cobd5vM9ZbQbTiDt1rrasIJ5GIIgLq2suFZxPr89LEM4ja2wsk4IfcrBZj55WmGrb&#10;8zvdc1+KEMIuRQWV920qpSsqMuimtiUO3JftDPoAu1LqDvsQbho5i6JEGqw5NFTYUlZRcc1vRkGe&#10;na6H2W25bz69/dhd4mSRH7+VmoyH7QsIT4P/F/+533SYP1/A7zPhAr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EGMMAAADcAAAADwAAAAAAAAAAAAAAAACYAgAAZHJzL2Rv&#10;d25yZXYueG1sUEsFBgAAAAAEAAQA9QAAAIgDAAAAAA==&#10;" path="m,220r977,l977,,,,,220xe" fillcolor="#a6a6a6" stroked="f">
                    <v:path arrowok="t" o:connecttype="custom" o:connectlocs="0,8475;977,8475;977,8255;0,8255;0,8475" o:connectangles="0,0,0,0,0"/>
                  </v:shape>
                </v:group>
                <v:group id="Group 106" o:spid="_x0000_s1039" style="position:absolute;left:10669;top:8475;width:978;height:221" coordorigin="10669,8475" coordsize="97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07" o:spid="_x0000_s1040" style="position:absolute;left:10669;top:8475;width:978;height:221;visibility:visible;mso-wrap-style:square;v-text-anchor:top" coordsize="97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18cQA&#10;AADcAAAADwAAAGRycy9kb3ducmV2LnhtbERPTWvCQBC9C/6HZQredBMLalPXIJZqjzYWSm/T7DQJ&#10;ZmfT7CbGf98VhN7m8T5nnQ6mFj21rrKsIJ5FIIhzqysuFHycXqcrEM4ja6wtk4IrOUg349EaE20v&#10;/E595gsRQtglqKD0vkmkdHlJBt3MNsSB+7GtQR9gW0jd4iWEm1rOo2ghDVYcGkpsaFdSfs46oyDb&#10;nc6Hebfa19/efr18xotldvxVavIwbJ9BeBr8v/juftNh/uMT3J4JF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9fHEAAAA3AAAAA8AAAAAAAAAAAAAAAAAmAIAAGRycy9k&#10;b3ducmV2LnhtbFBLBQYAAAAABAAEAPUAAACJAwAAAAA=&#10;" path="m,221r977,l977,,,,,221xe" fillcolor="#a6a6a6" stroked="f">
                    <v:path arrowok="t" o:connecttype="custom" o:connectlocs="0,8696;977,8696;977,8475;0,8475;0,8696" o:connectangles="0,0,0,0,0"/>
                  </v:shape>
                </v:group>
                <v:group id="Group 104" o:spid="_x0000_s1041" style="position:absolute;left:10669;top:8696;width:978;height:222" coordorigin="10669,8696" coordsize="978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5" o:spid="_x0000_s1042" style="position:absolute;left:10669;top:8696;width:978;height:222;visibility:visible;mso-wrap-style:square;v-text-anchor:top" coordsize="978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HC8UA&#10;AADcAAAADwAAAGRycy9kb3ducmV2LnhtbESPQWvCQBCF7wX/wzKCl6KbiBSNriLVgogHjXofs2MS&#10;zM6m2a3Gf+8WCr3N8N68781s0ZpK3KlxpWUF8SACQZxZXXKu4HT86o9BOI+ssbJMCp7kYDHvvM0w&#10;0fbBB7qnPhchhF2CCgrv60RKlxVk0A1sTRy0q20M+rA2udQNPkK4qeQwij6kwZIDocCaPgvKbumP&#10;CZA43q+qy3qbT7J0V7/rUXn+3ijV67bLKQhPrf83/11vdKg/iuH3mTCB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cLxQAAANwAAAAPAAAAAAAAAAAAAAAAAJgCAABkcnMv&#10;ZG93bnJldi54bWxQSwUGAAAAAAQABAD1AAAAigMAAAAA&#10;" path="m,221r977,l977,,,,,221xe" fillcolor="#a6a6a6" stroked="f">
                    <v:path arrowok="t" o:connecttype="custom" o:connectlocs="0,8917;977,8917;977,8696;0,8696;0,8917" o:connectangles="0,0,0,0,0"/>
                  </v:shape>
                </v:group>
                <v:group id="Group 102" o:spid="_x0000_s1043" style="position:absolute;left:10669;top:8917;width:978;height:281" coordorigin="10669,8917" coordsize="978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03" o:spid="_x0000_s1044" style="position:absolute;left:10669;top:8917;width:978;height:281;visibility:visible;mso-wrap-style:square;v-text-anchor:top" coordsize="978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FtsIA&#10;AADcAAAADwAAAGRycy9kb3ducmV2LnhtbERPTWvCQBC9F/wPywje6sZGgomuIkKhlx602l6H7CRZ&#10;zM6G7DaJ/75bKPQ2j/c5u8NkWzFQ741jBatlAoK4dNpwreD68fq8AeEDssbWMSl4kIfDfva0w0K7&#10;kc80XEItYgj7AhU0IXSFlL5syKJfuo44cpXrLYYI+1rqHscYblv5kiSZtGg4NjTY0amh8n75tgo+&#10;Wd8zzNa3c2uMzNOvusrfR6UW8+m4BRFoCv/iP/ebjvPXKfw+Ey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MW2wgAAANwAAAAPAAAAAAAAAAAAAAAAAJgCAABkcnMvZG93&#10;bnJldi54bWxQSwUGAAAAAAQABAD1AAAAhwMAAAAA&#10;" path="m,281r977,l977,,,,,281xe" fillcolor="#a6a6a6" stroked="f">
                    <v:path arrowok="t" o:connecttype="custom" o:connectlocs="0,9198;977,9198;977,8917;0,8917;0,919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2992" behindDoc="1" locked="0" layoutInCell="1" allowOverlap="1" wp14:anchorId="0FFA7B3D" wp14:editId="404118F3">
                <wp:simplePos x="0" y="0"/>
                <wp:positionH relativeFrom="page">
                  <wp:posOffset>8288655</wp:posOffset>
                </wp:positionH>
                <wp:positionV relativeFrom="page">
                  <wp:posOffset>4834890</wp:posOffset>
                </wp:positionV>
                <wp:extent cx="1290955" cy="675640"/>
                <wp:effectExtent l="1905" t="0" r="2540" b="0"/>
                <wp:wrapNone/>
                <wp:docPr id="116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675640"/>
                          <a:chOff x="13053" y="7614"/>
                          <a:chExt cx="2033" cy="1064"/>
                        </a:xfrm>
                      </wpg:grpSpPr>
                      <wpg:grpSp>
                        <wpg:cNvPr id="117" name="Group 99"/>
                        <wpg:cNvGrpSpPr>
                          <a:grpSpLocks/>
                        </wpg:cNvGrpSpPr>
                        <wpg:grpSpPr bwMode="auto">
                          <a:xfrm>
                            <a:off x="13053" y="7614"/>
                            <a:ext cx="2033" cy="341"/>
                            <a:chOff x="13053" y="7614"/>
                            <a:chExt cx="2033" cy="341"/>
                          </a:xfrm>
                        </wpg:grpSpPr>
                        <wps:wsp>
                          <wps:cNvPr id="118" name="Freeform 100"/>
                          <wps:cNvSpPr>
                            <a:spLocks/>
                          </wps:cNvSpPr>
                          <wps:spPr bwMode="auto">
                            <a:xfrm>
                              <a:off x="13053" y="7614"/>
                              <a:ext cx="2033" cy="34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7955 7614"/>
                                <a:gd name="T3" fmla="*/ 7955 h 341"/>
                                <a:gd name="T4" fmla="+- 0 15085 13053"/>
                                <a:gd name="T5" fmla="*/ T4 w 2033"/>
                                <a:gd name="T6" fmla="+- 0 7955 7614"/>
                                <a:gd name="T7" fmla="*/ 7955 h 341"/>
                                <a:gd name="T8" fmla="+- 0 15085 13053"/>
                                <a:gd name="T9" fmla="*/ T8 w 2033"/>
                                <a:gd name="T10" fmla="+- 0 7614 7614"/>
                                <a:gd name="T11" fmla="*/ 7614 h 341"/>
                                <a:gd name="T12" fmla="+- 0 13053 13053"/>
                                <a:gd name="T13" fmla="*/ T12 w 2033"/>
                                <a:gd name="T14" fmla="+- 0 7614 7614"/>
                                <a:gd name="T15" fmla="*/ 7614 h 341"/>
                                <a:gd name="T16" fmla="+- 0 13053 13053"/>
                                <a:gd name="T17" fmla="*/ T16 w 2033"/>
                                <a:gd name="T18" fmla="+- 0 7955 7614"/>
                                <a:gd name="T19" fmla="*/ 7955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41">
                                  <a:moveTo>
                                    <a:pt x="0" y="341"/>
                                  </a:moveTo>
                                  <a:lnTo>
                                    <a:pt x="2032" y="34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97"/>
                        <wpg:cNvGrpSpPr>
                          <a:grpSpLocks/>
                        </wpg:cNvGrpSpPr>
                        <wpg:grpSpPr bwMode="auto">
                          <a:xfrm>
                            <a:off x="13053" y="7955"/>
                            <a:ext cx="2033" cy="221"/>
                            <a:chOff x="13053" y="7955"/>
                            <a:chExt cx="2033" cy="221"/>
                          </a:xfrm>
                        </wpg:grpSpPr>
                        <wps:wsp>
                          <wps:cNvPr id="120" name="Freeform 98"/>
                          <wps:cNvSpPr>
                            <a:spLocks/>
                          </wps:cNvSpPr>
                          <wps:spPr bwMode="auto">
                            <a:xfrm>
                              <a:off x="13053" y="7955"/>
                              <a:ext cx="2033" cy="22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175 7955"/>
                                <a:gd name="T3" fmla="*/ 8175 h 221"/>
                                <a:gd name="T4" fmla="+- 0 15085 13053"/>
                                <a:gd name="T5" fmla="*/ T4 w 2033"/>
                                <a:gd name="T6" fmla="+- 0 8175 7955"/>
                                <a:gd name="T7" fmla="*/ 8175 h 221"/>
                                <a:gd name="T8" fmla="+- 0 15085 13053"/>
                                <a:gd name="T9" fmla="*/ T8 w 2033"/>
                                <a:gd name="T10" fmla="+- 0 7955 7955"/>
                                <a:gd name="T11" fmla="*/ 7955 h 221"/>
                                <a:gd name="T12" fmla="+- 0 13053 13053"/>
                                <a:gd name="T13" fmla="*/ T12 w 2033"/>
                                <a:gd name="T14" fmla="+- 0 7955 7955"/>
                                <a:gd name="T15" fmla="*/ 7955 h 221"/>
                                <a:gd name="T16" fmla="+- 0 13053 13053"/>
                                <a:gd name="T17" fmla="*/ T16 w 2033"/>
                                <a:gd name="T18" fmla="+- 0 8175 7955"/>
                                <a:gd name="T19" fmla="*/ 817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21">
                                  <a:moveTo>
                                    <a:pt x="0" y="220"/>
                                  </a:moveTo>
                                  <a:lnTo>
                                    <a:pt x="2032" y="220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5"/>
                        <wpg:cNvGrpSpPr>
                          <a:grpSpLocks/>
                        </wpg:cNvGrpSpPr>
                        <wpg:grpSpPr bwMode="auto">
                          <a:xfrm>
                            <a:off x="13053" y="8175"/>
                            <a:ext cx="2033" cy="221"/>
                            <a:chOff x="13053" y="8175"/>
                            <a:chExt cx="2033" cy="221"/>
                          </a:xfrm>
                        </wpg:grpSpPr>
                        <wps:wsp>
                          <wps:cNvPr id="122" name="Freeform 96"/>
                          <wps:cNvSpPr>
                            <a:spLocks/>
                          </wps:cNvSpPr>
                          <wps:spPr bwMode="auto">
                            <a:xfrm>
                              <a:off x="13053" y="8175"/>
                              <a:ext cx="2033" cy="22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396 8175"/>
                                <a:gd name="T3" fmla="*/ 8396 h 221"/>
                                <a:gd name="T4" fmla="+- 0 15085 13053"/>
                                <a:gd name="T5" fmla="*/ T4 w 2033"/>
                                <a:gd name="T6" fmla="+- 0 8396 8175"/>
                                <a:gd name="T7" fmla="*/ 8396 h 221"/>
                                <a:gd name="T8" fmla="+- 0 15085 13053"/>
                                <a:gd name="T9" fmla="*/ T8 w 2033"/>
                                <a:gd name="T10" fmla="+- 0 8175 8175"/>
                                <a:gd name="T11" fmla="*/ 8175 h 221"/>
                                <a:gd name="T12" fmla="+- 0 13053 13053"/>
                                <a:gd name="T13" fmla="*/ T12 w 2033"/>
                                <a:gd name="T14" fmla="+- 0 8175 8175"/>
                                <a:gd name="T15" fmla="*/ 8175 h 221"/>
                                <a:gd name="T16" fmla="+- 0 13053 13053"/>
                                <a:gd name="T17" fmla="*/ T16 w 2033"/>
                                <a:gd name="T18" fmla="+- 0 8396 8175"/>
                                <a:gd name="T19" fmla="*/ 839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21">
                                  <a:moveTo>
                                    <a:pt x="0" y="221"/>
                                  </a:moveTo>
                                  <a:lnTo>
                                    <a:pt x="2032" y="22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3"/>
                        <wpg:cNvGrpSpPr>
                          <a:grpSpLocks/>
                        </wpg:cNvGrpSpPr>
                        <wpg:grpSpPr bwMode="auto">
                          <a:xfrm>
                            <a:off x="13053" y="8396"/>
                            <a:ext cx="2033" cy="281"/>
                            <a:chOff x="13053" y="8396"/>
                            <a:chExt cx="2033" cy="281"/>
                          </a:xfrm>
                        </wpg:grpSpPr>
                        <wps:wsp>
                          <wps:cNvPr id="124" name="Freeform 94"/>
                          <wps:cNvSpPr>
                            <a:spLocks/>
                          </wps:cNvSpPr>
                          <wps:spPr bwMode="auto">
                            <a:xfrm>
                              <a:off x="13053" y="8396"/>
                              <a:ext cx="2033" cy="28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8677 8396"/>
                                <a:gd name="T3" fmla="*/ 8677 h 281"/>
                                <a:gd name="T4" fmla="+- 0 15085 13053"/>
                                <a:gd name="T5" fmla="*/ T4 w 2033"/>
                                <a:gd name="T6" fmla="+- 0 8677 8396"/>
                                <a:gd name="T7" fmla="*/ 8677 h 281"/>
                                <a:gd name="T8" fmla="+- 0 15085 13053"/>
                                <a:gd name="T9" fmla="*/ T8 w 2033"/>
                                <a:gd name="T10" fmla="+- 0 8396 8396"/>
                                <a:gd name="T11" fmla="*/ 8396 h 281"/>
                                <a:gd name="T12" fmla="+- 0 13053 13053"/>
                                <a:gd name="T13" fmla="*/ T12 w 2033"/>
                                <a:gd name="T14" fmla="+- 0 8396 8396"/>
                                <a:gd name="T15" fmla="*/ 8396 h 281"/>
                                <a:gd name="T16" fmla="+- 0 13053 13053"/>
                                <a:gd name="T17" fmla="*/ T16 w 2033"/>
                                <a:gd name="T18" fmla="+- 0 8677 8396"/>
                                <a:gd name="T19" fmla="*/ 8677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81">
                                  <a:moveTo>
                                    <a:pt x="0" y="281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7D52E" id="Group 92" o:spid="_x0000_s1026" style="position:absolute;margin-left:652.65pt;margin-top:380.7pt;width:101.65pt;height:53.2pt;z-index:-113488;mso-position-horizontal-relative:page;mso-position-vertical-relative:page" coordorigin="13053,7614" coordsize="2033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">
                <v:group id="Group 99" o:spid="_x0000_s1027" style="position:absolute;left:13053;top:7614;width:2033;height:341" coordorigin="13053,7614" coordsize="203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0" o:spid="_x0000_s1028" style="position:absolute;left:13053;top:7614;width:2033;height:341;visibility:visible;mso-wrap-style:square;v-text-anchor:top" coordsize="203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LZcQA&#10;AADcAAAADwAAAGRycy9kb3ducmV2LnhtbESPQW/CMAyF75P4D5GRdhtpd0CoI60QaGjiNjZpV9OY&#10;ttA4VRMg/ffzYdJutt7ze5/XVXK9utMYOs8G8kUGirj2tuPGwPfX+8sKVIjIFnvPZGCiAFU5e1pj&#10;Yf2DP+l+jI2SEA4FGmhjHAqtQ92Sw7DwA7FoZz86jLKOjbYjPiTc9fo1y5baYcfS0OJA25bq6/Hm&#10;DKTD+ZDv08pR3fxMJ7/c3ab9xZjnedq8gYqU4r/57/rDCn4utPKMTK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S2XEAAAA3AAAAA8AAAAAAAAAAAAAAAAAmAIAAGRycy9k&#10;b3ducmV2LnhtbFBLBQYAAAAABAAEAPUAAACJAwAAAAA=&#10;" path="m,341r2032,l2032,,,,,341xe" fillcolor="red" stroked="f">
                    <v:path arrowok="t" o:connecttype="custom" o:connectlocs="0,7955;2032,7955;2032,7614;0,7614;0,7955" o:connectangles="0,0,0,0,0"/>
                  </v:shape>
                </v:group>
                <v:group id="Group 97" o:spid="_x0000_s1029" style="position:absolute;left:13053;top:7955;width:2033;height:221" coordorigin="13053,7955" coordsize="203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98" o:spid="_x0000_s1030" style="position:absolute;left:13053;top:7955;width:2033;height:221;visibility:visible;mso-wrap-style:square;v-text-anchor:top" coordsize="203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2E8YA&#10;AADcAAAADwAAAGRycy9kb3ducmV2LnhtbESPQWvCQBCF70L/wzKF3nSjYCnRVaQiaE9Vq+htyI5J&#10;muxsyG419dc7h0JvM7w3730znXeuVldqQ+nZwHCQgCLOvC05N/C1X/XfQIWIbLH2TAZ+KcB89tSb&#10;Ymr9jbd03cVcSQiHFA0UMTap1iEryGEY+IZYtItvHUZZ21zbFm8S7mo9SpJX7bBkaSiwofeCsmr3&#10;4wzcP8ehGh4Td/w4nbff3f5QbZYrY16eu8UEVKQu/pv/rtdW8EeCL8/IBHr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s2E8YAAADcAAAADwAAAAAAAAAAAAAAAACYAgAAZHJz&#10;L2Rvd25yZXYueG1sUEsFBgAAAAAEAAQA9QAAAIsDAAAAAA==&#10;" path="m,220r2032,l2032,,,,,220xe" fillcolor="red" stroked="f">
                    <v:path arrowok="t" o:connecttype="custom" o:connectlocs="0,8175;2032,8175;2032,7955;0,7955;0,8175" o:connectangles="0,0,0,0,0"/>
                  </v:shape>
                </v:group>
                <v:group id="Group 95" o:spid="_x0000_s1031" style="position:absolute;left:13053;top:8175;width:2033;height:221" coordorigin="13053,8175" coordsize="203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6" o:spid="_x0000_s1032" style="position:absolute;left:13053;top:8175;width:2033;height:221;visibility:visible;mso-wrap-style:square;v-text-anchor:top" coordsize="203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N/8QA&#10;AADcAAAADwAAAGRycy9kb3ducmV2LnhtbERPS2vCQBC+C/0PyxS8mY0BpURXkRahevJRRW9DdkzS&#10;ZGdDdtXYX98tCL3Nx/ec6bwztbhR60rLCoZRDII4s7rkXMHXfjl4A+E8ssbaMil4kIP57KU3xVTb&#10;O2/ptvO5CCHsUlRQeN+kUrqsIIMusg1x4C62NegDbHOpW7yHcFPLJI7H0mDJoaHAht4Lyqrd1Sj4&#10;2YxcNTzG5rg+nbff3f5QrT6WSvVfu8UEhKfO/4uf7k8d5icJ/D0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1Df/EAAAA3AAAAA8AAAAAAAAAAAAAAAAAmAIAAGRycy9k&#10;b3ducmV2LnhtbFBLBQYAAAAABAAEAPUAAACJAwAAAAA=&#10;" path="m,221r2032,l2032,,,,,221xe" fillcolor="red" stroked="f">
                    <v:path arrowok="t" o:connecttype="custom" o:connectlocs="0,8396;2032,8396;2032,8175;0,8175;0,8396" o:connectangles="0,0,0,0,0"/>
                  </v:shape>
                </v:group>
                <v:group id="Group 93" o:spid="_x0000_s1033" style="position:absolute;left:13053;top:8396;width:2033;height:281" coordorigin="13053,8396" coordsize="203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94" o:spid="_x0000_s1034" style="position:absolute;left:13053;top:8396;width:2033;height:281;visibility:visible;mso-wrap-style:square;v-text-anchor:top" coordsize="203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Bu8IA&#10;AADcAAAADwAAAGRycy9kb3ducmV2LnhtbERP22rCQBB9L/gPywi+FN0YSinRVRJR8KWlVT9gyE4u&#10;mJ0Nu2uMf+8WCn2bw7nOejuaTgzkfGtZwXKRgCAurW65VnA5H+YfIHxA1thZJgUP8rDdTF7WmGl7&#10;5x8aTqEWMYR9hgqaEPpMSl82ZNAvbE8cuco6gyFCV0vt8B7DTSfTJHmXBluODQ32tGuovJ5uRsHn&#10;V1rsbVXa6tV9u2Jf5N1tyJWaTcd8BSLQGP7Ff+6jjvPTN/h9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QG7wgAAANwAAAAPAAAAAAAAAAAAAAAAAJgCAABkcnMvZG93&#10;bnJldi54bWxQSwUGAAAAAAQABAD1AAAAhwMAAAAA&#10;" path="m,281r2032,l2032,,,,,281xe" fillcolor="red" stroked="f">
                    <v:path arrowok="t" o:connecttype="custom" o:connectlocs="0,8677;2032,8677;2032,8396;0,8396;0,867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16" behindDoc="1" locked="0" layoutInCell="1" allowOverlap="1" wp14:anchorId="0FFA7B3E" wp14:editId="4E6B9BF8">
                <wp:simplePos x="0" y="0"/>
                <wp:positionH relativeFrom="page">
                  <wp:posOffset>8288655</wp:posOffset>
                </wp:positionH>
                <wp:positionV relativeFrom="page">
                  <wp:posOffset>6557010</wp:posOffset>
                </wp:positionV>
                <wp:extent cx="1290955" cy="814070"/>
                <wp:effectExtent l="1905" t="3810" r="2540" b="1270"/>
                <wp:wrapNone/>
                <wp:docPr id="10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814070"/>
                          <a:chOff x="13053" y="10326"/>
                          <a:chExt cx="2033" cy="1282"/>
                        </a:xfrm>
                      </wpg:grpSpPr>
                      <wpg:grpSp>
                        <wpg:cNvPr id="106" name="Group 90"/>
                        <wpg:cNvGrpSpPr>
                          <a:grpSpLocks/>
                        </wpg:cNvGrpSpPr>
                        <wpg:grpSpPr bwMode="auto">
                          <a:xfrm>
                            <a:off x="13053" y="10326"/>
                            <a:ext cx="2033" cy="339"/>
                            <a:chOff x="13053" y="10326"/>
                            <a:chExt cx="2033" cy="339"/>
                          </a:xfrm>
                        </wpg:grpSpPr>
                        <wps:wsp>
                          <wps:cNvPr id="107" name="Freeform 91"/>
                          <wps:cNvSpPr>
                            <a:spLocks/>
                          </wps:cNvSpPr>
                          <wps:spPr bwMode="auto">
                            <a:xfrm>
                              <a:off x="13053" y="10326"/>
                              <a:ext cx="2033" cy="339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665 10326"/>
                                <a:gd name="T3" fmla="*/ 10665 h 339"/>
                                <a:gd name="T4" fmla="+- 0 15085 13053"/>
                                <a:gd name="T5" fmla="*/ T4 w 2033"/>
                                <a:gd name="T6" fmla="+- 0 10665 10326"/>
                                <a:gd name="T7" fmla="*/ 10665 h 339"/>
                                <a:gd name="T8" fmla="+- 0 15085 13053"/>
                                <a:gd name="T9" fmla="*/ T8 w 2033"/>
                                <a:gd name="T10" fmla="+- 0 10326 10326"/>
                                <a:gd name="T11" fmla="*/ 10326 h 339"/>
                                <a:gd name="T12" fmla="+- 0 13053 13053"/>
                                <a:gd name="T13" fmla="*/ T12 w 2033"/>
                                <a:gd name="T14" fmla="+- 0 10326 10326"/>
                                <a:gd name="T15" fmla="*/ 10326 h 339"/>
                                <a:gd name="T16" fmla="+- 0 13053 13053"/>
                                <a:gd name="T17" fmla="*/ T16 w 2033"/>
                                <a:gd name="T18" fmla="+- 0 10665 10326"/>
                                <a:gd name="T19" fmla="*/ 10665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339">
                                  <a:moveTo>
                                    <a:pt x="0" y="339"/>
                                  </a:moveTo>
                                  <a:lnTo>
                                    <a:pt x="2032" y="339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8"/>
                        <wpg:cNvGrpSpPr>
                          <a:grpSpLocks/>
                        </wpg:cNvGrpSpPr>
                        <wpg:grpSpPr bwMode="auto">
                          <a:xfrm>
                            <a:off x="13053" y="10665"/>
                            <a:ext cx="2033" cy="221"/>
                            <a:chOff x="13053" y="10665"/>
                            <a:chExt cx="2033" cy="221"/>
                          </a:xfrm>
                        </wpg:grpSpPr>
                        <wps:wsp>
                          <wps:cNvPr id="109" name="Freeform 89"/>
                          <wps:cNvSpPr>
                            <a:spLocks/>
                          </wps:cNvSpPr>
                          <wps:spPr bwMode="auto">
                            <a:xfrm>
                              <a:off x="13053" y="10665"/>
                              <a:ext cx="2033" cy="22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0885 10665"/>
                                <a:gd name="T3" fmla="*/ 10885 h 221"/>
                                <a:gd name="T4" fmla="+- 0 15085 13053"/>
                                <a:gd name="T5" fmla="*/ T4 w 2033"/>
                                <a:gd name="T6" fmla="+- 0 10885 10665"/>
                                <a:gd name="T7" fmla="*/ 10885 h 221"/>
                                <a:gd name="T8" fmla="+- 0 15085 13053"/>
                                <a:gd name="T9" fmla="*/ T8 w 2033"/>
                                <a:gd name="T10" fmla="+- 0 10665 10665"/>
                                <a:gd name="T11" fmla="*/ 10665 h 221"/>
                                <a:gd name="T12" fmla="+- 0 13053 13053"/>
                                <a:gd name="T13" fmla="*/ T12 w 2033"/>
                                <a:gd name="T14" fmla="+- 0 10665 10665"/>
                                <a:gd name="T15" fmla="*/ 10665 h 221"/>
                                <a:gd name="T16" fmla="+- 0 13053 13053"/>
                                <a:gd name="T17" fmla="*/ T16 w 2033"/>
                                <a:gd name="T18" fmla="+- 0 10885 10665"/>
                                <a:gd name="T19" fmla="*/ 10885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21">
                                  <a:moveTo>
                                    <a:pt x="0" y="220"/>
                                  </a:moveTo>
                                  <a:lnTo>
                                    <a:pt x="2032" y="220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86"/>
                        <wpg:cNvGrpSpPr>
                          <a:grpSpLocks/>
                        </wpg:cNvGrpSpPr>
                        <wpg:grpSpPr bwMode="auto">
                          <a:xfrm>
                            <a:off x="13053" y="10885"/>
                            <a:ext cx="2033" cy="221"/>
                            <a:chOff x="13053" y="10885"/>
                            <a:chExt cx="2033" cy="221"/>
                          </a:xfrm>
                        </wpg:grpSpPr>
                        <wps:wsp>
                          <wps:cNvPr id="111" name="Freeform 87"/>
                          <wps:cNvSpPr>
                            <a:spLocks/>
                          </wps:cNvSpPr>
                          <wps:spPr bwMode="auto">
                            <a:xfrm>
                              <a:off x="13053" y="10885"/>
                              <a:ext cx="2033" cy="22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1106 10885"/>
                                <a:gd name="T3" fmla="*/ 11106 h 221"/>
                                <a:gd name="T4" fmla="+- 0 15085 13053"/>
                                <a:gd name="T5" fmla="*/ T4 w 2033"/>
                                <a:gd name="T6" fmla="+- 0 11106 10885"/>
                                <a:gd name="T7" fmla="*/ 11106 h 221"/>
                                <a:gd name="T8" fmla="+- 0 15085 13053"/>
                                <a:gd name="T9" fmla="*/ T8 w 2033"/>
                                <a:gd name="T10" fmla="+- 0 10885 10885"/>
                                <a:gd name="T11" fmla="*/ 10885 h 221"/>
                                <a:gd name="T12" fmla="+- 0 13053 13053"/>
                                <a:gd name="T13" fmla="*/ T12 w 2033"/>
                                <a:gd name="T14" fmla="+- 0 10885 10885"/>
                                <a:gd name="T15" fmla="*/ 10885 h 221"/>
                                <a:gd name="T16" fmla="+- 0 13053 13053"/>
                                <a:gd name="T17" fmla="*/ T16 w 2033"/>
                                <a:gd name="T18" fmla="+- 0 11106 10885"/>
                                <a:gd name="T19" fmla="*/ 11106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21">
                                  <a:moveTo>
                                    <a:pt x="0" y="221"/>
                                  </a:moveTo>
                                  <a:lnTo>
                                    <a:pt x="2032" y="22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84"/>
                        <wpg:cNvGrpSpPr>
                          <a:grpSpLocks/>
                        </wpg:cNvGrpSpPr>
                        <wpg:grpSpPr bwMode="auto">
                          <a:xfrm>
                            <a:off x="13053" y="11106"/>
                            <a:ext cx="2033" cy="221"/>
                            <a:chOff x="13053" y="11106"/>
                            <a:chExt cx="2033" cy="221"/>
                          </a:xfrm>
                        </wpg:grpSpPr>
                        <wps:wsp>
                          <wps:cNvPr id="113" name="Freeform 85"/>
                          <wps:cNvSpPr>
                            <a:spLocks/>
                          </wps:cNvSpPr>
                          <wps:spPr bwMode="auto">
                            <a:xfrm>
                              <a:off x="13053" y="11106"/>
                              <a:ext cx="2033" cy="22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1327 11106"/>
                                <a:gd name="T3" fmla="*/ 11327 h 221"/>
                                <a:gd name="T4" fmla="+- 0 15085 13053"/>
                                <a:gd name="T5" fmla="*/ T4 w 2033"/>
                                <a:gd name="T6" fmla="+- 0 11327 11106"/>
                                <a:gd name="T7" fmla="*/ 11327 h 221"/>
                                <a:gd name="T8" fmla="+- 0 15085 13053"/>
                                <a:gd name="T9" fmla="*/ T8 w 2033"/>
                                <a:gd name="T10" fmla="+- 0 11106 11106"/>
                                <a:gd name="T11" fmla="*/ 11106 h 221"/>
                                <a:gd name="T12" fmla="+- 0 13053 13053"/>
                                <a:gd name="T13" fmla="*/ T12 w 2033"/>
                                <a:gd name="T14" fmla="+- 0 11106 11106"/>
                                <a:gd name="T15" fmla="*/ 11106 h 221"/>
                                <a:gd name="T16" fmla="+- 0 13053 13053"/>
                                <a:gd name="T17" fmla="*/ T16 w 2033"/>
                                <a:gd name="T18" fmla="+- 0 11327 11106"/>
                                <a:gd name="T19" fmla="*/ 1132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21">
                                  <a:moveTo>
                                    <a:pt x="0" y="221"/>
                                  </a:moveTo>
                                  <a:lnTo>
                                    <a:pt x="2032" y="22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82"/>
                        <wpg:cNvGrpSpPr>
                          <a:grpSpLocks/>
                        </wpg:cNvGrpSpPr>
                        <wpg:grpSpPr bwMode="auto">
                          <a:xfrm>
                            <a:off x="13053" y="11327"/>
                            <a:ext cx="2033" cy="281"/>
                            <a:chOff x="13053" y="11327"/>
                            <a:chExt cx="2033" cy="281"/>
                          </a:xfrm>
                        </wpg:grpSpPr>
                        <wps:wsp>
                          <wps:cNvPr id="115" name="Freeform 83"/>
                          <wps:cNvSpPr>
                            <a:spLocks/>
                          </wps:cNvSpPr>
                          <wps:spPr bwMode="auto">
                            <a:xfrm>
                              <a:off x="13053" y="11327"/>
                              <a:ext cx="2033" cy="281"/>
                            </a:xfrm>
                            <a:custGeom>
                              <a:avLst/>
                              <a:gdLst>
                                <a:gd name="T0" fmla="+- 0 13053 13053"/>
                                <a:gd name="T1" fmla="*/ T0 w 2033"/>
                                <a:gd name="T2" fmla="+- 0 11608 11327"/>
                                <a:gd name="T3" fmla="*/ 11608 h 281"/>
                                <a:gd name="T4" fmla="+- 0 15085 13053"/>
                                <a:gd name="T5" fmla="*/ T4 w 2033"/>
                                <a:gd name="T6" fmla="+- 0 11608 11327"/>
                                <a:gd name="T7" fmla="*/ 11608 h 281"/>
                                <a:gd name="T8" fmla="+- 0 15085 13053"/>
                                <a:gd name="T9" fmla="*/ T8 w 2033"/>
                                <a:gd name="T10" fmla="+- 0 11327 11327"/>
                                <a:gd name="T11" fmla="*/ 11327 h 281"/>
                                <a:gd name="T12" fmla="+- 0 13053 13053"/>
                                <a:gd name="T13" fmla="*/ T12 w 2033"/>
                                <a:gd name="T14" fmla="+- 0 11327 11327"/>
                                <a:gd name="T15" fmla="*/ 11327 h 281"/>
                                <a:gd name="T16" fmla="+- 0 13053 13053"/>
                                <a:gd name="T17" fmla="*/ T16 w 2033"/>
                                <a:gd name="T18" fmla="+- 0 11608 11327"/>
                                <a:gd name="T19" fmla="*/ 11608 h 2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3" h="281">
                                  <a:moveTo>
                                    <a:pt x="0" y="281"/>
                                  </a:moveTo>
                                  <a:lnTo>
                                    <a:pt x="2032" y="281"/>
                                  </a:lnTo>
                                  <a:lnTo>
                                    <a:pt x="20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8F6923" id="Group 81" o:spid="_x0000_s1026" style="position:absolute;margin-left:652.65pt;margin-top:516.3pt;width:101.65pt;height:64.1pt;z-index:-113464;mso-position-horizontal-relative:page;mso-position-vertical-relative:page" coordorigin="13053,10326" coordsize="2033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">
                <v:group id="Group 90" o:spid="_x0000_s1027" style="position:absolute;left:13053;top:10326;width:2033;height:339" coordorigin="13053,10326" coordsize="2033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1" o:spid="_x0000_s1028" style="position:absolute;left:13053;top:10326;width:2033;height:339;visibility:visible;mso-wrap-style:square;v-text-anchor:top" coordsize="2033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ktbsA&#10;AADcAAAADwAAAGRycy9kb3ducmV2LnhtbERPyQrCMBC9C/5DGMGbpnpQqUYRUdCj231spgs2k5JE&#10;rX9vBMHbPN46i1VravEk5yvLCkbDBARxZnXFhYLLeTeYgfABWWNtmRS8ycNq2e0sMNX2xUd6nkIh&#10;Ygj7FBWUITSplD4ryaAf2oY4crl1BkOErpDa4SuGm1qOk2QiDVYcG0psaFNSdj89jILdln1+uT4m&#10;12p0M608TG2dO6X6vXY9BxGoDX/xz73XcX4yhe8z8QK5/A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SI5LW7AAAA3AAAAA8AAAAAAAAAAAAAAAAAmAIAAGRycy9kb3ducmV2Lnht&#10;bFBLBQYAAAAABAAEAPUAAACAAwAAAAA=&#10;" path="m,339r2032,l2032,,,,,339xe" fillcolor="#ffc000" stroked="f">
                    <v:path arrowok="t" o:connecttype="custom" o:connectlocs="0,10665;2032,10665;2032,10326;0,10326;0,10665" o:connectangles="0,0,0,0,0"/>
                  </v:shape>
                </v:group>
                <v:group id="Group 88" o:spid="_x0000_s1029" style="position:absolute;left:13053;top:10665;width:2033;height:221" coordorigin="13053,10665" coordsize="203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89" o:spid="_x0000_s1030" style="position:absolute;left:13053;top:10665;width:2033;height:221;visibility:visible;mso-wrap-style:square;v-text-anchor:top" coordsize="203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4d8IA&#10;AADcAAAADwAAAGRycy9kb3ducmV2LnhtbERPTWvCQBC9F/wPywjemo3FhCa6igqVXpt66HHITpNg&#10;djbsrjHtr+8KQm/zeJ+z2U2mFyM531lWsExSEMS11R03Cs6fb8+vIHxA1thbJgU/5GG3nT1tsNT2&#10;xh80VqERMYR9iQraEIZSSl+3ZNAndiCO3Ld1BkOErpHa4S2Gm16+pGkuDXYcG1oc6NhSfamuRsGx&#10;Obmv4A+rqvi9nId8pCw7XZVazKf9GkSgKfyLH+53HeenBdyfiR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qLh3wgAAANwAAAAPAAAAAAAAAAAAAAAAAJgCAABkcnMvZG93&#10;bnJldi54bWxQSwUGAAAAAAQABAD1AAAAhwMAAAAA&#10;" path="m,220r2032,l2032,,,,,220xe" fillcolor="#ffc000" stroked="f">
                    <v:path arrowok="t" o:connecttype="custom" o:connectlocs="0,10885;2032,10885;2032,10665;0,10665;0,10885" o:connectangles="0,0,0,0,0"/>
                  </v:shape>
                </v:group>
                <v:group id="Group 86" o:spid="_x0000_s1031" style="position:absolute;left:13053;top:10885;width:2033;height:221" coordorigin="13053,10885" coordsize="203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87" o:spid="_x0000_s1032" style="position:absolute;left:13053;top:10885;width:2033;height:221;visibility:visible;mso-wrap-style:square;v-text-anchor:top" coordsize="203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irMIA&#10;AADcAAAADwAAAGRycy9kb3ducmV2LnhtbERPPWvDMBDdA/0P4grdEtmlNq0b2bSBhqx1M3Q8rKtt&#10;Yp2MpDhOfn0UCHS7x/u8dTWbQUzkfG9ZQbpKQBA3VvfcKtj/fC1fQfiArHGwTArO5KEqHxZrLLQ9&#10;8TdNdWhFDGFfoIIuhLGQ0jcdGfQrOxJH7s86gyFC10rt8BTDzSCfkySXBnuODR2OtOmoOdRHo2DT&#10;bt1v8J8v9dvlsB/zibJse1Tq6XH+eAcRaA7/4rt7p+P8NIXbM/ECW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yKswgAAANwAAAAPAAAAAAAAAAAAAAAAAJgCAABkcnMvZG93&#10;bnJldi54bWxQSwUGAAAAAAQABAD1AAAAhwMAAAAA&#10;" path="m,221r2032,l2032,,,,,221xe" fillcolor="#ffc000" stroked="f">
                    <v:path arrowok="t" o:connecttype="custom" o:connectlocs="0,11106;2032,11106;2032,10885;0,10885;0,11106" o:connectangles="0,0,0,0,0"/>
                  </v:shape>
                </v:group>
                <v:group id="Group 84" o:spid="_x0000_s1033" style="position:absolute;left:13053;top:11106;width:2033;height:221" coordorigin="13053,11106" coordsize="203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85" o:spid="_x0000_s1034" style="position:absolute;left:13053;top:11106;width:2033;height:221;visibility:visible;mso-wrap-style:square;v-text-anchor:top" coordsize="203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ZQMIA&#10;AADcAAAADwAAAGRycy9kb3ducmV2LnhtbERPS2vCQBC+C/0PyxR60422hjZ1lSpUejXm0OOQnSbB&#10;7GzY3Tzqr3cLBW/z8T1ns5tMKwZyvrGsYLlIQBCXVjdcKSjOn/NXED4ga2wtk4Jf8rDbPsw2mGk7&#10;8omGPFQihrDPUEEdQpdJ6cuaDPqF7Ygj92OdwRChq6R2OMZw08pVkqTSYMOxocaODjWVl7w3Cg7V&#10;0X0Hv3/J366XoksHWq+PvVJPj9PHO4hAU7iL/91fOs5fPsPfM/EC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RlAwgAAANwAAAAPAAAAAAAAAAAAAAAAAJgCAABkcnMvZG93&#10;bnJldi54bWxQSwUGAAAAAAQABAD1AAAAhwMAAAAA&#10;" path="m,221r2032,l2032,,,,,221xe" fillcolor="#ffc000" stroked="f">
                    <v:path arrowok="t" o:connecttype="custom" o:connectlocs="0,11327;2032,11327;2032,11106;0,11106;0,11327" o:connectangles="0,0,0,0,0"/>
                  </v:shape>
                </v:group>
                <v:group id="Group 82" o:spid="_x0000_s1035" style="position:absolute;left:13053;top:11327;width:2033;height:281" coordorigin="13053,11327" coordsize="2033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83" o:spid="_x0000_s1036" style="position:absolute;left:13053;top:11327;width:2033;height:281;visibility:visible;mso-wrap-style:square;v-text-anchor:top" coordsize="2033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mF8IA&#10;AADcAAAADwAAAGRycy9kb3ducmV2LnhtbERP32vCMBB+H+x/CDfY20wrOkc1yigIsrc5LT7emrMp&#10;ay4libb+94sw2Nt9fD9vtRltJ67kQ+tYQT7JQBDXTrfcKDh8bV/eQISIrLFzTApuFGCzfnxYYaHd&#10;wJ903cdGpBAOBSowMfaFlKE2ZDFMXE+cuLPzFmOCvpHa45DCbSenWfYqLbacGgz2VBqqf/YXq6Cc&#10;+VCFynxcDtXiWJ2GNi+/b0o9P43vSxCRxvgv/nPvdJqfz+H+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yYXwgAAANwAAAAPAAAAAAAAAAAAAAAAAJgCAABkcnMvZG93&#10;bnJldi54bWxQSwUGAAAAAAQABAD1AAAAhwMAAAAA&#10;" path="m,281r2032,l2032,,,,,281xe" fillcolor="#ffc000" stroked="f">
                    <v:path arrowok="t" o:connecttype="custom" o:connectlocs="0,11608;2032,11608;2032,11327;0,11327;0,1160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322"/>
        <w:gridCol w:w="1726"/>
        <w:gridCol w:w="1625"/>
        <w:gridCol w:w="1147"/>
        <w:gridCol w:w="1058"/>
        <w:gridCol w:w="1190"/>
        <w:gridCol w:w="1193"/>
        <w:gridCol w:w="1192"/>
        <w:gridCol w:w="2249"/>
        <w:gridCol w:w="1455"/>
        <w:gridCol w:w="2170"/>
        <w:gridCol w:w="1863"/>
        <w:gridCol w:w="1118"/>
        <w:gridCol w:w="1174"/>
      </w:tblGrid>
      <w:tr w:rsidR="00546579" w14:paraId="0FFA77F1" w14:textId="77777777">
        <w:trPr>
          <w:trHeight w:hRule="exact" w:val="366"/>
        </w:trPr>
        <w:tc>
          <w:tcPr>
            <w:tcW w:w="2350" w:type="dxa"/>
            <w:gridSpan w:val="2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7EB" w14:textId="77777777" w:rsidR="00546579" w:rsidRDefault="001950B3">
            <w:pPr>
              <w:pStyle w:val="TableParagraph"/>
              <w:spacing w:before="55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assets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7EC" w14:textId="77777777" w:rsidR="00546579" w:rsidRDefault="001950B3">
            <w:pPr>
              <w:pStyle w:val="TableParagraph"/>
              <w:spacing w:before="55"/>
              <w:ind w:left="102" w:right="184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b/>
                <w:sz w:val="18"/>
              </w:rPr>
              <w:t>Indicative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 (for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sources</w:t>
            </w:r>
            <w:r>
              <w:rPr>
                <w:rFonts w:ascii="Century Gothic"/>
                <w:b/>
                <w:spacing w:val="-5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of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water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system)</w:t>
            </w:r>
            <w:r>
              <w:rPr>
                <w:rFonts w:ascii="Century Gothic"/>
                <w:b/>
                <w:spacing w:val="-1"/>
                <w:position w:val="5"/>
                <w:sz w:val="12"/>
              </w:rPr>
              <w:t>4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7ED" w14:textId="77777777" w:rsidR="00546579" w:rsidRDefault="001950B3">
            <w:pPr>
              <w:pStyle w:val="TableParagraph"/>
              <w:spacing w:before="55"/>
              <w:ind w:left="99" w:right="23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Required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frequency</w:t>
            </w:r>
            <w:r>
              <w:rPr>
                <w:rFonts w:ascii="Century Gothic"/>
                <w:b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(maximum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dry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interval)</w:t>
            </w:r>
          </w:p>
        </w:tc>
        <w:tc>
          <w:tcPr>
            <w:tcW w:w="5780" w:type="dxa"/>
            <w:gridSpan w:val="5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</w:tcPr>
          <w:p w14:paraId="0FFA77EE" w14:textId="77777777" w:rsidR="00546579" w:rsidRDefault="001950B3">
            <w:pPr>
              <w:pStyle w:val="TableParagraph"/>
              <w:spacing w:before="55" w:line="305" w:lineRule="auto"/>
              <w:ind w:left="1753" w:right="1734" w:firstLine="4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history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(from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all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sources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water)</w:t>
            </w:r>
          </w:p>
        </w:tc>
        <w:tc>
          <w:tcPr>
            <w:tcW w:w="5873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0FFA77EF" w14:textId="77777777" w:rsidR="00546579" w:rsidRDefault="001950B3">
            <w:pPr>
              <w:pStyle w:val="TableParagraph"/>
              <w:spacing w:before="55"/>
              <w:ind w:righ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2017-18</w:t>
            </w:r>
          </w:p>
        </w:tc>
        <w:tc>
          <w:tcPr>
            <w:tcW w:w="4155" w:type="dxa"/>
            <w:gridSpan w:val="3"/>
            <w:tcBorders>
              <w:top w:val="single" w:sz="19" w:space="0" w:color="000000"/>
              <w:left w:val="single" w:sz="18" w:space="0" w:color="000000"/>
              <w:bottom w:val="single" w:sz="5" w:space="0" w:color="000000"/>
              <w:right w:val="single" w:sz="18" w:space="0" w:color="000000"/>
            </w:tcBorders>
          </w:tcPr>
          <w:p w14:paraId="0FFA77F0" w14:textId="77777777" w:rsidR="00546579" w:rsidRDefault="001950B3">
            <w:pPr>
              <w:pStyle w:val="TableParagraph"/>
              <w:spacing w:before="55"/>
              <w:ind w:left="6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Implications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future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demands</w:t>
            </w:r>
          </w:p>
        </w:tc>
      </w:tr>
      <w:tr w:rsidR="00546579" w14:paraId="0FFA77FF" w14:textId="77777777">
        <w:trPr>
          <w:trHeight w:hRule="exact" w:val="353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7F2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7F3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7F4" w14:textId="77777777" w:rsidR="00546579" w:rsidRDefault="00546579"/>
        </w:tc>
        <w:tc>
          <w:tcPr>
            <w:tcW w:w="5780" w:type="dxa"/>
            <w:gridSpan w:val="5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7F5" w14:textId="77777777" w:rsidR="00546579" w:rsidRDefault="00546579"/>
        </w:tc>
        <w:tc>
          <w:tcPr>
            <w:tcW w:w="2249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9" w:space="0" w:color="000000"/>
            </w:tcBorders>
          </w:tcPr>
          <w:p w14:paraId="0FFA77F6" w14:textId="77777777" w:rsidR="00546579" w:rsidRDefault="001950B3">
            <w:pPr>
              <w:pStyle w:val="TableParagraph"/>
              <w:spacing w:before="60"/>
              <w:ind w:left="157" w:right="16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Predominant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urgency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</w:p>
        </w:tc>
        <w:tc>
          <w:tcPr>
            <w:tcW w:w="1455" w:type="dxa"/>
            <w:vMerge w:val="restart"/>
            <w:tcBorders>
              <w:top w:val="single" w:sz="5" w:space="0" w:color="000000"/>
              <w:left w:val="single" w:sz="9" w:space="0" w:color="000000"/>
              <w:right w:val="single" w:sz="8" w:space="0" w:color="000000"/>
            </w:tcBorders>
          </w:tcPr>
          <w:p w14:paraId="0FFA77F7" w14:textId="77777777" w:rsidR="00546579" w:rsidRDefault="001950B3">
            <w:pPr>
              <w:pStyle w:val="TableParagraph"/>
              <w:spacing w:before="60" w:line="239" w:lineRule="auto"/>
              <w:ind w:left="176" w:right="174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Purpose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under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low</w:t>
            </w:r>
            <w:r>
              <w:rPr>
                <w:rFonts w:ascii="Century Gothic"/>
                <w:b/>
                <w:spacing w:val="-4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  <w:u w:val="single" w:color="000000"/>
              </w:rPr>
              <w:t>to</w:t>
            </w:r>
            <w:r>
              <w:rPr>
                <w:rFonts w:ascii="Century Gothic"/>
                <w:b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very</w:t>
            </w:r>
            <w:r>
              <w:rPr>
                <w:rFonts w:ascii="Century Gothic"/>
                <w:b/>
                <w:spacing w:val="-3"/>
                <w:sz w:val="18"/>
                <w:u w:val="single" w:color="000000"/>
              </w:rPr>
              <w:t xml:space="preserve"> </w:t>
            </w:r>
            <w:r>
              <w:rPr>
                <w:rFonts w:ascii="Century Gothic"/>
                <w:b/>
                <w:sz w:val="18"/>
                <w:u w:val="single" w:color="000000"/>
              </w:rPr>
              <w:t>low</w:t>
            </w:r>
            <w:r>
              <w:rPr>
                <w:rFonts w:ascii="Century Gothic"/>
                <w:b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 xml:space="preserve">resource </w:t>
            </w:r>
            <w:r>
              <w:rPr>
                <w:rFonts w:ascii="Century Gothic"/>
                <w:b/>
                <w:spacing w:val="-1"/>
                <w:sz w:val="18"/>
              </w:rPr>
              <w:t>availability</w:t>
            </w:r>
          </w:p>
        </w:tc>
        <w:tc>
          <w:tcPr>
            <w:tcW w:w="2170" w:type="dxa"/>
            <w:vMerge w:val="restart"/>
            <w:tcBorders>
              <w:top w:val="single" w:sz="5" w:space="0" w:color="000000"/>
              <w:left w:val="single" w:sz="8" w:space="0" w:color="000000"/>
              <w:right w:val="single" w:sz="18" w:space="0" w:color="000000"/>
            </w:tcBorders>
          </w:tcPr>
          <w:p w14:paraId="0FFA77F8" w14:textId="77777777" w:rsidR="00546579" w:rsidRDefault="001950B3">
            <w:pPr>
              <w:pStyle w:val="TableParagraph"/>
              <w:spacing w:before="61" w:line="239" w:lineRule="auto"/>
              <w:ind w:left="97" w:right="24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Commonwealth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environmental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contribution?</w:t>
            </w:r>
          </w:p>
        </w:tc>
        <w:tc>
          <w:tcPr>
            <w:tcW w:w="1863" w:type="dxa"/>
            <w:vMerge w:val="restart"/>
            <w:tcBorders>
              <w:top w:val="single" w:sz="5" w:space="0" w:color="000000"/>
              <w:left w:val="single" w:sz="18" w:space="0" w:color="000000"/>
              <w:right w:val="single" w:sz="18" w:space="0" w:color="000000"/>
            </w:tcBorders>
          </w:tcPr>
          <w:p w14:paraId="0FFA77F9" w14:textId="77777777" w:rsidR="00546579" w:rsidRDefault="001950B3">
            <w:pPr>
              <w:pStyle w:val="TableParagraph"/>
              <w:spacing w:before="60"/>
              <w:ind w:left="85" w:right="23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Likely</w:t>
            </w:r>
            <w:r>
              <w:rPr>
                <w:rFonts w:ascii="Century Gothic" w:eastAsia="Century Gothic" w:hAnsi="Century Gothic" w:cs="Century Gothic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urgency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pacing w:val="-1"/>
                <w:sz w:val="18"/>
                <w:szCs w:val="18"/>
              </w:rPr>
              <w:t>demand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in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2018–</w:t>
            </w:r>
          </w:p>
          <w:p w14:paraId="0FFA77FA" w14:textId="77777777" w:rsidR="00546579" w:rsidRDefault="001950B3">
            <w:pPr>
              <w:pStyle w:val="TableParagraph"/>
              <w:spacing w:before="1" w:line="238" w:lineRule="auto"/>
              <w:ind w:left="85" w:right="26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19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if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watering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occurred</w:t>
            </w:r>
            <w:r>
              <w:rPr>
                <w:rFonts w:ascii="Century Gothic"/>
                <w:b/>
                <w:sz w:val="18"/>
              </w:rPr>
              <w:t xml:space="preserve"> as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planned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2017-</w:t>
            </w:r>
          </w:p>
          <w:p w14:paraId="0FFA77FB" w14:textId="77777777" w:rsidR="00546579" w:rsidRDefault="001950B3">
            <w:pPr>
              <w:pStyle w:val="TableParagraph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18</w:t>
            </w:r>
          </w:p>
        </w:tc>
        <w:tc>
          <w:tcPr>
            <w:tcW w:w="1118" w:type="dxa"/>
            <w:vMerge w:val="restart"/>
            <w:tcBorders>
              <w:top w:val="single" w:sz="5" w:space="0" w:color="000000"/>
              <w:left w:val="single" w:sz="18" w:space="0" w:color="000000"/>
              <w:right w:val="nil"/>
            </w:tcBorders>
          </w:tcPr>
          <w:p w14:paraId="0FFA77FC" w14:textId="77777777" w:rsidR="00546579" w:rsidRDefault="001950B3">
            <w:pPr>
              <w:pStyle w:val="TableParagraph"/>
              <w:spacing w:before="60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2019–20</w:t>
            </w:r>
          </w:p>
          <w:p w14:paraId="0FFA77FD" w14:textId="77777777" w:rsidR="00546579" w:rsidRDefault="001950B3">
            <w:pPr>
              <w:pStyle w:val="TableParagraph"/>
              <w:spacing w:before="61" w:line="238" w:lineRule="auto"/>
              <w:ind w:left="85" w:right="22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Range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likely</w:t>
            </w:r>
            <w:r>
              <w:rPr>
                <w:rFonts w:ascii="Century Gothic"/>
                <w:b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demand</w:t>
            </w:r>
          </w:p>
        </w:tc>
        <w:tc>
          <w:tcPr>
            <w:tcW w:w="1174" w:type="dxa"/>
            <w:vMerge w:val="restart"/>
            <w:tcBorders>
              <w:top w:val="single" w:sz="5" w:space="0" w:color="000000"/>
              <w:left w:val="nil"/>
              <w:right w:val="single" w:sz="18" w:space="0" w:color="000000"/>
            </w:tcBorders>
          </w:tcPr>
          <w:p w14:paraId="0FFA77FE" w14:textId="77777777" w:rsidR="00546579" w:rsidRDefault="001950B3">
            <w:pPr>
              <w:pStyle w:val="TableParagraph"/>
              <w:spacing w:before="125"/>
              <w:ind w:left="107" w:right="35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2"/>
                <w:sz w:val="18"/>
                <w:szCs w:val="18"/>
              </w:rPr>
              <w:t>i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546579" w14:paraId="0FFA780E" w14:textId="77777777">
        <w:trPr>
          <w:trHeight w:hRule="exact" w:val="351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800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801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FFA7802" w14:textId="77777777" w:rsidR="00546579" w:rsidRDefault="00546579"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03" w14:textId="77777777" w:rsidR="00546579" w:rsidRDefault="001950B3">
            <w:pPr>
              <w:pStyle w:val="TableParagraph"/>
              <w:spacing w:before="58"/>
              <w:ind w:left="2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</w:t>
            </w: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012–13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04" w14:textId="77777777" w:rsidR="00546579" w:rsidRDefault="001950B3">
            <w:pPr>
              <w:pStyle w:val="TableParagraph"/>
              <w:spacing w:before="58"/>
              <w:ind w:left="17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2013–14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05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2014–15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06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2015–16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807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2016–17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right w:val="single" w:sz="9" w:space="0" w:color="000000"/>
            </w:tcBorders>
          </w:tcPr>
          <w:p w14:paraId="0FFA7808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right w:val="single" w:sz="8" w:space="0" w:color="000000"/>
            </w:tcBorders>
          </w:tcPr>
          <w:p w14:paraId="0FFA7809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right w:val="single" w:sz="18" w:space="0" w:color="000000"/>
            </w:tcBorders>
          </w:tcPr>
          <w:p w14:paraId="0FFA780A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right w:val="single" w:sz="18" w:space="0" w:color="000000"/>
            </w:tcBorders>
          </w:tcPr>
          <w:p w14:paraId="0FFA780B" w14:textId="77777777" w:rsidR="00546579" w:rsidRDefault="00546579"/>
        </w:tc>
        <w:tc>
          <w:tcPr>
            <w:tcW w:w="1118" w:type="dxa"/>
            <w:vMerge/>
            <w:tcBorders>
              <w:left w:val="single" w:sz="18" w:space="0" w:color="000000"/>
              <w:right w:val="nil"/>
            </w:tcBorders>
          </w:tcPr>
          <w:p w14:paraId="0FFA780C" w14:textId="77777777" w:rsidR="00546579" w:rsidRDefault="00546579"/>
        </w:tc>
        <w:tc>
          <w:tcPr>
            <w:tcW w:w="1174" w:type="dxa"/>
            <w:vMerge/>
            <w:tcBorders>
              <w:left w:val="nil"/>
              <w:bottom w:val="single" w:sz="5" w:space="0" w:color="000000"/>
              <w:right w:val="single" w:sz="18" w:space="0" w:color="000000"/>
            </w:tcBorders>
          </w:tcPr>
          <w:p w14:paraId="0FFA780D" w14:textId="77777777" w:rsidR="00546579" w:rsidRDefault="00546579"/>
        </w:tc>
      </w:tr>
      <w:tr w:rsidR="00546579" w14:paraId="0FFA781D" w14:textId="77777777">
        <w:trPr>
          <w:trHeight w:hRule="exact" w:val="769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0FFA780F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10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11" w14:textId="77777777" w:rsidR="00546579" w:rsidRDefault="00546579"/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12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wet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13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14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93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15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drying</w:t>
            </w:r>
          </w:p>
        </w:tc>
        <w:tc>
          <w:tcPr>
            <w:tcW w:w="1190" w:type="dxa"/>
            <w:tcBorders>
              <w:top w:val="single" w:sz="5" w:space="0" w:color="000000"/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0FFA7816" w14:textId="77777777" w:rsidR="00546579" w:rsidRDefault="001950B3">
            <w:pPr>
              <w:pStyle w:val="TableParagraph"/>
              <w:spacing w:before="58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9" w:space="0" w:color="000000"/>
            </w:tcBorders>
          </w:tcPr>
          <w:p w14:paraId="0FFA7817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818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14:paraId="0FFA7819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81A" w14:textId="77777777" w:rsidR="00546579" w:rsidRDefault="00546579"/>
        </w:tc>
        <w:tc>
          <w:tcPr>
            <w:tcW w:w="1118" w:type="dxa"/>
            <w:vMerge/>
            <w:tcBorders>
              <w:left w:val="single" w:sz="18" w:space="0" w:color="000000"/>
              <w:bottom w:val="single" w:sz="19" w:space="0" w:color="000000"/>
              <w:right w:val="nil"/>
            </w:tcBorders>
          </w:tcPr>
          <w:p w14:paraId="0FFA781B" w14:textId="77777777" w:rsidR="00546579" w:rsidRDefault="00546579"/>
        </w:tc>
        <w:tc>
          <w:tcPr>
            <w:tcW w:w="1174" w:type="dxa"/>
            <w:tcBorders>
              <w:top w:val="single" w:sz="5" w:space="0" w:color="000000"/>
              <w:left w:val="nil"/>
              <w:bottom w:val="single" w:sz="19" w:space="0" w:color="000000"/>
              <w:right w:val="single" w:sz="18" w:space="0" w:color="000000"/>
            </w:tcBorders>
          </w:tcPr>
          <w:p w14:paraId="0FFA781C" w14:textId="77777777" w:rsidR="00546579" w:rsidRDefault="001950B3">
            <w:pPr>
              <w:pStyle w:val="TableParagraph"/>
              <w:spacing w:before="149"/>
              <w:ind w:left="107" w:right="13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Not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2018–19</w:t>
            </w:r>
          </w:p>
        </w:tc>
      </w:tr>
      <w:tr w:rsidR="00546579" w14:paraId="0FFA7844" w14:textId="77777777">
        <w:trPr>
          <w:trHeight w:hRule="exact" w:val="887"/>
        </w:trPr>
        <w:tc>
          <w:tcPr>
            <w:tcW w:w="1028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81E" w14:textId="77777777" w:rsidR="00546579" w:rsidRDefault="00546579"/>
        </w:tc>
        <w:tc>
          <w:tcPr>
            <w:tcW w:w="1322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1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20" w14:textId="77777777" w:rsidR="00546579" w:rsidRDefault="0054657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21" w14:textId="77777777" w:rsidR="00546579" w:rsidRDefault="001950B3">
            <w:pPr>
              <w:pStyle w:val="TableParagraph"/>
              <w:spacing w:line="239" w:lineRule="auto"/>
              <w:ind w:left="102" w:righ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Gwydir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Downstream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Copeton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Dam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22" w14:textId="77777777" w:rsidR="00546579" w:rsidRDefault="0054657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A7823" w14:textId="77777777" w:rsidR="00546579" w:rsidRDefault="001950B3">
            <w:pPr>
              <w:pStyle w:val="TableParagraph"/>
              <w:spacing w:line="239" w:lineRule="auto"/>
              <w:ind w:left="102" w:right="22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Improve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character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downstream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dam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2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25" w14:textId="77777777" w:rsidR="00546579" w:rsidRDefault="0054657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FFA7826" w14:textId="77777777" w:rsidR="00546579" w:rsidRDefault="001950B3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All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0FFA7827" w14:textId="77777777" w:rsidR="00546579" w:rsidRDefault="001950B3">
            <w:pPr>
              <w:pStyle w:val="TableParagraph"/>
              <w:spacing w:before="60"/>
              <w:ind w:left="99" w:right="6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(Spring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Autumn)</w:t>
            </w:r>
          </w:p>
        </w:tc>
        <w:tc>
          <w:tcPr>
            <w:tcW w:w="114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28" w14:textId="77777777" w:rsidR="00546579" w:rsidRDefault="001950B3">
            <w:pPr>
              <w:pStyle w:val="TableParagraph"/>
              <w:spacing w:before="58"/>
              <w:ind w:left="171" w:right="17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829" w14:textId="77777777" w:rsidR="00546579" w:rsidRDefault="001950B3">
            <w:pPr>
              <w:pStyle w:val="TableParagraph"/>
              <w:spacing w:before="60"/>
              <w:ind w:left="200" w:right="19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05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2A" w14:textId="77777777" w:rsidR="00546579" w:rsidRDefault="001950B3">
            <w:pPr>
              <w:pStyle w:val="TableParagraph"/>
              <w:spacing w:before="89"/>
              <w:ind w:left="128" w:right="12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82B" w14:textId="77777777" w:rsidR="00546579" w:rsidRDefault="001950B3">
            <w:pPr>
              <w:pStyle w:val="TableParagraph"/>
              <w:ind w:left="155" w:right="15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2C" w14:textId="77777777" w:rsidR="00546579" w:rsidRDefault="001950B3">
            <w:pPr>
              <w:pStyle w:val="TableParagraph"/>
              <w:spacing w:before="89"/>
              <w:ind w:left="193" w:right="19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82D" w14:textId="77777777" w:rsidR="00546579" w:rsidRDefault="001950B3">
            <w:pPr>
              <w:pStyle w:val="TableParagraph"/>
              <w:ind w:left="222" w:right="22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19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2E" w14:textId="77777777" w:rsidR="00546579" w:rsidRDefault="001950B3">
            <w:pPr>
              <w:pStyle w:val="TableParagraph"/>
              <w:spacing w:before="58"/>
              <w:ind w:left="193" w:right="19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82F" w14:textId="77777777" w:rsidR="00546579" w:rsidRDefault="001950B3">
            <w:pPr>
              <w:pStyle w:val="TableParagraph"/>
              <w:ind w:left="222" w:right="22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</w:tcPr>
          <w:p w14:paraId="0FFA7830" w14:textId="77777777" w:rsidR="00546579" w:rsidRDefault="001950B3">
            <w:pPr>
              <w:pStyle w:val="TableParagraph"/>
              <w:spacing w:before="89"/>
              <w:ind w:left="193" w:right="17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volumes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Met.</w:t>
            </w:r>
          </w:p>
          <w:p w14:paraId="0FFA7831" w14:textId="77777777" w:rsidR="00546579" w:rsidRDefault="001950B3">
            <w:pPr>
              <w:pStyle w:val="TableParagraph"/>
              <w:ind w:left="246" w:right="229" w:firstLine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</w:t>
            </w:r>
            <w:r>
              <w:rPr>
                <w:rFonts w:ascii="Century Gothic"/>
                <w:spacing w:val="2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pattern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not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met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83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3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3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35" w14:textId="77777777" w:rsidR="00546579" w:rsidRDefault="001950B3">
            <w:pPr>
              <w:pStyle w:val="TableParagraph"/>
              <w:spacing w:before="128"/>
              <w:ind w:left="61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83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3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3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39" w14:textId="77777777" w:rsidR="00546579" w:rsidRDefault="0054657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FFA783A" w14:textId="77777777" w:rsidR="00546579" w:rsidRDefault="001950B3">
            <w:pPr>
              <w:pStyle w:val="TableParagraph"/>
              <w:ind w:left="3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365F91"/>
                <w:spacing w:val="-1"/>
                <w:sz w:val="17"/>
              </w:rPr>
              <w:t>Improve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83B" w14:textId="77777777" w:rsidR="00546579" w:rsidRDefault="0054657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FFA783C" w14:textId="77777777" w:rsidR="00546579" w:rsidRDefault="001950B3">
            <w:pPr>
              <w:pStyle w:val="TableParagraph"/>
              <w:ind w:left="176" w:right="16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could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partially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contribute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this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demand.</w:t>
            </w:r>
          </w:p>
          <w:p w14:paraId="0FFA783D" w14:textId="77777777" w:rsidR="00546579" w:rsidRDefault="001950B3">
            <w:pPr>
              <w:pStyle w:val="TableParagraph"/>
              <w:spacing w:before="60"/>
              <w:ind w:left="133" w:right="123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(Early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Season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Stimulus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Trigger)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83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3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4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41" w14:textId="77777777" w:rsidR="00546579" w:rsidRDefault="001950B3">
            <w:pPr>
              <w:pStyle w:val="TableParagraph"/>
              <w:spacing w:before="128"/>
              <w:ind w:left="4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84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43" w14:textId="77777777" w:rsidR="00546579" w:rsidRDefault="001950B3">
            <w:pPr>
              <w:pStyle w:val="TableParagraph"/>
              <w:spacing w:before="107"/>
              <w:ind w:left="6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546579" w14:paraId="0FFA7854" w14:textId="77777777">
        <w:trPr>
          <w:trHeight w:hRule="exact" w:val="871"/>
        </w:trPr>
        <w:tc>
          <w:tcPr>
            <w:tcW w:w="1028" w:type="dxa"/>
            <w:vMerge/>
            <w:tcBorders>
              <w:left w:val="single" w:sz="18" w:space="0" w:color="000000"/>
              <w:bottom w:val="single" w:sz="8" w:space="0" w:color="000000"/>
              <w:right w:val="single" w:sz="5" w:space="0" w:color="000000"/>
            </w:tcBorders>
          </w:tcPr>
          <w:p w14:paraId="0FFA7845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846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847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848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849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84A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84B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14:paraId="0FFA784C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8" w:space="0" w:color="000000"/>
              <w:right w:val="single" w:sz="18" w:space="0" w:color="000000"/>
            </w:tcBorders>
          </w:tcPr>
          <w:p w14:paraId="0FFA784D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8" w:space="0" w:color="000000"/>
              <w:right w:val="single" w:sz="9" w:space="0" w:color="000000"/>
            </w:tcBorders>
            <w:shd w:val="clear" w:color="auto" w:fill="FFC000"/>
          </w:tcPr>
          <w:p w14:paraId="0FFA784E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8" w:space="0" w:color="000000"/>
              <w:right w:val="single" w:sz="8" w:space="0" w:color="000000"/>
            </w:tcBorders>
          </w:tcPr>
          <w:p w14:paraId="0FFA784F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850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851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85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53" w14:textId="77777777" w:rsidR="00546579" w:rsidRDefault="001950B3">
            <w:pPr>
              <w:pStyle w:val="TableParagraph"/>
              <w:spacing w:before="107"/>
              <w:ind w:left="6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546579" w14:paraId="0FFA7893" w14:textId="77777777">
        <w:trPr>
          <w:trHeight w:hRule="exact" w:val="1124"/>
        </w:trPr>
        <w:tc>
          <w:tcPr>
            <w:tcW w:w="1028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5" w:space="0" w:color="000000"/>
            </w:tcBorders>
          </w:tcPr>
          <w:p w14:paraId="0FFA785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5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57" w14:textId="77777777" w:rsidR="00546579" w:rsidRDefault="0054657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FFA7858" w14:textId="77777777" w:rsidR="00546579" w:rsidRDefault="001950B3">
            <w:pPr>
              <w:pStyle w:val="TableParagraph"/>
              <w:ind w:left="85" w:right="10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ecology</w:t>
            </w:r>
          </w:p>
          <w:p w14:paraId="0FFA7859" w14:textId="77777777" w:rsidR="00546579" w:rsidRDefault="001950B3">
            <w:pPr>
              <w:pStyle w:val="TableParagraph"/>
              <w:spacing w:before="60"/>
              <w:ind w:left="8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(Cont.)</w:t>
            </w:r>
          </w:p>
        </w:tc>
        <w:tc>
          <w:tcPr>
            <w:tcW w:w="1322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85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5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5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5D" w14:textId="77777777" w:rsidR="00546579" w:rsidRDefault="00546579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FA785E" w14:textId="77777777" w:rsidR="00546579" w:rsidRDefault="001950B3">
            <w:pPr>
              <w:pStyle w:val="TableParagraph"/>
              <w:ind w:left="102" w:right="19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Ballin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Boora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Creek</w:t>
            </w:r>
          </w:p>
        </w:tc>
        <w:tc>
          <w:tcPr>
            <w:tcW w:w="1726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85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60" w14:textId="77777777" w:rsidR="00546579" w:rsidRDefault="0054657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0FFA7861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Baseflow</w:t>
            </w:r>
          </w:p>
          <w:p w14:paraId="0FFA7862" w14:textId="77777777" w:rsidR="00546579" w:rsidRDefault="001950B3">
            <w:pPr>
              <w:pStyle w:val="TableParagraph"/>
              <w:spacing w:before="58"/>
              <w:ind w:left="102" w:right="48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800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ML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(most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likely</w:t>
            </w:r>
          </w:p>
          <w:p w14:paraId="0FFA7863" w14:textId="77777777" w:rsidR="00546579" w:rsidRDefault="001950B3">
            <w:pPr>
              <w:pStyle w:val="TableParagraph"/>
              <w:spacing w:before="60"/>
              <w:ind w:left="102" w:right="86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spring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autumn)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864" w14:textId="77777777" w:rsidR="00546579" w:rsidRDefault="001950B3">
            <w:pPr>
              <w:pStyle w:val="TableParagraph"/>
              <w:spacing w:before="58"/>
              <w:ind w:left="99" w:right="19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examination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requirement/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diligence</w:t>
            </w:r>
          </w:p>
          <w:p w14:paraId="0FFA7865" w14:textId="77777777" w:rsidR="00546579" w:rsidRDefault="001950B3">
            <w:pPr>
              <w:pStyle w:val="TableParagraph"/>
              <w:spacing w:before="60"/>
              <w:ind w:left="99" w:right="10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Stock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domestic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pipeline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creates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creek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system.</w:t>
            </w:r>
          </w:p>
        </w:tc>
        <w:tc>
          <w:tcPr>
            <w:tcW w:w="114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86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6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6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69" w14:textId="77777777" w:rsidR="00546579" w:rsidRDefault="001950B3">
            <w:pPr>
              <w:pStyle w:val="TableParagraph"/>
              <w:spacing w:before="128"/>
              <w:ind w:left="126" w:right="126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Stock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domestic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058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86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6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6C" w14:textId="77777777" w:rsidR="00546579" w:rsidRDefault="0054657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FFA786D" w14:textId="77777777" w:rsidR="00546579" w:rsidRDefault="001950B3">
            <w:pPr>
              <w:pStyle w:val="TableParagraph"/>
              <w:spacing w:line="239" w:lineRule="auto"/>
              <w:ind w:left="116" w:right="1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Stock</w:t>
            </w:r>
            <w:r>
              <w:rPr>
                <w:rFonts w:ascii="Century Gothic"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8"/>
              </w:rPr>
              <w:t>domestic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14:paraId="0FFA786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6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1" w14:textId="77777777" w:rsidR="00546579" w:rsidRDefault="001950B3">
            <w:pPr>
              <w:pStyle w:val="TableParagraph"/>
              <w:spacing w:before="128"/>
              <w:ind w:left="147" w:right="14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Stock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domestic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193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</w:tcPr>
          <w:p w14:paraId="0FFA787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6" w14:textId="77777777" w:rsidR="00546579" w:rsidRDefault="001950B3">
            <w:pPr>
              <w:pStyle w:val="TableParagraph"/>
              <w:spacing w:before="142"/>
              <w:ind w:left="2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</w:p>
        </w:tc>
        <w:tc>
          <w:tcPr>
            <w:tcW w:w="1190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18" w:space="0" w:color="000000"/>
            </w:tcBorders>
          </w:tcPr>
          <w:p w14:paraId="0FFA787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B" w14:textId="77777777" w:rsidR="00546579" w:rsidRDefault="001950B3">
            <w:pPr>
              <w:pStyle w:val="TableParagraph"/>
              <w:spacing w:before="142"/>
              <w:ind w:left="2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met</w:t>
            </w:r>
          </w:p>
        </w:tc>
        <w:tc>
          <w:tcPr>
            <w:tcW w:w="2249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9" w:space="0" w:color="000000"/>
            </w:tcBorders>
            <w:shd w:val="clear" w:color="auto" w:fill="FF0000"/>
          </w:tcPr>
          <w:p w14:paraId="0FFA787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7E" w14:textId="77777777" w:rsidR="00546579" w:rsidRDefault="0054657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A787F" w14:textId="77777777" w:rsidR="00546579" w:rsidRDefault="001950B3">
            <w:pPr>
              <w:pStyle w:val="TableParagraph"/>
              <w:ind w:right="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FFA7880" w14:textId="77777777" w:rsidR="00546579" w:rsidRDefault="001950B3">
            <w:pPr>
              <w:pStyle w:val="TableParagraph"/>
              <w:spacing w:before="60"/>
              <w:ind w:left="109" w:right="118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(zero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during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2015–</w:t>
            </w:r>
            <w:r>
              <w:rPr>
                <w:rFonts w:ascii="Century Gothic" w:eastAsia="Century Gothic" w:hAnsi="Century Gothic" w:cs="Century Gothic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16)</w:t>
            </w:r>
          </w:p>
        </w:tc>
        <w:tc>
          <w:tcPr>
            <w:tcW w:w="1455" w:type="dxa"/>
            <w:vMerge w:val="restart"/>
            <w:tcBorders>
              <w:top w:val="single" w:sz="8" w:space="0" w:color="000000"/>
              <w:left w:val="single" w:sz="9" w:space="0" w:color="000000"/>
              <w:right w:val="single" w:sz="8" w:space="0" w:color="000000"/>
            </w:tcBorders>
          </w:tcPr>
          <w:p w14:paraId="0FFA788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8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8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8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85" w14:textId="77777777" w:rsidR="00546579" w:rsidRDefault="0054657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FA7886" w14:textId="77777777" w:rsidR="00546579" w:rsidRDefault="001950B3">
            <w:pPr>
              <w:pStyle w:val="TableParagraph"/>
              <w:ind w:left="3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365F91"/>
                <w:spacing w:val="-1"/>
                <w:sz w:val="17"/>
              </w:rPr>
              <w:t>Improve</w:t>
            </w:r>
          </w:p>
        </w:tc>
        <w:tc>
          <w:tcPr>
            <w:tcW w:w="21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  <w:shd w:val="clear" w:color="auto" w:fill="94B3D6"/>
          </w:tcPr>
          <w:p w14:paraId="0FFA7887" w14:textId="77777777" w:rsidR="00546579" w:rsidRDefault="0054657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FFA7888" w14:textId="77777777" w:rsidR="00546579" w:rsidRDefault="001950B3">
            <w:pPr>
              <w:pStyle w:val="TableParagraph"/>
              <w:ind w:left="231" w:right="22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Water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this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next</w:t>
            </w:r>
          </w:p>
          <w:p w14:paraId="0FFA7889" w14:textId="77777777" w:rsidR="00546579" w:rsidRDefault="001950B3">
            <w:pPr>
              <w:pStyle w:val="TableParagraph"/>
              <w:spacing w:before="60"/>
              <w:ind w:left="135" w:right="125" w:hanging="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Contribution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considered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examination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/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due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diligence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requirements</w:t>
            </w:r>
            <w:r>
              <w:rPr>
                <w:rFonts w:ascii="Century Gothic" w:eastAsia="Century Gothic" w:hAnsi="Century Gothic" w:cs="Century Gothic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are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met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during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2016–17</w:t>
            </w:r>
          </w:p>
        </w:tc>
        <w:tc>
          <w:tcPr>
            <w:tcW w:w="1863" w:type="dxa"/>
            <w:vMerge w:val="restart"/>
            <w:tcBorders>
              <w:top w:val="single" w:sz="8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0FFA788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8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8C" w14:textId="77777777" w:rsidR="00546579" w:rsidRDefault="0054657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FFA788D" w14:textId="77777777" w:rsidR="00546579" w:rsidRDefault="001950B3">
            <w:pPr>
              <w:pStyle w:val="TableParagraph"/>
              <w:spacing w:line="305" w:lineRule="auto"/>
              <w:ind w:left="358" w:right="359" w:firstLine="4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(Critical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no</w:t>
            </w:r>
          </w:p>
          <w:p w14:paraId="0FFA788E" w14:textId="77777777" w:rsidR="00546579" w:rsidRDefault="001950B3">
            <w:pPr>
              <w:pStyle w:val="TableParagraph"/>
              <w:spacing w:line="162" w:lineRule="exact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watering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2016–</w:t>
            </w:r>
          </w:p>
          <w:p w14:paraId="0FFA788F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1"/>
                <w:sz w:val="18"/>
              </w:rPr>
              <w:t>17)</w:t>
            </w:r>
          </w:p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C000"/>
          </w:tcPr>
          <w:p w14:paraId="0FFA789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91" w14:textId="77777777" w:rsidR="00546579" w:rsidRDefault="0054657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FA7892" w14:textId="77777777" w:rsidR="00546579" w:rsidRDefault="001950B3">
            <w:pPr>
              <w:pStyle w:val="TableParagraph"/>
              <w:ind w:left="68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546579" w14:paraId="0FFA78A4" w14:textId="77777777">
        <w:trPr>
          <w:trHeight w:hRule="exact" w:val="1076"/>
        </w:trPr>
        <w:tc>
          <w:tcPr>
            <w:tcW w:w="1028" w:type="dxa"/>
            <w:vMerge/>
            <w:tcBorders>
              <w:left w:val="single" w:sz="18" w:space="0" w:color="000000"/>
              <w:bottom w:val="single" w:sz="19" w:space="0" w:color="000000"/>
              <w:right w:val="single" w:sz="5" w:space="0" w:color="000000"/>
            </w:tcBorders>
          </w:tcPr>
          <w:p w14:paraId="0FFA7894" w14:textId="77777777" w:rsidR="00546579" w:rsidRDefault="00546579"/>
        </w:tc>
        <w:tc>
          <w:tcPr>
            <w:tcW w:w="1322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95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96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97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</w:tcPr>
          <w:p w14:paraId="0FFA7898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</w:tcPr>
          <w:p w14:paraId="0FFA7899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  <w:shd w:val="clear" w:color="auto" w:fill="D9D9D9"/>
          </w:tcPr>
          <w:p w14:paraId="0FFA789A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19" w:space="0" w:color="000000"/>
              <w:right w:val="single" w:sz="5" w:space="0" w:color="000000"/>
            </w:tcBorders>
          </w:tcPr>
          <w:p w14:paraId="0FFA789B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9" w:space="0" w:color="000000"/>
              <w:right w:val="single" w:sz="18" w:space="0" w:color="000000"/>
            </w:tcBorders>
          </w:tcPr>
          <w:p w14:paraId="0FFA789C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000000"/>
              <w:right w:val="single" w:sz="9" w:space="0" w:color="000000"/>
            </w:tcBorders>
            <w:shd w:val="clear" w:color="auto" w:fill="FF0000"/>
          </w:tcPr>
          <w:p w14:paraId="0FFA789D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89E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  <w:shd w:val="clear" w:color="auto" w:fill="94B3D6"/>
          </w:tcPr>
          <w:p w14:paraId="0FFA789F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14:paraId="0FFA78A0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C00000"/>
          </w:tcPr>
          <w:p w14:paraId="0FFA78A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2" w14:textId="77777777" w:rsidR="00546579" w:rsidRDefault="00546579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FFA78A3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color w:val="FFFFFF"/>
                <w:spacing w:val="-1"/>
                <w:sz w:val="18"/>
              </w:rPr>
              <w:t>Critical</w:t>
            </w:r>
          </w:p>
        </w:tc>
      </w:tr>
      <w:tr w:rsidR="00546579" w14:paraId="0FFA78F4" w14:textId="77777777">
        <w:trPr>
          <w:trHeight w:hRule="exact" w:val="1403"/>
        </w:trPr>
        <w:tc>
          <w:tcPr>
            <w:tcW w:w="2350" w:type="dxa"/>
            <w:gridSpan w:val="2"/>
            <w:vMerge w:val="restart"/>
            <w:tcBorders>
              <w:top w:val="single" w:sz="19" w:space="0" w:color="000000"/>
              <w:left w:val="single" w:sz="18" w:space="0" w:color="000000"/>
              <w:right w:val="single" w:sz="5" w:space="0" w:color="000000"/>
            </w:tcBorders>
          </w:tcPr>
          <w:p w14:paraId="0FFA78A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A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A78B1" w14:textId="77777777" w:rsidR="00546579" w:rsidRDefault="001950B3">
            <w:pPr>
              <w:pStyle w:val="TableParagraph"/>
              <w:ind w:left="85" w:right="24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Dry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1"/>
                <w:sz w:val="18"/>
              </w:rPr>
              <w:t xml:space="preserve"> bird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flows</w:t>
            </w:r>
          </w:p>
        </w:tc>
        <w:tc>
          <w:tcPr>
            <w:tcW w:w="1726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B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4" w14:textId="77777777" w:rsidR="00546579" w:rsidRDefault="0054657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0FFA78B5" w14:textId="77777777" w:rsidR="00546579" w:rsidRDefault="001950B3">
            <w:pPr>
              <w:pStyle w:val="TableParagraph"/>
              <w:ind w:left="102" w:right="1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-Up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</w:t>
            </w:r>
            <w:r>
              <w:rPr>
                <w:rFonts w:ascii="Century Gothic"/>
                <w:spacing w:val="-1"/>
                <w:sz w:val="18"/>
              </w:rPr>
              <w:t xml:space="preserve"> GL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protect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extended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drying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sequences</w:t>
            </w:r>
          </w:p>
        </w:tc>
        <w:tc>
          <w:tcPr>
            <w:tcW w:w="1625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B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B" w14:textId="77777777" w:rsidR="00546579" w:rsidRDefault="001950B3">
            <w:pPr>
              <w:pStyle w:val="TableParagraph"/>
              <w:spacing w:before="122"/>
              <w:ind w:left="99" w:right="2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>As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required, </w:t>
            </w:r>
            <w:r>
              <w:rPr>
                <w:rFonts w:ascii="Century Gothic"/>
                <w:spacing w:val="-5"/>
                <w:sz w:val="18"/>
              </w:rPr>
              <w:t>A</w:t>
            </w:r>
            <w:r>
              <w:rPr>
                <w:rFonts w:ascii="Century Gothic"/>
                <w:spacing w:val="-4"/>
                <w:sz w:val="18"/>
              </w:rPr>
              <w:t>ll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47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B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B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1" w14:textId="77777777" w:rsidR="00546579" w:rsidRDefault="001950B3">
            <w:pPr>
              <w:pStyle w:val="TableParagraph"/>
              <w:spacing w:before="122"/>
              <w:ind w:left="171" w:right="172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058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C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7" w14:textId="77777777" w:rsidR="00546579" w:rsidRDefault="001950B3">
            <w:pPr>
              <w:pStyle w:val="TableParagraph"/>
              <w:spacing w:before="122"/>
              <w:ind w:left="128" w:right="126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</w:tcPr>
          <w:p w14:paraId="0FFA78C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D" w14:textId="77777777" w:rsidR="00546579" w:rsidRDefault="001950B3">
            <w:pPr>
              <w:pStyle w:val="TableParagraph"/>
              <w:spacing w:before="122"/>
              <w:ind w:left="193" w:right="193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3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5" w:space="0" w:color="000000"/>
            </w:tcBorders>
            <w:shd w:val="clear" w:color="auto" w:fill="A6A6A6"/>
          </w:tcPr>
          <w:p w14:paraId="0FFA78C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CF" w14:textId="77777777" w:rsidR="00546579" w:rsidRDefault="0054657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FFA78D0" w14:textId="77777777" w:rsidR="00546579" w:rsidRDefault="001950B3">
            <w:pPr>
              <w:pStyle w:val="TableParagraph"/>
              <w:spacing w:line="239" w:lineRule="auto"/>
              <w:ind w:left="102" w:right="24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Flows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protect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critical</w:t>
            </w:r>
            <w:r>
              <w:rPr>
                <w:rFonts w:ascii="Century Gothic" w:eastAsia="Century Gothic" w:hAnsi="Century Gothic" w:cs="Century Gothic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habitat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Gwydir,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Carole</w:t>
            </w:r>
            <w:r>
              <w:rPr>
                <w:rFonts w:ascii="Century Gothic" w:eastAsia="Century Gothic" w:hAnsi="Century Gothic" w:cs="Century Gothic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Mehi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April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–</w:t>
            </w:r>
            <w:r>
              <w:rPr>
                <w:rFonts w:ascii="Century Gothic" w:eastAsia="Century Gothic" w:hAnsi="Century Gothic" w:cs="Century Gothic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May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2016</w:t>
            </w:r>
          </w:p>
        </w:tc>
        <w:tc>
          <w:tcPr>
            <w:tcW w:w="1190" w:type="dxa"/>
            <w:vMerge w:val="restart"/>
            <w:tcBorders>
              <w:top w:val="single" w:sz="19" w:space="0" w:color="000000"/>
              <w:left w:val="single" w:sz="5" w:space="0" w:color="000000"/>
              <w:right w:val="single" w:sz="18" w:space="0" w:color="000000"/>
            </w:tcBorders>
          </w:tcPr>
          <w:p w14:paraId="0FFA78D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D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D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D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D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D6" w14:textId="77777777" w:rsidR="00546579" w:rsidRDefault="001950B3">
            <w:pPr>
              <w:pStyle w:val="TableParagraph"/>
              <w:spacing w:before="122"/>
              <w:ind w:left="193" w:right="177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2249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9" w:space="0" w:color="000000"/>
            </w:tcBorders>
            <w:shd w:val="clear" w:color="auto" w:fill="FF0000"/>
          </w:tcPr>
          <w:p w14:paraId="0FFA78D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D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D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DA" w14:textId="77777777" w:rsidR="00546579" w:rsidRDefault="00546579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FA78DB" w14:textId="77777777" w:rsidR="00546579" w:rsidRDefault="001950B3">
            <w:pPr>
              <w:pStyle w:val="TableParagraph"/>
              <w:ind w:right="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HIGH</w:t>
            </w:r>
          </w:p>
          <w:p w14:paraId="0FFA78DC" w14:textId="77777777" w:rsidR="00546579" w:rsidRDefault="001950B3">
            <w:pPr>
              <w:pStyle w:val="TableParagraph"/>
              <w:spacing w:before="60"/>
              <w:ind w:left="126" w:right="13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Protect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extended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drying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sequence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8D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D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D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E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E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E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8E3" w14:textId="77777777" w:rsidR="00546579" w:rsidRDefault="00546579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FFA78E4" w14:textId="77777777" w:rsidR="00546579" w:rsidRDefault="001950B3">
            <w:pPr>
              <w:pStyle w:val="TableParagraph"/>
              <w:ind w:left="3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365F91"/>
                <w:spacing w:val="-1"/>
                <w:sz w:val="17"/>
              </w:rPr>
              <w:t>Improve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</w:tcPr>
          <w:p w14:paraId="0FFA78E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E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E7" w14:textId="77777777" w:rsidR="00546579" w:rsidRDefault="00546579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FFA78E8" w14:textId="77777777" w:rsidR="00546579" w:rsidRDefault="001950B3">
            <w:pPr>
              <w:pStyle w:val="TableParagraph"/>
              <w:ind w:left="157" w:right="148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Respond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conditions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protect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critical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in-stream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aquatic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refuge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habitat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  <w:p w14:paraId="0FFA78E9" w14:textId="77777777" w:rsidR="00546579" w:rsidRDefault="001950B3">
            <w:pPr>
              <w:pStyle w:val="TableParagraph"/>
              <w:spacing w:before="60"/>
              <w:ind w:left="407" w:right="399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(Unlikely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scenario)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0000"/>
          </w:tcPr>
          <w:p w14:paraId="0FFA78E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E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E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E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E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EF" w14:textId="77777777" w:rsidR="00546579" w:rsidRDefault="00546579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FA78F0" w14:textId="77777777" w:rsidR="00546579" w:rsidRDefault="001950B3">
            <w:pPr>
              <w:pStyle w:val="TableParagraph"/>
              <w:ind w:left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FF0000"/>
          </w:tcPr>
          <w:p w14:paraId="0FFA78F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F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8F3" w14:textId="77777777" w:rsidR="00546579" w:rsidRDefault="001950B3">
            <w:pPr>
              <w:pStyle w:val="TableParagraph"/>
              <w:spacing w:before="157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546579" w14:paraId="0FFA7904" w14:textId="77777777">
        <w:trPr>
          <w:trHeight w:hRule="exact" w:val="1406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8F5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F6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F7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F8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F9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8FA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0FFA78FB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5" w:space="0" w:color="000000"/>
              <w:right w:val="single" w:sz="18" w:space="0" w:color="000000"/>
            </w:tcBorders>
          </w:tcPr>
          <w:p w14:paraId="0FFA78FC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19" w:space="0" w:color="FFC000"/>
              <w:right w:val="single" w:sz="9" w:space="0" w:color="000000"/>
            </w:tcBorders>
            <w:shd w:val="clear" w:color="auto" w:fill="FF0000"/>
          </w:tcPr>
          <w:p w14:paraId="0FFA78FD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9" w:space="0" w:color="000000"/>
              <w:right w:val="single" w:sz="8" w:space="0" w:color="000000"/>
            </w:tcBorders>
          </w:tcPr>
          <w:p w14:paraId="0FFA78FE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9" w:space="0" w:color="000000"/>
              <w:right w:val="single" w:sz="18" w:space="0" w:color="000000"/>
            </w:tcBorders>
          </w:tcPr>
          <w:p w14:paraId="0FFA78FF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14:paraId="0FFA7900" w14:textId="77777777" w:rsidR="00546579" w:rsidRDefault="00546579"/>
        </w:tc>
        <w:tc>
          <w:tcPr>
            <w:tcW w:w="2292" w:type="dxa"/>
            <w:gridSpan w:val="2"/>
            <w:tcBorders>
              <w:top w:val="single" w:sz="8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0000"/>
          </w:tcPr>
          <w:p w14:paraId="0FFA790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0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03" w14:textId="77777777" w:rsidR="00546579" w:rsidRDefault="001950B3">
            <w:pPr>
              <w:pStyle w:val="TableParagraph"/>
              <w:spacing w:before="16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High</w:t>
            </w:r>
          </w:p>
        </w:tc>
      </w:tr>
      <w:tr w:rsidR="00546579" w14:paraId="0FFA794C" w14:textId="77777777">
        <w:trPr>
          <w:trHeight w:hRule="exact" w:val="1418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right w:val="single" w:sz="5" w:space="0" w:color="000000"/>
            </w:tcBorders>
          </w:tcPr>
          <w:p w14:paraId="0FFA7905" w14:textId="77777777" w:rsidR="00546579" w:rsidRDefault="00546579"/>
        </w:tc>
        <w:tc>
          <w:tcPr>
            <w:tcW w:w="172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90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07" w14:textId="77777777" w:rsidR="00546579" w:rsidRDefault="00546579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FFA7908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-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10–15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GL</w:t>
            </w:r>
          </w:p>
          <w:p w14:paraId="0FFA7909" w14:textId="77777777" w:rsidR="00546579" w:rsidRDefault="001950B3">
            <w:pPr>
              <w:pStyle w:val="TableParagraph"/>
              <w:spacing w:line="239" w:lineRule="auto"/>
              <w:ind w:left="102" w:right="61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reserve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support</w:t>
            </w:r>
            <w:r>
              <w:rPr>
                <w:rFonts w:ascii="Century Gothic"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threatened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colonial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</w:p>
        </w:tc>
        <w:tc>
          <w:tcPr>
            <w:tcW w:w="162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90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0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0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0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0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0F" w14:textId="77777777" w:rsidR="00546579" w:rsidRDefault="001950B3">
            <w:pPr>
              <w:pStyle w:val="TableParagraph"/>
              <w:spacing w:before="154"/>
              <w:ind w:left="99" w:right="22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3"/>
                <w:sz w:val="18"/>
              </w:rPr>
              <w:t>As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required, </w:t>
            </w:r>
            <w:r>
              <w:rPr>
                <w:rFonts w:ascii="Century Gothic"/>
                <w:spacing w:val="-5"/>
                <w:sz w:val="18"/>
              </w:rPr>
              <w:t>A</w:t>
            </w:r>
            <w:r>
              <w:rPr>
                <w:rFonts w:ascii="Century Gothic"/>
                <w:spacing w:val="-4"/>
                <w:sz w:val="18"/>
              </w:rPr>
              <w:t>ll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</w:tc>
        <w:tc>
          <w:tcPr>
            <w:tcW w:w="11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91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1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5" w14:textId="77777777" w:rsidR="00546579" w:rsidRDefault="001950B3">
            <w:pPr>
              <w:pStyle w:val="TableParagraph"/>
              <w:spacing w:before="154"/>
              <w:ind w:left="171" w:right="172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0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91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B" w14:textId="77777777" w:rsidR="00546579" w:rsidRDefault="001950B3">
            <w:pPr>
              <w:pStyle w:val="TableParagraph"/>
              <w:spacing w:before="154"/>
              <w:ind w:left="128" w:right="126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91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1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1" w14:textId="77777777" w:rsidR="00546579" w:rsidRDefault="001950B3">
            <w:pPr>
              <w:pStyle w:val="TableParagraph"/>
              <w:spacing w:before="154"/>
              <w:ind w:left="193" w:right="193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92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7" w14:textId="77777777" w:rsidR="00546579" w:rsidRDefault="001950B3">
            <w:pPr>
              <w:pStyle w:val="TableParagraph"/>
              <w:spacing w:before="154"/>
              <w:ind w:left="193" w:right="196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119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8" w:space="0" w:color="000000"/>
            </w:tcBorders>
          </w:tcPr>
          <w:p w14:paraId="0FFA792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B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D" w14:textId="77777777" w:rsidR="00546579" w:rsidRDefault="001950B3">
            <w:pPr>
              <w:pStyle w:val="TableParagraph"/>
              <w:spacing w:before="154"/>
              <w:ind w:left="193" w:right="177" w:firstLine="24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Required</w:t>
            </w:r>
          </w:p>
        </w:tc>
        <w:tc>
          <w:tcPr>
            <w:tcW w:w="2249" w:type="dxa"/>
            <w:vMerge w:val="restart"/>
            <w:tcBorders>
              <w:top w:val="single" w:sz="19" w:space="0" w:color="FFC000"/>
              <w:left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92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2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3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31" w14:textId="77777777" w:rsidR="00546579" w:rsidRDefault="00546579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932" w14:textId="77777777" w:rsidR="00546579" w:rsidRDefault="001950B3">
            <w:pPr>
              <w:pStyle w:val="TableParagraph"/>
              <w:ind w:right="12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  <w:p w14:paraId="0FFA7933" w14:textId="77777777" w:rsidR="00546579" w:rsidRDefault="001950B3">
            <w:pPr>
              <w:pStyle w:val="TableParagraph"/>
              <w:spacing w:before="57"/>
              <w:ind w:left="176" w:right="187" w:hanging="1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trigger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unlikely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during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</w:t>
            </w:r>
          </w:p>
        </w:tc>
        <w:tc>
          <w:tcPr>
            <w:tcW w:w="1455" w:type="dxa"/>
            <w:vMerge w:val="restart"/>
            <w:tcBorders>
              <w:top w:val="single" w:sz="19" w:space="0" w:color="000000"/>
              <w:left w:val="single" w:sz="9" w:space="0" w:color="000000"/>
              <w:right w:val="single" w:sz="8" w:space="0" w:color="000000"/>
            </w:tcBorders>
          </w:tcPr>
          <w:p w14:paraId="0FFA793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93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93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937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938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93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93A" w14:textId="77777777" w:rsidR="00546579" w:rsidRDefault="00546579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FA793B" w14:textId="77777777" w:rsidR="00546579" w:rsidRDefault="001950B3">
            <w:pPr>
              <w:pStyle w:val="TableParagraph"/>
              <w:ind w:left="373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  <w:r>
              <w:rPr>
                <w:rFonts w:ascii="Century Gothic"/>
                <w:b/>
                <w:color w:val="365F91"/>
                <w:spacing w:val="-1"/>
                <w:sz w:val="17"/>
              </w:rPr>
              <w:t>Improve</w:t>
            </w:r>
          </w:p>
        </w:tc>
        <w:tc>
          <w:tcPr>
            <w:tcW w:w="2170" w:type="dxa"/>
            <w:vMerge w:val="restart"/>
            <w:tcBorders>
              <w:top w:val="single" w:sz="19" w:space="0" w:color="000000"/>
              <w:left w:val="single" w:sz="8" w:space="0" w:color="000000"/>
              <w:right w:val="single" w:sz="18" w:space="0" w:color="000000"/>
            </w:tcBorders>
          </w:tcPr>
          <w:p w14:paraId="0FFA793C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3D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3E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3F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0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1" w14:textId="77777777" w:rsidR="00546579" w:rsidRDefault="001950B3">
            <w:pPr>
              <w:pStyle w:val="TableParagraph"/>
              <w:spacing w:before="136"/>
              <w:ind w:left="632" w:right="372" w:hanging="1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(Unlikely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high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scenarios)</w:t>
            </w:r>
          </w:p>
        </w:tc>
        <w:tc>
          <w:tcPr>
            <w:tcW w:w="1863" w:type="dxa"/>
            <w:vMerge w:val="restart"/>
            <w:tcBorders>
              <w:top w:val="single" w:sz="19" w:space="0" w:color="000000"/>
              <w:left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942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3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4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5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6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7" w14:textId="77777777" w:rsidR="00546579" w:rsidRDefault="00546579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FFA7948" w14:textId="77777777" w:rsidR="00546579" w:rsidRDefault="001950B3">
            <w:pPr>
              <w:pStyle w:val="TableParagraph"/>
              <w:ind w:left="42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  <w:shd w:val="clear" w:color="auto" w:fill="FFC000"/>
          </w:tcPr>
          <w:p w14:paraId="0FFA794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4B" w14:textId="77777777" w:rsidR="00546579" w:rsidRDefault="001950B3">
            <w:pPr>
              <w:pStyle w:val="TableParagraph"/>
              <w:spacing w:before="160"/>
              <w:ind w:left="6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  <w:tr w:rsidR="00546579" w14:paraId="0FFA795C" w14:textId="77777777">
        <w:trPr>
          <w:trHeight w:hRule="exact" w:val="1418"/>
        </w:trPr>
        <w:tc>
          <w:tcPr>
            <w:tcW w:w="2350" w:type="dxa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5" w:space="0" w:color="000000"/>
            </w:tcBorders>
          </w:tcPr>
          <w:p w14:paraId="0FFA794D" w14:textId="77777777" w:rsidR="00546579" w:rsidRDefault="00546579"/>
        </w:tc>
        <w:tc>
          <w:tcPr>
            <w:tcW w:w="1726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94E" w14:textId="77777777" w:rsidR="00546579" w:rsidRDefault="00546579"/>
        </w:tc>
        <w:tc>
          <w:tcPr>
            <w:tcW w:w="1625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94F" w14:textId="77777777" w:rsidR="00546579" w:rsidRDefault="00546579"/>
        </w:tc>
        <w:tc>
          <w:tcPr>
            <w:tcW w:w="1147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950" w14:textId="77777777" w:rsidR="00546579" w:rsidRDefault="00546579"/>
        </w:tc>
        <w:tc>
          <w:tcPr>
            <w:tcW w:w="1058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951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952" w14:textId="77777777" w:rsidR="00546579" w:rsidRDefault="00546579"/>
        </w:tc>
        <w:tc>
          <w:tcPr>
            <w:tcW w:w="1193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14:paraId="0FFA7953" w14:textId="77777777" w:rsidR="00546579" w:rsidRDefault="00546579"/>
        </w:tc>
        <w:tc>
          <w:tcPr>
            <w:tcW w:w="1190" w:type="dxa"/>
            <w:vMerge/>
            <w:tcBorders>
              <w:left w:val="single" w:sz="5" w:space="0" w:color="000000"/>
              <w:bottom w:val="single" w:sz="18" w:space="0" w:color="000000"/>
              <w:right w:val="single" w:sz="18" w:space="0" w:color="000000"/>
            </w:tcBorders>
          </w:tcPr>
          <w:p w14:paraId="0FFA7954" w14:textId="77777777" w:rsidR="00546579" w:rsidRDefault="00546579"/>
        </w:tc>
        <w:tc>
          <w:tcPr>
            <w:tcW w:w="2249" w:type="dxa"/>
            <w:vMerge/>
            <w:tcBorders>
              <w:left w:val="single" w:sz="18" w:space="0" w:color="000000"/>
              <w:bottom w:val="single" w:sz="18" w:space="0" w:color="000000"/>
              <w:right w:val="single" w:sz="9" w:space="0" w:color="000000"/>
            </w:tcBorders>
            <w:shd w:val="clear" w:color="auto" w:fill="FFC000"/>
          </w:tcPr>
          <w:p w14:paraId="0FFA7955" w14:textId="77777777" w:rsidR="00546579" w:rsidRDefault="00546579"/>
        </w:tc>
        <w:tc>
          <w:tcPr>
            <w:tcW w:w="1455" w:type="dxa"/>
            <w:vMerge/>
            <w:tcBorders>
              <w:left w:val="single" w:sz="9" w:space="0" w:color="000000"/>
              <w:bottom w:val="single" w:sz="18" w:space="0" w:color="000000"/>
              <w:right w:val="single" w:sz="8" w:space="0" w:color="000000"/>
            </w:tcBorders>
          </w:tcPr>
          <w:p w14:paraId="0FFA7956" w14:textId="77777777" w:rsidR="00546579" w:rsidRDefault="00546579"/>
        </w:tc>
        <w:tc>
          <w:tcPr>
            <w:tcW w:w="2170" w:type="dxa"/>
            <w:vMerge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14:paraId="0FFA7957" w14:textId="77777777" w:rsidR="00546579" w:rsidRDefault="00546579"/>
        </w:tc>
        <w:tc>
          <w:tcPr>
            <w:tcW w:w="1863" w:type="dxa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958" w14:textId="77777777" w:rsidR="00546579" w:rsidRDefault="00546579"/>
        </w:tc>
        <w:tc>
          <w:tcPr>
            <w:tcW w:w="2292" w:type="dxa"/>
            <w:gridSpan w:val="2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C000"/>
          </w:tcPr>
          <w:p w14:paraId="0FFA7959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5A" w14:textId="77777777" w:rsidR="00546579" w:rsidRDefault="00546579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A795B" w14:textId="77777777" w:rsidR="00546579" w:rsidRDefault="001950B3">
            <w:pPr>
              <w:pStyle w:val="TableParagraph"/>
              <w:spacing w:before="157"/>
              <w:ind w:left="6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MODERATE</w:t>
            </w:r>
          </w:p>
        </w:tc>
      </w:tr>
    </w:tbl>
    <w:p w14:paraId="0FFA795D" w14:textId="77777777" w:rsidR="00546579" w:rsidRDefault="00546579">
      <w:pPr>
        <w:rPr>
          <w:rFonts w:ascii="Century Gothic" w:eastAsia="Century Gothic" w:hAnsi="Century Gothic" w:cs="Century Gothic"/>
          <w:sz w:val="18"/>
          <w:szCs w:val="18"/>
        </w:rPr>
        <w:sectPr w:rsidR="00546579">
          <w:footerReference w:type="default" r:id="rId34"/>
          <w:pgSz w:w="23820" w:h="16840" w:orient="landscape"/>
          <w:pgMar w:top="840" w:right="740" w:bottom="1340" w:left="1340" w:header="0" w:footer="1147" w:gutter="0"/>
          <w:pgNumType w:start="4"/>
          <w:cols w:space="720"/>
        </w:sectPr>
      </w:pPr>
    </w:p>
    <w:p w14:paraId="0FFA795E" w14:textId="0F692DD8" w:rsidR="00546579" w:rsidRDefault="001950B3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40" behindDoc="1" locked="0" layoutInCell="1" allowOverlap="1" wp14:anchorId="0FFA7B3F" wp14:editId="1E8C8223">
                <wp:simplePos x="0" y="0"/>
                <wp:positionH relativeFrom="page">
                  <wp:posOffset>996950</wp:posOffset>
                </wp:positionH>
                <wp:positionV relativeFrom="page">
                  <wp:posOffset>775970</wp:posOffset>
                </wp:positionV>
                <wp:extent cx="471170" cy="451485"/>
                <wp:effectExtent l="6350" t="4445" r="8255" b="1270"/>
                <wp:wrapNone/>
                <wp:docPr id="8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1485"/>
                          <a:chOff x="1570" y="1222"/>
                          <a:chExt cx="742" cy="711"/>
                        </a:xfrm>
                      </wpg:grpSpPr>
                      <wpg:grpSp>
                        <wpg:cNvPr id="89" name="Group 79"/>
                        <wpg:cNvGrpSpPr>
                          <a:grpSpLocks/>
                        </wpg:cNvGrpSpPr>
                        <wpg:grpSpPr bwMode="auto">
                          <a:xfrm>
                            <a:off x="1582" y="1229"/>
                            <a:ext cx="723" cy="241"/>
                            <a:chOff x="1582" y="1229"/>
                            <a:chExt cx="723" cy="241"/>
                          </a:xfrm>
                        </wpg:grpSpPr>
                        <wps:wsp>
                          <wps:cNvPr id="90" name="Freeform 80"/>
                          <wps:cNvSpPr>
                            <a:spLocks/>
                          </wps:cNvSpPr>
                          <wps:spPr bwMode="auto">
                            <a:xfrm>
                              <a:off x="1582" y="1229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1470 1229"/>
                                <a:gd name="T3" fmla="*/ 1470 h 241"/>
                                <a:gd name="T4" fmla="+- 0 2305 1582"/>
                                <a:gd name="T5" fmla="*/ T4 w 723"/>
                                <a:gd name="T6" fmla="+- 0 1470 1229"/>
                                <a:gd name="T7" fmla="*/ 1470 h 241"/>
                                <a:gd name="T8" fmla="+- 0 2305 1582"/>
                                <a:gd name="T9" fmla="*/ T8 w 723"/>
                                <a:gd name="T10" fmla="+- 0 1229 1229"/>
                                <a:gd name="T11" fmla="*/ 1229 h 241"/>
                                <a:gd name="T12" fmla="+- 0 1582 1582"/>
                                <a:gd name="T13" fmla="*/ T12 w 723"/>
                                <a:gd name="T14" fmla="+- 0 1229 1229"/>
                                <a:gd name="T15" fmla="*/ 1229 h 241"/>
                                <a:gd name="T16" fmla="+- 0 1582 1582"/>
                                <a:gd name="T17" fmla="*/ T16 w 723"/>
                                <a:gd name="T18" fmla="+- 0 1470 1229"/>
                                <a:gd name="T19" fmla="*/ 1470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77"/>
                        <wpg:cNvGrpSpPr>
                          <a:grpSpLocks/>
                        </wpg:cNvGrpSpPr>
                        <wpg:grpSpPr bwMode="auto">
                          <a:xfrm>
                            <a:off x="1582" y="1458"/>
                            <a:ext cx="723" cy="241"/>
                            <a:chOff x="1582" y="1458"/>
                            <a:chExt cx="723" cy="241"/>
                          </a:xfrm>
                        </wpg:grpSpPr>
                        <wps:wsp>
                          <wps:cNvPr id="92" name="Freeform 78"/>
                          <wps:cNvSpPr>
                            <a:spLocks/>
                          </wps:cNvSpPr>
                          <wps:spPr bwMode="auto">
                            <a:xfrm>
                              <a:off x="1582" y="1458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1698 1458"/>
                                <a:gd name="T3" fmla="*/ 1698 h 241"/>
                                <a:gd name="T4" fmla="+- 0 2305 1582"/>
                                <a:gd name="T5" fmla="*/ T4 w 723"/>
                                <a:gd name="T6" fmla="+- 0 1698 1458"/>
                                <a:gd name="T7" fmla="*/ 1698 h 241"/>
                                <a:gd name="T8" fmla="+- 0 2305 1582"/>
                                <a:gd name="T9" fmla="*/ T8 w 723"/>
                                <a:gd name="T10" fmla="+- 0 1458 1458"/>
                                <a:gd name="T11" fmla="*/ 1458 h 241"/>
                                <a:gd name="T12" fmla="+- 0 1582 1582"/>
                                <a:gd name="T13" fmla="*/ T12 w 723"/>
                                <a:gd name="T14" fmla="+- 0 1458 1458"/>
                                <a:gd name="T15" fmla="*/ 1458 h 241"/>
                                <a:gd name="T16" fmla="+- 0 1582 1582"/>
                                <a:gd name="T17" fmla="*/ T16 w 723"/>
                                <a:gd name="T18" fmla="+- 0 1698 1458"/>
                                <a:gd name="T19" fmla="*/ 169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75"/>
                        <wpg:cNvGrpSpPr>
                          <a:grpSpLocks/>
                        </wpg:cNvGrpSpPr>
                        <wpg:grpSpPr bwMode="auto">
                          <a:xfrm>
                            <a:off x="1577" y="1229"/>
                            <a:ext cx="2" cy="698"/>
                            <a:chOff x="1577" y="1229"/>
                            <a:chExt cx="2" cy="698"/>
                          </a:xfrm>
                        </wpg:grpSpPr>
                        <wps:wsp>
                          <wps:cNvPr id="94" name="Freeform 76"/>
                          <wps:cNvSpPr>
                            <a:spLocks/>
                          </wps:cNvSpPr>
                          <wps:spPr bwMode="auto">
                            <a:xfrm>
                              <a:off x="1577" y="1229"/>
                              <a:ext cx="2" cy="698"/>
                            </a:xfrm>
                            <a:custGeom>
                              <a:avLst/>
                              <a:gdLst>
                                <a:gd name="T0" fmla="+- 0 1229 1229"/>
                                <a:gd name="T1" fmla="*/ 1229 h 698"/>
                                <a:gd name="T2" fmla="+- 0 1927 1229"/>
                                <a:gd name="T3" fmla="*/ 1927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73"/>
                        <wpg:cNvGrpSpPr>
                          <a:grpSpLocks/>
                        </wpg:cNvGrpSpPr>
                        <wpg:grpSpPr bwMode="auto">
                          <a:xfrm>
                            <a:off x="2299" y="1241"/>
                            <a:ext cx="2" cy="687"/>
                            <a:chOff x="2299" y="1241"/>
                            <a:chExt cx="2" cy="687"/>
                          </a:xfrm>
                        </wpg:grpSpPr>
                        <wps:wsp>
                          <wps:cNvPr id="96" name="Freeform 74"/>
                          <wps:cNvSpPr>
                            <a:spLocks/>
                          </wps:cNvSpPr>
                          <wps:spPr bwMode="auto">
                            <a:xfrm>
                              <a:off x="2299" y="1241"/>
                              <a:ext cx="2" cy="687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1241 h 687"/>
                                <a:gd name="T2" fmla="+- 0 1927 1241"/>
                                <a:gd name="T3" fmla="*/ 1927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0"/>
                                  </a:moveTo>
                                  <a:lnTo>
                                    <a:pt x="0" y="68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1"/>
                        <wpg:cNvGrpSpPr>
                          <a:grpSpLocks/>
                        </wpg:cNvGrpSpPr>
                        <wpg:grpSpPr bwMode="auto">
                          <a:xfrm>
                            <a:off x="1582" y="1235"/>
                            <a:ext cx="723" cy="2"/>
                            <a:chOff x="1582" y="1235"/>
                            <a:chExt cx="723" cy="2"/>
                          </a:xfrm>
                        </wpg:grpSpPr>
                        <wps:wsp>
                          <wps:cNvPr id="98" name="Freeform 72"/>
                          <wps:cNvSpPr>
                            <a:spLocks/>
                          </wps:cNvSpPr>
                          <wps:spPr bwMode="auto">
                            <a:xfrm>
                              <a:off x="1582" y="1235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69"/>
                        <wpg:cNvGrpSpPr>
                          <a:grpSpLocks/>
                        </wpg:cNvGrpSpPr>
                        <wpg:grpSpPr bwMode="auto">
                          <a:xfrm>
                            <a:off x="1582" y="1464"/>
                            <a:ext cx="723" cy="2"/>
                            <a:chOff x="1582" y="1464"/>
                            <a:chExt cx="723" cy="2"/>
                          </a:xfrm>
                        </wpg:grpSpPr>
                        <wps:wsp>
                          <wps:cNvPr id="100" name="Freeform 70"/>
                          <wps:cNvSpPr>
                            <a:spLocks/>
                          </wps:cNvSpPr>
                          <wps:spPr bwMode="auto">
                            <a:xfrm>
                              <a:off x="1582" y="1464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67"/>
                        <wpg:cNvGrpSpPr>
                          <a:grpSpLocks/>
                        </wpg:cNvGrpSpPr>
                        <wpg:grpSpPr bwMode="auto">
                          <a:xfrm>
                            <a:off x="1582" y="1693"/>
                            <a:ext cx="723" cy="2"/>
                            <a:chOff x="1582" y="1693"/>
                            <a:chExt cx="723" cy="2"/>
                          </a:xfrm>
                        </wpg:grpSpPr>
                        <wps:wsp>
                          <wps:cNvPr id="102" name="Freeform 68"/>
                          <wps:cNvSpPr>
                            <a:spLocks/>
                          </wps:cNvSpPr>
                          <wps:spPr bwMode="auto">
                            <a:xfrm>
                              <a:off x="1582" y="169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65"/>
                        <wpg:cNvGrpSpPr>
                          <a:grpSpLocks/>
                        </wpg:cNvGrpSpPr>
                        <wpg:grpSpPr bwMode="auto">
                          <a:xfrm>
                            <a:off x="1582" y="1921"/>
                            <a:ext cx="723" cy="2"/>
                            <a:chOff x="1582" y="1921"/>
                            <a:chExt cx="723" cy="2"/>
                          </a:xfrm>
                        </wpg:grpSpPr>
                        <wps:wsp>
                          <wps:cNvPr id="104" name="Freeform 66"/>
                          <wps:cNvSpPr>
                            <a:spLocks/>
                          </wps:cNvSpPr>
                          <wps:spPr bwMode="auto">
                            <a:xfrm>
                              <a:off x="1582" y="192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68499" id="Group 64" o:spid="_x0000_s1026" style="position:absolute;margin-left:78.5pt;margin-top:61.1pt;width:37.1pt;height:35.55pt;z-index:-113440;mso-position-horizontal-relative:page;mso-position-vertical-relative:page" coordorigin="1570,1222" coordsize="74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">
                <v:group id="Group 79" o:spid="_x0000_s1027" style="position:absolute;left:1582;top:1229;width:723;height:241" coordorigin="1582,1229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0" o:spid="_x0000_s1028" style="position:absolute;left:1582;top:1229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QUcIA&#10;AADbAAAADwAAAGRycy9kb3ducmV2LnhtbERPTWvCQBC9C/0PyxR6041CpU3dBGkRVFLBtNB6G7Jj&#10;EszOhuyapP++exA8Pt73Kh1NI3rqXG1ZwXwWgSAurK65VPD9tZm+gHAeWWNjmRT8kYM0eZisMNZ2&#10;4CP1uS9FCGEXo4LK+zaW0hUVGXQz2xIH7mw7gz7ArpS6wyGEm0YuomgpDdYcGips6b2i4pJfjQL+&#10;iH73n7y4PGfDKeP85+CKHSn19Diu30B4Gv1dfHNvtYLXsD58CT9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5BRwgAAANsAAAAPAAAAAAAAAAAAAAAAAJgCAABkcnMvZG93&#10;bnJldi54bWxQSwUGAAAAAAQABAD1AAAAhwMAAAAA&#10;" path="m,241r723,l723,,,,,241xe" fillcolor="gray" stroked="f">
                    <v:path arrowok="t" o:connecttype="custom" o:connectlocs="0,1470;723,1470;723,1229;0,1229;0,1470" o:connectangles="0,0,0,0,0"/>
                  </v:shape>
                </v:group>
                <v:group id="Group 77" o:spid="_x0000_s1029" style="position:absolute;left:1582;top:1458;width:723;height:241" coordorigin="1582,1458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78" o:spid="_x0000_s1030" style="position:absolute;left:1582;top:1458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06l8UA&#10;AADbAAAADwAAAGRycy9kb3ducmV2LnhtbESPT2vCQBTE74LfYXlCb2ZTpdKmbkT8A1LQUttLb4/s&#10;SzY0+zZktyb99l1B8DjMzG+Y5WqwjbhQ52vHCh6TFARx4XTNlYKvz/30GYQPyBobx6Tgjzys8vFo&#10;iZl2PX/Q5RwqESHsM1RgQmgzKX1hyKJPXEscvdJ1FkOUXSV1h32E20bO0nQhLdYcFwy2tDFU/Jx/&#10;rYKql9td+/1kjsX8hHp+kuUbviv1MBnWryACDeEevrUPWsHLDK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TqXxQAAANsAAAAPAAAAAAAAAAAAAAAAAJgCAABkcnMv&#10;ZG93bnJldi54bWxQSwUGAAAAAAQABAD1AAAAigMAAAAA&#10;" path="m,240r723,l723,,,,,240xe" fillcolor="#d9d9d9" stroked="f">
                    <v:path arrowok="t" o:connecttype="custom" o:connectlocs="0,1698;723,1698;723,1458;0,1458;0,1698" o:connectangles="0,0,0,0,0"/>
                  </v:shape>
                </v:group>
                <v:group id="Group 75" o:spid="_x0000_s1031" style="position:absolute;left:1577;top:1229;width:2;height:698" coordorigin="1577,1229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76" o:spid="_x0000_s1032" style="position:absolute;left:1577;top:1229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pi8MA&#10;AADbAAAADwAAAGRycy9kb3ducmV2LnhtbESPUWvCQBCE3wv+h2MF3+olIqWNniLSolAo1Ari25Jb&#10;k2BuL+TWmPx7r1Do4zAz3zDLde9q1VEbKs8G0mkCijj3tuLCwPHn4/kVVBBki7VnMjBQgPVq9LTE&#10;zPo7f1N3kEJFCIcMDZQiTaZ1yEtyGKa+IY7exbcOJcq20LbFe4S7Ws+S5EU7rDgulNjQtqT8erg5&#10;A7tZfxbdna67ryG96PdBbumnGDMZ95sFKKFe/sN/7b018DaH3y/xB+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bpi8MAAADbAAAADwAAAAAAAAAAAAAAAACYAgAAZHJzL2Rv&#10;d25yZXYueG1sUEsFBgAAAAAEAAQA9QAAAIgDAAAAAA==&#10;" path="m,l,698e" filled="f" strokeweight=".23422mm">
                    <v:path arrowok="t" o:connecttype="custom" o:connectlocs="0,1229;0,1927" o:connectangles="0,0"/>
                  </v:shape>
                </v:group>
                <v:group id="Group 73" o:spid="_x0000_s1033" style="position:absolute;left:2299;top:1241;width:2;height:687" coordorigin="2299,1241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74" o:spid="_x0000_s1034" style="position:absolute;left:2299;top:1241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S5sIA&#10;AADbAAAADwAAAGRycy9kb3ducmV2LnhtbESP3YrCMBSE7xd8h3AE79Z0vRC3ayqLoIgIuuoDHJrT&#10;H7Y5KU3Uxqc3guDlMDPfMPNFbxpxpc7VlhV8jRMQxLnVNZcKzqfV5wyE88gaG8ukIJCDRTb4mGOq&#10;7Y3/6Hr0pYgQdikqqLxvUyldXpFBN7YtcfQK2xn0UXal1B3eItw0cpIkU2mw5rhQYUvLivL/48Uo&#10;wITDqliG7T0c9utdOKOum61So2H/+wPCU+/f4Vd7oxV8T+H5Jf4Am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FLmwgAAANsAAAAPAAAAAAAAAAAAAAAAAJgCAABkcnMvZG93&#10;bnJldi54bWxQSwUGAAAAAAQABAD1AAAAhwMAAAAA&#10;" path="m,l,686e" filled="f" strokeweight=".23422mm">
                    <v:path arrowok="t" o:connecttype="custom" o:connectlocs="0,1241;0,1927" o:connectangles="0,0"/>
                  </v:shape>
                </v:group>
                <v:group id="Group 71" o:spid="_x0000_s1035" style="position:absolute;left:1582;top:1235;width:723;height:2" coordorigin="1582,1235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72" o:spid="_x0000_s1036" style="position:absolute;left:1582;top:1235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l58EA&#10;AADbAAAADwAAAGRycy9kb3ducmV2LnhtbERPTWvCQBC9C/6HZYReRDftobTRVUQrtAcP0eJ5yI7Z&#10;YHY2ZMeY9td3D0KPj/e9XA++UT11sQ5s4HmegSIug625MvB92s/eQEVBttgEJgM/FGG9Go+WmNtw&#10;54L6o1QqhXDM0YATaXOtY+nIY5yHljhxl9B5lAS7StsO7yncN/oly161x5pTg8OWto7K6/HmDYg7&#10;fPl+czvvph+9bLEs9r+2MOZpMmwWoIQG+Rc/3J/WwHsam76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4JefBAAAA2wAAAA8AAAAAAAAAAAAAAAAAmAIAAGRycy9kb3du&#10;cmV2LnhtbFBLBQYAAAAABAAEAPUAAACGAwAAAAA=&#10;" path="m,l723,e" filled="f" strokeweight=".23647mm">
                    <v:path arrowok="t" o:connecttype="custom" o:connectlocs="0,0;723,0" o:connectangles="0,0"/>
                  </v:shape>
                </v:group>
                <v:group id="Group 69" o:spid="_x0000_s1037" style="position:absolute;left:1582;top:1464;width:723;height:2" coordorigin="1582,1464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70" o:spid="_x0000_s1038" style="position:absolute;left:1582;top:1464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LPMUA&#10;AADcAAAADwAAAGRycy9kb3ducmV2LnhtbESPQUvDQBCF70L/wzJCL9Ju9CASuy2ltaAHD6niechO&#10;s8HsbMhO09Rf7xwEbzO8N+99s9pMsTMjDblN7OB+WYAhrpNvuXHw+XFYPIHJguyxS0wOrpRhs57d&#10;rLD06cIVjUdpjIZwLtFBEOlLa3MdKGJepp5YtVMaIoquQ2P9gBcNj519KIpHG7FlbQjY0y5Q/X08&#10;RwcS3t/iuD1/7e9eRtlhXR1+fOXc/HbaPoMRmuTf/Hf96hW/UHx9Ri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os8xQAAANwAAAAPAAAAAAAAAAAAAAAAAJgCAABkcnMv&#10;ZG93bnJldi54bWxQSwUGAAAAAAQABAD1AAAAigMAAAAA&#10;" path="m,l723,e" filled="f" strokeweight=".23647mm">
                    <v:path arrowok="t" o:connecttype="custom" o:connectlocs="0,0;723,0" o:connectangles="0,0"/>
                  </v:shape>
                </v:group>
                <v:group id="Group 67" o:spid="_x0000_s1039" style="position:absolute;left:1582;top:1693;width:723;height:2" coordorigin="1582,169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68" o:spid="_x0000_s1040" style="position:absolute;left:1582;top:169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w0MIA&#10;AADcAAAADwAAAGRycy9kb3ducmV2LnhtbERPTWvCQBC9F/oflil4KXVTDyKpq4itYA8eotLzkJ1m&#10;Q7OzITvG6K/vCoK3ebzPmS8H36ieulgHNvA+zkARl8HWXBk4HjZvM1BRkC02gcnAhSIsF89Pc8xt&#10;OHNB/V4qlUI45mjAibS51rF05DGOQ0ucuN/QeZQEu0rbDs8p3Dd6kmVT7bHm1OCwpbWj8m9/8gbE&#10;7b59vzr9fL5+9bLGsthcbWHM6GVYfYASGuQhvru3Ns3PJnB7Jl2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LDQ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v:group id="Group 65" o:spid="_x0000_s1041" style="position:absolute;left:1582;top:1921;width:723;height:2" coordorigin="1582,192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66" o:spid="_x0000_s1042" style="position:absolute;left:1582;top:192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NP8IA&#10;AADcAAAADwAAAGRycy9kb3ducmV2LnhtbERPTWvCQBC9F/wPywheSt1YpEjqKqIV2kMPUfE8ZKfZ&#10;0OxsyI4x9td3hUJv83ifs1wPvlE9dbEObGA2zUARl8HWXBk4HfdPC1BRkC02gcnAjSKsV6OHJeY2&#10;XLmg/iCVSiEcczTgRNpc61g68hinoSVO3FfoPEqCXaVth9cU7hv9nGUv2mPNqcFhS1tH5ffh4g2I&#10;+/zw/eZy3j2+9bLFstj/2MKYyXjYvIISGuRf/Od+t2l+Nof7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Y0/wgAAANwAAAAPAAAAAAAAAAAAAAAAAJgCAABkcnMvZG93&#10;bnJldi54bWxQSwUGAAAAAAQABAD1AAAAhwMAAAAA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64" behindDoc="1" locked="0" layoutInCell="1" allowOverlap="1" wp14:anchorId="0FFA7B40" wp14:editId="6D92DD39">
                <wp:simplePos x="0" y="0"/>
                <wp:positionH relativeFrom="page">
                  <wp:posOffset>996950</wp:posOffset>
                </wp:positionH>
                <wp:positionV relativeFrom="page">
                  <wp:posOffset>1517015</wp:posOffset>
                </wp:positionV>
                <wp:extent cx="471170" cy="459105"/>
                <wp:effectExtent l="6350" t="2540" r="8255" b="5080"/>
                <wp:wrapNone/>
                <wp:docPr id="7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459105"/>
                          <a:chOff x="1570" y="2389"/>
                          <a:chExt cx="742" cy="723"/>
                        </a:xfrm>
                      </wpg:grpSpPr>
                      <wpg:grpSp>
                        <wpg:cNvPr id="72" name="Group 62"/>
                        <wpg:cNvGrpSpPr>
                          <a:grpSpLocks/>
                        </wpg:cNvGrpSpPr>
                        <wpg:grpSpPr bwMode="auto">
                          <a:xfrm>
                            <a:off x="1582" y="2396"/>
                            <a:ext cx="723" cy="241"/>
                            <a:chOff x="1582" y="2396"/>
                            <a:chExt cx="723" cy="241"/>
                          </a:xfrm>
                        </wpg:grpSpPr>
                        <wps:wsp>
                          <wps:cNvPr id="73" name="Freeform 63"/>
                          <wps:cNvSpPr>
                            <a:spLocks/>
                          </wps:cNvSpPr>
                          <wps:spPr bwMode="auto">
                            <a:xfrm>
                              <a:off x="1582" y="2396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636 2396"/>
                                <a:gd name="T3" fmla="*/ 2636 h 241"/>
                                <a:gd name="T4" fmla="+- 0 2305 1582"/>
                                <a:gd name="T5" fmla="*/ T4 w 723"/>
                                <a:gd name="T6" fmla="+- 0 2636 2396"/>
                                <a:gd name="T7" fmla="*/ 2636 h 241"/>
                                <a:gd name="T8" fmla="+- 0 2305 1582"/>
                                <a:gd name="T9" fmla="*/ T8 w 723"/>
                                <a:gd name="T10" fmla="+- 0 2396 2396"/>
                                <a:gd name="T11" fmla="*/ 2396 h 241"/>
                                <a:gd name="T12" fmla="+- 0 1582 1582"/>
                                <a:gd name="T13" fmla="*/ T12 w 723"/>
                                <a:gd name="T14" fmla="+- 0 2396 2396"/>
                                <a:gd name="T15" fmla="*/ 2396 h 241"/>
                                <a:gd name="T16" fmla="+- 0 1582 1582"/>
                                <a:gd name="T17" fmla="*/ T16 w 723"/>
                                <a:gd name="T18" fmla="+- 0 2636 2396"/>
                                <a:gd name="T19" fmla="*/ 2636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5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0"/>
                        <wpg:cNvGrpSpPr>
                          <a:grpSpLocks/>
                        </wpg:cNvGrpSpPr>
                        <wpg:grpSpPr bwMode="auto">
                          <a:xfrm>
                            <a:off x="1582" y="2625"/>
                            <a:ext cx="723" cy="241"/>
                            <a:chOff x="1582" y="2625"/>
                            <a:chExt cx="723" cy="241"/>
                          </a:xfrm>
                        </wpg:grpSpPr>
                        <wps:wsp>
                          <wps:cNvPr id="75" name="Freeform 61"/>
                          <wps:cNvSpPr>
                            <a:spLocks/>
                          </wps:cNvSpPr>
                          <wps:spPr bwMode="auto">
                            <a:xfrm>
                              <a:off x="1582" y="2625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865 2625"/>
                                <a:gd name="T3" fmla="*/ 2865 h 241"/>
                                <a:gd name="T4" fmla="+- 0 2305 1582"/>
                                <a:gd name="T5" fmla="*/ T4 w 723"/>
                                <a:gd name="T6" fmla="+- 0 2865 2625"/>
                                <a:gd name="T7" fmla="*/ 2865 h 241"/>
                                <a:gd name="T8" fmla="+- 0 2305 1582"/>
                                <a:gd name="T9" fmla="*/ T8 w 723"/>
                                <a:gd name="T10" fmla="+- 0 2625 2625"/>
                                <a:gd name="T11" fmla="*/ 2625 h 241"/>
                                <a:gd name="T12" fmla="+- 0 1582 1582"/>
                                <a:gd name="T13" fmla="*/ T12 w 723"/>
                                <a:gd name="T14" fmla="+- 0 2625 2625"/>
                                <a:gd name="T15" fmla="*/ 2625 h 241"/>
                                <a:gd name="T16" fmla="+- 0 1582 1582"/>
                                <a:gd name="T17" fmla="*/ T16 w 723"/>
                                <a:gd name="T18" fmla="+- 0 2865 2625"/>
                                <a:gd name="T19" fmla="*/ 2865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4B3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8"/>
                        <wpg:cNvGrpSpPr>
                          <a:grpSpLocks/>
                        </wpg:cNvGrpSpPr>
                        <wpg:grpSpPr bwMode="auto">
                          <a:xfrm>
                            <a:off x="1577" y="2396"/>
                            <a:ext cx="2" cy="710"/>
                            <a:chOff x="1577" y="2396"/>
                            <a:chExt cx="2" cy="710"/>
                          </a:xfrm>
                        </wpg:grpSpPr>
                        <wps:wsp>
                          <wps:cNvPr id="77" name="Freeform 59"/>
                          <wps:cNvSpPr>
                            <a:spLocks/>
                          </wps:cNvSpPr>
                          <wps:spPr bwMode="auto">
                            <a:xfrm>
                              <a:off x="1577" y="2396"/>
                              <a:ext cx="2" cy="710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2396 h 710"/>
                                <a:gd name="T2" fmla="+- 0 3105 2396"/>
                                <a:gd name="T3" fmla="*/ 3105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09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6"/>
                        <wpg:cNvGrpSpPr>
                          <a:grpSpLocks/>
                        </wpg:cNvGrpSpPr>
                        <wpg:grpSpPr bwMode="auto">
                          <a:xfrm>
                            <a:off x="2299" y="2407"/>
                            <a:ext cx="2" cy="699"/>
                            <a:chOff x="2299" y="2407"/>
                            <a:chExt cx="2" cy="699"/>
                          </a:xfrm>
                        </wpg:grpSpPr>
                        <wps:wsp>
                          <wps:cNvPr id="79" name="Freeform 57"/>
                          <wps:cNvSpPr>
                            <a:spLocks/>
                          </wps:cNvSpPr>
                          <wps:spPr bwMode="auto">
                            <a:xfrm>
                              <a:off x="2299" y="2407"/>
                              <a:ext cx="2" cy="699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699"/>
                                <a:gd name="T2" fmla="+- 0 3105 2407"/>
                                <a:gd name="T3" fmla="*/ 3105 h 6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9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54"/>
                        <wpg:cNvGrpSpPr>
                          <a:grpSpLocks/>
                        </wpg:cNvGrpSpPr>
                        <wpg:grpSpPr bwMode="auto">
                          <a:xfrm>
                            <a:off x="1582" y="2402"/>
                            <a:ext cx="723" cy="2"/>
                            <a:chOff x="1582" y="2402"/>
                            <a:chExt cx="723" cy="2"/>
                          </a:xfrm>
                        </wpg:grpSpPr>
                        <wps:wsp>
                          <wps:cNvPr id="81" name="Freeform 55"/>
                          <wps:cNvSpPr>
                            <a:spLocks/>
                          </wps:cNvSpPr>
                          <wps:spPr bwMode="auto">
                            <a:xfrm>
                              <a:off x="1582" y="2402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52"/>
                        <wpg:cNvGrpSpPr>
                          <a:grpSpLocks/>
                        </wpg:cNvGrpSpPr>
                        <wpg:grpSpPr bwMode="auto">
                          <a:xfrm>
                            <a:off x="1582" y="2631"/>
                            <a:ext cx="723" cy="2"/>
                            <a:chOff x="1582" y="2631"/>
                            <a:chExt cx="723" cy="2"/>
                          </a:xfrm>
                        </wpg:grpSpPr>
                        <wps:wsp>
                          <wps:cNvPr id="83" name="Freeform 53"/>
                          <wps:cNvSpPr>
                            <a:spLocks/>
                          </wps:cNvSpPr>
                          <wps:spPr bwMode="auto">
                            <a:xfrm>
                              <a:off x="1582" y="263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50"/>
                        <wpg:cNvGrpSpPr>
                          <a:grpSpLocks/>
                        </wpg:cNvGrpSpPr>
                        <wpg:grpSpPr bwMode="auto">
                          <a:xfrm>
                            <a:off x="1582" y="2859"/>
                            <a:ext cx="723" cy="2"/>
                            <a:chOff x="1582" y="2859"/>
                            <a:chExt cx="723" cy="2"/>
                          </a:xfrm>
                        </wpg:grpSpPr>
                        <wps:wsp>
                          <wps:cNvPr id="85" name="Freeform 51"/>
                          <wps:cNvSpPr>
                            <a:spLocks/>
                          </wps:cNvSpPr>
                          <wps:spPr bwMode="auto">
                            <a:xfrm>
                              <a:off x="1582" y="2859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48"/>
                        <wpg:cNvGrpSpPr>
                          <a:grpSpLocks/>
                        </wpg:cNvGrpSpPr>
                        <wpg:grpSpPr bwMode="auto">
                          <a:xfrm>
                            <a:off x="1582" y="3100"/>
                            <a:ext cx="723" cy="2"/>
                            <a:chOff x="1582" y="3100"/>
                            <a:chExt cx="723" cy="2"/>
                          </a:xfrm>
                        </wpg:grpSpPr>
                        <wps:wsp>
                          <wps:cNvPr id="87" name="Freeform 49"/>
                          <wps:cNvSpPr>
                            <a:spLocks/>
                          </wps:cNvSpPr>
                          <wps:spPr bwMode="auto">
                            <a:xfrm>
                              <a:off x="1582" y="3100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5CD63" id="Group 47" o:spid="_x0000_s1026" style="position:absolute;margin-left:78.5pt;margin-top:119.45pt;width:37.1pt;height:36.15pt;z-index:-113416;mso-position-horizontal-relative:page;mso-position-vertical-relative:page" coordorigin="1570,2389" coordsize="742,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">
                <v:group id="Group 62" o:spid="_x0000_s1027" style="position:absolute;left:1582;top:2396;width:723;height:241" coordorigin="1582,2396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3" o:spid="_x0000_s1028" style="position:absolute;left:1582;top:2396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90PsIA&#10;AADbAAAADwAAAGRycy9kb3ducmV2LnhtbESPT4vCMBTE78J+h/AEb5rqFleqUdaFRfHkn714ezTP&#10;pti8lCZr67c3guBxmJnfMItVZytxo8aXjhWMRwkI4tzpkgsFf6ff4QyED8gaK8ek4E4eVsuP3gIz&#10;7Vo+0O0YChEh7DNUYEKoMyl9bsiiH7maOHoX11gMUTaF1A22EW4rOUmSqbRYclwwWNOPofx6/LcK&#10;9rTzp5r2iVkX592sTdP7xqdKDfrd9xxEoC68w6/2Viv4+oT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3Q+wgAAANsAAAAPAAAAAAAAAAAAAAAAAJgCAABkcnMvZG93&#10;bnJldi54bWxQSwUGAAAAAAQABAD1AAAAhwMAAAAA&#10;" path="m,240r723,l723,,,,,240xe" fillcolor="#365f92" stroked="f">
                    <v:path arrowok="t" o:connecttype="custom" o:connectlocs="0,2636;723,2636;723,2396;0,2396;0,2636" o:connectangles="0,0,0,0,0"/>
                  </v:shape>
                </v:group>
                <v:group id="Group 60" o:spid="_x0000_s1029" style="position:absolute;left:1582;top:2625;width:723;height:241" coordorigin="1582,2625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1" o:spid="_x0000_s1030" style="position:absolute;left:1582;top:2625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EpsYA&#10;AADbAAAADwAAAGRycy9kb3ducmV2LnhtbESPQWvCQBSE7wX/w/IEL6XZWLEpaVYRQZEWRK2X3l6z&#10;zySafZtmV03/vVsQehxm5hsmm3amFhdqXWVZwTCKQRDnVldcKNh/Lp5eQTiPrLG2TAp+ycF00nvI&#10;MNX2ylu67HwhAoRdigpK75tUSpeXZNBFtiEO3sG2Bn2QbSF1i9cAN7V8juMXabDisFBiQ/OS8tPu&#10;bBTUwwMuNrpbjr63x4994h6/ft7XSg363ewNhKfO/4fv7ZVWkIzh70v4AX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MEpsYAAADbAAAADwAAAAAAAAAAAAAAAACYAgAAZHJz&#10;L2Rvd25yZXYueG1sUEsFBgAAAAAEAAQA9QAAAIsDAAAAAA==&#10;" path="m,240r723,l723,,,,,240xe" fillcolor="#94b3d6" stroked="f">
                    <v:path arrowok="t" o:connecttype="custom" o:connectlocs="0,2865;723,2865;723,2625;0,2625;0,2865" o:connectangles="0,0,0,0,0"/>
                  </v:shape>
                </v:group>
                <v:group id="Group 58" o:spid="_x0000_s1031" style="position:absolute;left:1577;top:2396;width:2;height:710" coordorigin="1577,2396" coordsize="2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59" o:spid="_x0000_s1032" style="position:absolute;left:1577;top:2396;width:2;height:710;visibility:visible;mso-wrap-style:square;v-text-anchor:top" coordsize="2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3Q8UA&#10;AADbAAAADwAAAGRycy9kb3ducmV2LnhtbESPzWrDMBCE74W+g9hCLyWRY0Id3CimKRhyScBJL70t&#10;1tY2tVbGUv3Tp48CgR6HmfmG2WaTacVAvWssK1gtIxDEpdUNVwo+L/liA8J5ZI2tZVIwk4Ns9/iw&#10;xVTbkQsazr4SAcIuRQW1910qpStrMuiWtiMO3rftDfog+0rqHscAN62Mo+hVGmw4LNTY0UdN5c/5&#10;1ygov/ImKdrjwf8V8xjL5JTv1y9KPT9N728gPE3+P3xvH7SCJIHbl/AD5O4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LdDxQAAANsAAAAPAAAAAAAAAAAAAAAAAJgCAABkcnMv&#10;ZG93bnJldi54bWxQSwUGAAAAAAQABAD1AAAAigMAAAAA&#10;" path="m,l,709e" filled="f" strokeweight=".23422mm">
                    <v:path arrowok="t" o:connecttype="custom" o:connectlocs="0,2396;0,3105" o:connectangles="0,0"/>
                  </v:shape>
                </v:group>
                <v:group id="Group 56" o:spid="_x0000_s1033" style="position:absolute;left:2299;top:2407;width:2;height:699" coordorigin="2299,2407" coordsize="2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57" o:spid="_x0000_s1034" style="position:absolute;left:2299;top:2407;width:2;height:699;visibility:visible;mso-wrap-style:square;v-text-anchor:top" coordsize="2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y0cQA&#10;AADbAAAADwAAAGRycy9kb3ducmV2LnhtbESPS2vDMBCE74X+B7GF3pp1c3AaJ0oofVHooeRFrou1&#10;sU2slSOpsfPvq0Ihx2FmvmHmy8G26sw+NE40PI4yUCylM41UGrab94cnUCGSGGqdsIYLB1gubm/m&#10;VBjXy4rP61ipBJFQkIY6xq5ADGXNlsLIdSzJOzhvKSbpKzSe+gS3LY6zLEdLjaSFmjp+qbk8rn+s&#10;ho/Mn/At73DT77721T7H17j61vr+bniegYo8xGv4v/1pNEym8Pcl/Q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8tHEAAAA2wAAAA8AAAAAAAAAAAAAAAAAmAIAAGRycy9k&#10;b3ducmV2LnhtbFBLBQYAAAAABAAEAPUAAACJAwAAAAA=&#10;" path="m,l,698e" filled="f" strokeweight=".23422mm">
                    <v:path arrowok="t" o:connecttype="custom" o:connectlocs="0,2407;0,3105" o:connectangles="0,0"/>
                  </v:shape>
                </v:group>
                <v:group id="Group 54" o:spid="_x0000_s1035" style="position:absolute;left:1582;top:2402;width:723;height:2" coordorigin="1582,2402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55" o:spid="_x0000_s1036" style="position:absolute;left:1582;top:2402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ap8MA&#10;AADbAAAADwAAAGRycy9kb3ducmV2LnhtbESPQWvCQBSE7wX/w/KEXkrd6KFI6ipiK9iDh2jp+ZF9&#10;ZoPZtyH7jGl/vVsQPA4z8w2zWA2+UT11sQ5sYDrJQBGXwdZcGfg+bl/noKIgW2wCk4FfirBajp4W&#10;mNtw5YL6g1QqQTjmaMCJtLnWsXTkMU5CS5y8U+g8SpJdpW2H1wT3jZ5l2Zv2WHNacNjSxlF5Ply8&#10;AXH7L9+vLz8fL5+9bLAstn+2MOZ5PKzfQQkN8gjf2ztrYD6F/y/pB+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sap8MAAADbAAAADwAAAAAAAAAAAAAAAACYAgAAZHJzL2Rv&#10;d25yZXYueG1sUEsFBgAAAAAEAAQA9QAAAIgDAAAAAA==&#10;" path="m,l723,e" filled="f" strokeweight=".23647mm">
                    <v:path arrowok="t" o:connecttype="custom" o:connectlocs="0,0;723,0" o:connectangles="0,0"/>
                  </v:shape>
                </v:group>
                <v:group id="Group 52" o:spid="_x0000_s1037" style="position:absolute;left:1582;top:2631;width:723;height:2" coordorigin="1582,263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53" o:spid="_x0000_s1038" style="position:absolute;left:1582;top:263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UhS8QA&#10;AADbAAAADwAAAGRycy9kb3ducmV2LnhtbESPQWvCQBSE74X+h+UVvBTdtIUi0VXEVtCDh2jp+ZF9&#10;zYZm34bsM0Z/vVsQehxm5htmvhx8o3rqYh3YwMskA0VcBltzZeDruBlPQUVBttgEJgMXirBcPD7M&#10;MbfhzAX1B6lUgnDM0YATaXOtY+nIY5yEljh5P6HzKEl2lbYdnhPcN/o1y961x5rTgsOW1o7K38PJ&#10;GxC33/l+dfr+eP7sZY1lsbnawpjR07CagRIa5D98b2+tgekb/H1JP0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FIUvEAAAA2wAAAA8AAAAAAAAAAAAAAAAAmAIAAGRycy9k&#10;b3ducmV2LnhtbFBLBQYAAAAABAAEAPUAAACJAwAAAAA=&#10;" path="m,l723,e" filled="f" strokeweight=".23647mm">
                    <v:path arrowok="t" o:connecttype="custom" o:connectlocs="0,0;723,0" o:connectangles="0,0"/>
                  </v:shape>
                </v:group>
                <v:group id="Group 50" o:spid="_x0000_s1039" style="position:absolute;left:1582;top:2859;width:723;height:2" coordorigin="1582,2859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51" o:spid="_x0000_s1040" style="position:absolute;left:1582;top:2859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cpMQA&#10;AADbAAAADwAAAGRycy9kb3ducmV2LnhtbESPQWvCQBSE74X+h+UVvBTdtNAi0VXEVtCDh2jp+ZF9&#10;zYZm34bsM0Z/vVsQehxm5htmvhx8o3rqYh3YwMskA0VcBltzZeDruBlPQUVBttgEJgMXirBcPD7M&#10;MbfhzAX1B6lUgnDM0YATaXOtY+nIY5yEljh5P6HzKEl2lbYdnhPcN/o1y961x5rTgsOW1o7K38PJ&#10;GxC33/l+dfr+eP7sZY1lsbnawpjR07CagRIa5D98b2+tgekb/H1JP0A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HKTEAAAA2wAAAA8AAAAAAAAAAAAAAAAAmAIAAGRycy9k&#10;b3ducmV2LnhtbFBLBQYAAAAABAAEAPUAAACJAwAAAAA=&#10;" path="m,l723,e" filled="f" strokeweight=".23647mm">
                    <v:path arrowok="t" o:connecttype="custom" o:connectlocs="0,0;723,0" o:connectangles="0,0"/>
                  </v:shape>
                </v:group>
                <v:group id="Group 48" o:spid="_x0000_s1041" style="position:absolute;left:1582;top:3100;width:723;height:2" coordorigin="1582,3100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49" o:spid="_x0000_s1042" style="position:absolute;left:1582;top:3100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nSMQA&#10;AADbAAAADwAAAGRycy9kb3ducmV2LnhtbESPQWvCQBSE74X+h+UVvBTdtIdWoquIraAHD9HS8yP7&#10;mg3Nvg3ZZ4z+ercg9DjMzDfMfDn4RvXUxTqwgZdJBoq4DLbmysDXcTOegoqCbLEJTAYuFGG5eHyY&#10;Y27DmQvqD1KpBOGYowEn0uZax9KRxzgJLXHyfkLnUZLsKm07PCe4b/Rrlr1pjzWnBYctrR2Vv4eT&#10;NyBuv/P96vT98fzZyxrLYnO1hTGjp2E1AyU0yH/43t5aA9N3+PuSf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+J0jEAAAA2wAAAA8AAAAAAAAAAAAAAAAAmAIAAGRycy9k&#10;b3ducmV2LnhtbFBLBQYAAAAABAAEAPUAAACJAwAAAAA=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03088" behindDoc="1" locked="0" layoutInCell="1" allowOverlap="1" wp14:anchorId="0FFA7B41" wp14:editId="575D75DD">
                <wp:simplePos x="0" y="0"/>
                <wp:positionH relativeFrom="page">
                  <wp:posOffset>996950</wp:posOffset>
                </wp:positionH>
                <wp:positionV relativeFrom="page">
                  <wp:posOffset>2149475</wp:posOffset>
                </wp:positionV>
                <wp:extent cx="471170" cy="742315"/>
                <wp:effectExtent l="6350" t="6350" r="8255" b="3810"/>
                <wp:wrapNone/>
                <wp:docPr id="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170" cy="742315"/>
                          <a:chOff x="1570" y="3385"/>
                          <a:chExt cx="742" cy="1169"/>
                        </a:xfrm>
                      </wpg:grpSpPr>
                      <wpg:grpSp>
                        <wpg:cNvPr id="45" name="Group 45"/>
                        <wpg:cNvGrpSpPr>
                          <a:grpSpLocks/>
                        </wpg:cNvGrpSpPr>
                        <wpg:grpSpPr bwMode="auto">
                          <a:xfrm>
                            <a:off x="1582" y="3391"/>
                            <a:ext cx="723" cy="241"/>
                            <a:chOff x="1582" y="3391"/>
                            <a:chExt cx="723" cy="241"/>
                          </a:xfrm>
                        </wpg:grpSpPr>
                        <wps:wsp>
                          <wps:cNvPr id="46" name="Freeform 46"/>
                          <wps:cNvSpPr>
                            <a:spLocks/>
                          </wps:cNvSpPr>
                          <wps:spPr bwMode="auto">
                            <a:xfrm>
                              <a:off x="1582" y="3391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3632 3391"/>
                                <a:gd name="T3" fmla="*/ 3632 h 241"/>
                                <a:gd name="T4" fmla="+- 0 2305 1582"/>
                                <a:gd name="T5" fmla="*/ T4 w 723"/>
                                <a:gd name="T6" fmla="+- 0 3632 3391"/>
                                <a:gd name="T7" fmla="*/ 3632 h 241"/>
                                <a:gd name="T8" fmla="+- 0 2305 1582"/>
                                <a:gd name="T9" fmla="*/ T8 w 723"/>
                                <a:gd name="T10" fmla="+- 0 3391 3391"/>
                                <a:gd name="T11" fmla="*/ 3391 h 241"/>
                                <a:gd name="T12" fmla="+- 0 1582 1582"/>
                                <a:gd name="T13" fmla="*/ T12 w 723"/>
                                <a:gd name="T14" fmla="+- 0 3391 3391"/>
                                <a:gd name="T15" fmla="*/ 3391 h 241"/>
                                <a:gd name="T16" fmla="+- 0 1582 1582"/>
                                <a:gd name="T17" fmla="*/ T16 w 723"/>
                                <a:gd name="T18" fmla="+- 0 3632 3391"/>
                                <a:gd name="T19" fmla="*/ 3632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1"/>
                                  </a:moveTo>
                                  <a:lnTo>
                                    <a:pt x="723" y="241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3"/>
                        <wpg:cNvGrpSpPr>
                          <a:grpSpLocks/>
                        </wpg:cNvGrpSpPr>
                        <wpg:grpSpPr bwMode="auto">
                          <a:xfrm>
                            <a:off x="1582" y="3620"/>
                            <a:ext cx="723" cy="240"/>
                            <a:chOff x="1582" y="3620"/>
                            <a:chExt cx="723" cy="240"/>
                          </a:xfrm>
                        </wpg:grpSpPr>
                        <wps:wsp>
                          <wps:cNvPr id="48" name="Freeform 44"/>
                          <wps:cNvSpPr>
                            <a:spLocks/>
                          </wps:cNvSpPr>
                          <wps:spPr bwMode="auto">
                            <a:xfrm>
                              <a:off x="1582" y="3620"/>
                              <a:ext cx="723" cy="240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3860 3620"/>
                                <a:gd name="T3" fmla="*/ 3860 h 240"/>
                                <a:gd name="T4" fmla="+- 0 2305 1582"/>
                                <a:gd name="T5" fmla="*/ T4 w 723"/>
                                <a:gd name="T6" fmla="+- 0 3860 3620"/>
                                <a:gd name="T7" fmla="*/ 3860 h 240"/>
                                <a:gd name="T8" fmla="+- 0 2305 1582"/>
                                <a:gd name="T9" fmla="*/ T8 w 723"/>
                                <a:gd name="T10" fmla="+- 0 3620 3620"/>
                                <a:gd name="T11" fmla="*/ 3620 h 240"/>
                                <a:gd name="T12" fmla="+- 0 1582 1582"/>
                                <a:gd name="T13" fmla="*/ T12 w 723"/>
                                <a:gd name="T14" fmla="+- 0 3620 3620"/>
                                <a:gd name="T15" fmla="*/ 3620 h 240"/>
                                <a:gd name="T16" fmla="+- 0 1582 1582"/>
                                <a:gd name="T17" fmla="*/ T16 w 723"/>
                                <a:gd name="T18" fmla="+- 0 3860 3620"/>
                                <a:gd name="T19" fmla="*/ 386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0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1"/>
                        <wpg:cNvGrpSpPr>
                          <a:grpSpLocks/>
                        </wpg:cNvGrpSpPr>
                        <wpg:grpSpPr bwMode="auto">
                          <a:xfrm>
                            <a:off x="1582" y="3849"/>
                            <a:ext cx="723" cy="241"/>
                            <a:chOff x="1582" y="3849"/>
                            <a:chExt cx="723" cy="241"/>
                          </a:xfrm>
                        </wpg:grpSpPr>
                        <wps:wsp>
                          <wps:cNvPr id="50" name="Freeform 42"/>
                          <wps:cNvSpPr>
                            <a:spLocks/>
                          </wps:cNvSpPr>
                          <wps:spPr bwMode="auto">
                            <a:xfrm>
                              <a:off x="1582" y="3849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4089 3849"/>
                                <a:gd name="T3" fmla="*/ 4089 h 241"/>
                                <a:gd name="T4" fmla="+- 0 2305 1582"/>
                                <a:gd name="T5" fmla="*/ T4 w 723"/>
                                <a:gd name="T6" fmla="+- 0 4089 3849"/>
                                <a:gd name="T7" fmla="*/ 4089 h 241"/>
                                <a:gd name="T8" fmla="+- 0 2305 1582"/>
                                <a:gd name="T9" fmla="*/ T8 w 723"/>
                                <a:gd name="T10" fmla="+- 0 3849 3849"/>
                                <a:gd name="T11" fmla="*/ 3849 h 241"/>
                                <a:gd name="T12" fmla="+- 0 1582 1582"/>
                                <a:gd name="T13" fmla="*/ T12 w 723"/>
                                <a:gd name="T14" fmla="+- 0 3849 3849"/>
                                <a:gd name="T15" fmla="*/ 3849 h 241"/>
                                <a:gd name="T16" fmla="+- 0 1582 1582"/>
                                <a:gd name="T17" fmla="*/ T16 w 723"/>
                                <a:gd name="T18" fmla="+- 0 4089 3849"/>
                                <a:gd name="T19" fmla="*/ 4089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9"/>
                        <wpg:cNvGrpSpPr>
                          <a:grpSpLocks/>
                        </wpg:cNvGrpSpPr>
                        <wpg:grpSpPr bwMode="auto">
                          <a:xfrm>
                            <a:off x="1582" y="4078"/>
                            <a:ext cx="723" cy="241"/>
                            <a:chOff x="1582" y="4078"/>
                            <a:chExt cx="723" cy="241"/>
                          </a:xfrm>
                        </wpg:grpSpPr>
                        <wps:wsp>
                          <wps:cNvPr id="52" name="Freeform 40"/>
                          <wps:cNvSpPr>
                            <a:spLocks/>
                          </wps:cNvSpPr>
                          <wps:spPr bwMode="auto">
                            <a:xfrm>
                              <a:off x="1582" y="4078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4318 4078"/>
                                <a:gd name="T3" fmla="*/ 4318 h 241"/>
                                <a:gd name="T4" fmla="+- 0 2305 1582"/>
                                <a:gd name="T5" fmla="*/ T4 w 723"/>
                                <a:gd name="T6" fmla="+- 0 4318 4078"/>
                                <a:gd name="T7" fmla="*/ 4318 h 241"/>
                                <a:gd name="T8" fmla="+- 0 2305 1582"/>
                                <a:gd name="T9" fmla="*/ T8 w 723"/>
                                <a:gd name="T10" fmla="+- 0 4078 4078"/>
                                <a:gd name="T11" fmla="*/ 4078 h 241"/>
                                <a:gd name="T12" fmla="+- 0 1582 1582"/>
                                <a:gd name="T13" fmla="*/ T12 w 723"/>
                                <a:gd name="T14" fmla="+- 0 4078 4078"/>
                                <a:gd name="T15" fmla="*/ 4078 h 241"/>
                                <a:gd name="T16" fmla="+- 0 1582 1582"/>
                                <a:gd name="T17" fmla="*/ T16 w 723"/>
                                <a:gd name="T18" fmla="+- 0 4318 4078"/>
                                <a:gd name="T19" fmla="*/ 4318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7"/>
                        <wpg:cNvGrpSpPr>
                          <a:grpSpLocks/>
                        </wpg:cNvGrpSpPr>
                        <wpg:grpSpPr bwMode="auto">
                          <a:xfrm>
                            <a:off x="1582" y="4307"/>
                            <a:ext cx="723" cy="241"/>
                            <a:chOff x="1582" y="4307"/>
                            <a:chExt cx="723" cy="241"/>
                          </a:xfrm>
                        </wpg:grpSpPr>
                        <wps:wsp>
                          <wps:cNvPr id="54" name="Freeform 38"/>
                          <wps:cNvSpPr>
                            <a:spLocks/>
                          </wps:cNvSpPr>
                          <wps:spPr bwMode="auto">
                            <a:xfrm>
                              <a:off x="1582" y="4307"/>
                              <a:ext cx="723" cy="241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4547 4307"/>
                                <a:gd name="T3" fmla="*/ 4547 h 241"/>
                                <a:gd name="T4" fmla="+- 0 2305 1582"/>
                                <a:gd name="T5" fmla="*/ T4 w 723"/>
                                <a:gd name="T6" fmla="+- 0 4547 4307"/>
                                <a:gd name="T7" fmla="*/ 4547 h 241"/>
                                <a:gd name="T8" fmla="+- 0 2305 1582"/>
                                <a:gd name="T9" fmla="*/ T8 w 723"/>
                                <a:gd name="T10" fmla="+- 0 4307 4307"/>
                                <a:gd name="T11" fmla="*/ 4307 h 241"/>
                                <a:gd name="T12" fmla="+- 0 1582 1582"/>
                                <a:gd name="T13" fmla="*/ T12 w 723"/>
                                <a:gd name="T14" fmla="+- 0 4307 4307"/>
                                <a:gd name="T15" fmla="*/ 4307 h 241"/>
                                <a:gd name="T16" fmla="+- 0 1582 1582"/>
                                <a:gd name="T17" fmla="*/ T16 w 723"/>
                                <a:gd name="T18" fmla="+- 0 4547 4307"/>
                                <a:gd name="T19" fmla="*/ 454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" h="241">
                                  <a:moveTo>
                                    <a:pt x="0" y="240"/>
                                  </a:moveTo>
                                  <a:lnTo>
                                    <a:pt x="723" y="240"/>
                                  </a:lnTo>
                                  <a:lnTo>
                                    <a:pt x="7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5"/>
                        <wpg:cNvGrpSpPr>
                          <a:grpSpLocks/>
                        </wpg:cNvGrpSpPr>
                        <wpg:grpSpPr bwMode="auto">
                          <a:xfrm>
                            <a:off x="1577" y="3391"/>
                            <a:ext cx="2" cy="1156"/>
                            <a:chOff x="1577" y="3391"/>
                            <a:chExt cx="2" cy="1156"/>
                          </a:xfrm>
                        </wpg:grpSpPr>
                        <wps:wsp>
                          <wps:cNvPr id="56" name="Freeform 36"/>
                          <wps:cNvSpPr>
                            <a:spLocks/>
                          </wps:cNvSpPr>
                          <wps:spPr bwMode="auto">
                            <a:xfrm>
                              <a:off x="1577" y="3391"/>
                              <a:ext cx="2" cy="1156"/>
                            </a:xfrm>
                            <a:custGeom>
                              <a:avLst/>
                              <a:gdLst>
                                <a:gd name="T0" fmla="+- 0 3391 3391"/>
                                <a:gd name="T1" fmla="*/ 3391 h 1156"/>
                                <a:gd name="T2" fmla="+- 0 4547 3391"/>
                                <a:gd name="T3" fmla="*/ 4547 h 1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6">
                                  <a:moveTo>
                                    <a:pt x="0" y="0"/>
                                  </a:moveTo>
                                  <a:lnTo>
                                    <a:pt x="0" y="1156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3"/>
                        <wpg:cNvGrpSpPr>
                          <a:grpSpLocks/>
                        </wpg:cNvGrpSpPr>
                        <wpg:grpSpPr bwMode="auto">
                          <a:xfrm>
                            <a:off x="2299" y="3403"/>
                            <a:ext cx="2" cy="1145"/>
                            <a:chOff x="2299" y="3403"/>
                            <a:chExt cx="2" cy="1145"/>
                          </a:xfrm>
                        </wpg:grpSpPr>
                        <wps:wsp>
                          <wps:cNvPr id="58" name="Freeform 34"/>
                          <wps:cNvSpPr>
                            <a:spLocks/>
                          </wps:cNvSpPr>
                          <wps:spPr bwMode="auto">
                            <a:xfrm>
                              <a:off x="2299" y="3403"/>
                              <a:ext cx="2" cy="1145"/>
                            </a:xfrm>
                            <a:custGeom>
                              <a:avLst/>
                              <a:gdLst>
                                <a:gd name="T0" fmla="+- 0 3403 3403"/>
                                <a:gd name="T1" fmla="*/ 3403 h 1145"/>
                                <a:gd name="T2" fmla="+- 0 4547 3403"/>
                                <a:gd name="T3" fmla="*/ 4547 h 1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5">
                                  <a:moveTo>
                                    <a:pt x="0" y="0"/>
                                  </a:moveTo>
                                  <a:lnTo>
                                    <a:pt x="0" y="1144"/>
                                  </a:lnTo>
                                </a:path>
                              </a:pathLst>
                            </a:custGeom>
                            <a:noFill/>
                            <a:ln w="8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1"/>
                        <wpg:cNvGrpSpPr>
                          <a:grpSpLocks/>
                        </wpg:cNvGrpSpPr>
                        <wpg:grpSpPr bwMode="auto">
                          <a:xfrm>
                            <a:off x="1582" y="3397"/>
                            <a:ext cx="723" cy="2"/>
                            <a:chOff x="1582" y="3397"/>
                            <a:chExt cx="723" cy="2"/>
                          </a:xfrm>
                        </wpg:grpSpPr>
                        <wps:wsp>
                          <wps:cNvPr id="60" name="Freeform 32"/>
                          <wps:cNvSpPr>
                            <a:spLocks/>
                          </wps:cNvSpPr>
                          <wps:spPr bwMode="auto">
                            <a:xfrm>
                              <a:off x="1582" y="3397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9"/>
                        <wpg:cNvGrpSpPr>
                          <a:grpSpLocks/>
                        </wpg:cNvGrpSpPr>
                        <wpg:grpSpPr bwMode="auto">
                          <a:xfrm>
                            <a:off x="1582" y="3626"/>
                            <a:ext cx="723" cy="2"/>
                            <a:chOff x="1582" y="3626"/>
                            <a:chExt cx="723" cy="2"/>
                          </a:xfrm>
                        </wpg:grpSpPr>
                        <wps:wsp>
                          <wps:cNvPr id="62" name="Freeform 30"/>
                          <wps:cNvSpPr>
                            <a:spLocks/>
                          </wps:cNvSpPr>
                          <wps:spPr bwMode="auto">
                            <a:xfrm>
                              <a:off x="1582" y="3626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7"/>
                        <wpg:cNvGrpSpPr>
                          <a:grpSpLocks/>
                        </wpg:cNvGrpSpPr>
                        <wpg:grpSpPr bwMode="auto">
                          <a:xfrm>
                            <a:off x="1582" y="3855"/>
                            <a:ext cx="723" cy="2"/>
                            <a:chOff x="1582" y="3855"/>
                            <a:chExt cx="723" cy="2"/>
                          </a:xfrm>
                        </wpg:grpSpPr>
                        <wps:wsp>
                          <wps:cNvPr id="64" name="Freeform 28"/>
                          <wps:cNvSpPr>
                            <a:spLocks/>
                          </wps:cNvSpPr>
                          <wps:spPr bwMode="auto">
                            <a:xfrm>
                              <a:off x="1582" y="3855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5"/>
                        <wpg:cNvGrpSpPr>
                          <a:grpSpLocks/>
                        </wpg:cNvGrpSpPr>
                        <wpg:grpSpPr bwMode="auto">
                          <a:xfrm>
                            <a:off x="1582" y="4083"/>
                            <a:ext cx="723" cy="2"/>
                            <a:chOff x="1582" y="4083"/>
                            <a:chExt cx="723" cy="2"/>
                          </a:xfrm>
                        </wpg:grpSpPr>
                        <wps:wsp>
                          <wps:cNvPr id="66" name="Freeform 26"/>
                          <wps:cNvSpPr>
                            <a:spLocks/>
                          </wps:cNvSpPr>
                          <wps:spPr bwMode="auto">
                            <a:xfrm>
                              <a:off x="1582" y="4083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3"/>
                        <wpg:cNvGrpSpPr>
                          <a:grpSpLocks/>
                        </wpg:cNvGrpSpPr>
                        <wpg:grpSpPr bwMode="auto">
                          <a:xfrm>
                            <a:off x="1582" y="4312"/>
                            <a:ext cx="723" cy="2"/>
                            <a:chOff x="1582" y="4312"/>
                            <a:chExt cx="723" cy="2"/>
                          </a:xfrm>
                        </wpg:grpSpPr>
                        <wps:wsp>
                          <wps:cNvPr id="68" name="Freeform 24"/>
                          <wps:cNvSpPr>
                            <a:spLocks/>
                          </wps:cNvSpPr>
                          <wps:spPr bwMode="auto">
                            <a:xfrm>
                              <a:off x="1582" y="4312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1"/>
                        <wpg:cNvGrpSpPr>
                          <a:grpSpLocks/>
                        </wpg:cNvGrpSpPr>
                        <wpg:grpSpPr bwMode="auto">
                          <a:xfrm>
                            <a:off x="1582" y="4541"/>
                            <a:ext cx="723" cy="2"/>
                            <a:chOff x="1582" y="4541"/>
                            <a:chExt cx="723" cy="2"/>
                          </a:xfrm>
                        </wpg:grpSpPr>
                        <wps:wsp>
                          <wps:cNvPr id="70" name="Freeform 22"/>
                          <wps:cNvSpPr>
                            <a:spLocks/>
                          </wps:cNvSpPr>
                          <wps:spPr bwMode="auto">
                            <a:xfrm>
                              <a:off x="1582" y="4541"/>
                              <a:ext cx="723" cy="2"/>
                            </a:xfrm>
                            <a:custGeom>
                              <a:avLst/>
                              <a:gdLst>
                                <a:gd name="T0" fmla="+- 0 1582 1582"/>
                                <a:gd name="T1" fmla="*/ T0 w 723"/>
                                <a:gd name="T2" fmla="+- 0 2305 1582"/>
                                <a:gd name="T3" fmla="*/ T2 w 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3">
                                  <a:moveTo>
                                    <a:pt x="0" y="0"/>
                                  </a:moveTo>
                                  <a:lnTo>
                                    <a:pt x="723" y="0"/>
                                  </a:lnTo>
                                </a:path>
                              </a:pathLst>
                            </a:custGeom>
                            <a:noFill/>
                            <a:ln w="85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A8920" id="Group 20" o:spid="_x0000_s1026" style="position:absolute;margin-left:78.5pt;margin-top:169.25pt;width:37.1pt;height:58.45pt;z-index:-113392;mso-position-horizontal-relative:page;mso-position-vertical-relative:page" coordorigin="1570,3385" coordsize="742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">
                <v:group id="Group 45" o:spid="_x0000_s1027" style="position:absolute;left:1582;top:3391;width:723;height:241" coordorigin="1582,3391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6" o:spid="_x0000_s1028" style="position:absolute;left:1582;top:3391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55cAA&#10;AADbAAAADwAAAGRycy9kb3ducmV2LnhtbESPzarCMBSE9xd8h3AEd9fUH0SqUUQQxJ16xe2hObbF&#10;5qQmqVaf3gjCXQ4z8w0zX7amEndyvrSsYNBPQBBnVpecK/g7bn6nIHxA1lhZJgVP8rBcdH7mmGr7&#10;4D3dDyEXEcI+RQVFCHUqpc8KMuj7tiaO3sU6gyFKl0vt8BHhppLDJJlIgyXHhQJrWheUXQ+NUbBv&#10;2hG5k0xOunlZed7svDY3pXrddjUDEagN/+Fve6sVjCfw+RJ/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H55cAAAADbAAAADwAAAAAAAAAAAAAAAACYAgAAZHJzL2Rvd25y&#10;ZXYueG1sUEsFBgAAAAAEAAQA9QAAAIUDAAAAAA==&#10;" path="m,241r723,l723,,,,,241xe" fillcolor="#c00000" stroked="f">
                    <v:path arrowok="t" o:connecttype="custom" o:connectlocs="0,3632;723,3632;723,3391;0,3391;0,3632" o:connectangles="0,0,0,0,0"/>
                  </v:shape>
                </v:group>
                <v:group id="Group 43" o:spid="_x0000_s1029" style="position:absolute;left:1582;top:3620;width:723;height:240" coordorigin="1582,3620" coordsize="723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4" o:spid="_x0000_s1030" style="position:absolute;left:1582;top:3620;width:723;height:240;visibility:visible;mso-wrap-style:square;v-text-anchor:top" coordsize="723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BhMIA&#10;AADbAAAADwAAAGRycy9kb3ducmV2LnhtbERPTWuDQBC9B/oflin0lqwJtQSbjUhAqJQeTAzkOLhT&#10;lbiz4m7V9td3D4UeH+/7kC6mFxONrrOsYLuJQBDXVnfcKKgu+XoPwnlkjb1lUvBNDtLjw+qAibYz&#10;lzSdfSNCCLsEFbTeD4mUrm7JoNvYgThwn3Y06AMcG6lHnEO46eUuil6kwY5DQ4sDnVqq7+cvo6Ao&#10;hpsx5Xvh4riS2Ud+/bn2uVJPj0v2CsLT4v/Ff+43reA5jA1fwg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rAGEwgAAANsAAAAPAAAAAAAAAAAAAAAAAJgCAABkcnMvZG93&#10;bnJldi54bWxQSwUGAAAAAAQABAD1AAAAhwMAAAAA&#10;" path="m,240r723,l723,,,,,240xe" fillcolor="red" stroked="f">
                    <v:path arrowok="t" o:connecttype="custom" o:connectlocs="0,3860;723,3860;723,3620;0,3620;0,3860" o:connectangles="0,0,0,0,0"/>
                  </v:shape>
                </v:group>
                <v:group id="Group 41" o:spid="_x0000_s1031" style="position:absolute;left:1582;top:3849;width:723;height:241" coordorigin="1582,3849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2" o:spid="_x0000_s1032" style="position:absolute;left:1582;top:3849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AVMAA&#10;AADbAAAADwAAAGRycy9kb3ducmV2LnhtbERPTWvCQBC9F/wPyxR6KToxVimpq9iC4q0YhV6H7DQJ&#10;zc6G7NZEf717EDw+3vdyPdhGnbnztRMN00kCiqVwppZSw+m4Hb+D8oHEUOOENVzYw3o1elpSZlwv&#10;Bz7noVQxRHxGGqoQ2gzRFxVb8hPXskTu13WWQoRdiaajPobbBtMkWaClWmJDRS1/VVz85f9Wg9vM&#10;MP3M5z/4zfjm+/qa7l6vWr88D5sPUIGH8BDf3XujYR7Xxy/xB+D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WAVMAAAADbAAAADwAAAAAAAAAAAAAAAACYAgAAZHJzL2Rvd25y&#10;ZXYueG1sUEsFBgAAAAAEAAQA9QAAAIUDAAAAAA==&#10;" path="m,240r723,l723,,,,,240xe" fillcolor="#ffc000" stroked="f">
                    <v:path arrowok="t" o:connecttype="custom" o:connectlocs="0,4089;723,4089;723,3849;0,3849;0,4089" o:connectangles="0,0,0,0,0"/>
                  </v:shape>
                </v:group>
                <v:group id="Group 39" o:spid="_x0000_s1033" style="position:absolute;left:1582;top:4078;width:723;height:241" coordorigin="1582,4078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0" o:spid="_x0000_s1034" style="position:absolute;left:1582;top:4078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908UA&#10;AADbAAAADwAAAGRycy9kb3ducmV2LnhtbESP3WoCMRSE7wXfIZxCb0SzCi26NYq01EqLoLYPcNic&#10;/WE3J0sS19WnN4VCL4eZ+YZZrnvTiI6crywrmE4SEMSZ1RUXCn6+38dzED4ga2wsk4IreVivhoMl&#10;ptpe+EjdKRQiQtinqKAMoU2l9FlJBv3EtsTRy60zGKJ0hdQOLxFuGjlLkmdpsOK4UGJLryVl9els&#10;FNTu42tUL+RhP93ub3Pz1uXmM1fq8aHfvIAI1If/8F97pxU8zeD3S/w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n3TxQAAANsAAAAPAAAAAAAAAAAAAAAAAJgCAABkcnMv&#10;ZG93bnJldi54bWxQSwUGAAAAAAQABAD1AAAAigMAAAAA&#10;" path="m,240r723,l723,,,,,240xe" fillcolor="#92d050" stroked="f">
                    <v:path arrowok="t" o:connecttype="custom" o:connectlocs="0,4318;723,4318;723,4078;0,4078;0,4318" o:connectangles="0,0,0,0,0"/>
                  </v:shape>
                </v:group>
                <v:group id="Group 37" o:spid="_x0000_s1035" style="position:absolute;left:1582;top:4307;width:723;height:241" coordorigin="1582,4307" coordsize="7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8" o:spid="_x0000_s1036" style="position:absolute;left:1582;top:4307;width:723;height:241;visibility:visible;mso-wrap-style:square;v-text-anchor:top" coordsize="7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cVsEA&#10;AADbAAAADwAAAGRycy9kb3ducmV2LnhtbESP3WoCMRCF7wu+QxihdzVRrOhqFBG0vSpUfYBhM25W&#10;N5NlE9f49k2h0MvD+fk4q01yjeipC7VnDeORAkFcelNzpeF82r/NQYSIbLDxTBqeFGCzHryssDD+&#10;wd/UH2Ml8giHAjXYGNtCylBachhGviXO3sV3DmOWXSVNh4887ho5UWomHdacCRZb2lkqb8e7y9zr&#10;vv+Yqa/d89BjPUkmGbWwWr8O03YJIlKK/+G/9qfR8D6F3y/5B8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uXFbBAAAA2wAAAA8AAAAAAAAAAAAAAAAAmAIAAGRycy9kb3du&#10;cmV2LnhtbFBLBQYAAAAABAAEAPUAAACGAwAAAAA=&#10;" path="m,240r723,l723,,,,,240xe" fillcolor="#00af50" stroked="f">
                    <v:path arrowok="t" o:connecttype="custom" o:connectlocs="0,4547;723,4547;723,4307;0,4307;0,4547" o:connectangles="0,0,0,0,0"/>
                  </v:shape>
                </v:group>
                <v:group id="Group 35" o:spid="_x0000_s1037" style="position:absolute;left:1577;top:3391;width:2;height:1156" coordorigin="1577,3391" coordsize="2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6" o:spid="_x0000_s1038" style="position:absolute;left:1577;top:3391;width:2;height:1156;visibility:visible;mso-wrap-style:square;v-text-anchor:top" coordsize="2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Dl8UA&#10;AADbAAAADwAAAGRycy9kb3ducmV2LnhtbESPQWvCQBSE7wX/w/KE3upGqUGimyCC0EuljRU9PrLP&#10;JJh9G7PbJP77bqHQ4zAz3zCbbDSN6KlztWUF81kEgriwuuZSwddx/7IC4TyyxsYyKXiQgyydPG0w&#10;0XbgT+pzX4oAYZeggsr7NpHSFRUZdDPbEgfvajuDPsiulLrDIcBNIxdRFEuDNYeFClvaVVTc8m+j&#10;AMvD4+N8PKwup/51/z7k93EZ35V6no7bNQhPo/8P/7XftIJlDL9fwg+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wOXxQAAANsAAAAPAAAAAAAAAAAAAAAAAJgCAABkcnMv&#10;ZG93bnJldi54bWxQSwUGAAAAAAQABAD1AAAAigMAAAAA&#10;" path="m,l,1156e" filled="f" strokeweight=".23422mm">
                    <v:path arrowok="t" o:connecttype="custom" o:connectlocs="0,3391;0,4547" o:connectangles="0,0"/>
                  </v:shape>
                </v:group>
                <v:group id="Group 33" o:spid="_x0000_s1039" style="position:absolute;left:2299;top:3403;width:2;height:1145" coordorigin="2299,3403" coordsize="2,1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4" o:spid="_x0000_s1040" style="position:absolute;left:2299;top:3403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Dr8AA&#10;AADbAAAADwAAAGRycy9kb3ducmV2LnhtbERP3WrCMBS+H/gO4Qi7m6lih1SjiCAou9mqD3Bsjk21&#10;OSlJtN2efrkY7PLj+19tBtuKJ/nQOFYwnWQgiCunG64VnE/7twWIEJE1to5JwTcF2KxHLysstOv5&#10;i55lrEUK4VCgAhNjV0gZKkMWw8R1xIm7Om8xJuhrqT32Kdy2cpZl79Jiw6nBYEc7Q9W9fFgFZb5t&#10;dz/z063u78dPvzAfVS4vSr2Oh+0SRKQh/ov/3AetIE9j05f0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kDr8AAAADbAAAADwAAAAAAAAAAAAAAAACYAgAAZHJzL2Rvd25y&#10;ZXYueG1sUEsFBgAAAAAEAAQA9QAAAIUDAAAAAA==&#10;" path="m,l,1144e" filled="f" strokeweight=".23422mm">
                    <v:path arrowok="t" o:connecttype="custom" o:connectlocs="0,3403;0,4547" o:connectangles="0,0"/>
                  </v:shape>
                </v:group>
                <v:group id="Group 31" o:spid="_x0000_s1041" style="position:absolute;left:1582;top:3397;width:723;height:2" coordorigin="1582,3397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32" o:spid="_x0000_s1042" style="position:absolute;left:1582;top:3397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ZxsEA&#10;AADbAAAADwAAAGRycy9kb3ducmV2LnhtbERPS2vCQBC+F/oflil4KbrRg5ToKuID7KGHqHgestNs&#10;aHY2ZMcY/fXdQ6HHj++9XA++UT11sQ5sYDrJQBGXwdZcGbicD+MPUFGQLTaBycCDIqxXry9LzG24&#10;c0H9SSqVQjjmaMCJtLnWsXTkMU5CS5y479B5lAS7StsO7yncN3qWZXPtsebU4LClraPy53TzBsR9&#10;ffp+c7vu3ve9bLEsDk9bGDN6GzYLUEKD/Iv/3EdrYJ7Wpy/pB+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bWcbBAAAA2wAAAA8AAAAAAAAAAAAAAAAAmAIAAGRycy9kb3du&#10;cmV2LnhtbFBLBQYAAAAABAAEAPUAAACGAwAAAAA=&#10;" path="m,l723,e" filled="f" strokeweight=".23647mm">
                    <v:path arrowok="t" o:connecttype="custom" o:connectlocs="0,0;723,0" o:connectangles="0,0"/>
                  </v:shape>
                </v:group>
                <v:group id="Group 29" o:spid="_x0000_s1043" style="position:absolute;left:1582;top:3626;width:723;height:2" coordorigin="1582,3626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0" o:spid="_x0000_s1044" style="position:absolute;left:1582;top:3626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iKsMA&#10;AADbAAAADwAAAGRycy9kb3ducmV2LnhtbESPQWvCQBSE74L/YXlCL6KbepASXUVshfbgIVp6fmSf&#10;2WD2bcg+Y9pf7xYKPQ4z8w2z3g6+UT11sQ5s4HmegSIug625MvB5PsxeQEVBttgEJgPfFGG7GY/W&#10;mNtw54L6k1QqQTjmaMCJtLnWsXTkMc5DS5y8S+g8SpJdpW2H9wT3jV5k2VJ7rDktOGxp76i8nm7e&#10;gLjjh+93t6/X6VsveyyLw48tjHmaDLsVKKFB/sN/7XdrYLmA3y/pB+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ViKsMAAADbAAAADwAAAAAAAAAAAAAAAACYAgAAZHJzL2Rv&#10;d25yZXYueG1sUEsFBgAAAAAEAAQA9QAAAIgDAAAAAA==&#10;" path="m,l723,e" filled="f" strokeweight=".23647mm">
                    <v:path arrowok="t" o:connecttype="custom" o:connectlocs="0,0;723,0" o:connectangles="0,0"/>
                  </v:shape>
                </v:group>
                <v:group id="Group 27" o:spid="_x0000_s1045" style="position:absolute;left:1582;top:3855;width:723;height:2" coordorigin="1582,3855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8" o:spid="_x0000_s1046" style="position:absolute;left:1582;top:3855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fxcQA&#10;AADbAAAADwAAAGRycy9kb3ducmV2LnhtbESPQWvCQBSE74X+h+UJvRTdtIiU6CpiK9SDh2jx/Mg+&#10;s8Hs25B9xrS/visUehxm5htmsRp8o3rqYh3YwMskA0VcBltzZeDruB2/gYqCbLEJTAa+KcJq+fiw&#10;wNyGGxfUH6RSCcIxRwNOpM21jqUjj3ESWuLknUPnUZLsKm07vCW4b/Rrls20x5rTgsOWNo7Ky+Hq&#10;DYjb73y/vp7enz962WBZbH9sYczTaFjPQQkN8h/+a39aA7Mp3L+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X8XEAAAA2wAAAA8AAAAAAAAAAAAAAAAAmAIAAGRycy9k&#10;b3ducmV2LnhtbFBLBQYAAAAABAAEAPUAAACJAwAAAAA=&#10;" path="m,l723,e" filled="f" strokeweight=".23647mm">
                    <v:path arrowok="t" o:connecttype="custom" o:connectlocs="0,0;723,0" o:connectangles="0,0"/>
                  </v:shape>
                </v:group>
                <v:group id="Group 25" o:spid="_x0000_s1047" style="position:absolute;left:1582;top:4083;width:723;height:2" coordorigin="1582,4083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6" o:spid="_x0000_s1048" style="position:absolute;left:1582;top:4083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5kKcQA&#10;AADbAAAADwAAAGRycy9kb3ducmV2LnhtbESPQWvCQBSE74X+h+UVeim6aQ9BUlcRW6EePMSWnh/Z&#10;ZzY0+zZknzH117uC4HGYmW+Y+XL0rRqoj01gA6/TDBRxFWzDtYGf781kBioKssU2MBn4pwjLxePD&#10;HAsbTlzSsJdaJQjHAg04ka7QOlaOPMZp6IiTdwi9R0myr7Xt8ZTgvtVvWZZrjw2nBYcdrR1Vf/uj&#10;NyBut/XD6vj78fI5yBqrcnO2pTHPT+PqHZTQKPfwrf1lDeQ5XL+kH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ZCnEAAAA2wAAAA8AAAAAAAAAAAAAAAAAmAIAAGRycy9k&#10;b3ducmV2LnhtbFBLBQYAAAAABAAEAPUAAACJAwAAAAA=&#10;" path="m,l723,e" filled="f" strokeweight=".23647mm">
                    <v:path arrowok="t" o:connecttype="custom" o:connectlocs="0,0;723,0" o:connectangles="0,0"/>
                  </v:shape>
                </v:group>
                <v:group id="Group 23" o:spid="_x0000_s1049" style="position:absolute;left:1582;top:4312;width:723;height:2" coordorigin="1582,4312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4" o:spid="_x0000_s1050" style="position:absolute;left:1582;top:4312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1VwMEA&#10;AADbAAAADwAAAGRycy9kb3ducmV2LnhtbERPS2vCQBC+F/oflil4KbrRg5ToKuID7KGHqHgestNs&#10;aHY2ZMcY/fXdQ6HHj++9XA++UT11sQ5sYDrJQBGXwdZcGbicD+MPUFGQLTaBycCDIqxXry9LzG24&#10;c0H9SSqVQjjmaMCJtLnWsXTkMU5CS5y479B5lAS7StsO7yncN3qWZXPtsebU4LClraPy53TzBsR9&#10;ffp+c7vu3ve9bLEsDk9bGDN6GzYLUEKD/Iv/3EdrYJ7Gpi/pB+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tVcDBAAAA2wAAAA8AAAAAAAAAAAAAAAAAmAIAAGRycy9kb3du&#10;cmV2LnhtbFBLBQYAAAAABAAEAPUAAACGAwAAAAA=&#10;" path="m,l723,e" filled="f" strokeweight=".23647mm">
                    <v:path arrowok="t" o:connecttype="custom" o:connectlocs="0,0;723,0" o:connectangles="0,0"/>
                  </v:shape>
                </v:group>
                <v:group id="Group 21" o:spid="_x0000_s1051" style="position:absolute;left:1582;top:4541;width:723;height:2" coordorigin="1582,4541" coordsize="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2" o:spid="_x0000_s1052" style="position:absolute;left:1582;top:4541;width:723;height:2;visibility:visible;mso-wrap-style:square;v-text-anchor:top" coordsize="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PG8EA&#10;AADbAAAADwAAAGRycy9kb3ducmV2LnhtbERPTWvCQBC9C/6HZYReRDftoS3RVUQrtAcP0eJ5yI7Z&#10;YHY2ZMeY9td3D0KPj/e9XA++UT11sQ5s4HmegSIug625MvB92s/eQUVBttgEJgM/FGG9Go+WmNtw&#10;54L6o1QqhXDM0YATaXOtY+nIY5yHljhxl9B5lAS7StsO7yncN/oly161x5pTg8OWto7K6/HmDYg7&#10;fPl+czvvph+9bLEs9r+2MOZpMmwWoIQG+Rc/3J/WwFtan76k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CzxvBAAAA2wAAAA8AAAAAAAAAAAAAAAAAmAIAAGRycy9kb3du&#10;cmV2LnhtbFBLBQYAAAAABAAEAPUAAACGAwAAAAA=&#10;" path="m,l723,e" filled="f" strokeweight=".23647mm">
                    <v:path arrowok="t" o:connecttype="custom" o:connectlocs="0,0;723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0"/>
        <w:gridCol w:w="1455"/>
        <w:gridCol w:w="2170"/>
        <w:gridCol w:w="1863"/>
        <w:gridCol w:w="2292"/>
      </w:tblGrid>
      <w:tr w:rsidR="00546579" w14:paraId="0FFA796F" w14:textId="77777777">
        <w:trPr>
          <w:trHeight w:hRule="exact" w:val="2151"/>
        </w:trPr>
        <w:tc>
          <w:tcPr>
            <w:tcW w:w="13730" w:type="dxa"/>
            <w:vMerge w:val="restart"/>
            <w:tcBorders>
              <w:top w:val="single" w:sz="19" w:space="0" w:color="000000"/>
              <w:left w:val="nil"/>
              <w:right w:val="single" w:sz="18" w:space="0" w:color="000000"/>
            </w:tcBorders>
          </w:tcPr>
          <w:p w14:paraId="0FFA795F" w14:textId="77777777" w:rsidR="00546579" w:rsidRDefault="001950B3">
            <w:pPr>
              <w:pStyle w:val="TableParagraph"/>
              <w:spacing w:before="7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1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3"/>
                <w:sz w:val="15"/>
              </w:rPr>
              <w:t>events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4"/>
                <w:sz w:val="15"/>
              </w:rPr>
              <w:t>in</w:t>
            </w:r>
            <w:r>
              <w:rPr>
                <w:rFonts w:ascii="Century Gothic"/>
                <w:b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previous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2"/>
                <w:sz w:val="15"/>
              </w:rPr>
              <w:t>years</w:t>
            </w:r>
          </w:p>
          <w:p w14:paraId="0FFA7960" w14:textId="77777777" w:rsidR="00546579" w:rsidRDefault="001950B3">
            <w:pPr>
              <w:pStyle w:val="TableParagraph"/>
              <w:spacing w:before="90"/>
              <w:ind w:left="863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was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by</w:t>
            </w:r>
            <w:r>
              <w:rPr>
                <w:rFonts w:ascii="Century Gothic"/>
                <w:spacing w:val="-19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ource</w:t>
            </w:r>
          </w:p>
          <w:p w14:paraId="0FFA7961" w14:textId="77777777" w:rsidR="00546579" w:rsidRDefault="001950B3">
            <w:pPr>
              <w:pStyle w:val="TableParagraph"/>
              <w:spacing w:before="45" w:line="298" w:lineRule="auto"/>
              <w:ind w:left="863" w:right="178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was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partially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ource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(may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>used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indicate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infrastructure</w:t>
            </w:r>
            <w:r>
              <w:rPr>
                <w:rFonts w:ascii="Century Gothic"/>
                <w:spacing w:val="-1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assisted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liv</w:t>
            </w:r>
            <w:r>
              <w:rPr>
                <w:rFonts w:ascii="Century Gothic"/>
                <w:spacing w:val="-2"/>
                <w:sz w:val="15"/>
              </w:rPr>
              <w:t>er</w:t>
            </w:r>
            <w:r>
              <w:rPr>
                <w:rFonts w:ascii="Century Gothic"/>
                <w:spacing w:val="-1"/>
                <w:sz w:val="15"/>
              </w:rPr>
              <w:t>y)</w:t>
            </w:r>
            <w:r>
              <w:rPr>
                <w:rFonts w:ascii="Century Gothic"/>
                <w:spacing w:val="102"/>
                <w:w w:val="9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provided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(or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q</w:t>
            </w:r>
            <w:r>
              <w:rPr>
                <w:rFonts w:ascii="Century Gothic"/>
                <w:spacing w:val="-2"/>
                <w:sz w:val="15"/>
              </w:rPr>
              <w:t>u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d)</w:t>
            </w:r>
          </w:p>
          <w:p w14:paraId="0FFA7962" w14:textId="77777777" w:rsidR="00546579" w:rsidRDefault="001950B3">
            <w:pPr>
              <w:pStyle w:val="TableParagraph"/>
              <w:spacing w:line="174" w:lineRule="exact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pacing w:val="3"/>
                <w:sz w:val="15"/>
              </w:rPr>
              <w:t>Note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all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"/>
                <w:sz w:val="15"/>
              </w:rPr>
              <w:t>q</w:t>
            </w:r>
            <w:r>
              <w:rPr>
                <w:rFonts w:ascii="Century Gothic"/>
                <w:spacing w:val="-2"/>
                <w:sz w:val="15"/>
              </w:rPr>
              <w:t>u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re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v</w:t>
            </w:r>
            <w:r>
              <w:rPr>
                <w:rFonts w:ascii="Century Gothic"/>
                <w:spacing w:val="-2"/>
                <w:sz w:val="15"/>
              </w:rPr>
              <w:t>er</w:t>
            </w:r>
            <w:r>
              <w:rPr>
                <w:rFonts w:ascii="Century Gothic"/>
                <w:spacing w:val="-1"/>
                <w:sz w:val="15"/>
              </w:rPr>
              <w:t>y</w:t>
            </w:r>
            <w:r>
              <w:rPr>
                <w:rFonts w:ascii="Century Gothic"/>
                <w:spacing w:val="-16"/>
                <w:sz w:val="15"/>
              </w:rPr>
              <w:t xml:space="preserve"> </w:t>
            </w:r>
            <w:r>
              <w:rPr>
                <w:rFonts w:ascii="Century Gothic"/>
                <w:spacing w:val="-5"/>
                <w:sz w:val="15"/>
              </w:rPr>
              <w:t xml:space="preserve">year; </w:t>
            </w:r>
            <w:r>
              <w:rPr>
                <w:rFonts w:ascii="Century Gothic"/>
                <w:spacing w:val="-3"/>
                <w:sz w:val="15"/>
              </w:rPr>
              <w:t>drying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p</w:t>
            </w:r>
            <w:r>
              <w:rPr>
                <w:rFonts w:ascii="Century Gothic"/>
                <w:spacing w:val="-2"/>
                <w:sz w:val="15"/>
              </w:rPr>
              <w:t>h</w:t>
            </w:r>
            <w:r>
              <w:rPr>
                <w:rFonts w:ascii="Century Gothic"/>
                <w:spacing w:val="-1"/>
                <w:sz w:val="15"/>
              </w:rPr>
              <w:t>as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are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important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floodplains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temporary</w:t>
            </w:r>
            <w:r>
              <w:rPr>
                <w:rFonts w:ascii="Century Gothic"/>
                <w:spacing w:val="-1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wetlands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streams</w:t>
            </w:r>
          </w:p>
          <w:p w14:paraId="0FFA7963" w14:textId="77777777" w:rsidR="00546579" w:rsidRDefault="001950B3">
            <w:pPr>
              <w:pStyle w:val="TableParagraph"/>
              <w:spacing w:before="67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potential</w:t>
            </w:r>
            <w:r>
              <w:rPr>
                <w:rFonts w:ascii="Century Gothic"/>
                <w:b/>
                <w:spacing w:val="2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watering</w:t>
            </w:r>
            <w:r>
              <w:rPr>
                <w:rFonts w:ascii="Century Gothic"/>
                <w:b/>
                <w:spacing w:val="-1"/>
                <w:sz w:val="15"/>
              </w:rPr>
              <w:t xml:space="preserve"> </w:t>
            </w:r>
            <w:r>
              <w:rPr>
                <w:rFonts w:ascii="Century Gothic"/>
                <w:b/>
                <w:spacing w:val="4"/>
                <w:sz w:val="15"/>
              </w:rPr>
              <w:t>in</w:t>
            </w:r>
            <w:r>
              <w:rPr>
                <w:rFonts w:ascii="Century Gothic"/>
                <w:b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5"/>
                <w:sz w:val="15"/>
              </w:rPr>
              <w:t>2017-18</w:t>
            </w:r>
          </w:p>
          <w:p w14:paraId="0FFA7964" w14:textId="77777777" w:rsidR="00546579" w:rsidRDefault="001950B3">
            <w:pPr>
              <w:pStyle w:val="TableParagraph"/>
              <w:spacing w:before="56" w:line="298" w:lineRule="auto"/>
              <w:ind w:left="863" w:right="186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high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(full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contribution,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>subject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as</w:t>
            </w:r>
            <w:r>
              <w:rPr>
                <w:rFonts w:ascii="Century Gothic"/>
                <w:spacing w:val="-2"/>
                <w:sz w:val="15"/>
              </w:rPr>
              <w:t>on</w:t>
            </w:r>
            <w:r>
              <w:rPr>
                <w:rFonts w:ascii="Century Gothic"/>
                <w:spacing w:val="-1"/>
                <w:sz w:val="15"/>
              </w:rPr>
              <w:t>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and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operational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considerations)</w:t>
            </w:r>
            <w:r>
              <w:rPr>
                <w:rFonts w:ascii="Century Gothic"/>
                <w:spacing w:val="124"/>
                <w:w w:val="9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</w:t>
            </w:r>
            <w:r>
              <w:rPr>
                <w:rFonts w:ascii="Century Gothic"/>
                <w:spacing w:val="-2"/>
                <w:sz w:val="15"/>
              </w:rPr>
              <w:t>econ</w:t>
            </w:r>
            <w:r>
              <w:rPr>
                <w:rFonts w:ascii="Century Gothic"/>
                <w:spacing w:val="-1"/>
                <w:sz w:val="15"/>
              </w:rPr>
              <w:t>da</w:t>
            </w:r>
            <w:r>
              <w:rPr>
                <w:rFonts w:ascii="Century Gothic"/>
                <w:spacing w:val="-2"/>
                <w:sz w:val="15"/>
              </w:rPr>
              <w:t>r</w:t>
            </w:r>
            <w:r>
              <w:rPr>
                <w:rFonts w:ascii="Century Gothic"/>
                <w:spacing w:val="-1"/>
                <w:sz w:val="15"/>
              </w:rPr>
              <w:t>y</w:t>
            </w:r>
            <w:r>
              <w:rPr>
                <w:rFonts w:ascii="Century Gothic"/>
                <w:spacing w:val="-18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1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watering,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likely</w:t>
            </w:r>
            <w:r>
              <w:rPr>
                <w:rFonts w:ascii="Century Gothic"/>
                <w:spacing w:val="-17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met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via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other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(other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holders,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natural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flows)</w:t>
            </w:r>
            <w:r>
              <w:rPr>
                <w:rFonts w:ascii="Century Gothic"/>
                <w:w w:val="98"/>
                <w:sz w:val="15"/>
              </w:rPr>
              <w:t xml:space="preserve"> </w:t>
            </w:r>
            <w:r>
              <w:rPr>
                <w:rFonts w:ascii="Century Gothic"/>
                <w:spacing w:val="27"/>
                <w:w w:val="98"/>
                <w:sz w:val="15"/>
              </w:rPr>
              <w:t xml:space="preserve">  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low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priority</w:t>
            </w:r>
            <w:r>
              <w:rPr>
                <w:rFonts w:ascii="Century Gothic"/>
                <w:spacing w:val="-2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pacing w:val="4"/>
                <w:sz w:val="15"/>
              </w:rPr>
              <w:t>Commonwealth</w:t>
            </w:r>
            <w:r>
              <w:rPr>
                <w:rFonts w:ascii="Century Gothic"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environmental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watering</w:t>
            </w:r>
          </w:p>
          <w:p w14:paraId="0FFA7965" w14:textId="77777777" w:rsidR="00546579" w:rsidRDefault="001950B3">
            <w:pPr>
              <w:pStyle w:val="TableParagraph"/>
              <w:spacing w:before="47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b/>
                <w:spacing w:val="-3"/>
                <w:sz w:val="15"/>
              </w:rPr>
              <w:t>Key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-</w:t>
            </w:r>
            <w:r>
              <w:rPr>
                <w:rFonts w:ascii="Century Gothic"/>
                <w:b/>
                <w:spacing w:val="-13"/>
                <w:sz w:val="15"/>
              </w:rPr>
              <w:t xml:space="preserve"> </w:t>
            </w:r>
            <w:r>
              <w:rPr>
                <w:rFonts w:ascii="Century Gothic"/>
                <w:b/>
                <w:spacing w:val="1"/>
                <w:sz w:val="15"/>
              </w:rPr>
              <w:t>urgency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pacing w:val="-3"/>
                <w:sz w:val="15"/>
              </w:rPr>
              <w:t>of</w:t>
            </w:r>
            <w:r>
              <w:rPr>
                <w:rFonts w:ascii="Century Gothic"/>
                <w:b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environmental</w:t>
            </w:r>
            <w:r>
              <w:rPr>
                <w:rFonts w:ascii="Century Gothic"/>
                <w:b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b/>
                <w:sz w:val="15"/>
              </w:rPr>
              <w:t>demands</w:t>
            </w:r>
          </w:p>
          <w:p w14:paraId="0FFA7966" w14:textId="77777777" w:rsidR="00546579" w:rsidRDefault="001950B3">
            <w:pPr>
              <w:pStyle w:val="TableParagraph"/>
              <w:spacing w:before="79" w:line="298" w:lineRule="auto"/>
              <w:ind w:left="863" w:right="423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critical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 xml:space="preserve">urgent </w:t>
            </w:r>
            <w:r>
              <w:rPr>
                <w:rFonts w:ascii="Century Gothic"/>
                <w:spacing w:val="-4"/>
                <w:sz w:val="15"/>
              </w:rPr>
              <w:t>need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 </w:t>
            </w:r>
            <w:r>
              <w:rPr>
                <w:rFonts w:ascii="Century Gothic"/>
                <w:spacing w:val="3"/>
                <w:sz w:val="15"/>
              </w:rPr>
              <w:t>to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manage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risk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of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irretrievable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loss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damage</w:t>
            </w:r>
            <w:r>
              <w:rPr>
                <w:rFonts w:ascii="Century Gothic"/>
                <w:spacing w:val="70"/>
                <w:w w:val="9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high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3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</w:t>
            </w:r>
          </w:p>
          <w:p w14:paraId="0FFA7967" w14:textId="77777777" w:rsidR="00546579" w:rsidRDefault="001950B3">
            <w:pPr>
              <w:pStyle w:val="TableParagraph"/>
              <w:spacing w:before="1" w:line="298" w:lineRule="auto"/>
              <w:ind w:left="863" w:right="6516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9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moderate</w:t>
            </w:r>
            <w:r>
              <w:rPr>
                <w:rFonts w:ascii="Century Gothic"/>
                <w:spacing w:val="-1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and/or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next</w:t>
            </w:r>
            <w:r>
              <w:rPr>
                <w:rFonts w:ascii="Century Gothic"/>
                <w:spacing w:val="72"/>
                <w:w w:val="97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low</w:t>
            </w:r>
            <w:r>
              <w:rPr>
                <w:rFonts w:ascii="Century Gothic"/>
                <w:spacing w:val="4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ally</w:t>
            </w:r>
            <w:r>
              <w:rPr>
                <w:rFonts w:ascii="Century Gothic"/>
                <w:spacing w:val="20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</w:p>
          <w:p w14:paraId="0FFA7968" w14:textId="77777777" w:rsidR="00546579" w:rsidRDefault="001950B3">
            <w:pPr>
              <w:pStyle w:val="TableParagraph"/>
              <w:spacing w:before="1"/>
              <w:ind w:left="863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z w:val="15"/>
              </w:rPr>
              <w:t>means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very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 xml:space="preserve">low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for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i.e.</w:t>
            </w:r>
            <w:r>
              <w:rPr>
                <w:rFonts w:ascii="Century Gothic"/>
                <w:spacing w:val="-4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water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ally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not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-4"/>
                <w:sz w:val="15"/>
              </w:rPr>
              <w:t>needed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particular</w:t>
            </w:r>
            <w:r>
              <w:rPr>
                <w:rFonts w:ascii="Century Gothic"/>
                <w:spacing w:val="-6"/>
                <w:sz w:val="15"/>
              </w:rPr>
              <w:t xml:space="preserve"> year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the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following</w:t>
            </w:r>
            <w:r>
              <w:rPr>
                <w:rFonts w:ascii="Century Gothic"/>
                <w:spacing w:val="-5"/>
                <w:sz w:val="15"/>
              </w:rPr>
              <w:t xml:space="preserve"> </w:t>
            </w:r>
            <w:r>
              <w:rPr>
                <w:rFonts w:ascii="Century Gothic"/>
                <w:spacing w:val="-6"/>
                <w:sz w:val="15"/>
              </w:rPr>
              <w:t>year</w:t>
            </w:r>
          </w:p>
          <w:p w14:paraId="0FFA7969" w14:textId="77777777" w:rsidR="00546579" w:rsidRDefault="001950B3">
            <w:pPr>
              <w:pStyle w:val="TableParagraph"/>
              <w:spacing w:before="33"/>
              <w:ind w:left="14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  <w:r>
              <w:rPr>
                <w:rFonts w:ascii="Century Gothic"/>
                <w:spacing w:val="3"/>
                <w:sz w:val="15"/>
              </w:rPr>
              <w:t>Note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demand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is</w:t>
            </w:r>
            <w:r>
              <w:rPr>
                <w:rFonts w:ascii="Century Gothic"/>
                <w:spacing w:val="-8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con</w:t>
            </w:r>
            <w:r>
              <w:rPr>
                <w:rFonts w:ascii="Century Gothic"/>
                <w:spacing w:val="-1"/>
                <w:sz w:val="15"/>
              </w:rPr>
              <w:t>sid</w:t>
            </w:r>
            <w:r>
              <w:rPr>
                <w:rFonts w:ascii="Century Gothic"/>
                <w:spacing w:val="-2"/>
                <w:sz w:val="15"/>
              </w:rPr>
              <w:t>ere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>gener</w:t>
            </w:r>
            <w:r>
              <w:rPr>
                <w:rFonts w:ascii="Century Gothic"/>
                <w:spacing w:val="-1"/>
                <w:sz w:val="15"/>
              </w:rPr>
              <w:t>alis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d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3"/>
                <w:sz w:val="15"/>
              </w:rPr>
              <w:t xml:space="preserve">scale; </w:t>
            </w:r>
            <w:r>
              <w:rPr>
                <w:rFonts w:ascii="Century Gothic"/>
                <w:sz w:val="15"/>
              </w:rPr>
              <w:t>there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may</w:t>
            </w:r>
            <w:r>
              <w:rPr>
                <w:rFonts w:ascii="Century Gothic"/>
                <w:spacing w:val="-15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be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sp</w:t>
            </w:r>
            <w:r>
              <w:rPr>
                <w:rFonts w:ascii="Century Gothic"/>
                <w:spacing w:val="-2"/>
                <w:sz w:val="15"/>
              </w:rPr>
              <w:t>ec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f</w:t>
            </w:r>
            <w:r>
              <w:rPr>
                <w:rFonts w:ascii="Century Gothic"/>
                <w:spacing w:val="-1"/>
                <w:sz w:val="15"/>
              </w:rPr>
              <w:t>i</w:t>
            </w:r>
            <w:r>
              <w:rPr>
                <w:rFonts w:ascii="Century Gothic"/>
                <w:spacing w:val="-2"/>
                <w:sz w:val="15"/>
              </w:rPr>
              <w:t>c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requirements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that</w:t>
            </w:r>
            <w:r>
              <w:rPr>
                <w:rFonts w:ascii="Century Gothic"/>
                <w:spacing w:val="-2"/>
                <w:sz w:val="15"/>
              </w:rPr>
              <w:t xml:space="preserve"> </w:t>
            </w:r>
            <w:r>
              <w:rPr>
                <w:rFonts w:ascii="Century Gothic"/>
                <w:sz w:val="15"/>
              </w:rPr>
              <w:t>are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3"/>
                <w:sz w:val="15"/>
              </w:rPr>
              <w:t>more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or</w:t>
            </w:r>
            <w:r>
              <w:rPr>
                <w:rFonts w:ascii="Century Gothic"/>
                <w:spacing w:val="-6"/>
                <w:sz w:val="15"/>
              </w:rPr>
              <w:t xml:space="preserve"> </w:t>
            </w:r>
            <w:r>
              <w:rPr>
                <w:rFonts w:ascii="Century Gothic"/>
                <w:spacing w:val="-1"/>
                <w:sz w:val="15"/>
              </w:rPr>
              <w:t>l</w:t>
            </w:r>
            <w:r>
              <w:rPr>
                <w:rFonts w:ascii="Century Gothic"/>
                <w:spacing w:val="-2"/>
                <w:sz w:val="15"/>
              </w:rPr>
              <w:t>e</w:t>
            </w:r>
            <w:r>
              <w:rPr>
                <w:rFonts w:ascii="Century Gothic"/>
                <w:spacing w:val="-1"/>
                <w:sz w:val="15"/>
              </w:rPr>
              <w:t>ss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-2"/>
                <w:sz w:val="15"/>
              </w:rPr>
              <w:t xml:space="preserve">urgent </w:t>
            </w:r>
            <w:r>
              <w:rPr>
                <w:rFonts w:ascii="Century Gothic"/>
                <w:spacing w:val="4"/>
                <w:sz w:val="15"/>
              </w:rPr>
              <w:t>within</w:t>
            </w:r>
            <w:r>
              <w:rPr>
                <w:rFonts w:ascii="Century Gothic"/>
                <w:spacing w:val="-7"/>
                <w:sz w:val="15"/>
              </w:rPr>
              <w:t xml:space="preserve"> </w:t>
            </w:r>
            <w:r>
              <w:rPr>
                <w:rFonts w:ascii="Century Gothic"/>
                <w:spacing w:val="2"/>
                <w:sz w:val="15"/>
              </w:rPr>
              <w:t>the</w:t>
            </w:r>
            <w:r>
              <w:rPr>
                <w:rFonts w:ascii="Century Gothic"/>
                <w:spacing w:val="-11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flow</w:t>
            </w:r>
            <w:r>
              <w:rPr>
                <w:rFonts w:ascii="Century Gothic"/>
                <w:spacing w:val="4"/>
                <w:sz w:val="15"/>
              </w:rPr>
              <w:t xml:space="preserve"> </w:t>
            </w:r>
            <w:r>
              <w:rPr>
                <w:rFonts w:ascii="Century Gothic"/>
                <w:spacing w:val="1"/>
                <w:sz w:val="15"/>
              </w:rPr>
              <w:t>regime</w:t>
            </w:r>
          </w:p>
        </w:tc>
        <w:tc>
          <w:tcPr>
            <w:tcW w:w="1455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96A" w14:textId="77777777" w:rsidR="00546579" w:rsidRDefault="001950B3">
            <w:pPr>
              <w:pStyle w:val="TableParagraph"/>
              <w:spacing w:before="55"/>
              <w:ind w:left="85" w:right="45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Carryover</w:t>
            </w:r>
            <w:r>
              <w:rPr>
                <w:rFonts w:ascii="Century Gothic"/>
                <w:b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</w:p>
        </w:tc>
        <w:tc>
          <w:tcPr>
            <w:tcW w:w="2170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96B" w14:textId="77777777" w:rsidR="00546579" w:rsidRDefault="001950B3">
            <w:pPr>
              <w:pStyle w:val="TableParagraph"/>
              <w:spacing w:before="55"/>
              <w:ind w:left="85" w:right="19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eastAsia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proportion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allocations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carried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into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2018–19.</w:t>
            </w:r>
          </w:p>
          <w:p w14:paraId="0FFA796C" w14:textId="77777777" w:rsidR="00546579" w:rsidRDefault="001950B3">
            <w:pPr>
              <w:pStyle w:val="TableParagraph"/>
              <w:ind w:left="85" w:right="36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Minimum</w:t>
            </w:r>
            <w:r>
              <w:rPr>
                <w:rFonts w:ascii="Century Gothic"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carryover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target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GL.</w:t>
            </w:r>
          </w:p>
        </w:tc>
        <w:tc>
          <w:tcPr>
            <w:tcW w:w="1863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96D" w14:textId="77777777" w:rsidR="00546579" w:rsidRDefault="001950B3">
            <w:pPr>
              <w:pStyle w:val="TableParagraph"/>
              <w:spacing w:before="55"/>
              <w:ind w:left="85" w:right="14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moderate</w:t>
            </w:r>
            <w:r>
              <w:rPr>
                <w:rFonts w:ascii="Century Gothic" w:eastAsia="Century Gothic" w:hAnsi="Century Gothic" w:cs="Century Gothic"/>
                <w:spacing w:val="23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proportion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allocations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may</w:t>
            </w:r>
            <w:r>
              <w:rPr>
                <w:rFonts w:ascii="Century Gothic" w:eastAsia="Century Gothic" w:hAnsi="Century Gothic" w:cs="Century Gothi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carried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over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2019–20,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but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will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depend</w:t>
            </w:r>
            <w:r>
              <w:rPr>
                <w:rFonts w:ascii="Century Gothic" w:eastAsia="Century Gothic" w:hAnsi="Century Gothic" w:cs="Century Gothic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upon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resource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availability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demands</w:t>
            </w:r>
          </w:p>
        </w:tc>
        <w:tc>
          <w:tcPr>
            <w:tcW w:w="2292" w:type="dxa"/>
            <w:tcBorders>
              <w:top w:val="single" w:sz="19" w:space="0" w:color="000000"/>
              <w:left w:val="single" w:sz="18" w:space="0" w:color="000000"/>
              <w:bottom w:val="single" w:sz="19" w:space="0" w:color="000000"/>
              <w:right w:val="single" w:sz="18" w:space="0" w:color="000000"/>
            </w:tcBorders>
          </w:tcPr>
          <w:p w14:paraId="0FFA796E" w14:textId="77777777" w:rsidR="00546579" w:rsidRDefault="001950B3">
            <w:pPr>
              <w:pStyle w:val="TableParagraph"/>
              <w:spacing w:before="55"/>
              <w:ind w:left="85" w:right="1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Level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carryover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will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depend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environmental</w:t>
            </w:r>
            <w:r>
              <w:rPr>
                <w:rFonts w:ascii="Century Gothic"/>
                <w:spacing w:val="2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resource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availability.</w:t>
            </w:r>
          </w:p>
        </w:tc>
      </w:tr>
      <w:tr w:rsidR="00546579" w14:paraId="0FFA7973" w14:textId="77777777">
        <w:trPr>
          <w:trHeight w:hRule="exact" w:val="1924"/>
        </w:trPr>
        <w:tc>
          <w:tcPr>
            <w:tcW w:w="13730" w:type="dxa"/>
            <w:vMerge/>
            <w:tcBorders>
              <w:left w:val="nil"/>
              <w:bottom w:val="nil"/>
              <w:right w:val="single" w:sz="18" w:space="0" w:color="000000"/>
            </w:tcBorders>
          </w:tcPr>
          <w:p w14:paraId="0FFA7970" w14:textId="77777777" w:rsidR="00546579" w:rsidRDefault="00546579"/>
        </w:tc>
        <w:tc>
          <w:tcPr>
            <w:tcW w:w="1455" w:type="dxa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FA7971" w14:textId="77777777" w:rsidR="00546579" w:rsidRDefault="001950B3">
            <w:pPr>
              <w:pStyle w:val="TableParagraph"/>
              <w:spacing w:before="58"/>
              <w:ind w:left="85" w:right="5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Trade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potential</w:t>
            </w:r>
          </w:p>
        </w:tc>
        <w:tc>
          <w:tcPr>
            <w:tcW w:w="6324" w:type="dxa"/>
            <w:gridSpan w:val="3"/>
            <w:tcBorders>
              <w:top w:val="single" w:sz="19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FA7972" w14:textId="77777777" w:rsidR="00546579" w:rsidRDefault="001950B3">
            <w:pPr>
              <w:pStyle w:val="TableParagraph"/>
              <w:spacing w:before="58"/>
              <w:ind w:left="85" w:right="1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Market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activity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may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opportunities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trade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allocation</w:t>
            </w:r>
            <w:r>
              <w:rPr>
                <w:rFonts w:ascii="Century Gothic"/>
                <w:spacing w:val="4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would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be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subject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to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assessment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supply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demand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within the</w:t>
            </w:r>
            <w:r>
              <w:rPr>
                <w:rFonts w:ascii="Century Gothic"/>
                <w:spacing w:val="6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market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Gwydir</w:t>
            </w:r>
          </w:p>
        </w:tc>
      </w:tr>
    </w:tbl>
    <w:p w14:paraId="0FFA7974" w14:textId="77777777" w:rsidR="00546579" w:rsidRDefault="00546579">
      <w:pPr>
        <w:rPr>
          <w:rFonts w:ascii="Century Gothic" w:eastAsia="Century Gothic" w:hAnsi="Century Gothic" w:cs="Century Gothic"/>
          <w:sz w:val="18"/>
          <w:szCs w:val="18"/>
        </w:rPr>
        <w:sectPr w:rsidR="00546579">
          <w:footerReference w:type="default" r:id="rId35"/>
          <w:pgSz w:w="23820" w:h="16840" w:orient="landscape"/>
          <w:pgMar w:top="840" w:right="740" w:bottom="860" w:left="1360" w:header="0" w:footer="666" w:gutter="0"/>
          <w:cols w:space="720"/>
        </w:sectPr>
      </w:pPr>
    </w:p>
    <w:p w14:paraId="0FFA7975" w14:textId="77777777" w:rsidR="00546579" w:rsidRDefault="001950B3">
      <w:pPr>
        <w:pStyle w:val="Heading1"/>
        <w:numPr>
          <w:ilvl w:val="0"/>
          <w:numId w:val="5"/>
        </w:numPr>
        <w:tabs>
          <w:tab w:val="left" w:pos="675"/>
        </w:tabs>
        <w:ind w:hanging="566"/>
        <w:rPr>
          <w:b w:val="0"/>
          <w:bCs w:val="0"/>
        </w:rPr>
      </w:pPr>
      <w:bookmarkStart w:id="24" w:name="_bookmark23"/>
      <w:bookmarkEnd w:id="24"/>
      <w:r>
        <w:rPr>
          <w:color w:val="5F4879"/>
        </w:rPr>
        <w:t>Next</w:t>
      </w:r>
      <w:r>
        <w:rPr>
          <w:color w:val="5F4879"/>
          <w:spacing w:val="-23"/>
        </w:rPr>
        <w:t xml:space="preserve"> </w:t>
      </w:r>
      <w:r>
        <w:rPr>
          <w:color w:val="5F4879"/>
        </w:rPr>
        <w:t>steps</w:t>
      </w:r>
    </w:p>
    <w:p w14:paraId="0FFA7976" w14:textId="77777777" w:rsidR="00546579" w:rsidRDefault="001950B3">
      <w:pPr>
        <w:pStyle w:val="Heading2"/>
        <w:numPr>
          <w:ilvl w:val="1"/>
          <w:numId w:val="5"/>
        </w:numPr>
        <w:tabs>
          <w:tab w:val="left" w:pos="961"/>
        </w:tabs>
        <w:spacing w:before="245"/>
        <w:ind w:hanging="852"/>
        <w:rPr>
          <w:b w:val="0"/>
          <w:bCs w:val="0"/>
        </w:rPr>
      </w:pPr>
      <w:bookmarkStart w:id="25" w:name="_bookmark24"/>
      <w:bookmarkEnd w:id="25"/>
      <w:r>
        <w:rPr>
          <w:color w:val="5F4879"/>
        </w:rPr>
        <w:t>From</w:t>
      </w:r>
      <w:r>
        <w:rPr>
          <w:color w:val="5F4879"/>
          <w:spacing w:val="-2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to</w:t>
      </w:r>
      <w:r>
        <w:rPr>
          <w:color w:val="5F4879"/>
          <w:spacing w:val="-3"/>
        </w:rPr>
        <w:t xml:space="preserve"> </w:t>
      </w:r>
      <w:r>
        <w:rPr>
          <w:color w:val="5F4879"/>
          <w:spacing w:val="-1"/>
        </w:rPr>
        <w:t>decision</w:t>
      </w:r>
      <w:r>
        <w:rPr>
          <w:color w:val="5F4879"/>
          <w:spacing w:val="-2"/>
        </w:rPr>
        <w:t xml:space="preserve"> </w:t>
      </w:r>
      <w:r>
        <w:rPr>
          <w:color w:val="5F4879"/>
        </w:rPr>
        <w:t>making</w:t>
      </w:r>
    </w:p>
    <w:p w14:paraId="0FFA7977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978" w14:textId="77777777" w:rsidR="00546579" w:rsidRDefault="001950B3">
      <w:pPr>
        <w:pStyle w:val="BodyText"/>
        <w:ind w:right="469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distinguish</w:t>
      </w:r>
      <w:r>
        <w:rPr>
          <w:spacing w:val="-7"/>
        </w:rPr>
        <w:t xml:space="preserve"> </w:t>
      </w:r>
      <w:r>
        <w:t>between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operational</w:t>
      </w:r>
      <w:r>
        <w:rPr>
          <w:spacing w:val="-6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t>making.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shown</w:t>
      </w:r>
      <w:r>
        <w:rPr>
          <w:spacing w:val="-7"/>
        </w:rPr>
        <w:t xml:space="preserve"> </w:t>
      </w:r>
      <w:r>
        <w:t>in</w:t>
      </w:r>
      <w:r>
        <w:rPr>
          <w:spacing w:val="67"/>
          <w:w w:val="99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rPr>
          <w:spacing w:val="1"/>
        </w:rPr>
        <w:t>4,</w:t>
      </w:r>
      <w:r>
        <w:rPr>
          <w:spacing w:val="-9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manage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portfolio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holistic</w:t>
      </w:r>
      <w:r>
        <w:rPr>
          <w:spacing w:val="50"/>
          <w:w w:val="99"/>
        </w:rPr>
        <w:t xml:space="preserve"> </w:t>
      </w:r>
      <w:r>
        <w:t>manner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exercise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developing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broad</w:t>
      </w:r>
      <w:r>
        <w:rPr>
          <w:spacing w:val="-4"/>
        </w:rPr>
        <w:t xml:space="preserve"> </w:t>
      </w:r>
      <w:r>
        <w:t>approach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intention,</w:t>
      </w:r>
      <w:r>
        <w:rPr>
          <w:spacing w:val="-8"/>
        </w:rPr>
        <w:t xml:space="preserve"> </w:t>
      </w:r>
      <w:r>
        <w:t>based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drivers</w:t>
      </w:r>
      <w:r>
        <w:rPr>
          <w:spacing w:val="60"/>
          <w:w w:val="99"/>
        </w:rPr>
        <w:t xml:space="preserve"> </w:t>
      </w:r>
      <w:r>
        <w:rPr>
          <w:spacing w:val="-1"/>
        </w:rPr>
        <w:t>(demand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supply).</w:t>
      </w:r>
    </w:p>
    <w:p w14:paraId="0FFA7979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97A" w14:textId="77777777" w:rsidR="00546579" w:rsidRDefault="001950B3">
      <w:pPr>
        <w:pStyle w:val="BodyText"/>
        <w:ind w:right="108"/>
      </w:pP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rPr>
          <w:spacing w:val="-1"/>
        </w:rPr>
        <w:t>throughout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builds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intention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detail</w:t>
      </w:r>
      <w:r>
        <w:rPr>
          <w:spacing w:val="-6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rPr>
          <w:spacing w:val="-1"/>
        </w:rPr>
        <w:t>specific</w:t>
      </w:r>
      <w:r>
        <w:rPr>
          <w:spacing w:val="-7"/>
        </w:rPr>
        <w:t xml:space="preserve"> </w:t>
      </w:r>
      <w:r>
        <w:t>prevailing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additional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costs,</w:t>
      </w:r>
      <w:r>
        <w:rPr>
          <w:spacing w:val="-9"/>
        </w:rPr>
        <w:t xml:space="preserve"> </w:t>
      </w:r>
      <w:r>
        <w:t>risks,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constraints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market</w:t>
      </w:r>
      <w:r>
        <w:rPr>
          <w:spacing w:val="-10"/>
        </w:rPr>
        <w:t xml:space="preserve"> </w:t>
      </w:r>
      <w:r>
        <w:rPr>
          <w:spacing w:val="-1"/>
        </w:rPr>
        <w:t>conditions.</w:t>
      </w:r>
    </w:p>
    <w:p w14:paraId="0FFA797B" w14:textId="77777777" w:rsidR="00546579" w:rsidRDefault="00546579">
      <w:pPr>
        <w:spacing w:before="4"/>
        <w:rPr>
          <w:rFonts w:ascii="Century Gothic" w:eastAsia="Century Gothic" w:hAnsi="Century Gothic" w:cs="Century Gothic"/>
          <w:sz w:val="19"/>
          <w:szCs w:val="19"/>
        </w:rPr>
      </w:pPr>
    </w:p>
    <w:p w14:paraId="0FFA797C" w14:textId="77777777" w:rsidR="00546579" w:rsidRDefault="001950B3">
      <w:pPr>
        <w:spacing w:line="200" w:lineRule="atLeast"/>
        <w:ind w:left="10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FFA7B42" wp14:editId="0FFA7B43">
            <wp:extent cx="6211650" cy="366712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A797D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8"/>
          <w:szCs w:val="18"/>
        </w:rPr>
      </w:pPr>
    </w:p>
    <w:p w14:paraId="0FFA797E" w14:textId="77777777" w:rsidR="00546579" w:rsidRDefault="001950B3">
      <w:pPr>
        <w:pStyle w:val="BodyText"/>
        <w:ind w:right="414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4:</w:t>
      </w:r>
      <w:r>
        <w:rPr>
          <w:b/>
          <w:spacing w:val="-7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</w:t>
      </w:r>
    </w:p>
    <w:p w14:paraId="0FFA797F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980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981" w14:textId="77777777" w:rsidR="00546579" w:rsidRDefault="00546579">
      <w:pPr>
        <w:spacing w:before="1"/>
        <w:rPr>
          <w:rFonts w:ascii="Century Gothic" w:eastAsia="Century Gothic" w:hAnsi="Century Gothic" w:cs="Century Gothic"/>
          <w:sz w:val="16"/>
          <w:szCs w:val="16"/>
        </w:rPr>
      </w:pPr>
    </w:p>
    <w:p w14:paraId="0FFA7982" w14:textId="77777777" w:rsidR="00546579" w:rsidRDefault="001950B3">
      <w:pPr>
        <w:pStyle w:val="Heading2"/>
        <w:numPr>
          <w:ilvl w:val="1"/>
          <w:numId w:val="5"/>
        </w:numPr>
        <w:tabs>
          <w:tab w:val="left" w:pos="961"/>
        </w:tabs>
        <w:ind w:hanging="852"/>
        <w:rPr>
          <w:b w:val="0"/>
          <w:bCs w:val="0"/>
        </w:rPr>
      </w:pPr>
      <w:bookmarkStart w:id="26" w:name="_bookmark25"/>
      <w:bookmarkEnd w:id="26"/>
      <w:r>
        <w:rPr>
          <w:color w:val="5F4879"/>
        </w:rPr>
        <w:t>Further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information</w:t>
      </w:r>
    </w:p>
    <w:p w14:paraId="0FFA7983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984" w14:textId="77777777" w:rsidR="00546579" w:rsidRDefault="001950B3">
      <w:pPr>
        <w:pStyle w:val="BodyText"/>
        <w:ind w:right="261"/>
      </w:pPr>
      <w:r>
        <w:rPr>
          <w:spacing w:val="-1"/>
        </w:rPr>
        <w:t>For</w:t>
      </w:r>
      <w:r>
        <w:rPr>
          <w:spacing w:val="-7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on how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plans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use,</w:t>
      </w:r>
      <w:r>
        <w:rPr>
          <w:spacing w:val="-8"/>
        </w:rPr>
        <w:t xml:space="preserve"> </w:t>
      </w:r>
      <w:r>
        <w:t>carryover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trade,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6"/>
        </w:rPr>
        <w:t xml:space="preserve"> </w:t>
      </w:r>
      <w:r>
        <w:rPr>
          <w:spacing w:val="-1"/>
        </w:rPr>
        <w:t>visit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75"/>
          <w:w w:val="99"/>
        </w:rPr>
        <w:t xml:space="preserve"> </w:t>
      </w:r>
      <w:r>
        <w:t>web</w:t>
      </w:r>
      <w:r>
        <w:rPr>
          <w:spacing w:val="-27"/>
        </w:rPr>
        <w:t xml:space="preserve"> </w:t>
      </w:r>
      <w:r>
        <w:t>site:</w:t>
      </w:r>
      <w:r>
        <w:rPr>
          <w:spacing w:val="-29"/>
        </w:rPr>
        <w:t xml:space="preserve"> </w:t>
      </w:r>
      <w:hyperlink r:id="rId37">
        <w:r>
          <w:rPr>
            <w:color w:val="0000FF"/>
            <w:u w:val="single" w:color="0000FF"/>
          </w:rPr>
          <w:t>http://www.environment.gov.au/water/cewo</w:t>
        </w:r>
      </w:hyperlink>
    </w:p>
    <w:p w14:paraId="0FFA7985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FFA7986" w14:textId="77777777" w:rsidR="00546579" w:rsidRDefault="001950B3">
      <w:pPr>
        <w:pStyle w:val="BodyText"/>
        <w:spacing w:before="62"/>
        <w:ind w:left="477"/>
      </w:pPr>
      <w:r>
        <w:rPr>
          <w:spacing w:val="-1"/>
        </w:rPr>
        <w:t>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sites</w:t>
      </w:r>
      <w:r>
        <w:rPr>
          <w:spacing w:val="-6"/>
        </w:rPr>
        <w:t xml:space="preserve"> </w:t>
      </w:r>
      <w:r>
        <w:t>below:</w:t>
      </w:r>
    </w:p>
    <w:p w14:paraId="0FFA7987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988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ind w:right="761" w:hanging="369"/>
      </w:pPr>
      <w:r>
        <w:rPr>
          <w:w w:val="95"/>
        </w:rPr>
        <w:t xml:space="preserve">Water   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use:</w:t>
      </w:r>
      <w:r>
        <w:rPr>
          <w:w w:val="95"/>
        </w:rPr>
        <w:t xml:space="preserve">   </w:t>
      </w:r>
      <w:r>
        <w:rPr>
          <w:spacing w:val="14"/>
          <w:w w:val="95"/>
        </w:rPr>
        <w:t xml:space="preserve"> </w:t>
      </w:r>
      <w:hyperlink r:id="rId38">
        <w:r>
          <w:rPr>
            <w:color w:val="0000FF"/>
            <w:w w:val="95"/>
            <w:u w:val="single" w:color="0000FF"/>
          </w:rPr>
          <w:t>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39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office/assessment-framework</w:t>
        </w:r>
      </w:hyperlink>
    </w:p>
    <w:p w14:paraId="0FFA7989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FFA798A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62"/>
        <w:ind w:right="149" w:hanging="369"/>
      </w:pPr>
      <w:r>
        <w:rPr>
          <w:spacing w:val="-1"/>
          <w:w w:val="95"/>
        </w:rPr>
        <w:t>Carryover:</w:t>
      </w:r>
      <w:r>
        <w:rPr>
          <w:w w:val="95"/>
        </w:rPr>
        <w:t xml:space="preserve">       </w:t>
      </w:r>
      <w:r>
        <w:rPr>
          <w:spacing w:val="5"/>
          <w:w w:val="95"/>
        </w:rPr>
        <w:t xml:space="preserve"> </w:t>
      </w:r>
      <w:hyperlink r:id="rId40">
        <w:r>
          <w:rPr>
            <w:color w:val="0000FF"/>
            <w:w w:val="95"/>
            <w:u w:val="single" w:color="0000FF"/>
          </w:rPr>
          <w:t>http://www.environment.gov.au/topics/water/commonwealth-environmental-water-</w:t>
        </w:r>
      </w:hyperlink>
      <w:r>
        <w:rPr>
          <w:color w:val="0000FF"/>
          <w:w w:val="99"/>
        </w:rPr>
        <w:t xml:space="preserve"> </w:t>
      </w:r>
      <w:hyperlink r:id="rId41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office/portfolio-management/carryover</w:t>
        </w:r>
      </w:hyperlink>
    </w:p>
    <w:p w14:paraId="0FFA798B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4"/>
          <w:szCs w:val="14"/>
        </w:rPr>
      </w:pPr>
    </w:p>
    <w:p w14:paraId="0FFA798C" w14:textId="77777777" w:rsidR="00546579" w:rsidRDefault="001950B3">
      <w:pPr>
        <w:numPr>
          <w:ilvl w:val="0"/>
          <w:numId w:val="8"/>
        </w:numPr>
        <w:tabs>
          <w:tab w:val="left" w:pos="478"/>
        </w:tabs>
        <w:spacing w:before="62"/>
        <w:ind w:right="414" w:hanging="36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Trade: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Discussion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Paper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–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Trade</w:t>
      </w:r>
      <w:r>
        <w:rPr>
          <w:rFonts w:ascii="Century Gothic" w:eastAsia="Century Gothic" w:hAnsi="Century Gothic" w:cs="Century Gothic"/>
          <w:i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of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Commonwealth</w:t>
      </w:r>
      <w:r>
        <w:rPr>
          <w:rFonts w:ascii="Century Gothic" w:eastAsia="Century Gothic" w:hAnsi="Century Gothic" w:cs="Century Gothic"/>
          <w:i/>
          <w:spacing w:val="6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i/>
          <w:spacing w:val="-1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Trading</w:t>
      </w:r>
      <w:r>
        <w:rPr>
          <w:rFonts w:ascii="Century Gothic" w:eastAsia="Century Gothic" w:hAnsi="Century Gothic" w:cs="Century Gothic"/>
          <w:i/>
          <w:spacing w:val="-1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Framework:</w:t>
      </w:r>
      <w:r>
        <w:rPr>
          <w:rFonts w:ascii="Century Gothic" w:eastAsia="Century Gothic" w:hAnsi="Century Gothic" w:cs="Century Gothic"/>
          <w:i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0000FF"/>
          <w:w w:val="99"/>
          <w:sz w:val="20"/>
          <w:szCs w:val="20"/>
        </w:rPr>
        <w:t xml:space="preserve"> </w:t>
      </w:r>
      <w:hyperlink r:id="rId42">
        <w:r>
          <w:rPr>
            <w:rFonts w:ascii="Century Gothic" w:eastAsia="Century Gothic" w:hAnsi="Century Gothic" w:cs="Century Gothic"/>
            <w:color w:val="0000FF"/>
            <w:sz w:val="20"/>
            <w:szCs w:val="20"/>
            <w:u w:val="single" w:color="0000FF"/>
          </w:rPr>
          <w:t>http://www.environment.gov.au/water/cewo/trade/trading-framework</w:t>
        </w:r>
      </w:hyperlink>
    </w:p>
    <w:p w14:paraId="0FFA798D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  <w:sectPr w:rsidR="00546579">
          <w:footerReference w:type="default" r:id="rId43"/>
          <w:pgSz w:w="11910" w:h="16840"/>
          <w:pgMar w:top="900" w:right="1340" w:bottom="1140" w:left="600" w:header="0" w:footer="953" w:gutter="0"/>
          <w:pgNumType w:start="21"/>
          <w:cols w:space="720"/>
        </w:sectPr>
      </w:pPr>
    </w:p>
    <w:p w14:paraId="0FFA798E" w14:textId="77777777" w:rsidR="00546579" w:rsidRDefault="001950B3">
      <w:pPr>
        <w:pStyle w:val="Heading1"/>
        <w:spacing w:line="395" w:lineRule="exact"/>
        <w:ind w:right="414"/>
        <w:rPr>
          <w:b w:val="0"/>
          <w:bCs w:val="0"/>
        </w:rPr>
      </w:pPr>
      <w:bookmarkStart w:id="27" w:name="_bookmark26"/>
      <w:bookmarkEnd w:id="27"/>
      <w:r>
        <w:rPr>
          <w:color w:val="5F4879"/>
        </w:rPr>
        <w:t>Bibliography</w:t>
      </w:r>
    </w:p>
    <w:p w14:paraId="0FFA798F" w14:textId="77777777" w:rsidR="00546579" w:rsidRDefault="001950B3">
      <w:pPr>
        <w:pStyle w:val="BodyText"/>
        <w:spacing w:line="670" w:lineRule="exact"/>
        <w:ind w:right="414"/>
        <w:rPr>
          <w:rFonts w:ascii="Cambria Math" w:eastAsia="Cambria Math" w:hAnsi="Cambria Math" w:cs="Cambria Math"/>
        </w:rPr>
      </w:pPr>
      <w:r>
        <w:t>Baumgartner,</w:t>
      </w:r>
      <w:r>
        <w:rPr>
          <w:spacing w:val="-7"/>
        </w:rPr>
        <w:t xml:space="preserve"> </w:t>
      </w:r>
      <w:r>
        <w:t>L.</w:t>
      </w:r>
      <w:r>
        <w:rPr>
          <w:spacing w:val="-8"/>
        </w:rPr>
        <w:t xml:space="preserve"> </w:t>
      </w:r>
      <w:r>
        <w:t>J.,</w:t>
      </w:r>
      <w:r>
        <w:rPr>
          <w:spacing w:val="-7"/>
        </w:rPr>
        <w:t xml:space="preserve"> </w:t>
      </w:r>
      <w:r>
        <w:t>Conallin,</w:t>
      </w:r>
      <w:r>
        <w:rPr>
          <w:spacing w:val="-8"/>
        </w:rPr>
        <w:t xml:space="preserve"> </w:t>
      </w:r>
      <w:r>
        <w:t>J.,</w:t>
      </w:r>
      <w:r>
        <w:rPr>
          <w:spacing w:val="-9"/>
        </w:rPr>
        <w:t xml:space="preserve"> </w:t>
      </w:r>
      <w:r>
        <w:t>Wooden,</w:t>
      </w:r>
      <w:r>
        <w:rPr>
          <w:spacing w:val="-8"/>
        </w:rPr>
        <w:t xml:space="preserve"> </w:t>
      </w:r>
      <w:r>
        <w:t>I.,</w:t>
      </w:r>
      <w:r>
        <w:rPr>
          <w:spacing w:val="-7"/>
        </w:rPr>
        <w:t xml:space="preserve"> </w:t>
      </w:r>
      <w:r>
        <w:t>Campbell,</w:t>
      </w:r>
      <w:r>
        <w:rPr>
          <w:spacing w:val="-8"/>
        </w:rPr>
        <w:t xml:space="preserve"> </w:t>
      </w:r>
      <w:r>
        <w:t>B.,</w:t>
      </w:r>
      <w:r>
        <w:rPr>
          <w:spacing w:val="-7"/>
        </w:rPr>
        <w:t xml:space="preserve"> </w:t>
      </w:r>
      <w:r>
        <w:t>Gee,</w:t>
      </w:r>
      <w:r>
        <w:rPr>
          <w:spacing w:val="-8"/>
        </w:rPr>
        <w:t xml:space="preserve"> </w:t>
      </w:r>
      <w:r>
        <w:t>R.,</w:t>
      </w:r>
      <w:r>
        <w:rPr>
          <w:spacing w:val="-7"/>
        </w:rPr>
        <w:t xml:space="preserve"> </w:t>
      </w:r>
      <w:r>
        <w:t>Robinson,</w:t>
      </w:r>
      <w:r>
        <w:rPr>
          <w:spacing w:val="-8"/>
        </w:rPr>
        <w:t xml:space="preserve"> </w:t>
      </w:r>
      <w:r>
        <w:rPr>
          <w:spacing w:val="1"/>
        </w:rPr>
        <w:t>W.</w:t>
      </w:r>
      <w:r>
        <w:rPr>
          <w:spacing w:val="-4"/>
        </w:rPr>
        <w:t xml:space="preserve"> </w:t>
      </w:r>
      <w:r>
        <w:rPr>
          <w:spacing w:val="-2"/>
        </w:rPr>
        <w:t>A.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Mallen</w:t>
      </w:r>
      <w:r>
        <w:rPr>
          <w:rFonts w:ascii="Cambria Math" w:eastAsia="Cambria Math" w:hAnsi="Cambria Math" w:cs="Cambria Math"/>
          <w:spacing w:val="1"/>
        </w:rPr>
        <w:t>‐</w:t>
      </w:r>
    </w:p>
    <w:p w14:paraId="0FFA7990" w14:textId="77777777" w:rsidR="00546579" w:rsidRDefault="001950B3">
      <w:pPr>
        <w:pStyle w:val="BodyText"/>
        <w:spacing w:line="86" w:lineRule="atLeast"/>
        <w:ind w:right="414"/>
      </w:pPr>
      <w:r>
        <w:t>Cooper,</w:t>
      </w:r>
      <w:r>
        <w:rPr>
          <w:spacing w:val="-9"/>
        </w:rPr>
        <w:t xml:space="preserve"> </w:t>
      </w:r>
      <w:r>
        <w:rPr>
          <w:spacing w:val="2"/>
        </w:rPr>
        <w:t>M.</w:t>
      </w:r>
      <w:r>
        <w:rPr>
          <w:spacing w:val="-6"/>
        </w:rPr>
        <w:t xml:space="preserve"> </w:t>
      </w:r>
      <w:r>
        <w:rPr>
          <w:spacing w:val="-1"/>
        </w:rPr>
        <w:t>(2013).</w:t>
      </w:r>
      <w:r>
        <w:rPr>
          <w:spacing w:val="-8"/>
        </w:rPr>
        <w:t xml:space="preserve"> </w:t>
      </w:r>
      <w:r>
        <w:rPr>
          <w:spacing w:val="-1"/>
        </w:rPr>
        <w:t>Using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-1"/>
        </w:rPr>
        <w:t>guilds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freshwater</w:t>
      </w:r>
      <w:r>
        <w:rPr>
          <w:spacing w:val="-7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adaptive</w:t>
      </w:r>
      <w:r>
        <w:rPr>
          <w:spacing w:val="-7"/>
        </w:rPr>
        <w:t xml:space="preserve"> </w:t>
      </w:r>
      <w:r>
        <w:rPr>
          <w:spacing w:val="-1"/>
        </w:rPr>
        <w:t>management</w:t>
      </w:r>
      <w:r>
        <w:rPr>
          <w:spacing w:val="-5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rPr>
          <w:spacing w:val="1"/>
        </w:rPr>
        <w:t>to</w:t>
      </w:r>
    </w:p>
    <w:p w14:paraId="0FFA7991" w14:textId="77777777" w:rsidR="00546579" w:rsidRDefault="001950B3">
      <w:pPr>
        <w:pStyle w:val="BodyText"/>
        <w:spacing w:line="328" w:lineRule="atLeast"/>
        <w:ind w:right="414"/>
      </w:pPr>
      <w:r>
        <w:rPr>
          <w:spacing w:val="-1"/>
        </w:rPr>
        <w:t>simplify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semi</w:t>
      </w:r>
      <w:r>
        <w:rPr>
          <w:rFonts w:ascii="Cambria Math" w:eastAsia="Cambria Math" w:hAnsi="Cambria Math" w:cs="Cambria Math"/>
        </w:rPr>
        <w:t>‐</w:t>
      </w:r>
      <w:r>
        <w:t>arid</w:t>
      </w:r>
      <w:r>
        <w:rPr>
          <w:spacing w:val="-8"/>
        </w:rPr>
        <w:t xml:space="preserve"> </w:t>
      </w:r>
      <w:r>
        <w:rPr>
          <w:spacing w:val="-1"/>
        </w:rPr>
        <w:t>riverine</w:t>
      </w:r>
      <w:r>
        <w:rPr>
          <w:spacing w:val="-8"/>
        </w:rPr>
        <w:t xml:space="preserve"> </w:t>
      </w:r>
      <w:r>
        <w:t>systems.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Fisheries,</w:t>
      </w:r>
      <w:r>
        <w:rPr>
          <w:spacing w:val="-9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View</w:t>
      </w:r>
    </w:p>
    <w:p w14:paraId="0FFA7992" w14:textId="77777777" w:rsidR="00546579" w:rsidRDefault="001950B3">
      <w:pPr>
        <w:pStyle w:val="BodyText"/>
        <w:spacing w:line="201" w:lineRule="atLeast"/>
        <w:ind w:right="414"/>
      </w:pPr>
      <w:r>
        <w:rPr>
          <w:spacing w:val="-1"/>
        </w:rPr>
        <w:t>(Online</w:t>
      </w:r>
      <w:r>
        <w:rPr>
          <w:spacing w:val="-9"/>
        </w:rPr>
        <w:t xml:space="preserve"> </w:t>
      </w:r>
      <w:r>
        <w:t>Version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Record).</w:t>
      </w:r>
    </w:p>
    <w:p w14:paraId="0FFA7993" w14:textId="77777777" w:rsidR="00546579" w:rsidRDefault="001950B3">
      <w:pPr>
        <w:pStyle w:val="BodyText"/>
        <w:spacing w:before="119"/>
        <w:ind w:right="300"/>
      </w:pPr>
      <w:r>
        <w:t>Bowen,</w:t>
      </w:r>
      <w:r>
        <w:rPr>
          <w:spacing w:val="-9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Simpson,</w:t>
      </w:r>
      <w:r>
        <w:rPr>
          <w:spacing w:val="-8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L.</w:t>
      </w:r>
      <w:r>
        <w:rPr>
          <w:spacing w:val="-4"/>
        </w:rPr>
        <w:t xml:space="preserve"> </w:t>
      </w:r>
      <w:r>
        <w:rPr>
          <w:spacing w:val="-1"/>
        </w:rPr>
        <w:t>(2010).</w:t>
      </w:r>
      <w:r>
        <w:rPr>
          <w:spacing w:val="-7"/>
        </w:rPr>
        <w:t xml:space="preserve"> </w:t>
      </w:r>
      <w:r>
        <w:rPr>
          <w:spacing w:val="-1"/>
        </w:rPr>
        <w:t>Changes</w:t>
      </w:r>
      <w:r>
        <w:rPr>
          <w:spacing w:val="-7"/>
        </w:rPr>
        <w:t xml:space="preserve"> </w:t>
      </w:r>
      <w:r>
        <w:rPr>
          <w:spacing w:val="2"/>
        </w:rPr>
        <w:t>in</w:t>
      </w:r>
      <w:r>
        <w:rPr>
          <w:spacing w:val="-5"/>
        </w:rPr>
        <w:t xml:space="preserve"> </w:t>
      </w:r>
      <w:r>
        <w:t>Extent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Condition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5"/>
        </w:rPr>
        <w:t xml:space="preserve"> </w:t>
      </w:r>
      <w:r>
        <w:rPr>
          <w:spacing w:val="-1"/>
        </w:rPr>
        <w:t>Communities</w:t>
      </w:r>
      <w:r>
        <w:rPr>
          <w:spacing w:val="89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7"/>
        </w:rPr>
        <w:t xml:space="preserve"> </w:t>
      </w:r>
      <w:r>
        <w:t>1996-2008:</w:t>
      </w:r>
      <w:r>
        <w:rPr>
          <w:spacing w:val="-7"/>
        </w:rPr>
        <w:t xml:space="preserve"> </w:t>
      </w:r>
      <w:r>
        <w:rPr>
          <w:spacing w:val="-1"/>
        </w:rPr>
        <w:t>Final</w:t>
      </w:r>
      <w:r>
        <w:rPr>
          <w:spacing w:val="-6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t>Wetland</w:t>
      </w:r>
      <w:r>
        <w:rPr>
          <w:spacing w:val="-8"/>
        </w:rPr>
        <w:t xml:space="preserve"> </w:t>
      </w:r>
      <w:r>
        <w:t>Recovery</w:t>
      </w:r>
      <w:r>
        <w:rPr>
          <w:spacing w:val="48"/>
          <w:w w:val="99"/>
        </w:rPr>
        <w:t xml:space="preserve"> </w:t>
      </w:r>
      <w:r>
        <w:t>Program.</w:t>
      </w:r>
      <w:r>
        <w:rPr>
          <w:spacing w:val="-9"/>
        </w:rPr>
        <w:t xml:space="preserve"> </w:t>
      </w:r>
      <w:r>
        <w:t>Sydney:</w:t>
      </w:r>
      <w:r>
        <w:rPr>
          <w:spacing w:val="-9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t>Department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rPr>
          <w:spacing w:val="-1"/>
        </w:rPr>
        <w:t>Climate</w:t>
      </w:r>
      <w:r>
        <w:rPr>
          <w:spacing w:val="-9"/>
        </w:rPr>
        <w:t xml:space="preserve"> </w:t>
      </w:r>
      <w:r>
        <w:rPr>
          <w:spacing w:val="-1"/>
        </w:rPr>
        <w:t>Change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Sydney.</w:t>
      </w:r>
    </w:p>
    <w:p w14:paraId="0FFA7994" w14:textId="77777777" w:rsidR="00546579" w:rsidRDefault="001950B3">
      <w:pPr>
        <w:pStyle w:val="BodyText"/>
        <w:spacing w:before="119"/>
        <w:ind w:right="751"/>
      </w:pP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10"/>
        </w:rPr>
        <w:t xml:space="preserve"> </w:t>
      </w:r>
      <w:r>
        <w:rPr>
          <w:spacing w:val="-1"/>
        </w:rPr>
        <w:t>(2014).</w:t>
      </w:r>
      <w:r>
        <w:rPr>
          <w:spacing w:val="-11"/>
        </w:rPr>
        <w:t xml:space="preserve"> </w:t>
      </w: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use</w:t>
      </w:r>
      <w:r>
        <w:rPr>
          <w:spacing w:val="68"/>
          <w:w w:val="99"/>
        </w:rPr>
        <w:t xml:space="preserve"> </w:t>
      </w:r>
      <w:r>
        <w:rPr>
          <w:spacing w:val="-1"/>
        </w:rPr>
        <w:t>options</w:t>
      </w:r>
      <w:r>
        <w:rPr>
          <w:spacing w:val="-9"/>
        </w:rPr>
        <w:t xml:space="preserve"> </w:t>
      </w:r>
      <w:r>
        <w:rPr>
          <w:spacing w:val="-1"/>
        </w:rPr>
        <w:t>2014</w:t>
      </w:r>
      <w:r>
        <w:rPr>
          <w:rFonts w:cs="Century Gothic"/>
          <w:spacing w:val="-1"/>
        </w:rPr>
        <w:t>–</w:t>
      </w:r>
      <w:r>
        <w:rPr>
          <w:spacing w:val="-1"/>
        </w:rPr>
        <w:t>15:</w:t>
      </w:r>
      <w:r>
        <w:rPr>
          <w:spacing w:val="-9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-1"/>
        </w:rPr>
        <w:t>Valley.</w:t>
      </w:r>
      <w:r>
        <w:rPr>
          <w:spacing w:val="-8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Australia</w:t>
      </w:r>
      <w:r>
        <w:rPr>
          <w:spacing w:val="-8"/>
        </w:rPr>
        <w:t xml:space="preserve"> </w:t>
      </w:r>
      <w:r>
        <w:rPr>
          <w:spacing w:val="-1"/>
        </w:rPr>
        <w:t>2014.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4">
        <w:r>
          <w:rPr>
            <w:color w:val="0000FF"/>
            <w:u w:val="single" w:color="0000FF"/>
          </w:rPr>
          <w:t>http://www.environ</w:t>
        </w:r>
        <w:r>
          <w:rPr>
            <w:color w:val="0000FF"/>
            <w:u w:val="single" w:color="0000FF"/>
          </w:rPr>
          <w:t>ment.gov.au/resource/commonwealth-environmental-water-annual-use-</w:t>
        </w:r>
      </w:hyperlink>
      <w:r>
        <w:rPr>
          <w:color w:val="0000FF"/>
          <w:w w:val="99"/>
        </w:rPr>
        <w:t xml:space="preserve"> </w:t>
      </w:r>
      <w:hyperlink r:id="rId45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options-gwydir-river-valley</w:t>
        </w:r>
      </w:hyperlink>
    </w:p>
    <w:p w14:paraId="0FFA7995" w14:textId="77777777" w:rsidR="00546579" w:rsidRDefault="001950B3">
      <w:pPr>
        <w:pStyle w:val="BodyText"/>
        <w:spacing w:before="122"/>
        <w:ind w:right="469"/>
        <w:rPr>
          <w:rFonts w:cs="Century Gothic"/>
        </w:rPr>
      </w:pPr>
      <w:r>
        <w:t>Commonwealth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rPr>
          <w:spacing w:val="-1"/>
        </w:rPr>
        <w:t>(2015).</w:t>
      </w:r>
      <w:r>
        <w:rPr>
          <w:spacing w:val="-8"/>
        </w:rPr>
        <w:t xml:space="preserve"> </w:t>
      </w:r>
      <w:r>
        <w:t>Commonwealth</w:t>
      </w:r>
      <w:r>
        <w:rPr>
          <w:spacing w:val="-11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Office</w:t>
      </w:r>
      <w:r>
        <w:rPr>
          <w:spacing w:val="75"/>
          <w:w w:val="99"/>
        </w:rPr>
        <w:t xml:space="preserve"> </w:t>
      </w:r>
      <w:r>
        <w:rPr>
          <w:spacing w:val="-1"/>
        </w:rPr>
        <w:t>Long</w:t>
      </w:r>
      <w:r>
        <w:rPr>
          <w:spacing w:val="-7"/>
        </w:rPr>
        <w:t xml:space="preserve"> </w:t>
      </w:r>
      <w:r>
        <w:rPr>
          <w:spacing w:val="-1"/>
        </w:rPr>
        <w:t>Term</w:t>
      </w:r>
      <w:r>
        <w:rPr>
          <w:spacing w:val="-9"/>
        </w:rPr>
        <w:t xml:space="preserve"> </w:t>
      </w:r>
      <w:r>
        <w:t>Intervention</w:t>
      </w:r>
      <w:r>
        <w:rPr>
          <w:spacing w:val="-7"/>
        </w:rPr>
        <w:t xml:space="preserve"> </w:t>
      </w:r>
      <w:r>
        <w:rPr>
          <w:spacing w:val="-1"/>
        </w:rPr>
        <w:t>Monitoring</w:t>
      </w:r>
      <w:r>
        <w:rPr>
          <w:spacing w:val="-9"/>
        </w:rPr>
        <w:t xml:space="preserve"> </w:t>
      </w:r>
      <w:r>
        <w:rPr>
          <w:spacing w:val="-1"/>
        </w:rPr>
        <w:t>Project:</w:t>
      </w:r>
      <w:r>
        <w:rPr>
          <w:spacing w:val="-9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rPr>
          <w:spacing w:val="-1"/>
        </w:rPr>
        <w:t>System</w:t>
      </w:r>
      <w:r>
        <w:rPr>
          <w:spacing w:val="-3"/>
        </w:rPr>
        <w:t xml:space="preserve"> </w:t>
      </w:r>
      <w:r>
        <w:t>Selected</w:t>
      </w:r>
      <w:r>
        <w:rPr>
          <w:spacing w:val="-6"/>
        </w:rPr>
        <w:t xml:space="preserve"> </w:t>
      </w:r>
      <w:r>
        <w:rPr>
          <w:spacing w:val="-1"/>
        </w:rPr>
        <w:t>Area,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79"/>
          <w:w w:val="99"/>
        </w:rPr>
        <w:t xml:space="preserve"> </w:t>
      </w:r>
      <w:r>
        <w:rPr>
          <w:rFonts w:cs="Century Gothic"/>
          <w:spacing w:val="-1"/>
        </w:rPr>
        <w:t>Australia</w:t>
      </w:r>
      <w:r>
        <w:rPr>
          <w:rFonts w:cs="Century Gothic"/>
          <w:spacing w:val="-14"/>
        </w:rPr>
        <w:t xml:space="preserve"> </w:t>
      </w:r>
      <w:r>
        <w:rPr>
          <w:rFonts w:cs="Century Gothic"/>
        </w:rPr>
        <w:t>2014’</w:t>
      </w:r>
    </w:p>
    <w:p w14:paraId="0FFA7996" w14:textId="77777777" w:rsidR="00546579" w:rsidRDefault="001950B3">
      <w:pPr>
        <w:pStyle w:val="BodyText"/>
        <w:spacing w:before="119"/>
        <w:ind w:right="108"/>
      </w:pPr>
      <w:r>
        <w:rPr>
          <w:spacing w:val="-1"/>
        </w:rPr>
        <w:t>Copeland,</w:t>
      </w:r>
      <w:r>
        <w:rPr>
          <w:spacing w:val="-7"/>
        </w:rPr>
        <w:t xml:space="preserve"> </w:t>
      </w:r>
      <w:r>
        <w:t>C.,</w:t>
      </w:r>
      <w:r>
        <w:rPr>
          <w:spacing w:val="-7"/>
        </w:rPr>
        <w:t xml:space="preserve"> </w:t>
      </w:r>
      <w:r>
        <w:rPr>
          <w:spacing w:val="-1"/>
        </w:rPr>
        <w:t>Neller,</w:t>
      </w:r>
      <w:r>
        <w:rPr>
          <w:spacing w:val="-7"/>
        </w:rPr>
        <w:t xml:space="preserve"> </w:t>
      </w:r>
      <w:r>
        <w:t>S.,</w:t>
      </w:r>
      <w:r>
        <w:rPr>
          <w:spacing w:val="-7"/>
        </w:rPr>
        <w:t xml:space="preserve"> </w:t>
      </w:r>
      <w:r>
        <w:t>Schooneveldt-Reid,</w:t>
      </w:r>
      <w:r>
        <w:rPr>
          <w:spacing w:val="-9"/>
        </w:rPr>
        <w:t xml:space="preserve"> </w:t>
      </w:r>
      <w:r>
        <w:rPr>
          <w:spacing w:val="1"/>
        </w:rPr>
        <w:t>E.,</w:t>
      </w:r>
      <w:r>
        <w:rPr>
          <w:spacing w:val="-9"/>
        </w:rPr>
        <w:t xml:space="preserve"> </w:t>
      </w:r>
      <w:r>
        <w:t>Wales,</w:t>
      </w:r>
      <w:r>
        <w:rPr>
          <w:spacing w:val="-7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S.</w:t>
      </w:r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Fisheries,</w:t>
      </w:r>
      <w:r>
        <w:rPr>
          <w:spacing w:val="-9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rPr>
          <w:spacing w:val="-1"/>
        </w:rPr>
        <w:t>(2003).</w:t>
      </w:r>
      <w:r>
        <w:rPr>
          <w:spacing w:val="-9"/>
        </w:rPr>
        <w:t xml:space="preserve"> </w:t>
      </w:r>
      <w:r>
        <w:t>Fish</w:t>
      </w:r>
      <w:r>
        <w:rPr>
          <w:spacing w:val="-6"/>
        </w:rPr>
        <w:t xml:space="preserve"> </w:t>
      </w:r>
      <w:r>
        <w:t>Everywhere: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62"/>
          <w:w w:val="99"/>
        </w:rPr>
        <w:t xml:space="preserve"> </w:t>
      </w:r>
      <w:r>
        <w:rPr>
          <w:spacing w:val="-1"/>
        </w:rPr>
        <w:t>oral</w:t>
      </w:r>
      <w:r>
        <w:rPr>
          <w:spacing w:val="-5"/>
        </w:rPr>
        <w:t xml:space="preserve"> </w:t>
      </w:r>
      <w:r>
        <w:rPr>
          <w:spacing w:val="-1"/>
        </w:rPr>
        <w:t>history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fish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habitats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rPr>
          <w:spacing w:val="-1"/>
        </w:rPr>
        <w:t>River,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t>DPI</w:t>
      </w:r>
      <w:r>
        <w:rPr>
          <w:spacing w:val="-3"/>
        </w:rPr>
        <w:t xml:space="preserve"> </w:t>
      </w:r>
      <w:r>
        <w:t>Fisheries.</w:t>
      </w:r>
    </w:p>
    <w:p w14:paraId="0FFA7997" w14:textId="77777777" w:rsidR="00546579" w:rsidRDefault="001950B3">
      <w:pPr>
        <w:pStyle w:val="BodyText"/>
        <w:spacing w:before="119"/>
        <w:ind w:right="108"/>
      </w:pPr>
      <w:r>
        <w:rPr>
          <w:spacing w:val="-1"/>
        </w:rPr>
        <w:t>CSIRO</w:t>
      </w:r>
      <w:r>
        <w:rPr>
          <w:spacing w:val="1"/>
        </w:rPr>
        <w:t xml:space="preserve"> </w:t>
      </w:r>
      <w:r>
        <w:rPr>
          <w:spacing w:val="-1"/>
        </w:rPr>
        <w:t>(2007)</w:t>
      </w:r>
      <w:r>
        <w:t xml:space="preserve"> Water </w:t>
      </w:r>
      <w:r>
        <w:rPr>
          <w:spacing w:val="-1"/>
        </w:rPr>
        <w:t xml:space="preserve">availability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Gwydir. A</w:t>
      </w:r>
      <w:r>
        <w:rPr>
          <w:spacing w:val="-2"/>
        </w:rPr>
        <w:t xml:space="preserve"> </w:t>
      </w:r>
      <w:r>
        <w:t>report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Australian</w:t>
      </w:r>
      <w:r>
        <w:rPr>
          <w:spacing w:val="1"/>
        </w:rPr>
        <w:t xml:space="preserve"> </w:t>
      </w:r>
      <w:r>
        <w:rPr>
          <w:spacing w:val="-1"/>
        </w:rPr>
        <w:t>Government</w:t>
      </w:r>
      <w:r>
        <w:rPr>
          <w:spacing w:val="2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CSIRO</w:t>
      </w:r>
      <w:r>
        <w:rPr>
          <w:spacing w:val="73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-11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Sustainable</w:t>
      </w:r>
      <w:r>
        <w:rPr>
          <w:spacing w:val="-12"/>
        </w:rPr>
        <w:t xml:space="preserve"> </w:t>
      </w:r>
      <w:r>
        <w:t>Yields</w:t>
      </w:r>
      <w:r>
        <w:rPr>
          <w:spacing w:val="-11"/>
        </w:rPr>
        <w:t xml:space="preserve"> </w:t>
      </w:r>
      <w:r>
        <w:rPr>
          <w:spacing w:val="-1"/>
        </w:rPr>
        <w:t>Project.</w:t>
      </w:r>
      <w:r>
        <w:rPr>
          <w:spacing w:val="-10"/>
        </w:rPr>
        <w:t xml:space="preserve"> </w:t>
      </w:r>
      <w:r>
        <w:rPr>
          <w:spacing w:val="-1"/>
        </w:rPr>
        <w:t>CSIRO,</w:t>
      </w:r>
      <w:r>
        <w:rPr>
          <w:spacing w:val="-8"/>
        </w:rPr>
        <w:t xml:space="preserve"> </w:t>
      </w:r>
      <w:r>
        <w:rPr>
          <w:spacing w:val="-1"/>
        </w:rPr>
        <w:t>Australia.</w:t>
      </w:r>
      <w:r>
        <w:rPr>
          <w:spacing w:val="-12"/>
        </w:rPr>
        <w:t xml:space="preserve"> </w:t>
      </w:r>
      <w:r>
        <w:t>133pp.</w:t>
      </w:r>
    </w:p>
    <w:p w14:paraId="0FFA7998" w14:textId="77777777" w:rsidR="00546579" w:rsidRDefault="001950B3">
      <w:pPr>
        <w:pStyle w:val="BodyText"/>
        <w:spacing w:before="119"/>
        <w:ind w:right="108"/>
      </w:pPr>
      <w:r>
        <w:rPr>
          <w:spacing w:val="-1"/>
        </w:rPr>
        <w:t>Davies,</w:t>
      </w:r>
      <w:r>
        <w:rPr>
          <w:spacing w:val="-7"/>
        </w:rPr>
        <w:t xml:space="preserve"> </w:t>
      </w:r>
      <w:r>
        <w:t>P.,</w:t>
      </w:r>
      <w:r>
        <w:rPr>
          <w:spacing w:val="-6"/>
        </w:rPr>
        <w:t xml:space="preserve"> </w:t>
      </w:r>
      <w:r>
        <w:t>Stewardson,</w:t>
      </w:r>
      <w:r>
        <w:rPr>
          <w:spacing w:val="-7"/>
        </w:rPr>
        <w:t xml:space="preserve"> </w:t>
      </w:r>
      <w:r>
        <w:t>M.,</w:t>
      </w:r>
      <w:r>
        <w:rPr>
          <w:spacing w:val="-8"/>
        </w:rPr>
        <w:t xml:space="preserve"> </w:t>
      </w:r>
      <w:r>
        <w:t>Hillman,</w:t>
      </w:r>
      <w:r>
        <w:rPr>
          <w:spacing w:val="-9"/>
        </w:rPr>
        <w:t xml:space="preserve"> </w:t>
      </w:r>
      <w:r>
        <w:t>T.,</w:t>
      </w:r>
      <w:r>
        <w:rPr>
          <w:spacing w:val="-6"/>
        </w:rPr>
        <w:t xml:space="preserve"> </w:t>
      </w:r>
      <w:r>
        <w:t>Roberts,</w:t>
      </w:r>
      <w:r>
        <w:rPr>
          <w:spacing w:val="-7"/>
        </w:rPr>
        <w:t xml:space="preserve"> </w:t>
      </w:r>
      <w:r>
        <w:t>J.</w:t>
      </w:r>
      <w:r>
        <w:rPr>
          <w:spacing w:val="-6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Thomes,</w:t>
      </w:r>
      <w:r>
        <w:rPr>
          <w:spacing w:val="-8"/>
        </w:rPr>
        <w:t xml:space="preserve"> </w:t>
      </w:r>
      <w:r>
        <w:rPr>
          <w:spacing w:val="2"/>
        </w:rPr>
        <w:t>M.</w:t>
      </w:r>
      <w:r>
        <w:rPr>
          <w:spacing w:val="-6"/>
        </w:rPr>
        <w:t xml:space="preserve"> </w:t>
      </w:r>
      <w:r>
        <w:rPr>
          <w:spacing w:val="-1"/>
        </w:rPr>
        <w:t>(2012).</w:t>
      </w:r>
      <w:r>
        <w:rPr>
          <w:spacing w:val="-7"/>
        </w:rPr>
        <w:t xml:space="preserve"> </w:t>
      </w:r>
      <w:r>
        <w:t>Sustainable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4"/>
        </w:rPr>
        <w:t xml:space="preserve"> </w:t>
      </w:r>
      <w:r>
        <w:rPr>
          <w:spacing w:val="-1"/>
        </w:rPr>
        <w:t>Audit</w:t>
      </w:r>
      <w:r>
        <w:rPr>
          <w:spacing w:val="-5"/>
        </w:rPr>
        <w:t xml:space="preserve"> </w:t>
      </w:r>
      <w:r>
        <w:rPr>
          <w:spacing w:val="-1"/>
        </w:rPr>
        <w:t>2:</w:t>
      </w:r>
      <w:r>
        <w:rPr>
          <w:spacing w:val="-6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ecological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</w:t>
      </w:r>
      <w:r>
        <w:rPr>
          <w:rFonts w:cs="Century Gothic"/>
        </w:rPr>
        <w:t>–</w:t>
      </w:r>
      <w:r>
        <w:t>Darling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end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Millennium</w:t>
      </w:r>
      <w:r>
        <w:rPr>
          <w:spacing w:val="-7"/>
        </w:rPr>
        <w:t xml:space="preserve"> </w:t>
      </w:r>
      <w:r>
        <w:t>Drought</w:t>
      </w:r>
      <w:r>
        <w:rPr>
          <w:spacing w:val="-3"/>
        </w:rPr>
        <w:t xml:space="preserve"> </w:t>
      </w:r>
      <w:r>
        <w:rPr>
          <w:spacing w:val="-1"/>
        </w:rPr>
        <w:t>(2008</w:t>
      </w:r>
      <w:r>
        <w:rPr>
          <w:rFonts w:cs="Century Gothic"/>
          <w:spacing w:val="-1"/>
        </w:rPr>
        <w:t>–</w:t>
      </w:r>
      <w:r>
        <w:rPr>
          <w:rFonts w:cs="Century Gothic"/>
          <w:spacing w:val="69"/>
          <w:w w:val="99"/>
        </w:rPr>
        <w:t xml:space="preserve"> </w:t>
      </w:r>
      <w:r>
        <w:rPr>
          <w:spacing w:val="-1"/>
        </w:rPr>
        <w:t>2010).</w:t>
      </w:r>
      <w:r>
        <w:rPr>
          <w:spacing w:val="-12"/>
        </w:rPr>
        <w:t xml:space="preserve"> </w:t>
      </w:r>
      <w:r>
        <w:rPr>
          <w:spacing w:val="-1"/>
        </w:rPr>
        <w:t>Volume</w:t>
      </w:r>
      <w:r>
        <w:rPr>
          <w:spacing w:val="-8"/>
        </w:rPr>
        <w:t xml:space="preserve"> </w:t>
      </w:r>
      <w:r>
        <w:t>2.,</w:t>
      </w:r>
      <w:r>
        <w:rPr>
          <w:spacing w:val="-9"/>
        </w:rPr>
        <w:t xml:space="preserve"> </w:t>
      </w:r>
      <w:r>
        <w:rPr>
          <w:spacing w:val="-1"/>
        </w:rPr>
        <w:t>Canberra,</w:t>
      </w:r>
      <w:r>
        <w:rPr>
          <w:spacing w:val="-12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Authority.</w:t>
      </w:r>
    </w:p>
    <w:p w14:paraId="0FFA7999" w14:textId="77777777" w:rsidR="00546579" w:rsidRDefault="001950B3">
      <w:pPr>
        <w:pStyle w:val="BodyText"/>
        <w:spacing w:before="119"/>
        <w:ind w:right="469"/>
      </w:pPr>
      <w:r>
        <w:rPr>
          <w:spacing w:val="-1"/>
        </w:rP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Authority</w:t>
      </w:r>
      <w:r>
        <w:rPr>
          <w:spacing w:val="-7"/>
        </w:rPr>
        <w:t xml:space="preserve"> </w:t>
      </w:r>
      <w:r>
        <w:rPr>
          <w:spacing w:val="-1"/>
        </w:rPr>
        <w:t>(2014</w:t>
      </w:r>
      <w:r>
        <w:rPr>
          <w:spacing w:val="-7"/>
        </w:rPr>
        <w:t xml:space="preserve"> </w:t>
      </w:r>
      <w:r>
        <w:rPr>
          <w:spacing w:val="-1"/>
        </w:rPr>
        <w:t>(a)),</w:t>
      </w:r>
      <w:r>
        <w:rPr>
          <w:spacing w:val="-10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benchmark</w:t>
      </w:r>
      <w:r>
        <w:rPr>
          <w:spacing w:val="-9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rPr>
          <w:spacing w:val="-1"/>
        </w:rPr>
        <w:t>calculation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85"/>
          <w:w w:val="99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contributions,</w:t>
      </w:r>
      <w:r>
        <w:rPr>
          <w:spacing w:val="-9"/>
        </w:rPr>
        <w:t xml:space="preserve"> </w:t>
      </w:r>
      <w:r>
        <w:t>Preliminary</w:t>
      </w:r>
      <w:r>
        <w:rPr>
          <w:spacing w:val="-9"/>
        </w:rPr>
        <w:t xml:space="preserve"> </w:t>
      </w:r>
      <w:r>
        <w:t>draft</w:t>
      </w:r>
      <w:r>
        <w:rPr>
          <w:spacing w:val="-5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rPr>
          <w:spacing w:val="-1"/>
        </w:rPr>
        <w:t>April</w:t>
      </w:r>
      <w:r>
        <w:rPr>
          <w:spacing w:val="-6"/>
        </w:rPr>
        <w:t xml:space="preserve"> </w:t>
      </w:r>
      <w:r>
        <w:rPr>
          <w:spacing w:val="-1"/>
        </w:rPr>
        <w:t>2014,</w:t>
      </w:r>
      <w:r>
        <w:rPr>
          <w:spacing w:val="-8"/>
        </w:rPr>
        <w:t xml:space="preserve"> </w:t>
      </w:r>
      <w:r>
        <w:t>Canberra.</w:t>
      </w:r>
    </w:p>
    <w:p w14:paraId="0FFA799A" w14:textId="77777777" w:rsidR="00546579" w:rsidRDefault="001950B3">
      <w:pPr>
        <w:pStyle w:val="BodyText"/>
        <w:spacing w:before="122" w:line="357" w:lineRule="auto"/>
        <w:ind w:right="520"/>
      </w:pPr>
      <w:r>
        <w:rPr>
          <w:spacing w:val="-1"/>
        </w:rPr>
        <w:t>Murray-Darling</w:t>
      </w:r>
      <w:r>
        <w:rPr>
          <w:spacing w:val="-11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Authority</w:t>
      </w:r>
      <w:r>
        <w:rPr>
          <w:spacing w:val="-9"/>
        </w:rPr>
        <w:t xml:space="preserve"> </w:t>
      </w:r>
      <w:r>
        <w:rPr>
          <w:spacing w:val="-1"/>
        </w:rPr>
        <w:t>(2014</w:t>
      </w:r>
      <w:r>
        <w:rPr>
          <w:spacing w:val="-9"/>
        </w:rPr>
        <w:t xml:space="preserve"> </w:t>
      </w:r>
      <w:r>
        <w:rPr>
          <w:spacing w:val="-1"/>
        </w:rPr>
        <w:t>(b)),</w:t>
      </w:r>
      <w:r>
        <w:rPr>
          <w:spacing w:val="-13"/>
        </w:rPr>
        <w:t xml:space="preserve"> </w:t>
      </w:r>
      <w:r>
        <w:t>Basin-wide</w:t>
      </w:r>
      <w:r>
        <w:rPr>
          <w:spacing w:val="-10"/>
        </w:rPr>
        <w:t xml:space="preserve"> </w:t>
      </w:r>
      <w:r>
        <w:t>env</w:t>
      </w:r>
      <w:r>
        <w:t>ironmental</w:t>
      </w:r>
      <w:r>
        <w:rPr>
          <w:spacing w:val="-9"/>
        </w:rPr>
        <w:t xml:space="preserve"> </w:t>
      </w:r>
      <w:r>
        <w:rPr>
          <w:spacing w:val="-1"/>
        </w:rPr>
        <w:t>watering</w:t>
      </w:r>
      <w:r>
        <w:rPr>
          <w:spacing w:val="-11"/>
        </w:rPr>
        <w:t xml:space="preserve"> </w:t>
      </w:r>
      <w:r>
        <w:t>strategy,</w:t>
      </w:r>
      <w:r>
        <w:rPr>
          <w:spacing w:val="-11"/>
        </w:rPr>
        <w:t xml:space="preserve"> </w:t>
      </w:r>
      <w:r>
        <w:t>Canberra.</w:t>
      </w:r>
      <w:r>
        <w:rPr>
          <w:spacing w:val="85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Authority</w:t>
      </w:r>
      <w:r>
        <w:rPr>
          <w:spacing w:val="-8"/>
        </w:rPr>
        <w:t xml:space="preserve"> </w:t>
      </w:r>
      <w:r>
        <w:rPr>
          <w:spacing w:val="-1"/>
        </w:rPr>
        <w:t>(2013),</w:t>
      </w:r>
      <w:r>
        <w:rPr>
          <w:spacing w:val="-9"/>
        </w:rPr>
        <w:t xml:space="preserve"> </w:t>
      </w:r>
      <w:r>
        <w:t>Constraints</w:t>
      </w:r>
      <w:r>
        <w:rPr>
          <w:spacing w:val="-13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Strategy</w:t>
      </w:r>
      <w:r>
        <w:rPr>
          <w:spacing w:val="-10"/>
        </w:rPr>
        <w:t xml:space="preserve"> </w:t>
      </w:r>
      <w:r>
        <w:rPr>
          <w:spacing w:val="-1"/>
        </w:rPr>
        <w:t>2013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2024,</w:t>
      </w:r>
      <w:r>
        <w:rPr>
          <w:spacing w:val="-9"/>
        </w:rPr>
        <w:t xml:space="preserve"> </w:t>
      </w:r>
      <w:r>
        <w:t>Canberra.</w:t>
      </w:r>
    </w:p>
    <w:p w14:paraId="0FFA799B" w14:textId="77777777" w:rsidR="00546579" w:rsidRDefault="001950B3">
      <w:pPr>
        <w:pStyle w:val="BodyText"/>
        <w:spacing w:before="3"/>
        <w:ind w:right="748" w:firstLine="55"/>
      </w:pPr>
      <w:r>
        <w:rPr>
          <w:spacing w:val="-1"/>
        </w:rP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Authority</w:t>
      </w:r>
      <w:r>
        <w:rPr>
          <w:spacing w:val="-8"/>
        </w:rPr>
        <w:t xml:space="preserve"> </w:t>
      </w:r>
      <w:r>
        <w:rPr>
          <w:spacing w:val="-1"/>
        </w:rPr>
        <w:t>(2012),</w:t>
      </w:r>
      <w:r>
        <w:rPr>
          <w:spacing w:val="-7"/>
        </w:rPr>
        <w:t xml:space="preserve"> </w:t>
      </w:r>
      <w:r>
        <w:rPr>
          <w:spacing w:val="-1"/>
        </w:rPr>
        <w:t>Assessment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requirements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81"/>
          <w:w w:val="99"/>
        </w:rPr>
        <w:t xml:space="preserve"> </w:t>
      </w:r>
      <w:r>
        <w:rPr>
          <w:spacing w:val="-1"/>
        </w:rPr>
        <w:t>proposed</w:t>
      </w:r>
      <w:r>
        <w:rPr>
          <w:spacing w:val="-17"/>
        </w:rPr>
        <w:t xml:space="preserve"> </w:t>
      </w:r>
      <w:r>
        <w:rPr>
          <w:spacing w:val="-1"/>
        </w:rPr>
        <w:t>Basin</w:t>
      </w:r>
      <w:r>
        <w:rPr>
          <w:spacing w:val="-16"/>
        </w:rPr>
        <w:t xml:space="preserve"> </w:t>
      </w:r>
      <w:r>
        <w:t>Plan:</w:t>
      </w:r>
      <w:r>
        <w:rPr>
          <w:spacing w:val="-16"/>
        </w:rPr>
        <w:t xml:space="preserve"> </w:t>
      </w:r>
      <w:r>
        <w:t>Gwydir</w:t>
      </w:r>
      <w:r>
        <w:rPr>
          <w:spacing w:val="-17"/>
        </w:rPr>
        <w:t xml:space="preserve"> </w:t>
      </w:r>
      <w:r>
        <w:t>Wetlands,</w:t>
      </w:r>
      <w:r>
        <w:rPr>
          <w:spacing w:val="-16"/>
        </w:rPr>
        <w:t xml:space="preserve"> </w:t>
      </w:r>
      <w:hyperlink r:id="rId46">
        <w:r>
          <w:rPr>
            <w:u w:val="single" w:color="000000"/>
          </w:rPr>
          <w:t>http://www.mdba.gov.au/what-we-do/basin-</w:t>
        </w:r>
      </w:hyperlink>
      <w:r>
        <w:rPr>
          <w:w w:val="99"/>
        </w:rPr>
        <w:t xml:space="preserve"> </w:t>
      </w:r>
      <w:hyperlink r:id="rId47">
        <w:r>
          <w:rPr>
            <w:w w:val="99"/>
          </w:rPr>
          <w:t xml:space="preserve"> </w:t>
        </w:r>
        <w:r>
          <w:rPr>
            <w:w w:val="95"/>
            <w:u w:val="single" w:color="000000"/>
          </w:rPr>
          <w:t>plan/development/bp-science/assessing-environmental-water-requirements</w:t>
        </w:r>
        <w:r>
          <w:rPr>
            <w:w w:val="95"/>
          </w:rPr>
          <w:t>,</w:t>
        </w:r>
      </w:hyperlink>
      <w:r>
        <w:rPr>
          <w:w w:val="95"/>
        </w:rPr>
        <w:t xml:space="preserve">      </w:t>
      </w:r>
      <w:r>
        <w:rPr>
          <w:spacing w:val="22"/>
          <w:w w:val="95"/>
        </w:rPr>
        <w:t xml:space="preserve"> </w:t>
      </w:r>
      <w:r>
        <w:rPr>
          <w:w w:val="95"/>
        </w:rPr>
        <w:t>Canberra.</w:t>
      </w:r>
    </w:p>
    <w:p w14:paraId="0FFA799C" w14:textId="77777777" w:rsidR="00546579" w:rsidRDefault="001950B3">
      <w:pPr>
        <w:pStyle w:val="BodyText"/>
        <w:spacing w:before="119"/>
        <w:ind w:right="261"/>
      </w:pPr>
      <w:r>
        <w:rPr>
          <w:spacing w:val="-1"/>
        </w:rPr>
        <w:t>NSW</w:t>
      </w:r>
      <w:r>
        <w:rPr>
          <w:spacing w:val="-7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Environment,</w:t>
      </w:r>
      <w:r>
        <w:rPr>
          <w:spacing w:val="-8"/>
        </w:rPr>
        <w:t xml:space="preserve"> </w:t>
      </w:r>
      <w:r>
        <w:rPr>
          <w:spacing w:val="-1"/>
        </w:rPr>
        <w:t>Climate</w:t>
      </w:r>
      <w:r>
        <w:rPr>
          <w:spacing w:val="-7"/>
        </w:rPr>
        <w:t xml:space="preserve"> </w:t>
      </w:r>
      <w:r>
        <w:rPr>
          <w:spacing w:val="-1"/>
        </w:rPr>
        <w:t>Change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(2008).</w:t>
      </w:r>
      <w:r>
        <w:rPr>
          <w:spacing w:val="-4"/>
        </w:rPr>
        <w:t xml:space="preserve"> </w:t>
      </w:r>
      <w:r>
        <w:rPr>
          <w:spacing w:val="-1"/>
        </w:rPr>
        <w:t>Final</w:t>
      </w:r>
      <w:r>
        <w:rPr>
          <w:spacing w:val="-4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69"/>
          <w:w w:val="9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fish</w:t>
      </w:r>
      <w:r>
        <w:rPr>
          <w:spacing w:val="-7"/>
        </w:rPr>
        <w:t xml:space="preserve"> </w:t>
      </w:r>
      <w:r>
        <w:rPr>
          <w:spacing w:val="-1"/>
        </w:rPr>
        <w:t>habitat</w:t>
      </w:r>
      <w:r>
        <w:rPr>
          <w:spacing w:val="-6"/>
        </w:rPr>
        <w:t xml:space="preserve"> </w:t>
      </w:r>
      <w:r>
        <w:rPr>
          <w:spacing w:val="-1"/>
        </w:rPr>
        <w:t>study.</w:t>
      </w:r>
      <w:r>
        <w:rPr>
          <w:spacing w:val="-8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Wetland</w:t>
      </w:r>
      <w:r>
        <w:rPr>
          <w:spacing w:val="-7"/>
        </w:rPr>
        <w:t xml:space="preserve"> </w:t>
      </w:r>
      <w:r>
        <w:t>Recovery</w:t>
      </w:r>
      <w:r>
        <w:rPr>
          <w:spacing w:val="-9"/>
        </w:rPr>
        <w:t xml:space="preserve"> </w:t>
      </w:r>
      <w:r>
        <w:t>Program.</w:t>
      </w:r>
      <w:r>
        <w:rPr>
          <w:spacing w:val="-8"/>
        </w:rPr>
        <w:t xml:space="preserve"> </w:t>
      </w:r>
      <w:r>
        <w:rPr>
          <w:spacing w:val="-1"/>
        </w:rPr>
        <w:t>Rivers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Unit,</w:t>
      </w:r>
      <w:r>
        <w:rPr>
          <w:spacing w:val="-9"/>
        </w:rPr>
        <w:t xml:space="preserve"> </w:t>
      </w:r>
      <w:r>
        <w:rPr>
          <w:spacing w:val="-1"/>
        </w:rPr>
        <w:t>NSW</w:t>
      </w:r>
      <w:r>
        <w:rPr>
          <w:spacing w:val="64"/>
          <w:w w:val="99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Climate</w:t>
      </w:r>
      <w:r>
        <w:rPr>
          <w:spacing w:val="-10"/>
        </w:rPr>
        <w:t xml:space="preserve"> </w:t>
      </w:r>
      <w:r>
        <w:rPr>
          <w:spacing w:val="-1"/>
        </w:rPr>
        <w:t>Change,</w:t>
      </w:r>
      <w:r>
        <w:rPr>
          <w:spacing w:val="-9"/>
        </w:rPr>
        <w:t xml:space="preserve"> </w:t>
      </w:r>
      <w:r>
        <w:t>Sydney.</w:t>
      </w:r>
    </w:p>
    <w:p w14:paraId="0FFA799D" w14:textId="77777777" w:rsidR="00546579" w:rsidRDefault="001950B3">
      <w:pPr>
        <w:pStyle w:val="BodyText"/>
        <w:spacing w:before="119"/>
        <w:ind w:right="421"/>
        <w:jc w:val="both"/>
      </w:pPr>
      <w:r>
        <w:rPr>
          <w:spacing w:val="-1"/>
        </w:rPr>
        <w:t>NSW</w:t>
      </w:r>
      <w:r>
        <w:rPr>
          <w:spacing w:val="-7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Environment,</w:t>
      </w:r>
      <w:r>
        <w:rPr>
          <w:spacing w:val="-7"/>
        </w:rPr>
        <w:t xml:space="preserve"> </w:t>
      </w:r>
      <w:r>
        <w:rPr>
          <w:spacing w:val="-1"/>
        </w:rPr>
        <w:t>Climate</w:t>
      </w:r>
      <w:r>
        <w:rPr>
          <w:spacing w:val="-7"/>
        </w:rPr>
        <w:t xml:space="preserve"> </w:t>
      </w:r>
      <w:r>
        <w:rPr>
          <w:spacing w:val="-1"/>
        </w:rPr>
        <w:t>Change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(2011).</w:t>
      </w:r>
      <w:r>
        <w:t xml:space="preserve"> Gwydir</w:t>
      </w:r>
      <w:r>
        <w:rPr>
          <w:spacing w:val="-7"/>
        </w:rPr>
        <w:t xml:space="preserve"> </w:t>
      </w:r>
      <w:r>
        <w:t>Wetlands</w:t>
      </w:r>
      <w:r>
        <w:rPr>
          <w:spacing w:val="-5"/>
        </w:rPr>
        <w:t xml:space="preserve"> </w:t>
      </w:r>
      <w:r>
        <w:rPr>
          <w:spacing w:val="-1"/>
        </w:rPr>
        <w:t>Adaptive</w:t>
      </w:r>
      <w:r>
        <w:rPr>
          <w:spacing w:val="51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Plan.,</w:t>
      </w:r>
      <w:r>
        <w:rPr>
          <w:spacing w:val="-7"/>
        </w:rPr>
        <w:t xml:space="preserve"> </w:t>
      </w:r>
      <w:r>
        <w:t>NSW</w:t>
      </w:r>
      <w:r>
        <w:rPr>
          <w:spacing w:val="-8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rPr>
          <w:spacing w:val="-1"/>
        </w:rPr>
        <w:t>Climate</w:t>
      </w:r>
      <w:r>
        <w:rPr>
          <w:spacing w:val="-8"/>
        </w:rPr>
        <w:t xml:space="preserve"> </w:t>
      </w:r>
      <w:r>
        <w:rPr>
          <w:spacing w:val="-1"/>
        </w:rPr>
        <w:t>Change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Water,</w:t>
      </w:r>
      <w:r>
        <w:rPr>
          <w:spacing w:val="79"/>
          <w:w w:val="99"/>
        </w:rPr>
        <w:t xml:space="preserve"> </w:t>
      </w:r>
      <w:r>
        <w:t>Sydney.</w:t>
      </w:r>
    </w:p>
    <w:p w14:paraId="0FFA799E" w14:textId="77777777" w:rsidR="00546579" w:rsidRDefault="001950B3">
      <w:pPr>
        <w:pStyle w:val="BodyText"/>
        <w:spacing w:before="122"/>
        <w:ind w:right="261"/>
      </w:pPr>
      <w:r>
        <w:rPr>
          <w:spacing w:val="-1"/>
        </w:rPr>
        <w:t>NSW</w:t>
      </w:r>
      <w:r>
        <w:rPr>
          <w:spacing w:val="-8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Environment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Heritage</w:t>
      </w:r>
      <w:r>
        <w:rPr>
          <w:spacing w:val="-9"/>
        </w:rPr>
        <w:t xml:space="preserve"> </w:t>
      </w:r>
      <w:r>
        <w:rPr>
          <w:spacing w:val="-1"/>
        </w:rPr>
        <w:t>(2012).</w:t>
      </w:r>
      <w:r>
        <w:rPr>
          <w:spacing w:val="-8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t>Wetlands:</w:t>
      </w:r>
      <w:r>
        <w:rPr>
          <w:spacing w:val="-9"/>
        </w:rPr>
        <w:t xml:space="preserve"> </w:t>
      </w:r>
      <w:r>
        <w:t>Gingham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Lower</w:t>
      </w:r>
      <w:r>
        <w:rPr>
          <w:spacing w:val="48"/>
          <w:w w:val="99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(Big</w:t>
      </w:r>
      <w:r>
        <w:rPr>
          <w:spacing w:val="-9"/>
        </w:rPr>
        <w:t xml:space="preserve"> </w:t>
      </w:r>
      <w:r>
        <w:t>Leather)</w:t>
      </w:r>
      <w:r>
        <w:rPr>
          <w:spacing w:val="-10"/>
        </w:rPr>
        <w:t xml:space="preserve"> </w:t>
      </w:r>
      <w:r>
        <w:rPr>
          <w:spacing w:val="-1"/>
        </w:rPr>
        <w:t>Watercourses</w:t>
      </w:r>
      <w:r>
        <w:rPr>
          <w:spacing w:val="-8"/>
        </w:rPr>
        <w:t xml:space="preserve"> </w:t>
      </w:r>
      <w:r>
        <w:rPr>
          <w:spacing w:val="-1"/>
        </w:rPr>
        <w:t>Ramsar</w:t>
      </w:r>
      <w:r>
        <w:rPr>
          <w:spacing w:val="-7"/>
        </w:rPr>
        <w:t xml:space="preserve"> </w:t>
      </w:r>
      <w:r>
        <w:t>site</w:t>
      </w:r>
      <w:r>
        <w:rPr>
          <w:spacing w:val="-9"/>
        </w:rPr>
        <w:t xml:space="preserve"> </w:t>
      </w:r>
      <w:r>
        <w:rPr>
          <w:spacing w:val="-1"/>
        </w:rPr>
        <w:t>[Online].</w:t>
      </w:r>
    </w:p>
    <w:p w14:paraId="0FFA799F" w14:textId="77777777" w:rsidR="00546579" w:rsidRDefault="001950B3">
      <w:pPr>
        <w:pStyle w:val="BodyText"/>
        <w:spacing w:before="119"/>
        <w:ind w:right="261"/>
      </w:pPr>
      <w:bookmarkStart w:id="28" w:name="_bookmark27"/>
      <w:bookmarkEnd w:id="28"/>
      <w:r>
        <w:t>Pietsch,</w:t>
      </w:r>
      <w:r>
        <w:rPr>
          <w:spacing w:val="-10"/>
        </w:rPr>
        <w:t xml:space="preserve"> </w:t>
      </w:r>
      <w:r>
        <w:t>T.</w:t>
      </w:r>
      <w:r>
        <w:rPr>
          <w:spacing w:val="-9"/>
        </w:rPr>
        <w:t xml:space="preserve"> </w:t>
      </w:r>
      <w:r>
        <w:rPr>
          <w:spacing w:val="1"/>
        </w:rPr>
        <w:t>J.</w:t>
      </w:r>
      <w:r>
        <w:rPr>
          <w:spacing w:val="-6"/>
        </w:rPr>
        <w:t xml:space="preserve"> </w:t>
      </w:r>
      <w:r>
        <w:rPr>
          <w:spacing w:val="-1"/>
        </w:rPr>
        <w:t>(2006).</w:t>
      </w:r>
      <w:r>
        <w:rPr>
          <w:spacing w:val="-9"/>
        </w:rPr>
        <w:t xml:space="preserve"> </w:t>
      </w:r>
      <w:r>
        <w:t>Fluvial</w:t>
      </w:r>
      <w:r>
        <w:rPr>
          <w:spacing w:val="-7"/>
        </w:rPr>
        <w:t xml:space="preserve"> </w:t>
      </w:r>
      <w:r>
        <w:t>geomorphology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late</w:t>
      </w:r>
      <w:r>
        <w:rPr>
          <w:spacing w:val="-8"/>
        </w:rPr>
        <w:t xml:space="preserve"> </w:t>
      </w:r>
      <w:r>
        <w:rPr>
          <w:spacing w:val="-1"/>
        </w:rPr>
        <w:t>quaternary</w:t>
      </w:r>
      <w:r>
        <w:rPr>
          <w:spacing w:val="-8"/>
        </w:rPr>
        <w:t xml:space="preserve"> </w:t>
      </w:r>
      <w:r>
        <w:t>geochronology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1"/>
        </w:rPr>
        <w:t>fan-</w:t>
      </w:r>
      <w:r>
        <w:rPr>
          <w:spacing w:val="44"/>
          <w:w w:val="99"/>
        </w:rPr>
        <w:t xml:space="preserve"> </w:t>
      </w:r>
      <w:r>
        <w:t>plain.</w:t>
      </w:r>
      <w:r>
        <w:rPr>
          <w:spacing w:val="-11"/>
        </w:rPr>
        <w:t xml:space="preserve"> </w:t>
      </w:r>
      <w:r>
        <w:t>PhD,</w:t>
      </w:r>
      <w:r>
        <w:rPr>
          <w:spacing w:val="-10"/>
        </w:rPr>
        <w:t xml:space="preserve"> </w:t>
      </w:r>
      <w:r>
        <w:rPr>
          <w:spacing w:val="-1"/>
        </w:rPr>
        <w:t>University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Wollongong.</w:t>
      </w:r>
    </w:p>
    <w:p w14:paraId="0FFA79A0" w14:textId="77777777" w:rsidR="00546579" w:rsidRDefault="001950B3">
      <w:pPr>
        <w:pStyle w:val="BodyText"/>
        <w:spacing w:before="119"/>
        <w:ind w:right="261"/>
      </w:pPr>
      <w:bookmarkStart w:id="29" w:name="_bookmark28"/>
      <w:bookmarkEnd w:id="29"/>
      <w:r>
        <w:rPr>
          <w:spacing w:val="-1"/>
        </w:rPr>
        <w:t>Rolls,</w:t>
      </w:r>
      <w:r>
        <w:rPr>
          <w:spacing w:val="-5"/>
        </w:rPr>
        <w:t xml:space="preserve"> </w:t>
      </w:r>
      <w:r>
        <w:t>R.</w:t>
      </w:r>
      <w:r>
        <w:rPr>
          <w:spacing w:val="-7"/>
        </w:rPr>
        <w:t xml:space="preserve"> </w:t>
      </w:r>
      <w:r>
        <w:t>J.,</w:t>
      </w:r>
      <w:r>
        <w:rPr>
          <w:spacing w:val="-4"/>
        </w:rPr>
        <w:t xml:space="preserve"> </w:t>
      </w:r>
      <w:r>
        <w:t>Growns,</w:t>
      </w:r>
      <w:r>
        <w:rPr>
          <w:spacing w:val="-7"/>
        </w:rPr>
        <w:t xml:space="preserve"> </w:t>
      </w:r>
      <w:r>
        <w:rPr>
          <w:spacing w:val="1"/>
        </w:rPr>
        <w:t>I.</w:t>
      </w:r>
      <w:r>
        <w:rPr>
          <w:spacing w:val="-7"/>
        </w:rPr>
        <w:t xml:space="preserve"> </w:t>
      </w:r>
      <w:r>
        <w:t>O.,</w:t>
      </w:r>
      <w:r>
        <w:rPr>
          <w:spacing w:val="-2"/>
        </w:rPr>
        <w:t xml:space="preserve"> </w:t>
      </w:r>
      <w:r>
        <w:t>Khan,</w:t>
      </w:r>
      <w:r>
        <w:rPr>
          <w:spacing w:val="-7"/>
        </w:rPr>
        <w:t xml:space="preserve"> </w:t>
      </w:r>
      <w:r>
        <w:t>T.</w:t>
      </w:r>
      <w:r>
        <w:rPr>
          <w:spacing w:val="-2"/>
        </w:rPr>
        <w:t xml:space="preserve"> A.,</w:t>
      </w:r>
      <w:r>
        <w:rPr>
          <w:spacing w:val="-5"/>
        </w:rPr>
        <w:t xml:space="preserve"> </w:t>
      </w:r>
      <w:r>
        <w:t>Wilson,</w:t>
      </w:r>
      <w:r>
        <w:rPr>
          <w:spacing w:val="-6"/>
        </w:rPr>
        <w:t xml:space="preserve"> </w:t>
      </w:r>
      <w:r>
        <w:t>G.</w:t>
      </w:r>
      <w:r>
        <w:rPr>
          <w:spacing w:val="-5"/>
        </w:rPr>
        <w:t xml:space="preserve"> </w:t>
      </w:r>
      <w:r>
        <w:t>G.,</w:t>
      </w:r>
      <w:r>
        <w:rPr>
          <w:spacing w:val="-4"/>
        </w:rPr>
        <w:t xml:space="preserve"> </w:t>
      </w:r>
      <w:r>
        <w:rPr>
          <w:spacing w:val="-1"/>
        </w:rPr>
        <w:t>Ellison,</w:t>
      </w:r>
      <w:r>
        <w:rPr>
          <w:spacing w:val="-7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L.,</w:t>
      </w:r>
      <w:r>
        <w:rPr>
          <w:spacing w:val="-6"/>
        </w:rPr>
        <w:t xml:space="preserve"> </w:t>
      </w:r>
      <w:r>
        <w:t>Prior,</w:t>
      </w:r>
      <w:r>
        <w:rPr>
          <w:spacing w:val="-2"/>
        </w:rPr>
        <w:t xml:space="preserve"> A.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Waring,</w:t>
      </w:r>
      <w:r>
        <w:rPr>
          <w:spacing w:val="-6"/>
        </w:rPr>
        <w:t xml:space="preserve"> </w:t>
      </w:r>
      <w:r>
        <w:t>C.</w:t>
      </w:r>
      <w:r>
        <w:rPr>
          <w:spacing w:val="-5"/>
        </w:rPr>
        <w:t xml:space="preserve"> </w:t>
      </w:r>
      <w:r>
        <w:t>C.</w:t>
      </w:r>
      <w:r>
        <w:rPr>
          <w:spacing w:val="-2"/>
        </w:rPr>
        <w:t xml:space="preserve"> </w:t>
      </w:r>
      <w:r>
        <w:rPr>
          <w:spacing w:val="-1"/>
        </w:rPr>
        <w:t>(2013).</w:t>
      </w:r>
      <w:r>
        <w:rPr>
          <w:spacing w:val="-6"/>
        </w:rPr>
        <w:t xml:space="preserve"> </w:t>
      </w:r>
      <w:r>
        <w:t>Fish</w:t>
      </w:r>
      <w:r>
        <w:rPr>
          <w:spacing w:val="76"/>
          <w:w w:val="99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rivers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modified</w:t>
      </w:r>
      <w:r>
        <w:rPr>
          <w:spacing w:val="-7"/>
        </w:rPr>
        <w:t xml:space="preserve"> </w:t>
      </w:r>
      <w:r>
        <w:rPr>
          <w:spacing w:val="-1"/>
        </w:rPr>
        <w:t>discharge</w:t>
      </w:r>
      <w:r>
        <w:rPr>
          <w:spacing w:val="-7"/>
        </w:rPr>
        <w:t xml:space="preserve"> </w:t>
      </w:r>
      <w:r>
        <w:t>depends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interacting</w:t>
      </w:r>
      <w:r>
        <w:rPr>
          <w:spacing w:val="-7"/>
        </w:rPr>
        <w:t xml:space="preserve"> </w:t>
      </w:r>
      <w:r>
        <w:t>effects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thermal</w:t>
      </w:r>
      <w:r>
        <w:rPr>
          <w:spacing w:val="44"/>
          <w:w w:val="99"/>
        </w:rPr>
        <w:t xml:space="preserve"> </w:t>
      </w:r>
      <w:r>
        <w:t>regimes.</w:t>
      </w:r>
      <w:r>
        <w:rPr>
          <w:spacing w:val="-13"/>
        </w:rPr>
        <w:t xml:space="preserve"> </w:t>
      </w:r>
      <w:r>
        <w:t>Freshwater</w:t>
      </w:r>
      <w:r>
        <w:rPr>
          <w:spacing w:val="-11"/>
        </w:rPr>
        <w:t xml:space="preserve"> </w:t>
      </w:r>
      <w:r>
        <w:rPr>
          <w:spacing w:val="-1"/>
        </w:rPr>
        <w:t>Biology,</w:t>
      </w:r>
      <w:r>
        <w:rPr>
          <w:spacing w:val="-13"/>
        </w:rPr>
        <w:t xml:space="preserve"> </w:t>
      </w:r>
      <w:r>
        <w:t>58,</w:t>
      </w:r>
      <w:r>
        <w:rPr>
          <w:spacing w:val="-11"/>
        </w:rPr>
        <w:t xml:space="preserve"> </w:t>
      </w:r>
      <w:r>
        <w:t>1804-1819.</w:t>
      </w:r>
    </w:p>
    <w:p w14:paraId="0FFA79A1" w14:textId="77777777" w:rsidR="00546579" w:rsidRDefault="001950B3">
      <w:pPr>
        <w:pStyle w:val="BodyText"/>
        <w:spacing w:before="119"/>
        <w:ind w:right="469"/>
      </w:pPr>
      <w:r>
        <w:t>Roberts,</w:t>
      </w:r>
      <w:r>
        <w:rPr>
          <w:spacing w:val="-9"/>
        </w:rPr>
        <w:t xml:space="preserve"> </w:t>
      </w:r>
      <w:r>
        <w:rPr>
          <w:spacing w:val="1"/>
        </w:rPr>
        <w:t>J.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Masrton,</w:t>
      </w:r>
      <w:r>
        <w:rPr>
          <w:spacing w:val="-7"/>
        </w:rPr>
        <w:t xml:space="preserve"> </w:t>
      </w:r>
      <w:r>
        <w:rPr>
          <w:spacing w:val="-1"/>
        </w:rPr>
        <w:t>F.</w:t>
      </w:r>
      <w:r>
        <w:rPr>
          <w:spacing w:val="-4"/>
        </w:rPr>
        <w:t xml:space="preserve"> </w:t>
      </w:r>
      <w:r>
        <w:rPr>
          <w:spacing w:val="-1"/>
        </w:rPr>
        <w:t>(2011).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regime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-1"/>
        </w:rPr>
        <w:t>plants: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source</w:t>
      </w:r>
      <w:r>
        <w:rPr>
          <w:spacing w:val="-7"/>
        </w:rPr>
        <w:t xml:space="preserve"> </w:t>
      </w:r>
      <w:r>
        <w:t>book</w:t>
      </w:r>
      <w:r>
        <w:rPr>
          <w:spacing w:val="62"/>
          <w:w w:val="99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Murray-Darling</w:t>
      </w:r>
      <w:r>
        <w:rPr>
          <w:spacing w:val="-10"/>
        </w:rPr>
        <w:t xml:space="preserve"> </w:t>
      </w:r>
      <w:r>
        <w:rPr>
          <w:spacing w:val="-1"/>
        </w:rPr>
        <w:t>Basin.</w:t>
      </w:r>
    </w:p>
    <w:p w14:paraId="0FFA79A2" w14:textId="77777777" w:rsidR="00546579" w:rsidRDefault="001950B3">
      <w:pPr>
        <w:pStyle w:val="BodyText"/>
        <w:spacing w:before="120"/>
        <w:ind w:right="469"/>
      </w:pPr>
      <w:bookmarkStart w:id="30" w:name="_bookmark29"/>
      <w:bookmarkEnd w:id="30"/>
      <w:r>
        <w:t>Torrible,</w:t>
      </w:r>
      <w:r>
        <w:rPr>
          <w:spacing w:val="-9"/>
        </w:rPr>
        <w:t xml:space="preserve"> </w:t>
      </w:r>
      <w:r>
        <w:t>L.,</w:t>
      </w:r>
      <w:r>
        <w:rPr>
          <w:spacing w:val="-7"/>
        </w:rPr>
        <w:t xml:space="preserve"> </w:t>
      </w:r>
      <w:r>
        <w:rPr>
          <w:spacing w:val="-1"/>
        </w:rPr>
        <w:t>Sainty,</w:t>
      </w:r>
      <w:r>
        <w:rPr>
          <w:spacing w:val="-7"/>
        </w:rPr>
        <w:t xml:space="preserve"> </w:t>
      </w:r>
      <w:r>
        <w:t>G.</w:t>
      </w:r>
      <w:r>
        <w:rPr>
          <w:spacing w:val="-9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Horcroft,</w:t>
      </w:r>
      <w:r>
        <w:rPr>
          <w:spacing w:val="-9"/>
        </w:rPr>
        <w:t xml:space="preserve"> </w:t>
      </w:r>
      <w:r>
        <w:rPr>
          <w:spacing w:val="3"/>
        </w:rPr>
        <w:t>D.</w:t>
      </w:r>
      <w:r>
        <w:rPr>
          <w:spacing w:val="-7"/>
        </w:rPr>
        <w:t xml:space="preserve"> </w:t>
      </w:r>
      <w:r>
        <w:rPr>
          <w:spacing w:val="-1"/>
        </w:rPr>
        <w:t>(2009).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Dependent</w:t>
      </w:r>
      <w:r>
        <w:rPr>
          <w:spacing w:val="-5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and</w:t>
      </w:r>
      <w:r>
        <w:rPr>
          <w:spacing w:val="86"/>
          <w:w w:val="99"/>
        </w:rPr>
        <w:t xml:space="preserve"> </w:t>
      </w:r>
      <w:r>
        <w:rPr>
          <w:spacing w:val="-1"/>
        </w:rPr>
        <w:t>Fauna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Mallowa</w:t>
      </w:r>
      <w:r>
        <w:rPr>
          <w:spacing w:val="-4"/>
        </w:rPr>
        <w:t xml:space="preserve"> </w:t>
      </w:r>
      <w:r>
        <w:rPr>
          <w:spacing w:val="-1"/>
        </w:rPr>
        <w:t>Creek,</w:t>
      </w:r>
      <w:r>
        <w:rPr>
          <w:spacing w:val="-8"/>
        </w:rPr>
        <w:t xml:space="preserve"> </w:t>
      </w:r>
      <w:r>
        <w:t>results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field</w:t>
      </w:r>
      <w:r>
        <w:rPr>
          <w:spacing w:val="-6"/>
        </w:rPr>
        <w:t xml:space="preserve"> </w:t>
      </w:r>
      <w:r>
        <w:t>visit</w:t>
      </w:r>
      <w:r>
        <w:rPr>
          <w:spacing w:val="-3"/>
        </w:rPr>
        <w:t xml:space="preserve"> </w:t>
      </w:r>
      <w:r>
        <w:t>Feb</w:t>
      </w:r>
      <w:r>
        <w:rPr>
          <w:spacing w:val="-5"/>
        </w:rPr>
        <w:t xml:space="preserve"> </w:t>
      </w:r>
      <w:r>
        <w:t>2009.</w:t>
      </w:r>
      <w:r>
        <w:rPr>
          <w:spacing w:val="-8"/>
        </w:rPr>
        <w:t xml:space="preserve"> </w:t>
      </w:r>
      <w:r>
        <w:t>IRPEC</w:t>
      </w:r>
      <w:r>
        <w:rPr>
          <w:spacing w:val="-6"/>
        </w:rPr>
        <w:t xml:space="preserve"> </w:t>
      </w:r>
      <w:r>
        <w:t>Pty</w:t>
      </w:r>
      <w:r>
        <w:rPr>
          <w:spacing w:val="-5"/>
        </w:rPr>
        <w:t xml:space="preserve"> </w:t>
      </w:r>
      <w:r>
        <w:t>Ltd.</w:t>
      </w:r>
    </w:p>
    <w:p w14:paraId="0FFA79A3" w14:textId="77777777" w:rsidR="00546579" w:rsidRDefault="001950B3">
      <w:pPr>
        <w:pStyle w:val="BodyText"/>
        <w:spacing w:before="119"/>
        <w:ind w:right="261"/>
      </w:pPr>
      <w:r>
        <w:rPr>
          <w:spacing w:val="-1"/>
        </w:rPr>
        <w:t>Wilson,</w:t>
      </w:r>
      <w:r>
        <w:rPr>
          <w:spacing w:val="-6"/>
        </w:rPr>
        <w:t xml:space="preserve"> </w:t>
      </w:r>
      <w:r>
        <w:t>G.</w:t>
      </w:r>
      <w:r>
        <w:rPr>
          <w:spacing w:val="-6"/>
        </w:rPr>
        <w:t xml:space="preserve"> </w:t>
      </w:r>
      <w:r>
        <w:t>G.,</w:t>
      </w:r>
      <w:r>
        <w:rPr>
          <w:spacing w:val="-7"/>
        </w:rPr>
        <w:t xml:space="preserve"> </w:t>
      </w:r>
      <w:r>
        <w:t>Bickel,</w:t>
      </w:r>
      <w:r>
        <w:rPr>
          <w:spacing w:val="-6"/>
        </w:rPr>
        <w:t xml:space="preserve"> </w:t>
      </w:r>
      <w:r>
        <w:t>T.</w:t>
      </w:r>
      <w:r>
        <w:rPr>
          <w:spacing w:val="-7"/>
        </w:rPr>
        <w:t xml:space="preserve"> </w:t>
      </w:r>
      <w:r>
        <w:t>O.,</w:t>
      </w:r>
      <w:r>
        <w:rPr>
          <w:spacing w:val="-8"/>
        </w:rPr>
        <w:t xml:space="preserve"> </w:t>
      </w:r>
      <w:r>
        <w:t>Berney,</w:t>
      </w:r>
      <w:r>
        <w:rPr>
          <w:spacing w:val="-7"/>
        </w:rPr>
        <w:t xml:space="preserve"> </w:t>
      </w:r>
      <w:r>
        <w:rPr>
          <w:spacing w:val="1"/>
        </w:rPr>
        <w:t>P.</w:t>
      </w:r>
      <w:r>
        <w:rPr>
          <w:spacing w:val="-6"/>
        </w:rPr>
        <w:t xml:space="preserve"> </w:t>
      </w:r>
      <w:r>
        <w:rPr>
          <w:spacing w:val="1"/>
        </w:rPr>
        <w:t>J.</w:t>
      </w:r>
      <w:r>
        <w:rPr>
          <w:spacing w:val="-7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Sisson,</w:t>
      </w:r>
      <w:r>
        <w:rPr>
          <w:spacing w:val="-6"/>
        </w:rPr>
        <w:t xml:space="preserve"> </w:t>
      </w:r>
      <w:r>
        <w:rPr>
          <w:spacing w:val="1"/>
        </w:rPr>
        <w:t>J.</w:t>
      </w:r>
      <w:r>
        <w:rPr>
          <w:spacing w:val="-5"/>
        </w:rPr>
        <w:t xml:space="preserve"> </w:t>
      </w:r>
      <w:r>
        <w:t>L.</w:t>
      </w:r>
      <w:r>
        <w:rPr>
          <w:spacing w:val="-6"/>
        </w:rPr>
        <w:t xml:space="preserve"> </w:t>
      </w:r>
      <w:r>
        <w:rPr>
          <w:spacing w:val="-1"/>
        </w:rPr>
        <w:t>(2009).</w:t>
      </w:r>
      <w:r>
        <w:rPr>
          <w:spacing w:val="-7"/>
        </w:rPr>
        <w:t xml:space="preserve"> </w:t>
      </w:r>
      <w:r>
        <w:t>Managing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flows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an</w:t>
      </w:r>
      <w:r>
        <w:rPr>
          <w:spacing w:val="42"/>
          <w:w w:val="99"/>
        </w:rPr>
        <w:t xml:space="preserve"> </w:t>
      </w:r>
      <w:r>
        <w:rPr>
          <w:spacing w:val="-1"/>
        </w:rPr>
        <w:t>agricultural</w:t>
      </w:r>
      <w:r>
        <w:rPr>
          <w:spacing w:val="-9"/>
        </w:rPr>
        <w:t xml:space="preserve"> </w:t>
      </w:r>
      <w:r>
        <w:t>landscape: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t>floodplain.</w:t>
      </w:r>
      <w:r>
        <w:rPr>
          <w:spacing w:val="-11"/>
        </w:rPr>
        <w:t xml:space="preserve"> </w:t>
      </w:r>
      <w:r>
        <w:t>Final</w:t>
      </w:r>
      <w:r>
        <w:rPr>
          <w:spacing w:val="-8"/>
        </w:rPr>
        <w:t xml:space="preserve"> </w:t>
      </w:r>
      <w:r>
        <w:rPr>
          <w:spacing w:val="-1"/>
        </w:rPr>
        <w:t>Report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52"/>
          <w:w w:val="99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Environment,</w:t>
      </w:r>
      <w:r>
        <w:rPr>
          <w:spacing w:val="-10"/>
        </w:rPr>
        <w:t xml:space="preserve"> </w:t>
      </w:r>
      <w:r>
        <w:t>Water,</w:t>
      </w:r>
      <w:r>
        <w:rPr>
          <w:spacing w:val="-10"/>
        </w:rPr>
        <w:t xml:space="preserve"> </w:t>
      </w:r>
      <w:r>
        <w:t>Heritage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Arts</w:t>
      </w:r>
    </w:p>
    <w:p w14:paraId="0FFA79A4" w14:textId="77777777" w:rsidR="00546579" w:rsidRDefault="00546579">
      <w:pPr>
        <w:sectPr w:rsidR="00546579">
          <w:pgSz w:w="11910" w:h="16840"/>
          <w:pgMar w:top="900" w:right="1340" w:bottom="1140" w:left="600" w:header="0" w:footer="953" w:gutter="0"/>
          <w:cols w:space="720"/>
        </w:sectPr>
      </w:pPr>
    </w:p>
    <w:p w14:paraId="0FFA79A5" w14:textId="77777777" w:rsidR="00546579" w:rsidRDefault="001950B3">
      <w:pPr>
        <w:pStyle w:val="Heading1"/>
        <w:ind w:right="710"/>
        <w:rPr>
          <w:b w:val="0"/>
          <w:bCs w:val="0"/>
        </w:rPr>
      </w:pPr>
      <w:bookmarkStart w:id="31" w:name="_bookmark30"/>
      <w:bookmarkEnd w:id="31"/>
      <w:r>
        <w:rPr>
          <w:color w:val="5F4879"/>
          <w:spacing w:val="-1"/>
        </w:rPr>
        <w:t>Attachment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A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Expected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outcomes</w:t>
      </w:r>
      <w:r>
        <w:rPr>
          <w:color w:val="5F4879"/>
          <w:spacing w:val="-4"/>
        </w:rPr>
        <w:t xml:space="preserve"> </w:t>
      </w:r>
      <w:r>
        <w:rPr>
          <w:color w:val="5F4879"/>
        </w:rPr>
        <w:t>from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30"/>
        </w:rPr>
        <w:t xml:space="preserve"> </w:t>
      </w:r>
      <w:r>
        <w:rPr>
          <w:color w:val="5F4879"/>
          <w:spacing w:val="-1"/>
        </w:rPr>
        <w:t>Basin-wide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strategy</w:t>
      </w:r>
    </w:p>
    <w:p w14:paraId="0FFA79A6" w14:textId="77777777" w:rsidR="00546579" w:rsidRDefault="001950B3">
      <w:pPr>
        <w:pStyle w:val="BodyText"/>
        <w:spacing w:before="246"/>
        <w:ind w:right="710"/>
      </w:pPr>
      <w:r>
        <w:t>Expected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Basin-wide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strategy</w:t>
      </w:r>
      <w:r>
        <w:rPr>
          <w:spacing w:val="-7"/>
        </w:rPr>
        <w:t xml:space="preserve"> </w:t>
      </w:r>
      <w:r>
        <w:rPr>
          <w:spacing w:val="-1"/>
        </w:rPr>
        <w:t>(MDBA</w:t>
      </w:r>
      <w:r>
        <w:rPr>
          <w:spacing w:val="-11"/>
        </w:rPr>
        <w:t xml:space="preserve"> </w:t>
      </w:r>
      <w:r>
        <w:t>2014)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80"/>
          <w:w w:val="99"/>
        </w:rPr>
        <w:t xml:space="preserve"> </w:t>
      </w:r>
      <w:r>
        <w:t>relevant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rPr>
          <w:spacing w:val="-1"/>
        </w:rPr>
        <w:t>described</w:t>
      </w:r>
      <w:r>
        <w:rPr>
          <w:spacing w:val="-7"/>
        </w:rPr>
        <w:t xml:space="preserve"> </w:t>
      </w:r>
      <w:r>
        <w:t>below.</w:t>
      </w:r>
    </w:p>
    <w:p w14:paraId="0FFA79A7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9A8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FFA79A9" w14:textId="77777777" w:rsidR="00546579" w:rsidRDefault="001950B3">
      <w:pPr>
        <w:pStyle w:val="Heading3"/>
        <w:rPr>
          <w:b w:val="0"/>
          <w:bCs w:val="0"/>
        </w:rPr>
      </w:pPr>
      <w:r>
        <w:rPr>
          <w:spacing w:val="-1"/>
        </w:rPr>
        <w:t>RIVER</w:t>
      </w:r>
      <w:r>
        <w:rPr>
          <w:spacing w:val="-12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CONNECTIVITY</w:t>
      </w:r>
    </w:p>
    <w:p w14:paraId="0FFA79AA" w14:textId="77777777" w:rsidR="00546579" w:rsidRDefault="001950B3">
      <w:pPr>
        <w:pStyle w:val="BodyText"/>
        <w:spacing w:before="122"/>
      </w:pP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60</w:t>
      </w:r>
      <w:r>
        <w:rPr>
          <w:spacing w:val="-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level.</w:t>
      </w:r>
    </w:p>
    <w:p w14:paraId="0FFA79AB" w14:textId="77777777" w:rsidR="00546579" w:rsidRDefault="001950B3">
      <w:pPr>
        <w:pStyle w:val="BodyText"/>
        <w:spacing w:before="119"/>
      </w:pPr>
      <w:r>
        <w:rPr>
          <w:spacing w:val="-1"/>
        </w:rPr>
        <w:t>Contributing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Barwon</w:t>
      </w:r>
      <w:r>
        <w:rPr>
          <w:rFonts w:cs="Century Gothic"/>
        </w:rPr>
        <w:t>–</w:t>
      </w:r>
      <w:r>
        <w:t>Darling.</w:t>
      </w:r>
    </w:p>
    <w:p w14:paraId="0FFA79AC" w14:textId="77777777" w:rsidR="00546579" w:rsidRDefault="001950B3">
      <w:pPr>
        <w:pStyle w:val="BodyText"/>
        <w:spacing w:before="119"/>
      </w:pPr>
      <w:r>
        <w:t>A</w:t>
      </w:r>
      <w:r>
        <w:rPr>
          <w:spacing w:val="-8"/>
        </w:rPr>
        <w:t xml:space="preserve"> </w:t>
      </w:r>
      <w:r>
        <w:t>10</w:t>
      </w:r>
      <w:r>
        <w:rPr>
          <w:rFonts w:cs="Century Gothic"/>
        </w:rPr>
        <w:t>–</w:t>
      </w:r>
      <w:r>
        <w:t>20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frequency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freshes,</w:t>
      </w:r>
      <w:r>
        <w:rPr>
          <w:spacing w:val="-9"/>
        </w:rPr>
        <w:t xml:space="preserve"> </w:t>
      </w:r>
      <w:r>
        <w:t>bankfull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lowland</w:t>
      </w:r>
      <w:r>
        <w:rPr>
          <w:spacing w:val="-7"/>
        </w:rPr>
        <w:t xml:space="preserve"> </w:t>
      </w:r>
      <w:r>
        <w:rPr>
          <w:spacing w:val="-1"/>
        </w:rPr>
        <w:t>floodplain</w:t>
      </w:r>
      <w:r>
        <w:rPr>
          <w:spacing w:val="-6"/>
        </w:rPr>
        <w:t xml:space="preserve"> </w:t>
      </w:r>
      <w:r>
        <w:rPr>
          <w:spacing w:val="1"/>
        </w:rPr>
        <w:t>flows.</w:t>
      </w:r>
    </w:p>
    <w:p w14:paraId="0FFA79AD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9AE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9AF" w14:textId="77777777" w:rsidR="00546579" w:rsidRDefault="001950B3">
      <w:pPr>
        <w:pStyle w:val="Heading3"/>
        <w:rPr>
          <w:b w:val="0"/>
          <w:bCs w:val="0"/>
        </w:rPr>
      </w:pPr>
      <w:r>
        <w:t>VEGETATION</w:t>
      </w:r>
    </w:p>
    <w:p w14:paraId="0FFA79B0" w14:textId="77777777" w:rsidR="00546579" w:rsidRDefault="001950B3">
      <w:pPr>
        <w:pStyle w:val="BodyText"/>
        <w:spacing w:before="119"/>
      </w:pPr>
      <w:r>
        <w:t>Maintain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current</w:t>
      </w:r>
      <w:r>
        <w:rPr>
          <w:spacing w:val="28"/>
        </w:rPr>
        <w:t xml:space="preserve"> </w:t>
      </w:r>
      <w:r>
        <w:rPr>
          <w:spacing w:val="-1"/>
        </w:rPr>
        <w:t>extent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water-dependent</w:t>
      </w:r>
      <w:r>
        <w:rPr>
          <w:spacing w:val="25"/>
        </w:rPr>
        <w:t xml:space="preserve"> </w:t>
      </w:r>
      <w:r>
        <w:rPr>
          <w:spacing w:val="-1"/>
        </w:rPr>
        <w:t>vegetation</w:t>
      </w:r>
      <w:r>
        <w:rPr>
          <w:spacing w:val="26"/>
        </w:rPr>
        <w:t xml:space="preserve"> </w:t>
      </w:r>
      <w:r>
        <w:t>near</w:t>
      </w:r>
      <w:r>
        <w:rPr>
          <w:spacing w:val="26"/>
        </w:rPr>
        <w:t xml:space="preserve"> </w:t>
      </w:r>
      <w:r>
        <w:rPr>
          <w:spacing w:val="-1"/>
        </w:rPr>
        <w:t>river</w:t>
      </w:r>
      <w:r>
        <w:rPr>
          <w:spacing w:val="26"/>
        </w:rPr>
        <w:t xml:space="preserve"> </w:t>
      </w:r>
      <w:r>
        <w:rPr>
          <w:spacing w:val="-1"/>
        </w:rPr>
        <w:t>channels</w:t>
      </w:r>
      <w:r>
        <w:rPr>
          <w:spacing w:val="25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t>low-lying</w:t>
      </w:r>
      <w:r>
        <w:rPr>
          <w:spacing w:val="65"/>
          <w:w w:val="99"/>
        </w:rPr>
        <w:t xml:space="preserve"> </w:t>
      </w:r>
      <w:r>
        <w:t>areas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floodplain.</w:t>
      </w:r>
    </w:p>
    <w:p w14:paraId="0FFA79B1" w14:textId="77777777" w:rsidR="00546579" w:rsidRDefault="001950B3">
      <w:pPr>
        <w:pStyle w:val="BodyText"/>
        <w:spacing w:before="119" w:line="357" w:lineRule="auto"/>
        <w:ind w:right="2465"/>
      </w:pPr>
      <w:r>
        <w:rPr>
          <w:spacing w:val="-1"/>
        </w:rPr>
        <w:t>No</w:t>
      </w:r>
      <w:r>
        <w:rPr>
          <w:spacing w:val="-6"/>
        </w:rPr>
        <w:t xml:space="preserve"> </w:t>
      </w:r>
      <w:r>
        <w:t>decline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condition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3"/>
        </w:rPr>
        <w:t xml:space="preserve"> </w:t>
      </w:r>
      <w:r>
        <w:t>red</w:t>
      </w:r>
      <w:r>
        <w:rPr>
          <w:spacing w:val="-6"/>
        </w:rPr>
        <w:t xml:space="preserve"> </w:t>
      </w:r>
      <w:r>
        <w:t>gum,</w:t>
      </w:r>
      <w:r>
        <w:rPr>
          <w:spacing w:val="-8"/>
        </w:rPr>
        <w:t xml:space="preserve"> </w:t>
      </w:r>
      <w:r>
        <w:t>black</w:t>
      </w:r>
      <w:r>
        <w:rPr>
          <w:spacing w:val="-5"/>
        </w:rPr>
        <w:t xml:space="preserve"> </w:t>
      </w:r>
      <w:r>
        <w:rPr>
          <w:spacing w:val="-1"/>
        </w:rPr>
        <w:t>box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coolibah.</w:t>
      </w:r>
      <w:r>
        <w:rPr>
          <w:spacing w:val="47"/>
          <w:w w:val="99"/>
        </w:rPr>
        <w:t xml:space="preserve"> </w:t>
      </w:r>
      <w:r>
        <w:t>Improve</w:t>
      </w:r>
      <w:r>
        <w:rPr>
          <w:spacing w:val="-9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lignum</w:t>
      </w:r>
      <w:r>
        <w:rPr>
          <w:spacing w:val="-8"/>
        </w:rPr>
        <w:t xml:space="preserve"> </w:t>
      </w:r>
      <w:r>
        <w:rPr>
          <w:spacing w:val="-1"/>
        </w:rPr>
        <w:t>shrublands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lower</w:t>
      </w:r>
      <w:r>
        <w:rPr>
          <w:spacing w:val="-8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catchment.</w:t>
      </w:r>
    </w:p>
    <w:p w14:paraId="0FFA79B2" w14:textId="77777777" w:rsidR="00546579" w:rsidRDefault="001950B3">
      <w:pPr>
        <w:pStyle w:val="BodyText"/>
        <w:spacing w:before="3"/>
      </w:pPr>
      <w:r>
        <w:t>Improved</w:t>
      </w:r>
      <w:r>
        <w:rPr>
          <w:spacing w:val="-8"/>
        </w:rPr>
        <w:t xml:space="preserve"> </w:t>
      </w:r>
      <w:r>
        <w:t>recruitment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trees</w:t>
      </w:r>
      <w:r>
        <w:rPr>
          <w:spacing w:val="-8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rPr>
          <w:spacing w:val="-1"/>
        </w:rPr>
        <w:t>black</w:t>
      </w:r>
      <w:r>
        <w:rPr>
          <w:spacing w:val="-6"/>
        </w:rPr>
        <w:t xml:space="preserve"> </w:t>
      </w:r>
      <w:r>
        <w:t>box,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7"/>
        </w:rPr>
        <w:t xml:space="preserve"> </w:t>
      </w:r>
      <w:r>
        <w:t>gum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coolibah</w:t>
      </w:r>
      <w:r>
        <w:rPr>
          <w:spacing w:val="-7"/>
        </w:rPr>
        <w:t xml:space="preserve"> </w:t>
      </w:r>
      <w:r>
        <w:t>communities.</w:t>
      </w:r>
    </w:p>
    <w:p w14:paraId="0FFA79B3" w14:textId="77777777" w:rsidR="00546579" w:rsidRDefault="001950B3">
      <w:pPr>
        <w:pStyle w:val="BodyText"/>
        <w:spacing w:before="119"/>
        <w:ind w:right="710"/>
      </w:pPr>
      <w:r>
        <w:t>Increased</w:t>
      </w:r>
      <w:r>
        <w:rPr>
          <w:spacing w:val="-7"/>
        </w:rPr>
        <w:t xml:space="preserve"> </w:t>
      </w:r>
      <w:r>
        <w:rPr>
          <w:spacing w:val="-1"/>
        </w:rPr>
        <w:t>periods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growth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non-woody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closely</w:t>
      </w:r>
      <w:r>
        <w:rPr>
          <w:spacing w:val="-8"/>
        </w:rPr>
        <w:t xml:space="preserve"> </w:t>
      </w:r>
      <w:r>
        <w:t>fringe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occur</w:t>
      </w:r>
      <w:r>
        <w:rPr>
          <w:spacing w:val="75"/>
          <w:w w:val="9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creek</w:t>
      </w:r>
      <w:r>
        <w:rPr>
          <w:spacing w:val="-7"/>
        </w:rPr>
        <w:t xml:space="preserve"> </w:t>
      </w:r>
      <w:r>
        <w:rPr>
          <w:spacing w:val="-1"/>
        </w:rPr>
        <w:t>channels,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marsh</w:t>
      </w:r>
      <w:r>
        <w:rPr>
          <w:spacing w:val="-4"/>
        </w:rPr>
        <w:t xml:space="preserve"> </w:t>
      </w:r>
      <w:r>
        <w:rPr>
          <w:spacing w:val="-1"/>
        </w:rPr>
        <w:t>club-rush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couch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Gwydir</w:t>
      </w:r>
      <w:r>
        <w:rPr>
          <w:spacing w:val="50"/>
          <w:w w:val="99"/>
        </w:rPr>
        <w:t xml:space="preserve"> </w:t>
      </w:r>
      <w:r>
        <w:t>Wetlands.</w:t>
      </w:r>
    </w:p>
    <w:p w14:paraId="0FFA79B4" w14:textId="77777777" w:rsidR="00546579" w:rsidRDefault="001950B3">
      <w:pPr>
        <w:pStyle w:val="Heading3"/>
        <w:spacing w:before="120"/>
        <w:rPr>
          <w:b w:val="0"/>
          <w:bCs w:val="0"/>
        </w:rPr>
      </w:pPr>
      <w:r>
        <w:rPr>
          <w:spacing w:val="-1"/>
        </w:rPr>
        <w:t>Vegetation</w:t>
      </w:r>
      <w:r>
        <w:rPr>
          <w:spacing w:val="-15"/>
        </w:rPr>
        <w:t xml:space="preserve"> </w:t>
      </w:r>
      <w:r>
        <w:rPr>
          <w:spacing w:val="-1"/>
        </w:rPr>
        <w:t>extent</w:t>
      </w:r>
    </w:p>
    <w:p w14:paraId="0FFA79B5" w14:textId="77777777" w:rsidR="00546579" w:rsidRDefault="00546579">
      <w:pPr>
        <w:spacing w:before="5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4"/>
        <w:gridCol w:w="1282"/>
        <w:gridCol w:w="1119"/>
        <w:gridCol w:w="1968"/>
        <w:gridCol w:w="3968"/>
      </w:tblGrid>
      <w:tr w:rsidR="00546579" w14:paraId="0FFA79BC" w14:textId="77777777">
        <w:trPr>
          <w:trHeight w:hRule="exact" w:val="888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0FFA79B6" w14:textId="77777777" w:rsidR="00546579" w:rsidRDefault="001950B3">
            <w:pPr>
              <w:pStyle w:val="TableParagraph"/>
              <w:spacing w:before="18" w:line="276" w:lineRule="auto"/>
              <w:ind w:left="186" w:right="186" w:firstLine="93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river</w:t>
            </w:r>
            <w:r>
              <w:rPr>
                <w:rFonts w:ascii="Century Gothic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red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gum</w:t>
            </w:r>
            <w:r>
              <w:rPr>
                <w:rFonts w:ascii="Century Gothic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0FFA79B7" w14:textId="77777777" w:rsidR="00546579" w:rsidRDefault="001950B3">
            <w:pPr>
              <w:pStyle w:val="TableParagraph"/>
              <w:spacing w:before="18" w:line="276" w:lineRule="auto"/>
              <w:ind w:left="145" w:right="140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sz w:val="20"/>
              </w:rPr>
              <w:t>black</w:t>
            </w:r>
            <w:r>
              <w:rPr>
                <w:rFonts w:ascii="Century Gothic"/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box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0FFA79B8" w14:textId="77777777" w:rsidR="00546579" w:rsidRDefault="001950B3">
            <w:pPr>
              <w:pStyle w:val="TableParagraph"/>
              <w:spacing w:before="18" w:line="276" w:lineRule="auto"/>
              <w:ind w:left="123" w:right="121" w:firstLine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pacing w:val="-1"/>
                <w:sz w:val="20"/>
              </w:rPr>
              <w:t>Area</w:t>
            </w:r>
            <w:r>
              <w:rPr>
                <w:rFonts w:ascii="Century Gothic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of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pacing w:val="-1"/>
                <w:w w:val="95"/>
                <w:sz w:val="20"/>
              </w:rPr>
              <w:t>coolibah</w:t>
            </w:r>
            <w:r>
              <w:rPr>
                <w:rFonts w:ascii="Century Gothic"/>
                <w:b/>
                <w:color w:val="FFFFFF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color w:val="FFFFFF"/>
                <w:sz w:val="20"/>
              </w:rPr>
              <w:t>(ha)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0FFA79B9" w14:textId="77777777" w:rsidR="00546579" w:rsidRDefault="00546579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0FFA79BA" w14:textId="77777777" w:rsidR="00546579" w:rsidRDefault="001950B3">
            <w:pPr>
              <w:pStyle w:val="TableParagraph"/>
              <w:ind w:left="4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color w:val="FFFFFF"/>
                <w:sz w:val="20"/>
              </w:rPr>
              <w:t>Shrublands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A08E"/>
          </w:tcPr>
          <w:p w14:paraId="0FFA79BB" w14:textId="77777777" w:rsidR="00546579" w:rsidRDefault="001950B3">
            <w:pPr>
              <w:pStyle w:val="TableParagraph"/>
              <w:spacing w:before="160" w:line="274" w:lineRule="auto"/>
              <w:ind w:left="1453" w:right="529" w:hanging="92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Non–woody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water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dependent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31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FFFF"/>
                <w:spacing w:val="-1"/>
                <w:sz w:val="20"/>
                <w:szCs w:val="20"/>
              </w:rPr>
              <w:t>vegetation</w:t>
            </w:r>
          </w:p>
        </w:tc>
      </w:tr>
      <w:tr w:rsidR="00546579" w14:paraId="0FFA79C6" w14:textId="77777777">
        <w:trPr>
          <w:trHeight w:hRule="exact" w:val="986"/>
        </w:trPr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9B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9BE" w14:textId="77777777" w:rsidR="00546579" w:rsidRDefault="001950B3">
            <w:pPr>
              <w:pStyle w:val="TableParagraph"/>
              <w:spacing w:before="124"/>
              <w:ind w:left="38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4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500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9BF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9C0" w14:textId="77777777" w:rsidR="00546579" w:rsidRDefault="001950B3">
            <w:pPr>
              <w:pStyle w:val="TableParagraph"/>
              <w:spacing w:before="12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600</w:t>
            </w:r>
          </w:p>
        </w:tc>
        <w:tc>
          <w:tcPr>
            <w:tcW w:w="1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9C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9C2" w14:textId="77777777" w:rsidR="00546579" w:rsidRDefault="001950B3">
            <w:pPr>
              <w:pStyle w:val="TableParagraph"/>
              <w:spacing w:before="124"/>
              <w:ind w:left="30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6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500</w:t>
            </w:r>
          </w:p>
        </w:tc>
        <w:tc>
          <w:tcPr>
            <w:tcW w:w="1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9C3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9C4" w14:textId="77777777" w:rsidR="00546579" w:rsidRDefault="001950B3">
            <w:pPr>
              <w:pStyle w:val="TableParagraph"/>
              <w:ind w:left="104" w:right="53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Lignum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Lower</w:t>
            </w:r>
            <w:r>
              <w:rPr>
                <w:rFonts w:ascii="Century Gothic"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Gwydir</w:t>
            </w:r>
          </w:p>
        </w:tc>
        <w:tc>
          <w:tcPr>
            <w:tcW w:w="39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9C5" w14:textId="77777777" w:rsidR="00546579" w:rsidRDefault="001950B3">
            <w:pPr>
              <w:pStyle w:val="TableParagraph"/>
              <w:spacing w:before="124"/>
              <w:ind w:left="102" w:right="174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Closely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fringing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or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occurring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within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Gwydir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marsh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club-rush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couch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Gwydir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</w:tr>
    </w:tbl>
    <w:p w14:paraId="0FFA79C7" w14:textId="77777777" w:rsidR="00546579" w:rsidRDefault="00546579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FFA79C8" w14:textId="77777777" w:rsidR="00546579" w:rsidRDefault="00546579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9C9" w14:textId="77777777" w:rsidR="00546579" w:rsidRDefault="001950B3">
      <w:pPr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pacing w:val="-1"/>
          <w:sz w:val="20"/>
        </w:rPr>
        <w:t>WATERBIRDS</w:t>
      </w:r>
    </w:p>
    <w:p w14:paraId="0FFA79CA" w14:textId="77777777" w:rsidR="00546579" w:rsidRDefault="001950B3">
      <w:pPr>
        <w:pStyle w:val="BodyText"/>
        <w:spacing w:before="122"/>
      </w:pPr>
      <w:r>
        <w:t>Maintain</w:t>
      </w:r>
      <w:r>
        <w:rPr>
          <w:spacing w:val="-11"/>
        </w:rPr>
        <w:t xml:space="preserve"> </w:t>
      </w:r>
      <w:r>
        <w:rPr>
          <w:spacing w:val="-1"/>
        </w:rPr>
        <w:t>current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3"/>
        </w:rPr>
        <w:t xml:space="preserve"> </w:t>
      </w:r>
      <w:r>
        <w:t>diversity.</w:t>
      </w:r>
    </w:p>
    <w:p w14:paraId="0FFA79CB" w14:textId="77777777" w:rsidR="00546579" w:rsidRDefault="001950B3">
      <w:pPr>
        <w:pStyle w:val="BodyText"/>
        <w:spacing w:before="119"/>
      </w:pPr>
      <w:r>
        <w:t>Increase</w:t>
      </w:r>
      <w:r>
        <w:rPr>
          <w:spacing w:val="-8"/>
        </w:rPr>
        <w:t xml:space="preserve"> </w:t>
      </w:r>
      <w:r>
        <w:rPr>
          <w:spacing w:val="-1"/>
        </w:rPr>
        <w:t>Basin-wide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waterbirds</w:t>
      </w:r>
      <w:r>
        <w:rPr>
          <w:spacing w:val="-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20</w:t>
      </w:r>
      <w:r>
        <w:rPr>
          <w:rFonts w:cs="Century Gothic"/>
        </w:rPr>
        <w:t>–</w:t>
      </w:r>
      <w:r>
        <w:t>25</w:t>
      </w:r>
      <w:r>
        <w:rPr>
          <w:spacing w:val="-7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2024.</w:t>
      </w:r>
    </w:p>
    <w:p w14:paraId="0FFA79CC" w14:textId="77777777" w:rsidR="00546579" w:rsidRDefault="001950B3">
      <w:pPr>
        <w:pStyle w:val="BodyText"/>
        <w:spacing w:before="119"/>
      </w:pPr>
      <w:r>
        <w:t>A</w:t>
      </w:r>
      <w:r>
        <w:rPr>
          <w:spacing w:val="-8"/>
        </w:rPr>
        <w:t xml:space="preserve"> </w:t>
      </w:r>
      <w:r>
        <w:t>30</w:t>
      </w:r>
      <w:r>
        <w:rPr>
          <w:rFonts w:cs="Century Gothic"/>
        </w:rPr>
        <w:t>–</w:t>
      </w:r>
      <w:r>
        <w:t>40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nests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broods</w:t>
      </w:r>
      <w:r>
        <w:rPr>
          <w:spacing w:val="-5"/>
        </w:rPr>
        <w:t xml:space="preserve"> </w:t>
      </w:r>
      <w:r>
        <w:t>(Basin-wide)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waterbirds.</w:t>
      </w:r>
    </w:p>
    <w:p w14:paraId="0FFA79CD" w14:textId="77777777" w:rsidR="00546579" w:rsidRDefault="001950B3">
      <w:pPr>
        <w:pStyle w:val="BodyText"/>
        <w:spacing w:before="119"/>
      </w:pPr>
      <w:r>
        <w:rPr>
          <w:spacing w:val="-1"/>
        </w:rPr>
        <w:t>Up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50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breeding</w:t>
      </w:r>
      <w:r>
        <w:rPr>
          <w:spacing w:val="-7"/>
        </w:rPr>
        <w:t xml:space="preserve"> </w:t>
      </w:r>
      <w:r>
        <w:t>events</w:t>
      </w:r>
      <w:r>
        <w:rPr>
          <w:spacing w:val="-6"/>
        </w:rPr>
        <w:t xml:space="preserve"> </w:t>
      </w:r>
      <w:r>
        <w:rPr>
          <w:spacing w:val="-1"/>
        </w:rPr>
        <w:t>(Basin-wide)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colonial</w:t>
      </w:r>
      <w:r>
        <w:rPr>
          <w:spacing w:val="-6"/>
        </w:rPr>
        <w:t xml:space="preserve"> </w:t>
      </w:r>
      <w:r>
        <w:t>nesting</w:t>
      </w:r>
      <w:r>
        <w:rPr>
          <w:spacing w:val="-9"/>
        </w:rPr>
        <w:t xml:space="preserve"> </w:t>
      </w:r>
      <w:r>
        <w:t>waterbird</w:t>
      </w:r>
      <w:r>
        <w:rPr>
          <w:spacing w:val="-8"/>
        </w:rPr>
        <w:t xml:space="preserve"> </w:t>
      </w:r>
      <w:r>
        <w:t>species.</w:t>
      </w:r>
    </w:p>
    <w:p w14:paraId="0FFA79CE" w14:textId="77777777" w:rsidR="00546579" w:rsidRDefault="00546579">
      <w:pPr>
        <w:sectPr w:rsidR="00546579">
          <w:pgSz w:w="11910" w:h="16840"/>
          <w:pgMar w:top="900" w:right="1320" w:bottom="1140" w:left="600" w:header="0" w:footer="953" w:gutter="0"/>
          <w:cols w:space="720"/>
        </w:sectPr>
      </w:pPr>
    </w:p>
    <w:p w14:paraId="0FFA79CF" w14:textId="77777777" w:rsidR="00546579" w:rsidRDefault="001950B3">
      <w:pPr>
        <w:pStyle w:val="Heading3"/>
        <w:spacing w:before="46"/>
        <w:rPr>
          <w:b w:val="0"/>
          <w:bCs w:val="0"/>
        </w:rPr>
      </w:pPr>
      <w:r>
        <w:rPr>
          <w:spacing w:val="-1"/>
        </w:rPr>
        <w:t>Important</w:t>
      </w:r>
      <w:r>
        <w:rPr>
          <w:spacing w:val="-7"/>
        </w:rPr>
        <w:t xml:space="preserve"> </w:t>
      </w:r>
      <w:r>
        <w:t>Basin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waterbirds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</w:p>
    <w:p w14:paraId="0FFA79D0" w14:textId="77777777" w:rsidR="00546579" w:rsidRDefault="00546579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6"/>
        <w:gridCol w:w="1388"/>
        <w:gridCol w:w="1390"/>
        <w:gridCol w:w="1390"/>
        <w:gridCol w:w="1390"/>
        <w:gridCol w:w="1390"/>
      </w:tblGrid>
      <w:tr w:rsidR="00546579" w14:paraId="0FFA79D9" w14:textId="77777777">
        <w:trPr>
          <w:trHeight w:hRule="exact" w:val="1275"/>
        </w:trPr>
        <w:tc>
          <w:tcPr>
            <w:tcW w:w="2696" w:type="dxa"/>
            <w:tcBorders>
              <w:top w:val="nil"/>
              <w:left w:val="nil"/>
              <w:bottom w:val="single" w:sz="3" w:space="0" w:color="D9D9D9"/>
              <w:right w:val="single" w:sz="3" w:space="0" w:color="ACE0DB"/>
            </w:tcBorders>
            <w:shd w:val="clear" w:color="auto" w:fill="00A08E"/>
          </w:tcPr>
          <w:p w14:paraId="0FFA79D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FFA79D2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b/>
                <w:bCs/>
                <w:sz w:val="21"/>
                <w:szCs w:val="21"/>
              </w:rPr>
            </w:pPr>
          </w:p>
          <w:p w14:paraId="0FFA79D3" w14:textId="77777777" w:rsidR="00546579" w:rsidRDefault="001950B3">
            <w:pPr>
              <w:pStyle w:val="TableParagraph"/>
              <w:ind w:left="1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z w:val="20"/>
              </w:rPr>
              <w:t>Environmental</w:t>
            </w:r>
            <w:r>
              <w:rPr>
                <w:rFonts w:ascii="Century Gothic"/>
                <w:color w:val="FFFFFF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asset</w:t>
            </w:r>
          </w:p>
        </w:tc>
        <w:tc>
          <w:tcPr>
            <w:tcW w:w="1388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00A08E"/>
          </w:tcPr>
          <w:p w14:paraId="0FFA79D4" w14:textId="77777777" w:rsidR="00546579" w:rsidRDefault="001950B3">
            <w:pPr>
              <w:pStyle w:val="TableParagraph"/>
              <w:spacing w:before="149" w:line="234" w:lineRule="auto"/>
              <w:ind w:left="104" w:right="10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Total</w:t>
            </w:r>
            <w:r>
              <w:rPr>
                <w:rFonts w:ascii="Century Gothic"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w w:val="95"/>
                <w:sz w:val="20"/>
              </w:rPr>
              <w:t>abundance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and</w:t>
            </w:r>
            <w:r>
              <w:rPr>
                <w:rFonts w:ascii="Century Gothic"/>
                <w:color w:val="FFFFFF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diversity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00A08E"/>
          </w:tcPr>
          <w:p w14:paraId="0FFA79D5" w14:textId="77777777" w:rsidR="00546579" w:rsidRDefault="001950B3">
            <w:pPr>
              <w:pStyle w:val="TableParagraph"/>
              <w:spacing w:before="142" w:line="240" w:lineRule="exact"/>
              <w:ind w:left="373" w:right="297" w:hanging="7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Drought</w:t>
            </w:r>
            <w:r>
              <w:rPr>
                <w:rFonts w:ascii="Century Gothic"/>
                <w:color w:val="FFFFFF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refuge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00A08E"/>
          </w:tcPr>
          <w:p w14:paraId="0FFA79D6" w14:textId="77777777" w:rsidR="00546579" w:rsidRDefault="001950B3">
            <w:pPr>
              <w:pStyle w:val="TableParagraph"/>
              <w:spacing w:before="137" w:line="234" w:lineRule="auto"/>
              <w:ind w:left="224" w:right="219" w:hanging="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Colonial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w w:val="95"/>
                <w:sz w:val="20"/>
              </w:rPr>
              <w:t>waterbird</w:t>
            </w:r>
            <w:r>
              <w:rPr>
                <w:rFonts w:ascii="Century Gothic"/>
                <w:color w:val="FFFFFF"/>
                <w:spacing w:val="22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z w:val="20"/>
              </w:rPr>
              <w:t>breeding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single" w:sz="3" w:space="0" w:color="ACE0DB"/>
            </w:tcBorders>
            <w:shd w:val="clear" w:color="auto" w:fill="00A08E"/>
          </w:tcPr>
          <w:p w14:paraId="0FFA79D7" w14:textId="77777777" w:rsidR="00546579" w:rsidRDefault="001950B3">
            <w:pPr>
              <w:pStyle w:val="TableParagraph"/>
              <w:spacing w:before="142" w:line="240" w:lineRule="exact"/>
              <w:ind w:left="104" w:right="106" w:firstLine="1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Shorebird</w:t>
            </w:r>
            <w:r>
              <w:rPr>
                <w:rFonts w:ascii="Century Gothic"/>
                <w:color w:val="FFFFFF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abundance</w:t>
            </w:r>
          </w:p>
        </w:tc>
        <w:tc>
          <w:tcPr>
            <w:tcW w:w="1390" w:type="dxa"/>
            <w:tcBorders>
              <w:top w:val="nil"/>
              <w:left w:val="single" w:sz="3" w:space="0" w:color="ACE0DB"/>
              <w:bottom w:val="single" w:sz="3" w:space="0" w:color="D9D9D9"/>
              <w:right w:val="nil"/>
            </w:tcBorders>
            <w:shd w:val="clear" w:color="auto" w:fill="00A08E"/>
          </w:tcPr>
          <w:p w14:paraId="0FFA79D8" w14:textId="77777777" w:rsidR="00546579" w:rsidRDefault="001950B3">
            <w:pPr>
              <w:pStyle w:val="TableParagraph"/>
              <w:spacing w:before="137" w:line="234" w:lineRule="auto"/>
              <w:ind w:left="123" w:right="1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pacing w:val="1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scope</w:t>
            </w:r>
            <w:r>
              <w:rPr>
                <w:rFonts w:ascii="Century Gothic" w:eastAsia="Century Gothic" w:hAnsi="Century Gothic" w:cs="Century Gothic"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e-</w:t>
            </w:r>
            <w:r>
              <w:rPr>
                <w:rFonts w:ascii="Century Gothic" w:eastAsia="Century Gothic" w:hAnsi="Century Gothic" w:cs="Century Gothic"/>
                <w:color w:val="FFFFFF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watering?</w:t>
            </w:r>
          </w:p>
        </w:tc>
      </w:tr>
      <w:tr w:rsidR="00546579" w14:paraId="0FFA79E0" w14:textId="77777777">
        <w:trPr>
          <w:trHeight w:hRule="exact" w:val="515"/>
        </w:trPr>
        <w:tc>
          <w:tcPr>
            <w:tcW w:w="2696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0FFA79DA" w14:textId="77777777" w:rsidR="00546579" w:rsidRDefault="001950B3">
            <w:pPr>
              <w:pStyle w:val="TableParagraph"/>
              <w:spacing w:before="122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Gwydir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</w:t>
            </w:r>
          </w:p>
        </w:tc>
        <w:tc>
          <w:tcPr>
            <w:tcW w:w="1388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0FFA79DB" w14:textId="77777777" w:rsidR="00546579" w:rsidRDefault="001950B3">
            <w:pPr>
              <w:pStyle w:val="TableParagraph"/>
              <w:spacing w:before="134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0FFA79DC" w14:textId="77777777" w:rsidR="00546579" w:rsidRDefault="00546579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0FFA79DD" w14:textId="77777777" w:rsidR="00546579" w:rsidRDefault="001950B3">
            <w:pPr>
              <w:pStyle w:val="TableParagraph"/>
              <w:spacing w:before="134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0FFA79DE" w14:textId="77777777" w:rsidR="00546579" w:rsidRDefault="00546579"/>
        </w:tc>
        <w:tc>
          <w:tcPr>
            <w:tcW w:w="1390" w:type="dxa"/>
            <w:tcBorders>
              <w:top w:val="single" w:sz="3" w:space="0" w:color="D9D9D9"/>
              <w:left w:val="single" w:sz="3" w:space="0" w:color="D9D9D9"/>
              <w:bottom w:val="single" w:sz="3" w:space="0" w:color="D9D9D9"/>
              <w:right w:val="single" w:sz="3" w:space="0" w:color="D9D9D9"/>
            </w:tcBorders>
            <w:shd w:val="clear" w:color="auto" w:fill="EBEBEB"/>
          </w:tcPr>
          <w:p w14:paraId="0FFA79DF" w14:textId="77777777" w:rsidR="00546579" w:rsidRDefault="001950B3">
            <w:pPr>
              <w:pStyle w:val="TableParagraph"/>
              <w:spacing w:before="122"/>
              <w:ind w:left="1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0FFA79E1" w14:textId="77777777" w:rsidR="00546579" w:rsidRDefault="00546579">
      <w:pPr>
        <w:spacing w:before="11"/>
        <w:rPr>
          <w:rFonts w:ascii="Century Gothic" w:eastAsia="Century Gothic" w:hAnsi="Century Gothic" w:cs="Century Gothic"/>
          <w:b/>
          <w:bCs/>
          <w:sz w:val="24"/>
          <w:szCs w:val="24"/>
        </w:rPr>
      </w:pPr>
    </w:p>
    <w:p w14:paraId="0FFA79E2" w14:textId="77777777" w:rsidR="00546579" w:rsidRDefault="001950B3">
      <w:pPr>
        <w:spacing w:before="62"/>
        <w:ind w:left="10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FISH</w:t>
      </w:r>
    </w:p>
    <w:p w14:paraId="0FFA79E3" w14:textId="77777777" w:rsidR="00546579" w:rsidRDefault="001950B3">
      <w:pPr>
        <w:pStyle w:val="BodyText"/>
        <w:spacing w:before="119"/>
      </w:pPr>
      <w:r>
        <w:rPr>
          <w:spacing w:val="-1"/>
        </w:rPr>
        <w:t>No</w:t>
      </w:r>
      <w:r>
        <w:rPr>
          <w:spacing w:val="-8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native</w:t>
      </w:r>
      <w:r>
        <w:rPr>
          <w:spacing w:val="-6"/>
        </w:rPr>
        <w:t xml:space="preserve"> </w:t>
      </w:r>
      <w:r>
        <w:t>species.</w:t>
      </w:r>
    </w:p>
    <w:p w14:paraId="0FFA79E4" w14:textId="77777777" w:rsidR="00546579" w:rsidRDefault="001950B3">
      <w:pPr>
        <w:pStyle w:val="BodyText"/>
        <w:spacing w:before="119"/>
      </w:pPr>
      <w:r>
        <w:t>Improved</w:t>
      </w:r>
      <w:r>
        <w:rPr>
          <w:spacing w:val="-10"/>
        </w:rPr>
        <w:t xml:space="preserve"> </w:t>
      </w:r>
      <w:r>
        <w:rPr>
          <w:spacing w:val="-1"/>
        </w:rPr>
        <w:t>population</w:t>
      </w:r>
      <w:r>
        <w:rPr>
          <w:spacing w:val="-9"/>
        </w:rPr>
        <w:t xml:space="preserve"> </w:t>
      </w:r>
      <w:r>
        <w:rPr>
          <w:spacing w:val="-1"/>
        </w:rPr>
        <w:t>structure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10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regular</w:t>
      </w:r>
      <w:r>
        <w:rPr>
          <w:spacing w:val="-10"/>
        </w:rPr>
        <w:t xml:space="preserve"> </w:t>
      </w:r>
      <w:r>
        <w:t>recruitment,</w:t>
      </w:r>
      <w:r>
        <w:rPr>
          <w:spacing w:val="-11"/>
        </w:rPr>
        <w:t xml:space="preserve"> </w:t>
      </w:r>
      <w:r>
        <w:rPr>
          <w:spacing w:val="-1"/>
        </w:rPr>
        <w:t>including:</w:t>
      </w:r>
    </w:p>
    <w:p w14:paraId="0FFA79E5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119" w:line="277" w:lineRule="auto"/>
        <w:ind w:right="591" w:hanging="369"/>
      </w:pPr>
      <w:r>
        <w:rPr>
          <w:spacing w:val="-1"/>
        </w:rPr>
        <w:t>Short-lived</w:t>
      </w:r>
      <w:r>
        <w:rPr>
          <w:spacing w:val="-9"/>
        </w:rPr>
        <w:t xml:space="preserve"> </w:t>
      </w:r>
      <w:r>
        <w:rPr>
          <w:spacing w:val="-1"/>
        </w:rPr>
        <w:t>species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abundance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pre-2007</w:t>
      </w:r>
      <w:r>
        <w:rPr>
          <w:spacing w:val="-8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rPr>
          <w:spacing w:val="-1"/>
        </w:rPr>
        <w:t>success</w:t>
      </w:r>
      <w:r>
        <w:rPr>
          <w:spacing w:val="91"/>
          <w:w w:val="99"/>
        </w:rPr>
        <w:t xml:space="preserve"> </w:t>
      </w:r>
      <w:r>
        <w:t>every</w:t>
      </w:r>
      <w:r>
        <w:rPr>
          <w:spacing w:val="-7"/>
        </w:rPr>
        <w:t xml:space="preserve"> </w:t>
      </w:r>
      <w:r>
        <w:t>1</w:t>
      </w:r>
      <w:r>
        <w:rPr>
          <w:rFonts w:cs="Century Gothic"/>
        </w:rPr>
        <w:t>–</w:t>
      </w:r>
      <w:r>
        <w:t>2</w:t>
      </w:r>
      <w:r>
        <w:rPr>
          <w:spacing w:val="-8"/>
        </w:rPr>
        <w:t xml:space="preserve"> </w:t>
      </w:r>
      <w:r>
        <w:t>years.</w:t>
      </w:r>
    </w:p>
    <w:p w14:paraId="0FFA79E6" w14:textId="77777777" w:rsidR="00546579" w:rsidRDefault="00546579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14:paraId="0FFA79E7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line="274" w:lineRule="auto"/>
        <w:ind w:right="481" w:hanging="369"/>
      </w:pPr>
      <w:r>
        <w:t>Moderate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long-lived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spread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age</w:t>
      </w:r>
      <w:r>
        <w:rPr>
          <w:spacing w:val="-6"/>
        </w:rPr>
        <w:t xml:space="preserve"> </w:t>
      </w:r>
      <w:r>
        <w:rPr>
          <w:spacing w:val="-1"/>
        </w:rPr>
        <w:t>classes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annual</w:t>
      </w:r>
      <w:r>
        <w:rPr>
          <w:spacing w:val="-5"/>
        </w:rPr>
        <w:t xml:space="preserve"> </w:t>
      </w:r>
      <w:r>
        <w:t>recruitment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80</w:t>
      </w:r>
      <w:r>
        <w:rPr>
          <w:spacing w:val="-3"/>
        </w:rPr>
        <w:t xml:space="preserve"> </w:t>
      </w:r>
      <w:r>
        <w:t>per</w:t>
      </w:r>
      <w:r>
        <w:rPr>
          <w:spacing w:val="41"/>
          <w:w w:val="99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years.</w:t>
      </w:r>
    </w:p>
    <w:p w14:paraId="0FFA79E8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6"/>
          <w:szCs w:val="16"/>
        </w:rPr>
      </w:pPr>
    </w:p>
    <w:p w14:paraId="0FFA79E9" w14:textId="77777777" w:rsidR="00546579" w:rsidRDefault="001950B3">
      <w:pPr>
        <w:pStyle w:val="BodyText"/>
      </w:pPr>
      <w:r>
        <w:t>Increased</w:t>
      </w:r>
      <w:r>
        <w:rPr>
          <w:spacing w:val="-10"/>
        </w:rPr>
        <w:t xml:space="preserve"> </w:t>
      </w:r>
      <w:r>
        <w:t>movements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rPr>
          <w:spacing w:val="-1"/>
        </w:rPr>
        <w:t>species.</w:t>
      </w:r>
    </w:p>
    <w:p w14:paraId="0FFA79EA" w14:textId="77777777" w:rsidR="00546579" w:rsidRDefault="001950B3">
      <w:pPr>
        <w:pStyle w:val="BodyText"/>
        <w:spacing w:before="119"/>
      </w:pPr>
      <w:r>
        <w:t>Expanded</w:t>
      </w:r>
      <w:r>
        <w:rPr>
          <w:spacing w:val="-9"/>
        </w:rPr>
        <w:t xml:space="preserve"> </w:t>
      </w:r>
      <w:r>
        <w:rPr>
          <w:spacing w:val="-1"/>
        </w:rPr>
        <w:t>distribution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rPr>
          <w:spacing w:val="-1"/>
        </w:rPr>
        <w:t>species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populations.</w:t>
      </w:r>
    </w:p>
    <w:p w14:paraId="0FFA79EB" w14:textId="77777777" w:rsidR="00546579" w:rsidRDefault="001950B3">
      <w:pPr>
        <w:pStyle w:val="Heading3"/>
        <w:spacing w:before="119"/>
        <w:rPr>
          <w:b w:val="0"/>
          <w:bCs w:val="0"/>
        </w:rPr>
      </w:pPr>
      <w:r>
        <w:rPr>
          <w:spacing w:val="-1"/>
        </w:rPr>
        <w:t>Key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Gwydir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-1"/>
        </w:rPr>
        <w:t>Valley</w:t>
      </w:r>
      <w:r>
        <w:rPr>
          <w:spacing w:val="-4"/>
        </w:rPr>
        <w:t xml:space="preserve"> </w:t>
      </w:r>
      <w:r>
        <w:rPr>
          <w:spacing w:val="-1"/>
        </w:rPr>
        <w:t>include:</w:t>
      </w:r>
    </w:p>
    <w:p w14:paraId="0FFA79EC" w14:textId="77777777" w:rsidR="00546579" w:rsidRDefault="00546579">
      <w:pPr>
        <w:spacing w:before="6"/>
        <w:rPr>
          <w:rFonts w:ascii="Century Gothic" w:eastAsia="Century Gothic" w:hAnsi="Century Gothic" w:cs="Century Gothic"/>
          <w:b/>
          <w:bCs/>
          <w:sz w:val="9"/>
          <w:szCs w:val="9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8"/>
        <w:gridCol w:w="3543"/>
        <w:gridCol w:w="3010"/>
      </w:tblGrid>
      <w:tr w:rsidR="00546579" w14:paraId="0FFA79F2" w14:textId="77777777">
        <w:trPr>
          <w:trHeight w:hRule="exact" w:val="622"/>
        </w:trPr>
        <w:tc>
          <w:tcPr>
            <w:tcW w:w="3228" w:type="dxa"/>
            <w:tcBorders>
              <w:top w:val="nil"/>
              <w:left w:val="nil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0FFA79ED" w14:textId="77777777" w:rsidR="00546579" w:rsidRDefault="00546579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FFA79EE" w14:textId="77777777" w:rsidR="00546579" w:rsidRDefault="001950B3">
            <w:pPr>
              <w:pStyle w:val="TableParagraph"/>
              <w:ind w:left="1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Species</w:t>
            </w:r>
          </w:p>
        </w:tc>
        <w:tc>
          <w:tcPr>
            <w:tcW w:w="3543" w:type="dxa"/>
            <w:tcBorders>
              <w:top w:val="nil"/>
              <w:left w:val="single" w:sz="3" w:space="0" w:color="ACE0DB"/>
              <w:bottom w:val="single" w:sz="8" w:space="0" w:color="A6A6A6"/>
              <w:right w:val="single" w:sz="3" w:space="0" w:color="ACE0DB"/>
            </w:tcBorders>
            <w:shd w:val="clear" w:color="auto" w:fill="00A08E"/>
          </w:tcPr>
          <w:p w14:paraId="0FFA79EF" w14:textId="77777777" w:rsidR="00546579" w:rsidRDefault="00546579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b/>
                <w:bCs/>
                <w:sz w:val="15"/>
                <w:szCs w:val="15"/>
              </w:rPr>
            </w:pPr>
          </w:p>
          <w:p w14:paraId="0FFA79F0" w14:textId="77777777" w:rsidR="00546579" w:rsidRDefault="001950B3">
            <w:pPr>
              <w:pStyle w:val="TableParagraph"/>
              <w:ind w:left="10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color w:val="FFFFFF"/>
                <w:spacing w:val="-1"/>
                <w:sz w:val="20"/>
              </w:rPr>
              <w:t>Specific</w:t>
            </w:r>
            <w:r>
              <w:rPr>
                <w:rFonts w:ascii="Century Gothic"/>
                <w:color w:val="FFFFFF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color w:val="FFFFFF"/>
                <w:spacing w:val="-1"/>
                <w:sz w:val="20"/>
              </w:rPr>
              <w:t>outcomes</w:t>
            </w:r>
          </w:p>
        </w:tc>
        <w:tc>
          <w:tcPr>
            <w:tcW w:w="3010" w:type="dxa"/>
            <w:tcBorders>
              <w:top w:val="nil"/>
              <w:left w:val="single" w:sz="3" w:space="0" w:color="ACE0DB"/>
              <w:bottom w:val="single" w:sz="8" w:space="0" w:color="A6A6A6"/>
              <w:right w:val="nil"/>
            </w:tcBorders>
            <w:shd w:val="clear" w:color="auto" w:fill="00A08E"/>
          </w:tcPr>
          <w:p w14:paraId="0FFA79F1" w14:textId="77777777" w:rsidR="00546579" w:rsidRDefault="001950B3">
            <w:pPr>
              <w:pStyle w:val="TableParagraph"/>
              <w:spacing w:before="63"/>
              <w:ind w:left="106" w:right="102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In-scope</w:t>
            </w:r>
            <w:r>
              <w:rPr>
                <w:rFonts w:ascii="Century Gothic" w:eastAsia="Century Gothic" w:hAnsi="Century Gothic" w:cs="Century Gothic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for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pacing w:val="-1"/>
                <w:sz w:val="20"/>
                <w:szCs w:val="20"/>
              </w:rPr>
              <w:t>C’th</w:t>
            </w:r>
            <w:r>
              <w:rPr>
                <w:rFonts w:ascii="Century Gothic" w:eastAsia="Century Gothic" w:hAnsi="Century Gothic" w:cs="Century Gothic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e-</w:t>
            </w:r>
            <w:r>
              <w:rPr>
                <w:rFonts w:ascii="Century Gothic" w:eastAsia="Century Gothic" w:hAnsi="Century Gothic" w:cs="Century Gothic"/>
                <w:color w:val="FFFFFF"/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color w:val="FFFFFF"/>
                <w:sz w:val="20"/>
                <w:szCs w:val="20"/>
              </w:rPr>
              <w:t>watering?</w:t>
            </w:r>
          </w:p>
        </w:tc>
      </w:tr>
      <w:tr w:rsidR="00546579" w14:paraId="0FFA79F6" w14:textId="77777777">
        <w:trPr>
          <w:trHeight w:hRule="exact" w:val="629"/>
        </w:trPr>
        <w:tc>
          <w:tcPr>
            <w:tcW w:w="32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9F3" w14:textId="77777777" w:rsidR="00546579" w:rsidRDefault="001950B3">
            <w:pPr>
              <w:pStyle w:val="TableParagraph"/>
              <w:spacing w:before="62"/>
              <w:ind w:left="97" w:right="3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Freshwater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catfish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Tandanus</w:t>
            </w:r>
            <w:r>
              <w:rPr>
                <w:rFonts w:ascii="Century Gothic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tandanus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5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9F4" w14:textId="77777777" w:rsidR="00546579" w:rsidRDefault="001950B3">
            <w:pPr>
              <w:pStyle w:val="TableParagraph"/>
              <w:spacing w:before="62"/>
              <w:ind w:left="97" w:right="15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existing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Gwydir</w:t>
            </w:r>
          </w:p>
        </w:tc>
        <w:tc>
          <w:tcPr>
            <w:tcW w:w="30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9F5" w14:textId="77777777" w:rsidR="00546579" w:rsidRDefault="001950B3">
            <w:pPr>
              <w:pStyle w:val="TableParagraph"/>
              <w:spacing w:before="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546579" w14:paraId="0FFA79FA" w14:textId="77777777">
        <w:trPr>
          <w:trHeight w:hRule="exact" w:val="877"/>
        </w:trPr>
        <w:tc>
          <w:tcPr>
            <w:tcW w:w="32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9F7" w14:textId="77777777" w:rsidR="00546579" w:rsidRDefault="001950B3">
            <w:pPr>
              <w:pStyle w:val="TableParagraph"/>
              <w:spacing w:before="64"/>
              <w:ind w:left="97" w:right="54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Golden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Macquaria</w:t>
            </w:r>
            <w:r>
              <w:rPr>
                <w:rFonts w:ascii="Century Gothic"/>
                <w:i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ambigua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5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9F8" w14:textId="77777777" w:rsidR="00546579" w:rsidRDefault="001950B3">
            <w:pPr>
              <w:pStyle w:val="TableParagraph"/>
              <w:spacing w:before="64"/>
              <w:ind w:left="97" w:right="33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populations</w:t>
            </w:r>
          </w:p>
        </w:tc>
        <w:tc>
          <w:tcPr>
            <w:tcW w:w="30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9F9" w14:textId="77777777" w:rsidR="00546579" w:rsidRDefault="001950B3">
            <w:pPr>
              <w:pStyle w:val="TableParagraph"/>
              <w:spacing w:before="64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546579" w14:paraId="0FFA79FE" w14:textId="77777777">
        <w:trPr>
          <w:trHeight w:hRule="exact" w:val="875"/>
        </w:trPr>
        <w:tc>
          <w:tcPr>
            <w:tcW w:w="32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9FB" w14:textId="77777777" w:rsidR="00546579" w:rsidRDefault="001950B3">
            <w:pPr>
              <w:pStyle w:val="TableParagraph"/>
              <w:spacing w:before="63"/>
              <w:ind w:left="97" w:right="34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Murray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cod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Maccullochella</w:t>
            </w:r>
            <w:r>
              <w:rPr>
                <w:rFonts w:ascii="Century Gothic"/>
                <w:i/>
                <w:spacing w:val="40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i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peelii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5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9FC" w14:textId="77777777" w:rsidR="00546579" w:rsidRDefault="001950B3">
            <w:pPr>
              <w:pStyle w:val="TableParagraph"/>
              <w:spacing w:before="63"/>
              <w:ind w:left="97" w:right="33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</w:t>
            </w:r>
            <w:r>
              <w:rPr>
                <w:rFonts w:ascii="Century Gothic" w:eastAsia="Century Gothic" w:hAnsi="Century Gothic" w:cs="Century Gothic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10–15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per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of</w:t>
            </w:r>
            <w:r>
              <w:rPr>
                <w:rFonts w:ascii="Century Gothic" w:eastAsia="Century Gothic" w:hAnsi="Century Gothic" w:cs="Century Gothic"/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mature</w:t>
            </w:r>
            <w:r>
              <w:rPr>
                <w:rFonts w:ascii="Century Gothic" w:eastAsia="Century Gothic" w:hAnsi="Century Gothic" w:cs="Century Gothic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fish</w:t>
            </w:r>
            <w:r>
              <w:rPr>
                <w:rFonts w:ascii="Century Gothic" w:eastAsia="Century Gothic" w:hAnsi="Century Gothic" w:cs="Century Gothic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(of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legal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take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0"/>
                <w:szCs w:val="20"/>
              </w:rPr>
              <w:t>size)</w:t>
            </w:r>
            <w:r>
              <w:rPr>
                <w:rFonts w:ascii="Century Gothic" w:eastAsia="Century Gothic" w:hAnsi="Century Gothic" w:cs="Century Gothic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key</w:t>
            </w:r>
            <w:r>
              <w:rPr>
                <w:rFonts w:ascii="Century Gothic" w:eastAsia="Century Gothic" w:hAnsi="Century Gothic" w:cs="Century Gothic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populations</w:t>
            </w:r>
          </w:p>
        </w:tc>
        <w:tc>
          <w:tcPr>
            <w:tcW w:w="30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9FD" w14:textId="77777777" w:rsidR="00546579" w:rsidRDefault="001950B3">
            <w:pPr>
              <w:pStyle w:val="TableParagraph"/>
              <w:spacing w:before="63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546579" w14:paraId="0FFA7A02" w14:textId="77777777">
        <w:trPr>
          <w:trHeight w:hRule="exact" w:val="631"/>
        </w:trPr>
        <w:tc>
          <w:tcPr>
            <w:tcW w:w="32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9FF" w14:textId="77777777" w:rsidR="00546579" w:rsidRDefault="001950B3">
            <w:pPr>
              <w:pStyle w:val="TableParagraph"/>
              <w:spacing w:before="64"/>
              <w:ind w:left="97" w:right="72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Olive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perchlet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Ambassis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agassizii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5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A00" w14:textId="77777777" w:rsidR="00546579" w:rsidRDefault="001950B3">
            <w:pPr>
              <w:pStyle w:val="TableParagraph"/>
              <w:spacing w:before="64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-</w:t>
            </w:r>
          </w:p>
        </w:tc>
        <w:tc>
          <w:tcPr>
            <w:tcW w:w="30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A01" w14:textId="77777777" w:rsidR="00546579" w:rsidRDefault="001950B3">
            <w:pPr>
              <w:pStyle w:val="TableParagraph"/>
              <w:spacing w:before="64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  <w:tr w:rsidR="00546579" w14:paraId="0FFA7A06" w14:textId="77777777">
        <w:trPr>
          <w:trHeight w:hRule="exact" w:val="877"/>
        </w:trPr>
        <w:tc>
          <w:tcPr>
            <w:tcW w:w="32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A03" w14:textId="77777777" w:rsidR="00546579" w:rsidRDefault="001950B3">
            <w:pPr>
              <w:pStyle w:val="TableParagraph"/>
              <w:spacing w:before="62"/>
              <w:ind w:left="97" w:right="70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River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blackfish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(</w:t>
            </w:r>
            <w:r>
              <w:rPr>
                <w:rFonts w:ascii="Century Gothic"/>
                <w:i/>
                <w:sz w:val="20"/>
              </w:rPr>
              <w:t>Gadopsis</w:t>
            </w:r>
            <w:r>
              <w:rPr>
                <w:rFonts w:ascii="Century Gothic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pacing w:val="-1"/>
                <w:sz w:val="20"/>
              </w:rPr>
              <w:t>marmoratus</w:t>
            </w:r>
            <w:r>
              <w:rPr>
                <w:rFonts w:ascii="Century Gothic"/>
                <w:spacing w:val="-1"/>
                <w:sz w:val="20"/>
              </w:rPr>
              <w:t>)</w:t>
            </w:r>
          </w:p>
        </w:tc>
        <w:tc>
          <w:tcPr>
            <w:tcW w:w="35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A04" w14:textId="77777777" w:rsidR="00546579" w:rsidRDefault="001950B3">
            <w:pPr>
              <w:pStyle w:val="TableParagraph"/>
              <w:spacing w:before="62"/>
              <w:ind w:left="97" w:right="16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current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upland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systems</w:t>
            </w:r>
            <w:r>
              <w:rPr>
                <w:rFonts w:ascii="Century Gothic"/>
                <w:spacing w:val="4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Gwydir</w:t>
            </w:r>
          </w:p>
        </w:tc>
        <w:tc>
          <w:tcPr>
            <w:tcW w:w="30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  <w:shd w:val="clear" w:color="auto" w:fill="EBEBEB"/>
          </w:tcPr>
          <w:p w14:paraId="0FFA7A05" w14:textId="77777777" w:rsidR="00546579" w:rsidRDefault="001950B3">
            <w:pPr>
              <w:pStyle w:val="TableParagraph"/>
              <w:spacing w:before="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No</w:t>
            </w:r>
          </w:p>
        </w:tc>
      </w:tr>
      <w:tr w:rsidR="00546579" w14:paraId="0FFA7A0B" w14:textId="77777777">
        <w:trPr>
          <w:trHeight w:hRule="exact" w:val="876"/>
        </w:trPr>
        <w:tc>
          <w:tcPr>
            <w:tcW w:w="32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A07" w14:textId="77777777" w:rsidR="00546579" w:rsidRDefault="001950B3">
            <w:pPr>
              <w:pStyle w:val="TableParagraph"/>
              <w:spacing w:before="62"/>
              <w:ind w:left="97" w:right="75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Southern</w:t>
            </w:r>
            <w:r>
              <w:rPr>
                <w:rFonts w:ascii="Century Gothic"/>
                <w:spacing w:val="-2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purple-spotted</w:t>
            </w:r>
            <w:r>
              <w:rPr>
                <w:rFonts w:ascii="Century Gothic"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gudgeon</w:t>
            </w:r>
            <w:r>
              <w:rPr>
                <w:rFonts w:ascii="Century Gothic"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(</w:t>
            </w:r>
            <w:r>
              <w:rPr>
                <w:rFonts w:ascii="Century Gothic"/>
                <w:i/>
                <w:spacing w:val="-1"/>
                <w:sz w:val="20"/>
              </w:rPr>
              <w:t>Mogurnda</w:t>
            </w:r>
            <w:r>
              <w:rPr>
                <w:rFonts w:ascii="Century Gothic"/>
                <w:i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i/>
                <w:sz w:val="20"/>
              </w:rPr>
              <w:t>adspersa</w:t>
            </w:r>
            <w:r>
              <w:rPr>
                <w:rFonts w:ascii="Century Gothic"/>
                <w:sz w:val="20"/>
              </w:rPr>
              <w:t>)</w:t>
            </w:r>
          </w:p>
        </w:tc>
        <w:tc>
          <w:tcPr>
            <w:tcW w:w="354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A08" w14:textId="77777777" w:rsidR="00546579" w:rsidRDefault="001950B3">
            <w:pPr>
              <w:pStyle w:val="TableParagraph"/>
              <w:spacing w:before="62"/>
              <w:ind w:left="97" w:right="13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Expand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2"/>
                <w:sz w:val="20"/>
              </w:rPr>
              <w:t>(or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core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range)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populations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Gwydir.</w:t>
            </w:r>
          </w:p>
          <w:p w14:paraId="0FFA7A09" w14:textId="77777777" w:rsidR="00546579" w:rsidRDefault="001950B3">
            <w:pPr>
              <w:pStyle w:val="TableParagraph"/>
              <w:spacing w:line="245" w:lineRule="exact"/>
              <w:ind w:left="9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Establish</w:t>
            </w:r>
            <w:r>
              <w:rPr>
                <w:rFonts w:ascii="Century Gothic"/>
                <w:spacing w:val="-1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additional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populations</w:t>
            </w:r>
          </w:p>
        </w:tc>
        <w:tc>
          <w:tcPr>
            <w:tcW w:w="301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14:paraId="0FFA7A0A" w14:textId="77777777" w:rsidR="00546579" w:rsidRDefault="001950B3">
            <w:pPr>
              <w:pStyle w:val="TableParagraph"/>
              <w:spacing w:before="62"/>
              <w:ind w:left="9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z w:val="20"/>
              </w:rPr>
              <w:t>Yes</w:t>
            </w:r>
          </w:p>
        </w:tc>
      </w:tr>
    </w:tbl>
    <w:p w14:paraId="0FFA7A0C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  <w:sectPr w:rsidR="00546579">
          <w:pgSz w:w="11910" w:h="16840"/>
          <w:pgMar w:top="860" w:right="1300" w:bottom="1140" w:left="600" w:header="0" w:footer="953" w:gutter="0"/>
          <w:cols w:space="720"/>
        </w:sectPr>
      </w:pPr>
    </w:p>
    <w:p w14:paraId="0FFA7A0D" w14:textId="77777777" w:rsidR="00546579" w:rsidRDefault="001950B3">
      <w:pPr>
        <w:pStyle w:val="Heading1"/>
        <w:spacing w:line="513" w:lineRule="exact"/>
        <w:ind w:right="414"/>
        <w:rPr>
          <w:b w:val="0"/>
          <w:bCs w:val="0"/>
        </w:rPr>
      </w:pPr>
      <w:bookmarkStart w:id="32" w:name="_bookmark31"/>
      <w:bookmarkEnd w:id="32"/>
      <w:r>
        <w:rPr>
          <w:color w:val="5F4879"/>
          <w:spacing w:val="-1"/>
        </w:rPr>
        <w:t>Attachment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B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6"/>
        </w:rPr>
        <w:t xml:space="preserve"> </w:t>
      </w:r>
      <w:r>
        <w:rPr>
          <w:color w:val="5F4879"/>
          <w:spacing w:val="-1"/>
        </w:rPr>
        <w:t>Library</w:t>
      </w:r>
      <w:r>
        <w:rPr>
          <w:color w:val="5F4879"/>
          <w:spacing w:val="-8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11"/>
        </w:rPr>
        <w:t xml:space="preserve"> </w:t>
      </w:r>
      <w:r>
        <w:rPr>
          <w:color w:val="5F4879"/>
          <w:spacing w:val="-1"/>
        </w:rPr>
        <w:t>actions</w:t>
      </w:r>
    </w:p>
    <w:p w14:paraId="0FFA7A0E" w14:textId="77777777" w:rsidR="00546579" w:rsidRDefault="001950B3">
      <w:pPr>
        <w:pStyle w:val="Heading2"/>
        <w:spacing w:before="247"/>
        <w:ind w:left="107" w:right="414" w:firstLine="0"/>
        <w:rPr>
          <w:b w:val="0"/>
          <w:bCs w:val="0"/>
        </w:rPr>
      </w:pPr>
      <w:bookmarkStart w:id="33" w:name="_bookmark32"/>
      <w:bookmarkEnd w:id="33"/>
      <w:r>
        <w:rPr>
          <w:color w:val="5F4879"/>
          <w:spacing w:val="-1"/>
        </w:rPr>
        <w:t>Operational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considerations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in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the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Gwydir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River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Valley</w:t>
      </w:r>
    </w:p>
    <w:p w14:paraId="0FFA7A0F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A10" w14:textId="77777777" w:rsidR="00546579" w:rsidRDefault="001950B3">
      <w:pPr>
        <w:pStyle w:val="BodyText"/>
        <w:ind w:right="180"/>
        <w:rPr>
          <w:rFonts w:cs="Century Gothic"/>
        </w:rPr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6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currently</w:t>
      </w:r>
      <w:r>
        <w:rPr>
          <w:spacing w:val="-7"/>
        </w:rPr>
        <w:t xml:space="preserve"> </w:t>
      </w:r>
      <w:r>
        <w:rPr>
          <w:spacing w:val="-1"/>
        </w:rPr>
        <w:t>constrained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release</w:t>
      </w:r>
      <w:r>
        <w:rPr>
          <w:spacing w:val="71"/>
          <w:w w:val="99"/>
        </w:rPr>
        <w:t xml:space="preserve"> </w:t>
      </w:r>
      <w:r>
        <w:rPr>
          <w:spacing w:val="-1"/>
        </w:rPr>
        <w:t>capacities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storages,</w:t>
      </w:r>
      <w:r>
        <w:rPr>
          <w:spacing w:val="-9"/>
        </w:rPr>
        <w:t xml:space="preserve"> </w:t>
      </w:r>
      <w:r>
        <w:t>channel</w:t>
      </w:r>
      <w:r>
        <w:rPr>
          <w:spacing w:val="-9"/>
        </w:rPr>
        <w:t xml:space="preserve"> </w:t>
      </w:r>
      <w:r>
        <w:t>capacity,</w:t>
      </w:r>
      <w:r>
        <w:rPr>
          <w:spacing w:val="-11"/>
        </w:rPr>
        <w:t xml:space="preserve"> </w:t>
      </w:r>
      <w:r>
        <w:t>proximity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cropping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watercourses,</w:t>
      </w:r>
      <w:r>
        <w:rPr>
          <w:spacing w:val="-11"/>
        </w:rPr>
        <w:t xml:space="preserve"> </w:t>
      </w:r>
      <w:r>
        <w:t>control</w:t>
      </w:r>
      <w:r>
        <w:rPr>
          <w:w w:val="99"/>
        </w:rPr>
        <w:t xml:space="preserve"> </w:t>
      </w:r>
      <w:r>
        <w:rPr>
          <w:spacing w:val="74"/>
          <w:w w:val="99"/>
        </w:rPr>
        <w:t xml:space="preserve"> </w:t>
      </w:r>
      <w:r>
        <w:rPr>
          <w:spacing w:val="-1"/>
        </w:rPr>
        <w:t>structures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various</w:t>
      </w:r>
      <w:r>
        <w:rPr>
          <w:spacing w:val="-7"/>
        </w:rPr>
        <w:t xml:space="preserve"> </w:t>
      </w:r>
      <w:r>
        <w:t>operating</w:t>
      </w:r>
      <w:r>
        <w:rPr>
          <w:spacing w:val="-9"/>
        </w:rPr>
        <w:t xml:space="preserve"> </w:t>
      </w:r>
      <w:r>
        <w:t>practices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9"/>
        </w:rPr>
        <w:t xml:space="preserve"> </w:t>
      </w:r>
      <w:r>
        <w:rPr>
          <w:spacing w:val="-1"/>
        </w:rPr>
        <w:t>constraints.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been</w:t>
      </w:r>
      <w:r>
        <w:rPr>
          <w:spacing w:val="74"/>
          <w:w w:val="99"/>
        </w:rPr>
        <w:t xml:space="preserve"> </w:t>
      </w:r>
      <w:r>
        <w:rPr>
          <w:rFonts w:cs="Century Gothic"/>
        </w:rPr>
        <w:t>identified</w:t>
      </w:r>
      <w:r>
        <w:rPr>
          <w:rFonts w:cs="Century Gothic"/>
          <w:spacing w:val="-10"/>
        </w:rPr>
        <w:t xml:space="preserve"> </w:t>
      </w:r>
      <w:r>
        <w:rPr>
          <w:rFonts w:cs="Century Gothic"/>
          <w:spacing w:val="-1"/>
        </w:rPr>
        <w:t>in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MDBA’s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constraints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management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strategy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(MDBA</w:t>
      </w:r>
      <w:r>
        <w:rPr>
          <w:rFonts w:cs="Century Gothic"/>
          <w:spacing w:val="-12"/>
        </w:rPr>
        <w:t xml:space="preserve"> </w:t>
      </w:r>
      <w:r>
        <w:rPr>
          <w:rFonts w:cs="Century Gothic"/>
        </w:rPr>
        <w:t>2013).</w:t>
      </w:r>
    </w:p>
    <w:p w14:paraId="0FFA7A11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A12" w14:textId="77777777" w:rsidR="00546579" w:rsidRDefault="001950B3">
      <w:pPr>
        <w:pStyle w:val="BodyText"/>
        <w:ind w:right="300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distribution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lying</w:t>
      </w:r>
      <w:r>
        <w:rPr>
          <w:spacing w:val="-6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depends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amount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extraction</w:t>
      </w:r>
      <w:r>
        <w:rPr>
          <w:spacing w:val="65"/>
          <w:w w:val="99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control</w:t>
      </w:r>
      <w:r>
        <w:rPr>
          <w:spacing w:val="-7"/>
        </w:rPr>
        <w:t xml:space="preserve"> </w:t>
      </w:r>
      <w:r>
        <w:rPr>
          <w:spacing w:val="-1"/>
        </w:rPr>
        <w:t>structures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wetlands.</w:t>
      </w:r>
      <w:r>
        <w:rPr>
          <w:spacing w:val="-10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rPr>
          <w:spacing w:val="-1"/>
        </w:rPr>
        <w:t>possible,</w:t>
      </w:r>
      <w:r>
        <w:rPr>
          <w:spacing w:val="-10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deliveries</w:t>
      </w:r>
      <w:r>
        <w:rPr>
          <w:spacing w:val="-9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80"/>
          <w:w w:val="99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mimic</w:t>
      </w:r>
      <w:r>
        <w:rPr>
          <w:spacing w:val="-7"/>
        </w:rPr>
        <w:t xml:space="preserve"> </w:t>
      </w:r>
      <w:r>
        <w:rPr>
          <w:spacing w:val="-1"/>
        </w:rPr>
        <w:t>patterns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7"/>
        </w:rPr>
        <w:t xml:space="preserve"> </w:t>
      </w:r>
      <w:r>
        <w:rPr>
          <w:spacing w:val="-1"/>
        </w:rPr>
        <w:t>inundation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core</w:t>
      </w:r>
      <w:r>
        <w:rPr>
          <w:spacing w:val="-8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water</w:t>
      </w:r>
      <w:r>
        <w:rPr>
          <w:spacing w:val="72"/>
          <w:w w:val="99"/>
        </w:rPr>
        <w:t xml:space="preserve"> </w:t>
      </w:r>
      <w:r>
        <w:rPr>
          <w:spacing w:val="-1"/>
        </w:rP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warmer</w:t>
      </w:r>
      <w:r>
        <w:rPr>
          <w:spacing w:val="-7"/>
        </w:rPr>
        <w:t xml:space="preserve"> </w:t>
      </w:r>
      <w:r>
        <w:t>summer</w:t>
      </w:r>
      <w:r>
        <w:rPr>
          <w:spacing w:val="-7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sufficient</w:t>
      </w:r>
      <w:r>
        <w:rPr>
          <w:spacing w:val="-7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time.</w:t>
      </w:r>
      <w:r>
        <w:rPr>
          <w:spacing w:val="-3"/>
        </w:rPr>
        <w:t xml:space="preserve"> </w:t>
      </w:r>
      <w:r>
        <w:t>However,</w:t>
      </w:r>
      <w:r>
        <w:rPr>
          <w:spacing w:val="-7"/>
        </w:rPr>
        <w:t xml:space="preserve"> </w:t>
      </w:r>
      <w:r>
        <w:rPr>
          <w:spacing w:val="-1"/>
        </w:rPr>
        <w:t>spring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summer</w:t>
      </w:r>
      <w:r>
        <w:rPr>
          <w:spacing w:val="70"/>
          <w:w w:val="99"/>
        </w:rPr>
        <w:t xml:space="preserve"> </w:t>
      </w:r>
      <w:r>
        <w:rPr>
          <w:spacing w:val="-1"/>
        </w:rPr>
        <w:t>deliveries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wetlands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constrained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crops</w:t>
      </w:r>
      <w:r>
        <w:rPr>
          <w:spacing w:val="-8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wetland</w:t>
      </w:r>
      <w:r>
        <w:rPr>
          <w:spacing w:val="84"/>
          <w:w w:val="99"/>
        </w:rPr>
        <w:t xml:space="preserve"> </w:t>
      </w:r>
      <w:r>
        <w:t>areas</w:t>
      </w:r>
      <w:r>
        <w:rPr>
          <w:spacing w:val="-9"/>
        </w:rPr>
        <w:t xml:space="preserve"> </w:t>
      </w: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harvest</w:t>
      </w:r>
      <w:r>
        <w:rPr>
          <w:spacing w:val="-6"/>
        </w:rPr>
        <w:t xml:space="preserve"> </w:t>
      </w:r>
      <w:r>
        <w:t>period.</w:t>
      </w:r>
    </w:p>
    <w:p w14:paraId="0FFA7A13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A14" w14:textId="77777777" w:rsidR="00546579" w:rsidRDefault="001950B3">
      <w:pPr>
        <w:pStyle w:val="BodyText"/>
        <w:ind w:right="149"/>
      </w:pPr>
      <w:r>
        <w:rPr>
          <w:spacing w:val="-1"/>
        </w:rPr>
        <w:t>During</w:t>
      </w:r>
      <w:r>
        <w:rPr>
          <w:spacing w:val="-8"/>
        </w:rPr>
        <w:t xml:space="preserve"> </w:t>
      </w:r>
      <w:r>
        <w:t>periods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peak</w:t>
      </w:r>
      <w:r>
        <w:rPr>
          <w:spacing w:val="-7"/>
        </w:rPr>
        <w:t xml:space="preserve"> </w:t>
      </w:r>
      <w:r>
        <w:t>demand</w:t>
      </w:r>
      <w:r>
        <w:rPr>
          <w:spacing w:val="-7"/>
        </w:rPr>
        <w:t xml:space="preserve"> </w:t>
      </w:r>
      <w:r>
        <w:t>channel</w:t>
      </w:r>
      <w:r>
        <w:rPr>
          <w:spacing w:val="-6"/>
        </w:rPr>
        <w:t xml:space="preserve"> </w:t>
      </w:r>
      <w:r>
        <w:rPr>
          <w:spacing w:val="-1"/>
        </w:rPr>
        <w:t>capacity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rPr>
          <w:spacing w:val="-1"/>
        </w:rPr>
        <w:t>constraint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meeting</w:t>
      </w:r>
      <w:r>
        <w:rPr>
          <w:spacing w:val="-7"/>
        </w:rPr>
        <w:t xml:space="preserve"> </w:t>
      </w:r>
      <w:r>
        <w:t>both</w:t>
      </w:r>
      <w:r>
        <w:rPr>
          <w:spacing w:val="41"/>
          <w:w w:val="99"/>
        </w:rPr>
        <w:t xml:space="preserve"> </w:t>
      </w:r>
      <w:r>
        <w:rPr>
          <w:spacing w:val="-1"/>
        </w:rPr>
        <w:t>consumptive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demand.</w:t>
      </w:r>
      <w:r>
        <w:rPr>
          <w:spacing w:val="-8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rPr>
          <w:spacing w:val="-1"/>
        </w:rPr>
        <w:t>capacity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likely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exceeded</w:t>
      </w:r>
      <w:r>
        <w:rPr>
          <w:spacing w:val="-8"/>
        </w:rPr>
        <w:t xml:space="preserve"> </w:t>
      </w:r>
      <w:r>
        <w:t>river</w:t>
      </w:r>
      <w:r>
        <w:rPr>
          <w:spacing w:val="50"/>
          <w:w w:val="99"/>
        </w:rPr>
        <w:t xml:space="preserve"> </w:t>
      </w:r>
      <w:r>
        <w:rPr>
          <w:spacing w:val="-1"/>
        </w:rPr>
        <w:t>operators</w:t>
      </w:r>
      <w:r>
        <w:rPr>
          <w:spacing w:val="-9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rationalise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capacity</w:t>
      </w:r>
      <w:r>
        <w:rPr>
          <w:spacing w:val="-9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users.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1"/>
        </w:rP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compounded</w:t>
      </w:r>
      <w:r>
        <w:rPr>
          <w:spacing w:val="-7"/>
        </w:rPr>
        <w:t xml:space="preserve"> </w:t>
      </w:r>
      <w:r>
        <w:rPr>
          <w:spacing w:val="1"/>
        </w:rPr>
        <w:t>by</w:t>
      </w:r>
      <w:r>
        <w:rPr>
          <w:spacing w:val="106"/>
          <w:w w:val="99"/>
        </w:rPr>
        <w:t xml:space="preserve"> </w:t>
      </w:r>
      <w:r>
        <w:rPr>
          <w:spacing w:val="-1"/>
        </w:rPr>
        <w:t>cropping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harvest</w:t>
      </w:r>
      <w:r>
        <w:rPr>
          <w:spacing w:val="-6"/>
        </w:rPr>
        <w:t xml:space="preserve"> </w:t>
      </w:r>
      <w:r>
        <w:rPr>
          <w:spacing w:val="-1"/>
        </w:rPr>
        <w:t>cycles</w:t>
      </w:r>
      <w:r>
        <w:rPr>
          <w:spacing w:val="-5"/>
        </w:rPr>
        <w:t xml:space="preserve"> </w:t>
      </w:r>
      <w:r>
        <w:rPr>
          <w:spacing w:val="-1"/>
        </w:rPr>
        <w:t>pushing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>later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season</w:t>
      </w:r>
      <w:r>
        <w:rPr>
          <w:spacing w:val="-2"/>
        </w:rPr>
        <w:t xml:space="preserve"> </w:t>
      </w:r>
      <w:r>
        <w:rPr>
          <w:spacing w:val="-1"/>
        </w:rPr>
        <w:t>reducing</w:t>
      </w:r>
      <w:r>
        <w:rPr>
          <w:spacing w:val="-7"/>
        </w:rPr>
        <w:t xml:space="preserve"> </w:t>
      </w:r>
      <w:r>
        <w:t>the</w:t>
      </w:r>
      <w:r>
        <w:rPr>
          <w:spacing w:val="83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10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window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core</w:t>
      </w:r>
      <w:r>
        <w:rPr>
          <w:spacing w:val="-7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areas.</w:t>
      </w:r>
      <w:r>
        <w:rPr>
          <w:spacing w:val="-10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circumstances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ecological</w:t>
      </w:r>
      <w:r>
        <w:rPr>
          <w:spacing w:val="66"/>
          <w:w w:val="99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compromised</w:t>
      </w:r>
      <w:r>
        <w:rPr>
          <w:spacing w:val="-5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</w:t>
      </w:r>
      <w:r>
        <w:t>onmental</w:t>
      </w:r>
      <w:r>
        <w:rPr>
          <w:spacing w:val="41"/>
          <w:w w:val="99"/>
        </w:rPr>
        <w:t xml:space="preserve"> </w:t>
      </w:r>
      <w:r>
        <w:t>water.</w:t>
      </w:r>
    </w:p>
    <w:p w14:paraId="0FFA7A15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16" w14:textId="77777777" w:rsidR="00546579" w:rsidRDefault="001950B3">
      <w:pPr>
        <w:pStyle w:val="BodyText"/>
        <w:ind w:right="184"/>
      </w:pPr>
      <w:r>
        <w:t>In-stream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actions,</w:t>
      </w:r>
      <w:r>
        <w:rPr>
          <w:spacing w:val="-9"/>
        </w:rPr>
        <w:t xml:space="preserve"> </w:t>
      </w:r>
      <w:r>
        <w:t>particularly</w:t>
      </w:r>
      <w:r>
        <w:rPr>
          <w:spacing w:val="-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Mehi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Carole</w:t>
      </w:r>
      <w:r>
        <w:rPr>
          <w:spacing w:val="-7"/>
        </w:rPr>
        <w:t xml:space="preserve"> </w:t>
      </w:r>
      <w:r>
        <w:t>Creek,</w:t>
      </w:r>
      <w:r>
        <w:rPr>
          <w:spacing w:val="-9"/>
        </w:rPr>
        <w:t xml:space="preserve"> </w:t>
      </w:r>
      <w:r>
        <w:rPr>
          <w:spacing w:val="1"/>
        </w:rPr>
        <w:t>may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timed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occur</w:t>
      </w:r>
      <w:r>
        <w:rPr>
          <w:spacing w:val="34"/>
          <w:w w:val="99"/>
        </w:rPr>
        <w:t xml:space="preserve"> </w:t>
      </w:r>
      <w:r>
        <w:rPr>
          <w:spacing w:val="-1"/>
        </w:rPr>
        <w:t>prior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irrigation</w:t>
      </w:r>
      <w:r>
        <w:rPr>
          <w:spacing w:val="-5"/>
        </w:rPr>
        <w:t xml:space="preserve"> </w:t>
      </w:r>
      <w:r>
        <w:t>water.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irrigation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t>in</w:t>
      </w:r>
      <w:r>
        <w:rPr>
          <w:spacing w:val="54"/>
          <w:w w:val="99"/>
        </w:rPr>
        <w:t xml:space="preserve"> </w:t>
      </w:r>
      <w:r>
        <w:t>stream</w:t>
      </w:r>
      <w:r>
        <w:rPr>
          <w:spacing w:val="-10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t>may</w:t>
      </w:r>
      <w:r>
        <w:rPr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outcomes.</w:t>
      </w:r>
      <w:r>
        <w:rPr>
          <w:spacing w:val="-10"/>
        </w:rPr>
        <w:t xml:space="preserve"> </w:t>
      </w:r>
      <w:r>
        <w:t>While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2"/>
        </w:rPr>
        <w:t>such</w:t>
      </w:r>
      <w:r>
        <w:rPr>
          <w:spacing w:val="51"/>
          <w:w w:val="99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target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7"/>
        </w:rPr>
        <w:t xml:space="preserve"> </w:t>
      </w:r>
      <w:r>
        <w:rPr>
          <w:spacing w:val="-1"/>
        </w:rPr>
        <w:t>must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accounted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1"/>
        </w:rPr>
        <w:t>at</w:t>
      </w:r>
      <w:r>
        <w:rPr>
          <w:spacing w:val="-5"/>
        </w:rPr>
        <w:t xml:space="preserve"> </w:t>
      </w:r>
      <w:r>
        <w:t>a</w:t>
      </w:r>
      <w:r>
        <w:rPr>
          <w:spacing w:val="50"/>
          <w:w w:val="99"/>
        </w:rPr>
        <w:t xml:space="preserve"> </w:t>
      </w:r>
      <w:r>
        <w:t>single</w:t>
      </w:r>
      <w:r>
        <w:rPr>
          <w:spacing w:val="-8"/>
        </w:rPr>
        <w:t xml:space="preserve"> </w:t>
      </w:r>
      <w:r>
        <w:rPr>
          <w:spacing w:val="-1"/>
        </w:rPr>
        <w:t>point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system.</w:t>
      </w:r>
      <w:r>
        <w:rPr>
          <w:spacing w:val="-7"/>
        </w:rPr>
        <w:t xml:space="preserve"> </w:t>
      </w:r>
      <w:r>
        <w:t>Extractions</w:t>
      </w:r>
      <w:r>
        <w:rPr>
          <w:spacing w:val="-7"/>
        </w:rPr>
        <w:t xml:space="preserve"> </w:t>
      </w:r>
      <w:r>
        <w:t>downstream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accounting</w:t>
      </w:r>
      <w:r>
        <w:rPr>
          <w:spacing w:val="-8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reduce</w:t>
      </w:r>
      <w:r>
        <w:rPr>
          <w:spacing w:val="-7"/>
        </w:rPr>
        <w:t xml:space="preserve"> </w:t>
      </w:r>
      <w:r>
        <w:t>the</w:t>
      </w:r>
      <w:r>
        <w:rPr>
          <w:spacing w:val="46"/>
          <w:w w:val="99"/>
        </w:rPr>
        <w:t xml:space="preserve"> </w:t>
      </w:r>
      <w:r>
        <w:t>en</w:t>
      </w:r>
      <w:r>
        <w:t>vironmental</w:t>
      </w:r>
      <w:r>
        <w:rPr>
          <w:spacing w:val="-7"/>
        </w:rPr>
        <w:t xml:space="preserve"> </w:t>
      </w:r>
      <w:r>
        <w:rPr>
          <w:spacing w:val="-1"/>
        </w:rPr>
        <w:t>outcomes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lower</w:t>
      </w:r>
      <w:r>
        <w:rPr>
          <w:spacing w:val="-7"/>
        </w:rPr>
        <w:t xml:space="preserve"> </w:t>
      </w:r>
      <w:r>
        <w:t>reaches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system.</w:t>
      </w:r>
      <w:r>
        <w:rPr>
          <w:spacing w:val="-9"/>
        </w:rPr>
        <w:t xml:space="preserve"> </w:t>
      </w:r>
      <w:r>
        <w:rPr>
          <w:spacing w:val="1"/>
        </w:rPr>
        <w:t>In-stream</w:t>
      </w:r>
      <w:r>
        <w:rPr>
          <w:spacing w:val="-7"/>
        </w:rPr>
        <w:t xml:space="preserve"> </w:t>
      </w:r>
      <w:r>
        <w:rPr>
          <w:spacing w:val="-1"/>
        </w:rPr>
        <w:t>deliveries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Mehi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58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Carole</w:t>
      </w:r>
      <w:r>
        <w:rPr>
          <w:spacing w:val="-5"/>
        </w:rPr>
        <w:t xml:space="preserve"> </w:t>
      </w:r>
      <w:r>
        <w:rPr>
          <w:spacing w:val="-1"/>
        </w:rPr>
        <w:t>Creek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1"/>
        </w:rPr>
        <w:t>Barwon-</w:t>
      </w:r>
      <w:r>
        <w:rPr>
          <w:spacing w:val="75"/>
          <w:w w:val="99"/>
        </w:rPr>
        <w:t xml:space="preserve"> </w:t>
      </w:r>
      <w:r>
        <w:t>Darling</w:t>
      </w:r>
      <w:r>
        <w:rPr>
          <w:spacing w:val="-15"/>
        </w:rPr>
        <w:t xml:space="preserve"> </w:t>
      </w:r>
      <w:r>
        <w:rPr>
          <w:spacing w:val="-1"/>
        </w:rPr>
        <w:t>system.</w:t>
      </w:r>
    </w:p>
    <w:p w14:paraId="0FFA7A17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18" w14:textId="77777777" w:rsidR="00546579" w:rsidRDefault="001950B3">
      <w:pPr>
        <w:pStyle w:val="BodyText"/>
        <w:ind w:right="469"/>
      </w:pPr>
      <w:r>
        <w:rPr>
          <w:spacing w:val="-1"/>
        </w:rPr>
        <w:t>Operational</w:t>
      </w:r>
      <w:r>
        <w:rPr>
          <w:spacing w:val="-9"/>
        </w:rPr>
        <w:t xml:space="preserve"> </w:t>
      </w:r>
      <w:r>
        <w:rPr>
          <w:spacing w:val="-1"/>
        </w:rPr>
        <w:t>considerations</w:t>
      </w:r>
      <w:r>
        <w:rPr>
          <w:spacing w:val="-9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t>methods,</w:t>
      </w:r>
      <w:r>
        <w:rPr>
          <w:spacing w:val="-9"/>
        </w:rPr>
        <w:t xml:space="preserve"> </w:t>
      </w:r>
      <w:r>
        <w:rPr>
          <w:spacing w:val="-1"/>
        </w:rPr>
        <w:t>opportunities,</w:t>
      </w:r>
      <w:r>
        <w:rPr>
          <w:spacing w:val="-11"/>
        </w:rPr>
        <w:t xml:space="preserve"> </w:t>
      </w:r>
      <w:r>
        <w:t>constraints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risks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differ</w:t>
      </w:r>
      <w:r>
        <w:rPr>
          <w:spacing w:val="105"/>
          <w:w w:val="99"/>
        </w:rPr>
        <w:t xml:space="preserve"> </w:t>
      </w:r>
      <w: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inflow</w:t>
      </w:r>
      <w:r>
        <w:rPr>
          <w:spacing w:val="-8"/>
        </w:rPr>
        <w:t xml:space="preserve"> </w:t>
      </w:r>
      <w:r>
        <w:t>scenario.</w:t>
      </w:r>
      <w:r>
        <w:rPr>
          <w:spacing w:val="-9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considerations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assessed</w:t>
      </w:r>
      <w:r>
        <w:rPr>
          <w:spacing w:val="-7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2"/>
        </w:rPr>
        <w:t xml:space="preserve"> </w:t>
      </w:r>
      <w:r>
        <w:t>as</w:t>
      </w:r>
      <w:r>
        <w:rPr>
          <w:spacing w:val="87"/>
          <w:w w:val="99"/>
        </w:rPr>
        <w:t xml:space="preserve"> </w:t>
      </w:r>
      <w:r>
        <w:rPr>
          <w:spacing w:val="-1"/>
        </w:rPr>
        <w:t>decisions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implemented.</w:t>
      </w:r>
      <w:r>
        <w:rPr>
          <w:spacing w:val="-9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t>refining</w:t>
      </w:r>
      <w:r>
        <w:rPr>
          <w:spacing w:val="-7"/>
        </w:rPr>
        <w:t xml:space="preserve"> </w:t>
      </w:r>
      <w:r>
        <w:t>the</w:t>
      </w:r>
      <w:r>
        <w:rPr>
          <w:spacing w:val="74"/>
          <w:w w:val="99"/>
        </w:rPr>
        <w:t xml:space="preserve"> </w:t>
      </w:r>
      <w:r>
        <w:rPr>
          <w:spacing w:val="-1"/>
        </w:rPr>
        <w:t>ecological</w:t>
      </w:r>
      <w:r>
        <w:rPr>
          <w:spacing w:val="-9"/>
        </w:rPr>
        <w:t xml:space="preserve"> </w:t>
      </w:r>
      <w:r>
        <w:rPr>
          <w:spacing w:val="-1"/>
        </w:rPr>
        <w:t>objectives,</w:t>
      </w:r>
      <w:r>
        <w:rPr>
          <w:spacing w:val="-11"/>
        </w:rPr>
        <w:t xml:space="preserve"> </w:t>
      </w:r>
      <w:r>
        <w:rPr>
          <w:spacing w:val="-1"/>
        </w:rPr>
        <w:t>assessing</w:t>
      </w:r>
      <w:r>
        <w:rPr>
          <w:spacing w:val="-9"/>
        </w:rPr>
        <w:t xml:space="preserve"> </w:t>
      </w:r>
      <w:r>
        <w:t>operational</w:t>
      </w:r>
      <w:r>
        <w:rPr>
          <w:spacing w:val="-8"/>
        </w:rPr>
        <w:t xml:space="preserve"> </w:t>
      </w:r>
      <w:r>
        <w:rPr>
          <w:spacing w:val="-1"/>
        </w:rPr>
        <w:t>feasibility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rPr>
          <w:spacing w:val="-1"/>
        </w:rPr>
        <w:t>risks</w:t>
      </w:r>
      <w:r>
        <w:rPr>
          <w:spacing w:val="-10"/>
        </w:rPr>
        <w:t xml:space="preserve"> </w:t>
      </w:r>
      <w:r>
        <w:rPr>
          <w:spacing w:val="1"/>
        </w:rP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ongoing</w:t>
      </w:r>
      <w:r>
        <w:rPr>
          <w:spacing w:val="87"/>
          <w:w w:val="99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seasonal</w:t>
      </w:r>
      <w:r>
        <w:rPr>
          <w:spacing w:val="-7"/>
        </w:rPr>
        <w:t xml:space="preserve"> </w:t>
      </w:r>
      <w:r>
        <w:rPr>
          <w:spacing w:val="-1"/>
        </w:rPr>
        <w:t>outlook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conditions.</w:t>
      </w:r>
    </w:p>
    <w:p w14:paraId="0FFA7A19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1A" w14:textId="77777777" w:rsidR="00546579" w:rsidRDefault="001950B3">
      <w:pPr>
        <w:pStyle w:val="BodyText"/>
        <w:ind w:right="225"/>
      </w:pP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rPr>
          <w:spacing w:val="-1"/>
        </w:rPr>
        <w:t>OEH</w:t>
      </w:r>
      <w:r>
        <w:rPr>
          <w:spacing w:val="-5"/>
        </w:rPr>
        <w:t xml:space="preserve"> </w:t>
      </w:r>
      <w:r>
        <w:t>either</w:t>
      </w:r>
      <w:r>
        <w:rPr>
          <w:spacing w:val="-7"/>
        </w:rPr>
        <w:t xml:space="preserve"> </w:t>
      </w:r>
      <w:r>
        <w:t>as</w:t>
      </w:r>
      <w:r>
        <w:rPr>
          <w:spacing w:val="55"/>
          <w:w w:val="99"/>
        </w:rPr>
        <w:t xml:space="preserve"> </w:t>
      </w:r>
      <w:r>
        <w:t>adaptive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discretionary</w:t>
      </w:r>
      <w:r>
        <w:rPr>
          <w:spacing w:val="-10"/>
        </w:rPr>
        <w:t xml:space="preserve"> </w:t>
      </w:r>
      <w:r>
        <w:t>planned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rPr>
          <w:spacing w:val="-1"/>
        </w:rPr>
        <w:t>deliver</w:t>
      </w:r>
      <w:r>
        <w:rPr>
          <w:spacing w:val="-10"/>
        </w:rPr>
        <w:t xml:space="preserve"> </w:t>
      </w:r>
      <w:r>
        <w:rPr>
          <w:spacing w:val="1"/>
        </w:rPr>
        <w:t>common</w:t>
      </w:r>
      <w:r>
        <w:rPr>
          <w:spacing w:val="69"/>
          <w:w w:val="99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complementary</w:t>
      </w:r>
      <w:r>
        <w:rPr>
          <w:spacing w:val="-16"/>
        </w:rPr>
        <w:t xml:space="preserve"> </w:t>
      </w:r>
      <w:r>
        <w:t>environmental</w:t>
      </w:r>
      <w:r>
        <w:rPr>
          <w:spacing w:val="-15"/>
        </w:rPr>
        <w:t xml:space="preserve"> </w:t>
      </w:r>
      <w:r>
        <w:rPr>
          <w:spacing w:val="-1"/>
        </w:rPr>
        <w:t>outcomes.</w:t>
      </w:r>
    </w:p>
    <w:p w14:paraId="0FFA7A1B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A1C" w14:textId="77777777" w:rsidR="00546579" w:rsidRDefault="001950B3">
      <w:pPr>
        <w:ind w:left="107" w:right="261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options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have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been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developed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consideration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of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release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capacities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outlined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7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Sharing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for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the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Gwydir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Regulated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River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Source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.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Murray-Darling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Basin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Authority</w:t>
      </w:r>
      <w:r>
        <w:rPr>
          <w:rFonts w:ascii="Century Gothic" w:eastAsia="Century Gothic" w:hAnsi="Century Gothic" w:cs="Century Gothic"/>
          <w:spacing w:val="70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has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recently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published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hyperlink r:id="rId48">
        <w:r>
          <w:rPr>
            <w:rFonts w:ascii="Century Gothic" w:eastAsia="Century Gothic" w:hAnsi="Century Gothic" w:cs="Century Gothic"/>
            <w:i/>
            <w:color w:val="0000FF"/>
            <w:sz w:val="20"/>
            <w:szCs w:val="20"/>
            <w:u w:val="single" w:color="0000FF"/>
          </w:rPr>
          <w:t>Preliminary</w:t>
        </w:r>
        <w:r>
          <w:rPr>
            <w:rFonts w:ascii="Century Gothic" w:eastAsia="Century Gothic" w:hAnsi="Century Gothic" w:cs="Century Gothic"/>
            <w:i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z w:val="20"/>
            <w:szCs w:val="20"/>
            <w:u w:val="single" w:color="0000FF"/>
          </w:rPr>
          <w:t>Overview</w:t>
        </w:r>
        <w:r>
          <w:rPr>
            <w:rFonts w:ascii="Century Gothic" w:eastAsia="Century Gothic" w:hAnsi="Century Gothic" w:cs="Century Gothic"/>
            <w:i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of</w:t>
        </w:r>
        <w:r>
          <w:rPr>
            <w:rFonts w:ascii="Century Gothic" w:eastAsia="Century Gothic" w:hAnsi="Century Gothic" w:cs="Century Gothic"/>
            <w:i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Constraints</w:t>
        </w:r>
        <w:r>
          <w:rPr>
            <w:rFonts w:ascii="Century Gothic" w:eastAsia="Century Gothic" w:hAnsi="Century Gothic" w:cs="Century Gothic"/>
            <w:i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z w:val="20"/>
            <w:szCs w:val="20"/>
            <w:u w:val="single" w:color="0000FF"/>
          </w:rPr>
          <w:t>to</w:t>
        </w:r>
        <w:r>
          <w:rPr>
            <w:rFonts w:ascii="Century Gothic" w:eastAsia="Century Gothic" w:hAnsi="Century Gothic" w:cs="Century Gothic"/>
            <w:i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Environmental</w:t>
        </w:r>
        <w:r>
          <w:rPr>
            <w:rFonts w:ascii="Century Gothic" w:eastAsia="Century Gothic" w:hAnsi="Century Gothic" w:cs="Century Gothic"/>
            <w:i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Water</w:t>
        </w:r>
        <w:r>
          <w:rPr>
            <w:rFonts w:ascii="Century Gothic" w:eastAsia="Century Gothic" w:hAnsi="Century Gothic" w:cs="Century Gothic"/>
            <w:i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Delivery</w:t>
        </w:r>
        <w:r>
          <w:rPr>
            <w:rFonts w:ascii="Century Gothic" w:eastAsia="Century Gothic" w:hAnsi="Century Gothic" w:cs="Century Gothic"/>
            <w:i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z w:val="20"/>
            <w:szCs w:val="20"/>
            <w:u w:val="single" w:color="0000FF"/>
          </w:rPr>
          <w:t>in</w:t>
        </w:r>
        <w:r>
          <w:rPr>
            <w:rFonts w:ascii="Century Gothic" w:eastAsia="Century Gothic" w:hAnsi="Century Gothic" w:cs="Century Gothic"/>
            <w:i/>
            <w:color w:val="0000FF"/>
            <w:spacing w:val="-7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z w:val="20"/>
            <w:szCs w:val="20"/>
            <w:u w:val="single" w:color="0000FF"/>
          </w:rPr>
          <w:t>the</w:t>
        </w:r>
      </w:hyperlink>
      <w:r>
        <w:rPr>
          <w:rFonts w:ascii="Century Gothic" w:eastAsia="Century Gothic" w:hAnsi="Century Gothic" w:cs="Century Gothic"/>
          <w:i/>
          <w:color w:val="0000FF"/>
          <w:w w:val="99"/>
          <w:sz w:val="20"/>
          <w:szCs w:val="20"/>
        </w:rPr>
        <w:t xml:space="preserve"> </w:t>
      </w:r>
      <w:hyperlink r:id="rId49">
        <w:r>
          <w:rPr>
            <w:rFonts w:ascii="Century Gothic" w:eastAsia="Century Gothic" w:hAnsi="Century Gothic" w:cs="Century Gothic"/>
            <w:i/>
            <w:color w:val="0000FF"/>
            <w:w w:val="99"/>
            <w:sz w:val="20"/>
            <w:szCs w:val="20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Murray–</w:t>
        </w:r>
        <w:r>
          <w:rPr>
            <w:rFonts w:ascii="Century Gothic" w:eastAsia="Century Gothic" w:hAnsi="Century Gothic" w:cs="Century Gothic"/>
            <w:i/>
            <w:color w:val="0000FF"/>
            <w:spacing w:val="-55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z w:val="20"/>
            <w:szCs w:val="20"/>
            <w:u w:val="single" w:color="0000FF"/>
          </w:rPr>
          <w:t>Darling</w:t>
        </w:r>
        <w:r>
          <w:rPr>
            <w:rFonts w:ascii="Century Gothic" w:eastAsia="Century Gothic" w:hAnsi="Century Gothic" w:cs="Century Gothic"/>
            <w:i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Basin</w:t>
        </w:r>
        <w:r>
          <w:rPr>
            <w:rFonts w:ascii="Century Gothic" w:eastAsia="Century Gothic" w:hAnsi="Century Gothic" w:cs="Century Gothic"/>
            <w:i/>
            <w:color w:val="0000FF"/>
            <w:spacing w:val="-7"/>
            <w:sz w:val="20"/>
            <w:szCs w:val="20"/>
            <w:u w:val="single" w:color="0000FF"/>
          </w:rPr>
          <w:t xml:space="preserve"> </w:t>
        </w:r>
      </w:hyperlink>
      <w:r>
        <w:rPr>
          <w:rFonts w:ascii="Century Gothic" w:eastAsia="Century Gothic" w:hAnsi="Century Gothic" w:cs="Century Gothic"/>
          <w:spacing w:val="-1"/>
          <w:sz w:val="20"/>
          <w:szCs w:val="20"/>
        </w:rPr>
        <w:t>(MDBA,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2013b)</w:t>
      </w:r>
      <w:r>
        <w:rPr>
          <w:rFonts w:ascii="Century Gothic" w:eastAsia="Century Gothic" w:hAnsi="Century Gothic" w:cs="Century Gothic"/>
          <w:color w:val="37393E"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color w:val="37393E"/>
          <w:spacing w:val="-7"/>
          <w:sz w:val="20"/>
          <w:szCs w:val="20"/>
        </w:rPr>
        <w:t xml:space="preserve"> </w:t>
      </w:r>
      <w:hyperlink r:id="rId50"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Constraints</w:t>
        </w:r>
        <w:r>
          <w:rPr>
            <w:rFonts w:ascii="Century Gothic" w:eastAsia="Century Gothic" w:hAnsi="Century Gothic" w:cs="Century Gothic"/>
            <w:i/>
            <w:color w:val="0000FF"/>
            <w:spacing w:val="-9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Management</w:t>
        </w:r>
        <w:r>
          <w:rPr>
            <w:rFonts w:ascii="Century Gothic" w:eastAsia="Century Gothic" w:hAnsi="Century Gothic" w:cs="Century Gothic"/>
            <w:i/>
            <w:color w:val="0000FF"/>
            <w:spacing w:val="-8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Strategy</w:t>
        </w:r>
        <w:r>
          <w:rPr>
            <w:rFonts w:ascii="Century Gothic" w:eastAsia="Century Gothic" w:hAnsi="Century Gothic" w:cs="Century Gothic"/>
            <w:i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z w:val="20"/>
            <w:szCs w:val="20"/>
            <w:u w:val="single" w:color="0000FF"/>
          </w:rPr>
          <w:t>2013</w:t>
        </w:r>
        <w:r>
          <w:rPr>
            <w:rFonts w:ascii="Century Gothic" w:eastAsia="Century Gothic" w:hAnsi="Century Gothic" w:cs="Century Gothic"/>
            <w:i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1"/>
            <w:sz w:val="20"/>
            <w:szCs w:val="20"/>
            <w:u w:val="single" w:color="0000FF"/>
          </w:rPr>
          <w:t>to</w:t>
        </w:r>
        <w:r>
          <w:rPr>
            <w:rFonts w:ascii="Century Gothic" w:eastAsia="Century Gothic" w:hAnsi="Century Gothic" w:cs="Century Gothic"/>
            <w:i/>
            <w:color w:val="0000FF"/>
            <w:spacing w:val="-10"/>
            <w:sz w:val="20"/>
            <w:szCs w:val="20"/>
            <w:u w:val="single" w:color="0000FF"/>
          </w:rPr>
          <w:t xml:space="preserve"> </w:t>
        </w:r>
        <w:r>
          <w:rPr>
            <w:rFonts w:ascii="Century Gothic" w:eastAsia="Century Gothic" w:hAnsi="Century Gothic" w:cs="Century Gothic"/>
            <w:i/>
            <w:color w:val="0000FF"/>
            <w:spacing w:val="-1"/>
            <w:sz w:val="20"/>
            <w:szCs w:val="20"/>
            <w:u w:val="single" w:color="0000FF"/>
          </w:rPr>
          <w:t>2024</w:t>
        </w:r>
        <w:r>
          <w:rPr>
            <w:rFonts w:ascii="Century Gothic" w:eastAsia="Century Gothic" w:hAnsi="Century Gothic" w:cs="Century Gothic"/>
            <w:i/>
            <w:color w:val="0000FF"/>
            <w:spacing w:val="-3"/>
            <w:sz w:val="20"/>
            <w:szCs w:val="20"/>
            <w:u w:val="single" w:color="0000FF"/>
          </w:rPr>
          <w:t xml:space="preserve"> </w:t>
        </w:r>
      </w:hyperlink>
      <w:r>
        <w:rPr>
          <w:rFonts w:ascii="Century Gothic" w:eastAsia="Century Gothic" w:hAnsi="Century Gothic" w:cs="Century Gothic"/>
          <w:color w:val="37393E"/>
          <w:spacing w:val="-1"/>
          <w:sz w:val="20"/>
          <w:szCs w:val="20"/>
        </w:rPr>
        <w:t>(MDBA,</w:t>
      </w:r>
      <w:r>
        <w:rPr>
          <w:rFonts w:ascii="Century Gothic" w:eastAsia="Century Gothic" w:hAnsi="Century Gothic" w:cs="Century Gothic"/>
          <w:color w:val="37393E"/>
          <w:spacing w:val="99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color w:val="37393E"/>
          <w:sz w:val="20"/>
          <w:szCs w:val="20"/>
        </w:rPr>
        <w:t>2013a)</w:t>
      </w:r>
      <w:r>
        <w:rPr>
          <w:rFonts w:ascii="Century Gothic" w:eastAsia="Century Gothic" w:hAnsi="Century Gothic" w:cs="Century Gothic"/>
          <w:color w:val="37393E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which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also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provide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further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information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about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constraints</w:t>
      </w:r>
      <w:r>
        <w:rPr>
          <w:rFonts w:ascii="Century Gothic" w:eastAsia="Century Gothic" w:hAnsi="Century Gothic" w:cs="Century Gothic"/>
          <w:spacing w:val="-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delivery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in</w:t>
      </w:r>
      <w:r>
        <w:rPr>
          <w:rFonts w:ascii="Century Gothic" w:eastAsia="Century Gothic" w:hAnsi="Century Gothic" w:cs="Century Gothic"/>
          <w:spacing w:val="63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1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Gwydir</w:t>
      </w:r>
      <w:r>
        <w:rPr>
          <w:rFonts w:ascii="Century Gothic" w:eastAsia="Century Gothic" w:hAnsi="Century Gothic" w:cs="Century Gothic"/>
          <w:spacing w:val="-10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catchment.</w:t>
      </w:r>
    </w:p>
    <w:p w14:paraId="0FFA7A1D" w14:textId="77777777" w:rsidR="00546579" w:rsidRDefault="00546579">
      <w:pPr>
        <w:spacing w:before="10"/>
        <w:rPr>
          <w:rFonts w:ascii="Century Gothic" w:eastAsia="Century Gothic" w:hAnsi="Century Gothic" w:cs="Century Gothic"/>
          <w:sz w:val="19"/>
          <w:szCs w:val="19"/>
        </w:rPr>
      </w:pPr>
    </w:p>
    <w:p w14:paraId="0FFA7A1E" w14:textId="77777777" w:rsidR="00546579" w:rsidRDefault="001950B3">
      <w:pPr>
        <w:pStyle w:val="Heading2"/>
        <w:ind w:left="107" w:right="414" w:firstLine="0"/>
        <w:rPr>
          <w:b w:val="0"/>
          <w:bCs w:val="0"/>
        </w:rPr>
      </w:pPr>
      <w:bookmarkStart w:id="34" w:name="_bookmark33"/>
      <w:bookmarkEnd w:id="34"/>
      <w:r>
        <w:rPr>
          <w:color w:val="5F4879"/>
          <w:spacing w:val="-1"/>
        </w:rPr>
        <w:t>Potential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under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different</w:t>
      </w:r>
      <w:r>
        <w:rPr>
          <w:color w:val="5F4879"/>
          <w:spacing w:val="-7"/>
        </w:rPr>
        <w:t xml:space="preserve"> </w:t>
      </w:r>
      <w:r>
        <w:rPr>
          <w:color w:val="5F4879"/>
        </w:rPr>
        <w:t>levels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8"/>
        </w:rPr>
        <w:t xml:space="preserve"> </w:t>
      </w:r>
      <w:r>
        <w:rPr>
          <w:color w:val="5F4879"/>
        </w:rPr>
        <w:t>resource</w:t>
      </w:r>
      <w:r>
        <w:rPr>
          <w:color w:val="5F4879"/>
          <w:spacing w:val="-7"/>
        </w:rPr>
        <w:t xml:space="preserve"> </w:t>
      </w:r>
      <w:r>
        <w:rPr>
          <w:color w:val="5F4879"/>
          <w:spacing w:val="-1"/>
        </w:rPr>
        <w:t>availability</w:t>
      </w:r>
    </w:p>
    <w:p w14:paraId="0FFA7A1F" w14:textId="77777777" w:rsidR="00546579" w:rsidRDefault="00546579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A20" w14:textId="77777777" w:rsidR="00546579" w:rsidRDefault="001950B3">
      <w:pPr>
        <w:pStyle w:val="BodyText"/>
        <w:ind w:right="138"/>
      </w:pPr>
      <w:r>
        <w:rPr>
          <w:spacing w:val="-1"/>
        </w:rPr>
        <w:t>Under</w:t>
      </w:r>
      <w:r>
        <w:rPr>
          <w:spacing w:val="-7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availability,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pursued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variety</w:t>
      </w:r>
      <w:r>
        <w:rPr>
          <w:spacing w:val="77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reasons,</w:t>
      </w:r>
      <w:r>
        <w:rPr>
          <w:spacing w:val="-9"/>
        </w:rPr>
        <w:t xml:space="preserve"> </w:t>
      </w:r>
      <w:r>
        <w:rPr>
          <w:spacing w:val="-1"/>
        </w:rPr>
        <w:t>including</w:t>
      </w:r>
      <w:r>
        <w:rPr>
          <w:spacing w:val="-7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demand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48"/>
          <w:w w:val="99"/>
        </w:rPr>
        <w:t xml:space="preserve"> </w:t>
      </w:r>
      <w:r>
        <w:t>constraints</w:t>
      </w:r>
      <w:r>
        <w:rPr>
          <w:spacing w:val="-7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7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deliver</w:t>
      </w:r>
      <w:r>
        <w:rPr>
          <w:spacing w:val="-7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t>range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catchment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levels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availability</w:t>
      </w:r>
      <w:r>
        <w:rPr>
          <w:spacing w:val="39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relate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rPr>
          <w:spacing w:val="-1"/>
        </w:rPr>
        <w:t>actions.</w:t>
      </w:r>
    </w:p>
    <w:p w14:paraId="0FFA7A21" w14:textId="77777777" w:rsidR="00546579" w:rsidRDefault="00546579">
      <w:pPr>
        <w:sectPr w:rsidR="00546579">
          <w:pgSz w:w="11910" w:h="16840"/>
          <w:pgMar w:top="900" w:right="1340" w:bottom="1140" w:left="600" w:header="0" w:footer="953" w:gutter="0"/>
          <w:cols w:space="720"/>
        </w:sectPr>
      </w:pPr>
    </w:p>
    <w:p w14:paraId="0FFA7A22" w14:textId="77777777" w:rsidR="00546579" w:rsidRDefault="001950B3">
      <w:pPr>
        <w:pStyle w:val="BodyText"/>
        <w:spacing w:before="48"/>
        <w:ind w:left="112"/>
      </w:pPr>
      <w:bookmarkStart w:id="35" w:name="_bookmark34"/>
      <w:bookmarkEnd w:id="35"/>
      <w:r>
        <w:rPr>
          <w:b/>
          <w:spacing w:val="-1"/>
        </w:rPr>
        <w:t>Table</w:t>
      </w:r>
      <w:r>
        <w:rPr>
          <w:b/>
          <w:spacing w:val="-7"/>
        </w:rPr>
        <w:t xml:space="preserve"> </w:t>
      </w:r>
      <w:r>
        <w:rPr>
          <w:b/>
        </w:rPr>
        <w:t>4:</w:t>
      </w:r>
      <w:r>
        <w:rPr>
          <w:b/>
          <w:spacing w:val="-7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</w:p>
    <w:p w14:paraId="0FFA7A23" w14:textId="77777777" w:rsidR="00546579" w:rsidRDefault="00546579">
      <w:pPr>
        <w:spacing w:before="11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4"/>
        <w:gridCol w:w="3109"/>
        <w:gridCol w:w="2324"/>
        <w:gridCol w:w="1956"/>
        <w:gridCol w:w="2201"/>
        <w:gridCol w:w="1940"/>
        <w:gridCol w:w="1848"/>
      </w:tblGrid>
      <w:tr w:rsidR="00546579" w14:paraId="0FFA7A30" w14:textId="77777777">
        <w:trPr>
          <w:trHeight w:hRule="exact" w:val="763"/>
        </w:trPr>
        <w:tc>
          <w:tcPr>
            <w:tcW w:w="48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A24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25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Applicable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level(s)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of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resource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availability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A26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27" w14:textId="77777777" w:rsidR="00546579" w:rsidRDefault="001950B3">
            <w:pPr>
              <w:pStyle w:val="TableParagraph"/>
              <w:ind w:left="71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</w:p>
        </w:tc>
        <w:tc>
          <w:tcPr>
            <w:tcW w:w="1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A28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29" w14:textId="77777777" w:rsidR="00546579" w:rsidRDefault="001950B3">
            <w:pPr>
              <w:pStyle w:val="TableParagraph"/>
              <w:ind w:right="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Low</w:t>
            </w:r>
          </w:p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A2A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2B" w14:textId="77777777" w:rsidR="00546579" w:rsidRDefault="001950B3">
            <w:pPr>
              <w:pStyle w:val="TableParagraph"/>
              <w:ind w:left="61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Moderate</w:t>
            </w:r>
          </w:p>
        </w:tc>
        <w:tc>
          <w:tcPr>
            <w:tcW w:w="19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A2C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2D" w14:textId="77777777" w:rsidR="00546579" w:rsidRDefault="001950B3">
            <w:pPr>
              <w:pStyle w:val="TableParagraph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FFA7A2E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2F" w14:textId="77777777" w:rsidR="00546579" w:rsidRDefault="001950B3">
            <w:pPr>
              <w:pStyle w:val="TableParagraph"/>
              <w:ind w:left="44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Very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High</w:t>
            </w:r>
          </w:p>
        </w:tc>
      </w:tr>
      <w:tr w:rsidR="00546579" w14:paraId="0FFA7A3E" w14:textId="77777777">
        <w:trPr>
          <w:trHeight w:hRule="exact" w:val="1697"/>
        </w:trPr>
        <w:tc>
          <w:tcPr>
            <w:tcW w:w="17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A31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32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3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34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0FFA7A35" w14:textId="77777777" w:rsidR="00546579" w:rsidRDefault="001950B3">
            <w:pPr>
              <w:pStyle w:val="TableParagraph"/>
              <w:ind w:left="102" w:right="64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1.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Wetland</w:t>
            </w:r>
            <w:r>
              <w:rPr>
                <w:rFonts w:ascii="Century Gothic"/>
                <w:b/>
                <w:spacing w:val="20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watering</w:t>
            </w:r>
          </w:p>
        </w:tc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36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37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38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FFA7A39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Gwydir</w:t>
            </w:r>
            <w:r>
              <w:rPr>
                <w:rFonts w:ascii="Century Gothic"/>
                <w:b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Wetlands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3A" w14:textId="77777777" w:rsidR="00546579" w:rsidRDefault="001950B3">
            <w:pPr>
              <w:pStyle w:val="TableParagraph"/>
              <w:spacing w:before="110"/>
              <w:ind w:left="128" w:right="13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base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protect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core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semi-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permanent</w:t>
            </w:r>
            <w:r>
              <w:rPr>
                <w:rFonts w:ascii="Century Gothic"/>
                <w:spacing w:val="-1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wetland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drought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refuge</w:t>
            </w:r>
            <w:r>
              <w:rPr>
                <w:rFonts w:ascii="Century Gothic"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</w:p>
        </w:tc>
        <w:tc>
          <w:tcPr>
            <w:tcW w:w="609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3B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0FFA7A3C" w14:textId="77777777" w:rsidR="00546579" w:rsidRDefault="001950B3">
            <w:pPr>
              <w:pStyle w:val="TableParagraph"/>
              <w:ind w:left="123" w:right="122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connectivity</w:t>
            </w:r>
            <w:r>
              <w:rPr>
                <w:rFonts w:ascii="Century Gothic"/>
                <w:spacing w:val="38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wetlands,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maintain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extent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condition,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opportunities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reproduction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other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species.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FA7A3D" w14:textId="77777777" w:rsidR="00546579" w:rsidRDefault="00546579"/>
        </w:tc>
      </w:tr>
      <w:tr w:rsidR="00546579" w14:paraId="0FFA7A44" w14:textId="77777777">
        <w:trPr>
          <w:trHeight w:hRule="exact" w:val="960"/>
        </w:trPr>
        <w:tc>
          <w:tcPr>
            <w:tcW w:w="17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3F" w14:textId="77777777" w:rsidR="00546579" w:rsidRDefault="00546579"/>
        </w:tc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40" w14:textId="77777777" w:rsidR="00546579" w:rsidRDefault="00546579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0FFA7A41" w14:textId="77777777" w:rsidR="00546579" w:rsidRDefault="001950B3">
            <w:pPr>
              <w:pStyle w:val="TableParagraph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Mallowa</w:t>
            </w:r>
            <w:r>
              <w:rPr>
                <w:rFonts w:ascii="Century Gothic"/>
                <w:b/>
                <w:spacing w:val="-1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Wetlands</w:t>
            </w:r>
          </w:p>
        </w:tc>
        <w:tc>
          <w:tcPr>
            <w:tcW w:w="842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42" w14:textId="77777777" w:rsidR="00546579" w:rsidRDefault="001950B3">
            <w:pPr>
              <w:pStyle w:val="TableParagraph"/>
              <w:spacing w:before="110"/>
              <w:ind w:left="707" w:right="322" w:hanging="384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freshes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provide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connectivity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between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wetlands,</w:t>
            </w:r>
            <w:r>
              <w:rPr>
                <w:rFonts w:ascii="Century Gothic"/>
                <w:spacing w:val="62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maintain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vegetation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extent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condition,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opportunities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83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reproduction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range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of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waterbird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other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native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aquatic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species.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FA7A43" w14:textId="77777777" w:rsidR="00546579" w:rsidRDefault="00546579"/>
        </w:tc>
      </w:tr>
      <w:tr w:rsidR="00546579" w14:paraId="0FFA7A52" w14:textId="77777777">
        <w:trPr>
          <w:trHeight w:hRule="exact" w:val="1944"/>
        </w:trPr>
        <w:tc>
          <w:tcPr>
            <w:tcW w:w="1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4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46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0FFA7A47" w14:textId="77777777" w:rsidR="00546579" w:rsidRDefault="001950B3">
            <w:pPr>
              <w:pStyle w:val="TableParagraph"/>
              <w:ind w:left="102" w:right="556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2.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In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stream</w:t>
            </w:r>
            <w:r>
              <w:rPr>
                <w:rFonts w:ascii="Century Gothic"/>
                <w:b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aquatic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ecology</w:t>
            </w:r>
          </w:p>
        </w:tc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48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49" w14:textId="77777777" w:rsidR="00546579" w:rsidRDefault="00546579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FFA7A4A" w14:textId="77777777" w:rsidR="00546579" w:rsidRDefault="001950B3">
            <w:pPr>
              <w:pStyle w:val="TableParagraph"/>
              <w:ind w:left="102" w:right="169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Gwydir</w:t>
            </w:r>
            <w:r>
              <w:rPr>
                <w:rFonts w:ascii="Century Gothic"/>
                <w:b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River,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Mehi</w:t>
            </w:r>
            <w:r>
              <w:rPr>
                <w:rFonts w:ascii="Century Gothic"/>
                <w:b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River,</w:t>
            </w:r>
          </w:p>
          <w:p w14:paraId="0FFA7A4B" w14:textId="77777777" w:rsidR="00546579" w:rsidRDefault="001950B3">
            <w:pPr>
              <w:pStyle w:val="TableParagraph"/>
              <w:spacing w:line="245" w:lineRule="exact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Carole</w:t>
            </w:r>
            <w:r>
              <w:rPr>
                <w:rFonts w:ascii="Century Gothic"/>
                <w:b/>
                <w:spacing w:val="-15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Creek</w:t>
            </w:r>
          </w:p>
          <w:p w14:paraId="0FFA7A4C" w14:textId="77777777" w:rsidR="00546579" w:rsidRDefault="001950B3">
            <w:pPr>
              <w:pStyle w:val="TableParagraph"/>
              <w:spacing w:line="245" w:lineRule="exact"/>
              <w:ind w:left="10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and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Ballin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Boora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Creek</w:t>
            </w:r>
          </w:p>
        </w:tc>
        <w:tc>
          <w:tcPr>
            <w:tcW w:w="4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4D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4E" w14:textId="77777777" w:rsidR="00546579" w:rsidRDefault="00546579">
            <w:pPr>
              <w:pStyle w:val="TableParagraph"/>
              <w:spacing w:before="1"/>
              <w:rPr>
                <w:rFonts w:ascii="Century Gothic" w:eastAsia="Century Gothic" w:hAnsi="Century Gothic" w:cs="Century Gothic"/>
                <w:sz w:val="29"/>
                <w:szCs w:val="29"/>
              </w:rPr>
            </w:pPr>
          </w:p>
          <w:p w14:paraId="0FFA7A4F" w14:textId="77777777" w:rsidR="00546579" w:rsidRDefault="001950B3">
            <w:pPr>
              <w:pStyle w:val="TableParagraph"/>
              <w:ind w:left="272" w:right="277" w:hanging="3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refresh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drought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refuges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reduce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risk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degrading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quality.</w:t>
            </w:r>
          </w:p>
        </w:tc>
        <w:tc>
          <w:tcPr>
            <w:tcW w:w="414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50" w14:textId="77777777" w:rsidR="00546579" w:rsidRDefault="001950B3">
            <w:pPr>
              <w:pStyle w:val="TableParagraph"/>
              <w:spacing w:before="112"/>
              <w:ind w:left="174" w:right="18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natural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and/or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regulated</w:t>
            </w:r>
            <w:r>
              <w:rPr>
                <w:rFonts w:ascii="Century Gothic"/>
                <w:spacing w:val="35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hydrological</w:t>
            </w:r>
            <w:r>
              <w:rPr>
                <w:rFonts w:ascii="Century Gothic"/>
                <w:spacing w:val="25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connectivity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increasing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habitat</w:t>
            </w:r>
            <w:r>
              <w:rPr>
                <w:rFonts w:ascii="Century Gothic"/>
                <w:spacing w:val="41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availability,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supporting</w:t>
            </w:r>
            <w:r>
              <w:rPr>
                <w:rFonts w:ascii="Century Gothic"/>
                <w:spacing w:val="-1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ecosystem</w:t>
            </w:r>
            <w:r>
              <w:rPr>
                <w:rFonts w:ascii="Century Gothic"/>
                <w:spacing w:val="3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processes,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improving</w:t>
            </w:r>
            <w:r>
              <w:rPr>
                <w:rFonts w:ascii="Century Gothic"/>
                <w:spacing w:val="-11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native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fish</w:t>
            </w:r>
            <w:r>
              <w:rPr>
                <w:rFonts w:ascii="Century Gothic"/>
                <w:spacing w:val="2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condition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supporting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opportunities</w:t>
            </w:r>
            <w:r>
              <w:rPr>
                <w:rFonts w:ascii="Century Gothic"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breeding.</w:t>
            </w:r>
          </w:p>
        </w:tc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FA7A51" w14:textId="77777777" w:rsidR="00546579" w:rsidRDefault="00546579"/>
        </w:tc>
      </w:tr>
      <w:tr w:rsidR="00546579" w14:paraId="0FFA7A5C" w14:textId="77777777">
        <w:trPr>
          <w:trHeight w:hRule="exact" w:val="1131"/>
        </w:trPr>
        <w:tc>
          <w:tcPr>
            <w:tcW w:w="17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FFA7A53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54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FA7A55" w14:textId="77777777" w:rsidR="00546579" w:rsidRDefault="00546579">
            <w:pPr>
              <w:pStyle w:val="TableParagraph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A56" w14:textId="77777777" w:rsidR="00546579" w:rsidRDefault="001950B3">
            <w:pPr>
              <w:pStyle w:val="TableParagraph"/>
              <w:ind w:left="102" w:right="106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3.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Dry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river</w:t>
            </w:r>
            <w:r>
              <w:rPr>
                <w:rFonts w:ascii="Century Gothic"/>
                <w:b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flows</w:t>
            </w:r>
            <w:r>
              <w:rPr>
                <w:rFonts w:ascii="Century Gothic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or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bird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breeding</w:t>
            </w:r>
            <w:r>
              <w:rPr>
                <w:rFonts w:ascii="Century Gothic"/>
                <w:b/>
                <w:spacing w:val="29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support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flows</w:t>
            </w:r>
          </w:p>
        </w:tc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57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A58" w14:textId="77777777" w:rsidR="00546579" w:rsidRDefault="001950B3">
            <w:pPr>
              <w:pStyle w:val="TableParagraph"/>
              <w:ind w:left="102" w:right="25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In-stream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low</w:t>
            </w:r>
            <w:r>
              <w:rPr>
                <w:rFonts w:ascii="Century Gothic"/>
                <w:b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flow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base</w:t>
            </w:r>
            <w:r>
              <w:rPr>
                <w:rFonts w:ascii="Century Gothic"/>
                <w:b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flow</w:t>
            </w:r>
            <w:r>
              <w:rPr>
                <w:rFonts w:ascii="Century Gothic"/>
                <w:b/>
                <w:spacing w:val="36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(downstream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of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Copeton</w:t>
            </w:r>
            <w:r>
              <w:rPr>
                <w:rFonts w:ascii="Century Gothic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Dam</w:t>
            </w:r>
            <w:r>
              <w:rPr>
                <w:rFonts w:ascii="Century Gothic"/>
                <w:b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to</w:t>
            </w:r>
            <w:r>
              <w:rPr>
                <w:rFonts w:ascii="Century Gothic"/>
                <w:b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lower</w:t>
            </w:r>
            <w:r>
              <w:rPr>
                <w:rFonts w:ascii="Century Gothic"/>
                <w:b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Mehi</w:t>
            </w:r>
            <w:r>
              <w:rPr>
                <w:rFonts w:ascii="Century Gothic"/>
                <w:b/>
                <w:spacing w:val="-3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River)</w:t>
            </w:r>
          </w:p>
        </w:tc>
        <w:tc>
          <w:tcPr>
            <w:tcW w:w="4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59" w14:textId="77777777" w:rsidR="00546579" w:rsidRDefault="00546579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FFA7A5A" w14:textId="77777777" w:rsidR="00546579" w:rsidRDefault="001950B3">
            <w:pPr>
              <w:pStyle w:val="TableParagraph"/>
              <w:ind w:left="272" w:right="276" w:hanging="4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-1"/>
                <w:sz w:val="20"/>
              </w:rPr>
              <w:t>Contribute</w:t>
            </w:r>
            <w:r>
              <w:rPr>
                <w:rFonts w:ascii="Century Gothic"/>
                <w:spacing w:val="-8"/>
                <w:sz w:val="20"/>
              </w:rPr>
              <w:t xml:space="preserve"> </w:t>
            </w:r>
            <w:r>
              <w:rPr>
                <w:rFonts w:ascii="Century Gothic"/>
                <w:spacing w:val="1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base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refresh</w:t>
            </w:r>
            <w:r>
              <w:rPr>
                <w:rFonts w:ascii="Century Gothic"/>
                <w:spacing w:val="24"/>
                <w:w w:val="9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drought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refuges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reduce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the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risk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of</w:t>
            </w:r>
            <w:r>
              <w:rPr>
                <w:rFonts w:ascii="Century Gothic"/>
                <w:spacing w:val="26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degrading</w:t>
            </w:r>
            <w:r>
              <w:rPr>
                <w:rFonts w:ascii="Century Gothic"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12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quality.</w:t>
            </w:r>
          </w:p>
        </w:tc>
        <w:tc>
          <w:tcPr>
            <w:tcW w:w="59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FA7A5B" w14:textId="77777777" w:rsidR="00546579" w:rsidRDefault="00546579"/>
        </w:tc>
      </w:tr>
      <w:tr w:rsidR="00546579" w14:paraId="0FFA7A62" w14:textId="77777777">
        <w:trPr>
          <w:trHeight w:hRule="exact" w:val="960"/>
        </w:trPr>
        <w:tc>
          <w:tcPr>
            <w:tcW w:w="178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5D" w14:textId="77777777" w:rsidR="00546579" w:rsidRDefault="00546579"/>
        </w:tc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5E" w14:textId="77777777" w:rsidR="00546579" w:rsidRDefault="00546579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FFA7A5F" w14:textId="77777777" w:rsidR="00546579" w:rsidRDefault="001950B3">
            <w:pPr>
              <w:pStyle w:val="TableParagraph"/>
              <w:ind w:left="102" w:right="307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b/>
                <w:spacing w:val="-1"/>
                <w:sz w:val="20"/>
              </w:rPr>
              <w:t>Waterbird</w:t>
            </w:r>
            <w:r>
              <w:rPr>
                <w:rFonts w:ascii="Century Gothic"/>
                <w:b/>
                <w:spacing w:val="-14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reproduction</w:t>
            </w:r>
            <w:r>
              <w:rPr>
                <w:rFonts w:ascii="Century Gothic"/>
                <w:b/>
                <w:spacing w:val="-13"/>
                <w:sz w:val="20"/>
              </w:rPr>
              <w:t xml:space="preserve"> </w:t>
            </w:r>
            <w:r>
              <w:rPr>
                <w:rFonts w:ascii="Century Gothic"/>
                <w:b/>
                <w:sz w:val="20"/>
              </w:rPr>
              <w:t>and</w:t>
            </w:r>
            <w:r>
              <w:rPr>
                <w:rFonts w:ascii="Century Gothic"/>
                <w:b/>
                <w:spacing w:val="27"/>
                <w:w w:val="99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fledging</w:t>
            </w:r>
            <w:r>
              <w:rPr>
                <w:rFonts w:ascii="Century Gothic"/>
                <w:b/>
                <w:spacing w:val="-22"/>
                <w:sz w:val="20"/>
              </w:rPr>
              <w:t xml:space="preserve"> </w:t>
            </w:r>
            <w:r>
              <w:rPr>
                <w:rFonts w:ascii="Century Gothic"/>
                <w:b/>
                <w:spacing w:val="-1"/>
                <w:sz w:val="20"/>
              </w:rPr>
              <w:t>contingency</w:t>
            </w:r>
          </w:p>
        </w:tc>
        <w:tc>
          <w:tcPr>
            <w:tcW w:w="42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0FFA7A60" w14:textId="77777777" w:rsidR="00546579" w:rsidRDefault="00546579"/>
        </w:tc>
        <w:tc>
          <w:tcPr>
            <w:tcW w:w="598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A7A61" w14:textId="77777777" w:rsidR="00546579" w:rsidRDefault="001950B3">
            <w:pPr>
              <w:pStyle w:val="TableParagraph"/>
              <w:spacing w:before="110"/>
              <w:ind w:left="121" w:right="126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/>
                <w:spacing w:val="1"/>
                <w:sz w:val="20"/>
              </w:rPr>
              <w:t>If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required,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augment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natural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flows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support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key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species</w:t>
            </w:r>
            <w:r>
              <w:rPr>
                <w:rFonts w:ascii="Century Gothic"/>
                <w:spacing w:val="-4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to</w:t>
            </w:r>
            <w:r>
              <w:rPr>
                <w:rFonts w:ascii="Century Gothic"/>
                <w:spacing w:val="52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complete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life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cycles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in</w:t>
            </w:r>
            <w:r>
              <w:rPr>
                <w:rFonts w:ascii="Century Gothic"/>
                <w:spacing w:val="-6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low</w:t>
            </w:r>
            <w:r>
              <w:rPr>
                <w:rFonts w:ascii="Century Gothic"/>
                <w:spacing w:val="-5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lying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wetlands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for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example</w:t>
            </w:r>
            <w:r>
              <w:rPr>
                <w:rFonts w:ascii="Century Gothic"/>
                <w:spacing w:val="43"/>
                <w:w w:val="9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water</w:t>
            </w:r>
            <w:r>
              <w:rPr>
                <w:rFonts w:ascii="Century Gothic"/>
                <w:spacing w:val="-10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bird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pacing w:val="-1"/>
                <w:sz w:val="20"/>
              </w:rPr>
              <w:t>reproduction</w:t>
            </w:r>
            <w:r>
              <w:rPr>
                <w:rFonts w:ascii="Century Gothic"/>
                <w:spacing w:val="-9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and</w:t>
            </w:r>
            <w:r>
              <w:rPr>
                <w:rFonts w:ascii="Century Gothic"/>
                <w:spacing w:val="-7"/>
                <w:sz w:val="20"/>
              </w:rPr>
              <w:t xml:space="preserve"> </w:t>
            </w:r>
            <w:r>
              <w:rPr>
                <w:rFonts w:ascii="Century Gothic"/>
                <w:sz w:val="20"/>
              </w:rPr>
              <w:t>fledging.</w:t>
            </w:r>
          </w:p>
        </w:tc>
      </w:tr>
    </w:tbl>
    <w:p w14:paraId="0FFA7A63" w14:textId="77777777" w:rsidR="00546579" w:rsidRDefault="001950B3">
      <w:pPr>
        <w:pStyle w:val="BodyText"/>
        <w:spacing w:before="2"/>
        <w:ind w:left="112" w:right="117"/>
      </w:pPr>
      <w:r>
        <w:t>Note:</w:t>
      </w:r>
      <w:r>
        <w:rPr>
          <w:spacing w:val="24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certain</w:t>
      </w:r>
      <w:r>
        <w:rPr>
          <w:spacing w:val="27"/>
        </w:rPr>
        <w:t xml:space="preserve"> </w:t>
      </w:r>
      <w:r>
        <w:rPr>
          <w:spacing w:val="-1"/>
        </w:rPr>
        <w:t>resource</w:t>
      </w:r>
      <w:r>
        <w:rPr>
          <w:spacing w:val="29"/>
        </w:rPr>
        <w:t xml:space="preserve"> </w:t>
      </w:r>
      <w:r>
        <w:rPr>
          <w:spacing w:val="-1"/>
        </w:rPr>
        <w:t>availabilities,</w:t>
      </w:r>
      <w:r>
        <w:rPr>
          <w:spacing w:val="25"/>
        </w:rPr>
        <w:t xml:space="preserve"> </w:t>
      </w:r>
      <w:r>
        <w:rPr>
          <w:spacing w:val="-1"/>
        </w:rPr>
        <w:t>options</w:t>
      </w:r>
      <w:r>
        <w:rPr>
          <w:spacing w:val="26"/>
        </w:rPr>
        <w:t xml:space="preserve"> </w:t>
      </w:r>
      <w:r>
        <w:rPr>
          <w:spacing w:val="1"/>
        </w:rPr>
        <w:t>may</w:t>
      </w:r>
      <w:r>
        <w:rPr>
          <w:spacing w:val="26"/>
        </w:rPr>
        <w:t xml:space="preserve"> </w:t>
      </w:r>
      <w:r>
        <w:rPr>
          <w:spacing w:val="-1"/>
        </w:rPr>
        <w:t>not</w:t>
      </w:r>
      <w:r>
        <w:rPr>
          <w:spacing w:val="28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pursued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variety</w:t>
      </w:r>
      <w:r>
        <w:rPr>
          <w:spacing w:val="26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reasons</w:t>
      </w:r>
      <w:r>
        <w:rPr>
          <w:spacing w:val="26"/>
        </w:rPr>
        <w:t xml:space="preserve"> </w:t>
      </w:r>
      <w:r>
        <w:rPr>
          <w:spacing w:val="-1"/>
        </w:rPr>
        <w:t>including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t>environmental</w:t>
      </w:r>
      <w:r>
        <w:rPr>
          <w:spacing w:val="44"/>
        </w:rPr>
        <w:t xml:space="preserve"> </w:t>
      </w:r>
      <w:r>
        <w:t>demand</w:t>
      </w:r>
      <w:r>
        <w:rPr>
          <w:spacing w:val="27"/>
        </w:rPr>
        <w:t xml:space="preserve"> </w:t>
      </w:r>
      <w:r>
        <w:t>may</w:t>
      </w:r>
      <w:r>
        <w:rPr>
          <w:spacing w:val="26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t>met</w:t>
      </w:r>
      <w:r>
        <w:rPr>
          <w:spacing w:val="29"/>
        </w:rPr>
        <w:t xml:space="preserve"> </w:t>
      </w:r>
      <w:r>
        <w:t>by</w:t>
      </w:r>
      <w:r>
        <w:rPr>
          <w:spacing w:val="92"/>
          <w:w w:val="99"/>
        </w:rPr>
        <w:t xml:space="preserve"> </w:t>
      </w:r>
      <w:r>
        <w:rPr>
          <w:spacing w:val="-1"/>
        </w:rPr>
        <w:t>unregulated</w:t>
      </w:r>
      <w:r>
        <w:rPr>
          <w:spacing w:val="-8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constraints</w:t>
      </w:r>
      <w:r>
        <w:rPr>
          <w:spacing w:val="-8"/>
        </w:rPr>
        <w:t xml:space="preserve"> </w:t>
      </w:r>
      <w:r>
        <w:rPr>
          <w:spacing w:val="-1"/>
        </w:rPr>
        <w:t>and/or</w:t>
      </w:r>
      <w:r>
        <w:rPr>
          <w:spacing w:val="-7"/>
        </w:rPr>
        <w:t xml:space="preserve"> </w:t>
      </w:r>
      <w:r>
        <w:rPr>
          <w:spacing w:val="-1"/>
        </w:rPr>
        <w:t>risks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limit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ability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deliver</w:t>
      </w:r>
      <w:r>
        <w:rPr>
          <w:spacing w:val="1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water.</w:t>
      </w:r>
    </w:p>
    <w:p w14:paraId="0FFA7A64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65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66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67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68" w14:textId="77777777" w:rsidR="00546579" w:rsidRDefault="00546579">
      <w:pPr>
        <w:spacing w:before="10"/>
        <w:rPr>
          <w:rFonts w:ascii="Century Gothic" w:eastAsia="Century Gothic" w:hAnsi="Century Gothic" w:cs="Century Gothic"/>
          <w:sz w:val="20"/>
          <w:szCs w:val="20"/>
        </w:rPr>
      </w:pPr>
    </w:p>
    <w:p w14:paraId="0FFA7A69" w14:textId="77777777" w:rsidR="00546579" w:rsidRDefault="001950B3">
      <w:pPr>
        <w:pStyle w:val="BodyText"/>
        <w:spacing w:before="59"/>
        <w:ind w:left="0" w:right="1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26</w:t>
      </w:r>
    </w:p>
    <w:p w14:paraId="0FFA7A6A" w14:textId="77777777" w:rsidR="00546579" w:rsidRDefault="00546579">
      <w:pPr>
        <w:jc w:val="center"/>
        <w:rPr>
          <w:rFonts w:ascii="Calibri" w:eastAsia="Calibri" w:hAnsi="Calibri" w:cs="Calibri"/>
        </w:rPr>
        <w:sectPr w:rsidR="00546579">
          <w:footerReference w:type="default" r:id="rId51"/>
          <w:pgSz w:w="16840" w:h="11910" w:orient="landscape"/>
          <w:pgMar w:top="940" w:right="700" w:bottom="280" w:left="740" w:header="0" w:footer="0" w:gutter="0"/>
          <w:cols w:space="720"/>
        </w:sectPr>
      </w:pPr>
    </w:p>
    <w:p w14:paraId="0FFA7A6B" w14:textId="77777777" w:rsidR="00546579" w:rsidRDefault="001950B3">
      <w:pPr>
        <w:pStyle w:val="Heading2"/>
        <w:spacing w:before="29"/>
        <w:ind w:left="107" w:right="205" w:firstLine="0"/>
        <w:rPr>
          <w:b w:val="0"/>
          <w:bCs w:val="0"/>
        </w:rPr>
      </w:pPr>
      <w:bookmarkStart w:id="36" w:name="_bookmark35"/>
      <w:bookmarkEnd w:id="36"/>
      <w:r>
        <w:rPr>
          <w:color w:val="5F4879"/>
          <w:spacing w:val="-1"/>
        </w:rPr>
        <w:t>Potential</w:t>
      </w:r>
      <w:r>
        <w:rPr>
          <w:color w:val="5F4879"/>
          <w:spacing w:val="-5"/>
        </w:rPr>
        <w:t xml:space="preserve"> </w:t>
      </w:r>
      <w:r>
        <w:rPr>
          <w:color w:val="5F4879"/>
        </w:rPr>
        <w:t>watering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actions</w:t>
      </w:r>
      <w:r>
        <w:rPr>
          <w:color w:val="5F4879"/>
          <w:spacing w:val="-5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4"/>
        </w:rPr>
        <w:t xml:space="preserve"> </w:t>
      </w:r>
      <w:r>
        <w:rPr>
          <w:color w:val="5F4879"/>
        </w:rPr>
        <w:t>standard</w:t>
      </w:r>
      <w:r>
        <w:rPr>
          <w:color w:val="5F4879"/>
          <w:spacing w:val="-6"/>
        </w:rPr>
        <w:t xml:space="preserve"> </w:t>
      </w:r>
      <w:r>
        <w:rPr>
          <w:color w:val="5F4879"/>
          <w:spacing w:val="-1"/>
        </w:rPr>
        <w:t>operating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arrangements</w:t>
      </w:r>
    </w:p>
    <w:p w14:paraId="0FFA7A6C" w14:textId="77777777" w:rsidR="00546579" w:rsidRDefault="00546579">
      <w:pPr>
        <w:spacing w:before="8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A6D" w14:textId="77777777" w:rsidR="00546579" w:rsidRDefault="001950B3">
      <w:pPr>
        <w:pStyle w:val="BodyText"/>
        <w:ind w:right="201"/>
      </w:pPr>
      <w:hyperlink w:anchor="_bookmark34" w:history="1">
        <w:r>
          <w:rPr>
            <w:spacing w:val="-1"/>
          </w:rPr>
          <w:t>Table</w:t>
        </w:r>
        <w:r>
          <w:rPr>
            <w:spacing w:val="-6"/>
          </w:rPr>
          <w:t xml:space="preserve"> </w:t>
        </w:r>
        <w:r>
          <w:t>4</w:t>
        </w:r>
      </w:hyperlink>
      <w:r>
        <w:rPr>
          <w:spacing w:val="-6"/>
        </w:rPr>
        <w:t xml:space="preserve"> </w:t>
      </w:r>
      <w:r>
        <w:t>identifies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range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potential</w:t>
      </w:r>
      <w:r>
        <w:rPr>
          <w:spacing w:val="-6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actions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Murray-Darling</w:t>
      </w:r>
      <w:r>
        <w:rPr>
          <w:spacing w:val="60"/>
          <w:w w:val="9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give</w:t>
      </w:r>
      <w:r>
        <w:rPr>
          <w:spacing w:val="-6"/>
        </w:rPr>
        <w:t xml:space="preserve"> </w:t>
      </w:r>
      <w:r>
        <w:t>effect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long-term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flow</w:t>
      </w:r>
      <w:r>
        <w:rPr>
          <w:spacing w:val="-4"/>
        </w:rPr>
        <w:t xml:space="preserve"> </w:t>
      </w:r>
      <w:r>
        <w:t>regime</w:t>
      </w:r>
      <w:r>
        <w:rPr>
          <w:spacing w:val="-6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scope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t xml:space="preserve"> the</w:t>
      </w:r>
      <w:r>
        <w:rPr>
          <w:spacing w:val="66"/>
          <w:w w:val="99"/>
        </w:rPr>
        <w:t xml:space="preserve"> </w:t>
      </w:r>
      <w:r>
        <w:rPr>
          <w:spacing w:val="-1"/>
        </w:rPr>
        <w:t>contribution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rPr>
          <w:spacing w:val="-1"/>
        </w:rPr>
        <w:t>given</w:t>
      </w:r>
      <w:r>
        <w:rPr>
          <w:spacing w:val="-9"/>
        </w:rPr>
        <w:t xml:space="preserve"> </w:t>
      </w:r>
      <w:r>
        <w:rPr>
          <w:spacing w:val="-1"/>
        </w:rPr>
        <w:t>year.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rPr>
          <w:spacing w:val="-1"/>
        </w:rPr>
        <w:t>considerations</w:t>
      </w:r>
      <w:r>
        <w:rPr>
          <w:spacing w:val="71"/>
          <w:w w:val="99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7"/>
        </w:rPr>
        <w:t xml:space="preserve"> </w:t>
      </w:r>
      <w:r>
        <w:t>actions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set</w:t>
      </w:r>
      <w:r>
        <w:rPr>
          <w:spacing w:val="-5"/>
        </w:rPr>
        <w:t xml:space="preserve"> </w:t>
      </w:r>
      <w:r>
        <w:rPr>
          <w:spacing w:val="-1"/>
        </w:rPr>
        <w:t>out</w:t>
      </w:r>
      <w:r>
        <w:rPr>
          <w:spacing w:val="-5"/>
        </w:rPr>
        <w:t xml:space="preserve"> </w:t>
      </w:r>
      <w:r>
        <w:t>below.</w:t>
      </w:r>
    </w:p>
    <w:p w14:paraId="0FFA7A6E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6F" w14:textId="77777777" w:rsidR="00546579" w:rsidRDefault="001950B3">
      <w:pPr>
        <w:pStyle w:val="Heading3"/>
        <w:numPr>
          <w:ilvl w:val="0"/>
          <w:numId w:val="1"/>
        </w:numPr>
        <w:tabs>
          <w:tab w:val="left" w:pos="329"/>
        </w:tabs>
        <w:ind w:hanging="220"/>
        <w:rPr>
          <w:b w:val="0"/>
          <w:bCs w:val="0"/>
        </w:rPr>
      </w:pPr>
      <w:r>
        <w:t>Wetland</w:t>
      </w:r>
      <w:r>
        <w:rPr>
          <w:spacing w:val="-7"/>
        </w:rPr>
        <w:t xml:space="preserve"> </w:t>
      </w:r>
      <w:r>
        <w:rPr>
          <w:spacing w:val="-1"/>
        </w:rPr>
        <w:t>vegetation</w:t>
      </w:r>
      <w:r>
        <w:rPr>
          <w:spacing w:val="-9"/>
        </w:rPr>
        <w:t xml:space="preserve"> </w:t>
      </w:r>
      <w:r>
        <w:rPr>
          <w:spacing w:val="-1"/>
        </w:rPr>
        <w:t>maintenance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natural</w:t>
      </w:r>
      <w:r>
        <w:rPr>
          <w:spacing w:val="-8"/>
        </w:rPr>
        <w:t xml:space="preserve"> </w:t>
      </w:r>
      <w:r>
        <w:rPr>
          <w:spacing w:val="-1"/>
        </w:rPr>
        <w:t>cycles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wetting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drying</w:t>
      </w:r>
    </w:p>
    <w:p w14:paraId="0FFA7A70" w14:textId="77777777" w:rsidR="00546579" w:rsidRDefault="00546579">
      <w:pPr>
        <w:spacing w:before="9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A71" w14:textId="77777777" w:rsidR="00546579" w:rsidRDefault="001950B3">
      <w:pPr>
        <w:pStyle w:val="BodyText"/>
        <w:ind w:right="201"/>
      </w:pPr>
      <w:r>
        <w:rPr>
          <w:i/>
        </w:rPr>
        <w:t>Watering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10"/>
        </w:rPr>
        <w:t xml:space="preserve"> </w:t>
      </w:r>
      <w:r>
        <w:rPr>
          <w:spacing w:val="-1"/>
        </w:rPr>
        <w:t>Contribute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watering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Gwydir,</w:t>
      </w:r>
      <w:r>
        <w:rPr>
          <w:spacing w:val="-9"/>
        </w:rPr>
        <w:t xml:space="preserve"> </w:t>
      </w:r>
      <w:r>
        <w:t>Gingham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Mallowa</w:t>
      </w:r>
      <w:r>
        <w:rPr>
          <w:spacing w:val="-11"/>
        </w:rPr>
        <w:t xml:space="preserve"> </w:t>
      </w:r>
      <w:r>
        <w:rPr>
          <w:spacing w:val="-1"/>
        </w:rPr>
        <w:t>watercourses</w:t>
      </w:r>
      <w:r>
        <w:rPr>
          <w:spacing w:val="82"/>
          <w:w w:val="99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natural</w:t>
      </w:r>
      <w:r>
        <w:rPr>
          <w:spacing w:val="-7"/>
        </w:rPr>
        <w:t xml:space="preserve"> </w:t>
      </w:r>
      <w:r>
        <w:rPr>
          <w:spacing w:val="-1"/>
        </w:rPr>
        <w:t>cycles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drying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wetting.</w:t>
      </w:r>
    </w:p>
    <w:p w14:paraId="0FFA7A72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73" w14:textId="77777777" w:rsidR="00546579" w:rsidRDefault="001950B3">
      <w:pPr>
        <w:ind w:left="107" w:right="20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0FFA7A74" w14:textId="77777777" w:rsidR="00546579" w:rsidRDefault="00546579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0FFA7A75" w14:textId="77777777" w:rsidR="00546579" w:rsidRDefault="001950B3">
      <w:pPr>
        <w:pStyle w:val="BodyText"/>
        <w:numPr>
          <w:ilvl w:val="0"/>
          <w:numId w:val="8"/>
        </w:numPr>
        <w:tabs>
          <w:tab w:val="left" w:pos="468"/>
        </w:tabs>
        <w:ind w:left="468" w:right="670" w:hanging="358"/>
      </w:pPr>
      <w:r>
        <w:rPr>
          <w:spacing w:val="-1"/>
        </w:rPr>
        <w:t>Contributing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wetlands</w:t>
      </w:r>
      <w:r>
        <w:rPr>
          <w:spacing w:val="-10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rPr>
          <w:spacing w:val="-1"/>
        </w:rPr>
        <w:t>maintenance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reactive</w:t>
      </w:r>
      <w:r>
        <w:rPr>
          <w:spacing w:val="-9"/>
        </w:rPr>
        <w:t xml:space="preserve"> </w:t>
      </w:r>
      <w:r>
        <w:t>watering -</w:t>
      </w:r>
      <w:r>
        <w:rPr>
          <w:spacing w:val="-7"/>
        </w:rPr>
        <w:t xml:space="preserve"> </w:t>
      </w:r>
      <w:r>
        <w:rPr>
          <w:spacing w:val="-1"/>
        </w:rPr>
        <w:t>activating</w:t>
      </w:r>
      <w:r>
        <w:rPr>
          <w:spacing w:val="-9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83"/>
          <w:w w:val="99"/>
        </w:rPr>
        <w:t xml:space="preserve"> </w:t>
      </w:r>
      <w:r>
        <w:rPr>
          <w:spacing w:val="-1"/>
        </w:rPr>
        <w:t>supplementary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offsetting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component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consumptive</w:t>
      </w:r>
      <w:r>
        <w:rPr>
          <w:spacing w:val="-8"/>
        </w:rPr>
        <w:t xml:space="preserve"> </w:t>
      </w:r>
      <w:r>
        <w:t>extraction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an</w:t>
      </w:r>
      <w:r>
        <w:rPr>
          <w:spacing w:val="78"/>
          <w:w w:val="99"/>
        </w:rPr>
        <w:t xml:space="preserve"> </w:t>
      </w:r>
      <w:r>
        <w:rPr>
          <w:spacing w:val="-1"/>
        </w:rPr>
        <w:t>approved</w:t>
      </w:r>
      <w:r>
        <w:rPr>
          <w:spacing w:val="-9"/>
        </w:rPr>
        <w:t xml:space="preserve"> </w:t>
      </w:r>
      <w:r>
        <w:rPr>
          <w:spacing w:val="-1"/>
        </w:rPr>
        <w:t>volume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rPr>
          <w:spacing w:val="-1"/>
        </w:rPr>
        <w:t>held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called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storage.</w:t>
      </w:r>
    </w:p>
    <w:p w14:paraId="0FFA7A76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A77" w14:textId="77777777" w:rsidR="00546579" w:rsidRDefault="001950B3">
      <w:pPr>
        <w:pStyle w:val="BodyText"/>
        <w:numPr>
          <w:ilvl w:val="0"/>
          <w:numId w:val="8"/>
        </w:numPr>
        <w:tabs>
          <w:tab w:val="left" w:pos="468"/>
        </w:tabs>
        <w:ind w:left="468" w:right="373" w:hanging="358"/>
      </w:pPr>
      <w:r>
        <w:t>When</w:t>
      </w:r>
      <w:r>
        <w:rPr>
          <w:spacing w:val="-8"/>
        </w:rPr>
        <w:t xml:space="preserve"> </w:t>
      </w:r>
      <w:r>
        <w:t>supplementary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-8"/>
        </w:rPr>
        <w:t xml:space="preserve"> </w:t>
      </w:r>
      <w:r>
        <w:rPr>
          <w:spacing w:val="-1"/>
        </w:rPr>
        <w:t>available,</w:t>
      </w:r>
      <w:r>
        <w:rPr>
          <w:spacing w:val="-10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proportion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64"/>
          <w:w w:val="99"/>
        </w:rPr>
        <w:t xml:space="preserve"> </w:t>
      </w:r>
      <w:r>
        <w:rPr>
          <w:spacing w:val="-1"/>
        </w:rPr>
        <w:t>supplementary</w:t>
      </w:r>
      <w:r>
        <w:rPr>
          <w:spacing w:val="-8"/>
        </w:rPr>
        <w:t xml:space="preserve"> </w:t>
      </w:r>
      <w:r>
        <w:t>licence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watercourse</w:t>
      </w:r>
      <w:r>
        <w:rPr>
          <w:spacing w:val="-5"/>
        </w:rPr>
        <w:t xml:space="preserve"> </w:t>
      </w:r>
      <w:r>
        <w:rPr>
          <w:spacing w:val="-2"/>
        </w:rPr>
        <w:t>(up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14 100</w:t>
      </w:r>
      <w:r>
        <w:rPr>
          <w:spacing w:val="-7"/>
        </w:rPr>
        <w:t xml:space="preserve"> </w:t>
      </w:r>
      <w:r>
        <w:t>ML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Gingham/</w:t>
      </w:r>
      <w:r>
        <w:rPr>
          <w:spacing w:val="-6"/>
        </w:rPr>
        <w:t xml:space="preserve"> </w:t>
      </w:r>
      <w:r>
        <w:rPr>
          <w:spacing w:val="-1"/>
        </w:rPr>
        <w:t>Gwydir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53"/>
          <w:w w:val="99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Mehi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rPr>
          <w:spacing w:val="-1"/>
        </w:rPr>
        <w:t>Mallowa).</w:t>
      </w:r>
    </w:p>
    <w:p w14:paraId="0FFA7A78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79" w14:textId="77777777" w:rsidR="00546579" w:rsidRDefault="001950B3">
      <w:pPr>
        <w:pStyle w:val="BodyText"/>
        <w:numPr>
          <w:ilvl w:val="0"/>
          <w:numId w:val="8"/>
        </w:numPr>
        <w:tabs>
          <w:tab w:val="left" w:pos="468"/>
        </w:tabs>
        <w:ind w:left="468" w:right="143" w:hanging="358"/>
      </w:pPr>
      <w:r>
        <w:rPr>
          <w:spacing w:val="-1"/>
        </w:rPr>
        <w:t>To</w:t>
      </w:r>
      <w:r>
        <w:rPr>
          <w:spacing w:val="-7"/>
        </w:rPr>
        <w:t xml:space="preserve"> </w:t>
      </w:r>
      <w:r>
        <w:t>compliment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supplementary</w:t>
      </w:r>
      <w:r>
        <w:rPr>
          <w:spacing w:val="-7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offset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86"/>
          <w:w w:val="99"/>
        </w:rPr>
        <w:t xml:space="preserve"> </w:t>
      </w:r>
      <w:r>
        <w:t>extracted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event,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-1"/>
        </w:rPr>
        <w:t>volume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rPr>
          <w:spacing w:val="-1"/>
        </w:rPr>
        <w:t>Security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tail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74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flows.</w:t>
      </w:r>
    </w:p>
    <w:p w14:paraId="0FFA7A7A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A7B" w14:textId="77777777" w:rsidR="00546579" w:rsidRDefault="001950B3">
      <w:pPr>
        <w:pStyle w:val="BodyText"/>
        <w:ind w:left="110" w:right="194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8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rPr>
          <w:spacing w:val="-1"/>
        </w:rPr>
        <w:t>could</w:t>
      </w:r>
      <w:r>
        <w:rPr>
          <w:spacing w:val="-8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required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inundate</w:t>
      </w:r>
      <w:r>
        <w:rPr>
          <w:spacing w:val="-8"/>
        </w:rPr>
        <w:t xml:space="preserve"> </w:t>
      </w:r>
      <w:r>
        <w:rPr>
          <w:spacing w:val="-1"/>
        </w:rPr>
        <w:t>small</w:t>
      </w:r>
      <w:r>
        <w:rPr>
          <w:spacing w:val="-7"/>
        </w:rPr>
        <w:t xml:space="preserve"> </w:t>
      </w: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wetland</w:t>
      </w:r>
      <w:r>
        <w:rPr>
          <w:spacing w:val="69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Gwydir,</w:t>
      </w:r>
      <w:r>
        <w:rPr>
          <w:spacing w:val="-9"/>
        </w:rPr>
        <w:t xml:space="preserve"> </w:t>
      </w:r>
      <w:r>
        <w:t>Gingham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Mallowa</w:t>
      </w:r>
      <w:r>
        <w:rPr>
          <w:spacing w:val="-10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rPr>
          <w:spacing w:val="-1"/>
        </w:rPr>
        <w:t>systems.</w:t>
      </w:r>
    </w:p>
    <w:p w14:paraId="0FFA7A7C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7D" w14:textId="77777777" w:rsidR="00546579" w:rsidRDefault="001950B3">
      <w:pPr>
        <w:pStyle w:val="BodyText"/>
        <w:ind w:left="110" w:right="205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t>complementary</w:t>
      </w:r>
      <w:r>
        <w:rPr>
          <w:spacing w:val="-8"/>
        </w:rPr>
        <w:t xml:space="preserve"> </w:t>
      </w:r>
      <w:r>
        <w:rPr>
          <w:spacing w:val="-1"/>
        </w:rPr>
        <w:t>delivery.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t>OEH</w:t>
      </w:r>
      <w:r>
        <w:rPr>
          <w:spacing w:val="84"/>
          <w:w w:val="99"/>
        </w:rPr>
        <w:t xml:space="preserve"> </w:t>
      </w:r>
      <w:r>
        <w:t>manages</w:t>
      </w:r>
      <w:r>
        <w:rPr>
          <w:spacing w:val="-10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(the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Contingency</w:t>
      </w:r>
      <w:r>
        <w:rPr>
          <w:spacing w:val="-9"/>
        </w:rPr>
        <w:t xml:space="preserve"> </w:t>
      </w:r>
      <w:r>
        <w:rPr>
          <w:spacing w:val="-1"/>
        </w:rPr>
        <w:t>Allowance).</w:t>
      </w:r>
      <w:r>
        <w:rPr>
          <w:spacing w:val="55"/>
          <w:w w:val="99"/>
        </w:rPr>
        <w:t xml:space="preserve"> </w:t>
      </w:r>
      <w:r>
        <w:rPr>
          <w:spacing w:val="-1"/>
        </w:rPr>
        <w:t>Achieving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outlined</w:t>
      </w:r>
      <w:r>
        <w:rPr>
          <w:spacing w:val="-8"/>
        </w:rPr>
        <w:t xml:space="preserve"> </w:t>
      </w:r>
      <w:r>
        <w:rPr>
          <w:spacing w:val="-1"/>
        </w:rPr>
        <w:t>above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rPr>
          <w:spacing w:val="-1"/>
        </w:rPr>
        <w:t>announcement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supplementary</w:t>
      </w:r>
      <w:r>
        <w:rPr>
          <w:spacing w:val="-5"/>
        </w:rPr>
        <w:t xml:space="preserve"> </w:t>
      </w:r>
      <w:r>
        <w:t>water</w:t>
      </w:r>
      <w:r>
        <w:rPr>
          <w:spacing w:val="93"/>
          <w:w w:val="9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proportional</w:t>
      </w:r>
      <w:r>
        <w:rPr>
          <w:spacing w:val="-7"/>
        </w:rPr>
        <w:t xml:space="preserve"> </w:t>
      </w:r>
      <w:r>
        <w:rPr>
          <w:spacing w:val="-1"/>
        </w:rPr>
        <w:t>split</w:t>
      </w:r>
      <w:r>
        <w:rPr>
          <w:spacing w:val="-7"/>
        </w:rPr>
        <w:t xml:space="preserve"> </w:t>
      </w:r>
      <w:r>
        <w:rPr>
          <w:spacing w:val="-1"/>
        </w:rPr>
        <w:t>between</w:t>
      </w:r>
      <w:r>
        <w:rPr>
          <w:spacing w:val="-7"/>
        </w:rPr>
        <w:t xml:space="preserve"> </w:t>
      </w:r>
      <w:r>
        <w:t>watercourses.</w:t>
      </w:r>
      <w:r>
        <w:rPr>
          <w:spacing w:val="-8"/>
        </w:rPr>
        <w:t xml:space="preserve"> </w:t>
      </w:r>
      <w:r>
        <w:rPr>
          <w:spacing w:val="-1"/>
        </w:rPr>
        <w:t>Approval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5"/>
        </w:rPr>
        <w:t xml:space="preserve"> </w:t>
      </w:r>
      <w:r>
        <w:t>General</w:t>
      </w:r>
      <w:r>
        <w:rPr>
          <w:spacing w:val="-7"/>
        </w:rPr>
        <w:t xml:space="preserve"> </w:t>
      </w:r>
      <w:r>
        <w:rPr>
          <w:spacing w:val="-1"/>
        </w:rPr>
        <w:t>Security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62"/>
          <w:w w:val="9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required,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coordination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apportion</w:t>
      </w:r>
      <w:r>
        <w:rPr>
          <w:spacing w:val="-7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rPr>
          <w:spacing w:val="-1"/>
        </w:rPr>
        <w:t>shared</w:t>
      </w:r>
      <w:r>
        <w:rPr>
          <w:spacing w:val="60"/>
          <w:w w:val="99"/>
        </w:rPr>
        <w:t xml:space="preserve"> </w:t>
      </w:r>
      <w:r>
        <w:rPr>
          <w:spacing w:val="-1"/>
        </w:rPr>
        <w:t>volumes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use.</w:t>
      </w:r>
    </w:p>
    <w:p w14:paraId="0FFA7A7E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7F" w14:textId="77777777" w:rsidR="00546579" w:rsidRDefault="001950B3">
      <w:pPr>
        <w:pStyle w:val="Heading3"/>
        <w:numPr>
          <w:ilvl w:val="0"/>
          <w:numId w:val="1"/>
        </w:numPr>
        <w:tabs>
          <w:tab w:val="left" w:pos="329"/>
        </w:tabs>
        <w:ind w:hanging="220"/>
        <w:rPr>
          <w:b w:val="0"/>
          <w:bCs w:val="0"/>
        </w:rPr>
      </w:pPr>
      <w:r>
        <w:t>Contributing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in-stream</w:t>
      </w:r>
      <w:r>
        <w:rPr>
          <w:spacing w:val="-10"/>
        </w:rPr>
        <w:t xml:space="preserve"> </w:t>
      </w:r>
      <w:r>
        <w:rPr>
          <w:spacing w:val="-1"/>
        </w:rPr>
        <w:t>aquatic</w:t>
      </w:r>
      <w:r>
        <w:rPr>
          <w:spacing w:val="-9"/>
        </w:rPr>
        <w:t xml:space="preserve"> </w:t>
      </w:r>
      <w:r>
        <w:rPr>
          <w:spacing w:val="-1"/>
        </w:rPr>
        <w:t>ecology</w:t>
      </w:r>
    </w:p>
    <w:p w14:paraId="0FFA7A80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A81" w14:textId="77777777" w:rsidR="00546579" w:rsidRDefault="001950B3">
      <w:pPr>
        <w:pStyle w:val="BodyText"/>
        <w:ind w:right="194"/>
      </w:pPr>
      <w:r>
        <w:rPr>
          <w:i/>
        </w:rPr>
        <w:t>Watering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action:</w:t>
      </w:r>
      <w:r>
        <w:rPr>
          <w:i/>
          <w:spacing w:val="-8"/>
        </w:rPr>
        <w:t xml:space="preserve"> </w:t>
      </w: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in-stream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maintain</w:t>
      </w:r>
      <w:r>
        <w:rPr>
          <w:spacing w:val="-7"/>
        </w:rPr>
        <w:t xml:space="preserve"> </w:t>
      </w:r>
      <w:r>
        <w:t>in-stream</w:t>
      </w:r>
      <w:r>
        <w:rPr>
          <w:spacing w:val="-8"/>
        </w:rPr>
        <w:t xml:space="preserve"> </w:t>
      </w:r>
      <w:r>
        <w:t>aquatic</w:t>
      </w:r>
      <w:r>
        <w:rPr>
          <w:spacing w:val="-7"/>
        </w:rPr>
        <w:t xml:space="preserve"> </w:t>
      </w:r>
      <w:r>
        <w:rPr>
          <w:spacing w:val="-1"/>
        </w:rPr>
        <w:t>ecology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protect</w:t>
      </w:r>
      <w:r>
        <w:rPr>
          <w:spacing w:val="-6"/>
        </w:rPr>
        <w:t xml:space="preserve"> </w:t>
      </w:r>
      <w:r>
        <w:t>the</w:t>
      </w:r>
      <w:r>
        <w:rPr>
          <w:spacing w:val="72"/>
          <w:w w:val="99"/>
        </w:rPr>
        <w:t xml:space="preserve"> </w:t>
      </w:r>
      <w:r>
        <w:t>habitat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aquatic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(fish,</w:t>
      </w:r>
      <w:r>
        <w:rPr>
          <w:spacing w:val="-9"/>
        </w:rPr>
        <w:t xml:space="preserve"> </w:t>
      </w:r>
      <w:r>
        <w:t>frogs,</w:t>
      </w:r>
      <w:r>
        <w:rPr>
          <w:spacing w:val="-10"/>
        </w:rPr>
        <w:t xml:space="preserve"> </w:t>
      </w:r>
      <w:r>
        <w:t>crustaceans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macroinvertebrates)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aquatic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riparian</w:t>
      </w:r>
      <w:r>
        <w:rPr>
          <w:spacing w:val="87"/>
          <w:w w:val="99"/>
        </w:rPr>
        <w:t xml:space="preserve"> </w:t>
      </w:r>
      <w:r>
        <w:rPr>
          <w:spacing w:val="-1"/>
        </w:rPr>
        <w:t>vegetation</w:t>
      </w:r>
      <w:r>
        <w:rPr>
          <w:spacing w:val="-8"/>
        </w:rPr>
        <w:t xml:space="preserve"> </w:t>
      </w:r>
      <w:r>
        <w:rPr>
          <w:spacing w:val="-1"/>
        </w:rPr>
        <w:t>maintenance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reactive</w:t>
      </w:r>
      <w:r>
        <w:rPr>
          <w:spacing w:val="-8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1"/>
        </w:rPr>
        <w:t>activating</w:t>
      </w:r>
      <w:r>
        <w:rPr>
          <w:spacing w:val="-9"/>
        </w:rPr>
        <w:t xml:space="preserve"> </w:t>
      </w:r>
      <w:r>
        <w:t>access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supplementary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60"/>
          <w:w w:val="99"/>
        </w:rPr>
        <w:t xml:space="preserve"> </w:t>
      </w:r>
      <w:r>
        <w:t>offsetting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component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consumptive</w:t>
      </w:r>
      <w:r>
        <w:rPr>
          <w:spacing w:val="-7"/>
        </w:rPr>
        <w:t xml:space="preserve"> </w:t>
      </w:r>
      <w:r>
        <w:rPr>
          <w:spacing w:val="-1"/>
        </w:rPr>
        <w:t>extraction</w:t>
      </w:r>
      <w:r>
        <w:rPr>
          <w:spacing w:val="-7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approved</w:t>
      </w:r>
      <w:r>
        <w:rPr>
          <w:spacing w:val="-7"/>
        </w:rPr>
        <w:t xml:space="preserve"> </w:t>
      </w:r>
      <w:r>
        <w:rPr>
          <w:spacing w:val="-1"/>
        </w:rPr>
        <w:t>volume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held</w:t>
      </w:r>
      <w:r>
        <w:rPr>
          <w:spacing w:val="87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called</w:t>
      </w:r>
      <w:r>
        <w:rPr>
          <w:spacing w:val="-11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storage.</w:t>
      </w:r>
    </w:p>
    <w:p w14:paraId="0FFA7A82" w14:textId="77777777" w:rsidR="00546579" w:rsidRDefault="00546579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FFA7A83" w14:textId="77777777" w:rsidR="00546579" w:rsidRDefault="001950B3">
      <w:pPr>
        <w:ind w:left="107" w:right="20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0FFA7A84" w14:textId="77777777" w:rsidR="00546579" w:rsidRDefault="00546579">
      <w:pPr>
        <w:spacing w:before="7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0FFA7A85" w14:textId="77777777" w:rsidR="00546579" w:rsidRDefault="001950B3">
      <w:pPr>
        <w:pStyle w:val="BodyText"/>
        <w:numPr>
          <w:ilvl w:val="0"/>
          <w:numId w:val="8"/>
        </w:numPr>
        <w:tabs>
          <w:tab w:val="left" w:pos="468"/>
        </w:tabs>
        <w:ind w:left="468" w:right="397" w:hanging="358"/>
        <w:jc w:val="both"/>
      </w:pPr>
      <w:r>
        <w:rPr>
          <w:spacing w:val="-1"/>
        </w:rPr>
        <w:t>Contributing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in-stream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riparian</w:t>
      </w:r>
      <w:r>
        <w:rPr>
          <w:spacing w:val="-6"/>
        </w:rPr>
        <w:t xml:space="preserve"> </w:t>
      </w:r>
      <w:r>
        <w:rPr>
          <w:spacing w:val="-1"/>
        </w:rPr>
        <w:t>vegetation</w:t>
      </w:r>
      <w:r>
        <w:rPr>
          <w:spacing w:val="-6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reactive</w:t>
      </w:r>
      <w:r>
        <w:rPr>
          <w:spacing w:val="-7"/>
        </w:rPr>
        <w:t xml:space="preserve"> </w:t>
      </w:r>
      <w:r>
        <w:t>watering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1"/>
        </w:rPr>
        <w:t>activating</w:t>
      </w:r>
      <w:r>
        <w:rPr>
          <w:spacing w:val="79"/>
          <w:w w:val="99"/>
        </w:rPr>
        <w:t xml:space="preserve"> </w:t>
      </w:r>
      <w:r>
        <w:t>access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supplementary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offsetting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consumptive</w:t>
      </w:r>
      <w:r>
        <w:rPr>
          <w:spacing w:val="-7"/>
        </w:rPr>
        <w:t xml:space="preserve"> </w:t>
      </w:r>
      <w:r>
        <w:rPr>
          <w:spacing w:val="-1"/>
        </w:rPr>
        <w:t>extraction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48"/>
          <w:w w:val="99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rPr>
          <w:spacing w:val="-1"/>
        </w:rPr>
        <w:t>approved</w:t>
      </w:r>
      <w:r>
        <w:rPr>
          <w:spacing w:val="-8"/>
        </w:rPr>
        <w:t xml:space="preserve"> </w:t>
      </w:r>
      <w:r>
        <w:rPr>
          <w:spacing w:val="-1"/>
        </w:rPr>
        <w:t>volume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storage.</w:t>
      </w:r>
    </w:p>
    <w:p w14:paraId="0FFA7A86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87" w14:textId="77777777" w:rsidR="00546579" w:rsidRDefault="001950B3">
      <w:pPr>
        <w:pStyle w:val="BodyText"/>
        <w:numPr>
          <w:ilvl w:val="0"/>
          <w:numId w:val="8"/>
        </w:numPr>
        <w:tabs>
          <w:tab w:val="left" w:pos="468"/>
        </w:tabs>
        <w:ind w:left="468" w:right="373" w:hanging="358"/>
      </w:pPr>
      <w:r>
        <w:t>When</w:t>
      </w:r>
      <w:r>
        <w:rPr>
          <w:spacing w:val="-8"/>
        </w:rPr>
        <w:t xml:space="preserve"> </w:t>
      </w:r>
      <w:r>
        <w:rPr>
          <w:spacing w:val="-1"/>
        </w:rPr>
        <w:t>supplementary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rPr>
          <w:spacing w:val="-1"/>
        </w:rPr>
        <w:t>made</w:t>
      </w:r>
      <w:r>
        <w:rPr>
          <w:spacing w:val="-9"/>
        </w:rPr>
        <w:t xml:space="preserve"> </w:t>
      </w:r>
      <w:r>
        <w:t>available,</w:t>
      </w:r>
      <w:r>
        <w:rPr>
          <w:spacing w:val="-9"/>
        </w:rPr>
        <w:t xml:space="preserve"> </w:t>
      </w:r>
      <w:r>
        <w:t>take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proportion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Commonwealth</w:t>
      </w:r>
      <w:r>
        <w:rPr>
          <w:spacing w:val="76"/>
          <w:w w:val="99"/>
        </w:rPr>
        <w:t xml:space="preserve"> </w:t>
      </w:r>
      <w:r>
        <w:rPr>
          <w:spacing w:val="-1"/>
        </w:rPr>
        <w:t>supplementary</w:t>
      </w:r>
      <w:r>
        <w:rPr>
          <w:spacing w:val="-8"/>
        </w:rPr>
        <w:t xml:space="preserve"> </w:t>
      </w:r>
      <w:r>
        <w:t>licence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watercourse</w:t>
      </w:r>
      <w:r>
        <w:rPr>
          <w:spacing w:val="-5"/>
        </w:rPr>
        <w:t xml:space="preserve"> </w:t>
      </w:r>
      <w:r>
        <w:rPr>
          <w:spacing w:val="-2"/>
        </w:rPr>
        <w:t>(up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14 100</w:t>
      </w:r>
      <w:r>
        <w:rPr>
          <w:spacing w:val="-7"/>
        </w:rPr>
        <w:t xml:space="preserve"> </w:t>
      </w:r>
      <w:r>
        <w:t>ML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Gingham/</w:t>
      </w:r>
      <w:r>
        <w:rPr>
          <w:spacing w:val="-6"/>
        </w:rPr>
        <w:t xml:space="preserve"> </w:t>
      </w:r>
      <w:r>
        <w:rPr>
          <w:spacing w:val="-1"/>
        </w:rPr>
        <w:t>Gwydir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53"/>
          <w:w w:val="99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Mehi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rPr>
          <w:spacing w:val="-1"/>
        </w:rPr>
        <w:t>Mallowa).</w:t>
      </w:r>
    </w:p>
    <w:p w14:paraId="0FFA7A88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89" w14:textId="77777777" w:rsidR="00546579" w:rsidRDefault="001950B3">
      <w:pPr>
        <w:pStyle w:val="BodyText"/>
        <w:numPr>
          <w:ilvl w:val="0"/>
          <w:numId w:val="8"/>
        </w:numPr>
        <w:tabs>
          <w:tab w:val="left" w:pos="468"/>
        </w:tabs>
        <w:ind w:left="468" w:right="194" w:hanging="358"/>
      </w:pPr>
      <w:r>
        <w:rPr>
          <w:spacing w:val="-1"/>
        </w:rPr>
        <w:t>To</w:t>
      </w:r>
      <w:r>
        <w:rPr>
          <w:spacing w:val="-7"/>
        </w:rPr>
        <w:t xml:space="preserve"> </w:t>
      </w:r>
      <w:r>
        <w:t>compliment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supplementary</w:t>
      </w:r>
      <w:r>
        <w:rPr>
          <w:spacing w:val="-7"/>
        </w:rPr>
        <w:t xml:space="preserve"> </w:t>
      </w:r>
      <w:r>
        <w:t>flows,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offset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component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rPr>
          <w:spacing w:val="-1"/>
        </w:rPr>
        <w:t>flow</w:t>
      </w:r>
      <w:r>
        <w:rPr>
          <w:spacing w:val="-7"/>
        </w:rPr>
        <w:t xml:space="preserve"> </w:t>
      </w:r>
      <w:r>
        <w:rPr>
          <w:spacing w:val="2"/>
        </w:rPr>
        <w:t>that</w:t>
      </w:r>
      <w:r>
        <w:rPr>
          <w:spacing w:val="-4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be</w:t>
      </w:r>
      <w:r>
        <w:rPr>
          <w:spacing w:val="72"/>
          <w:w w:val="99"/>
        </w:rPr>
        <w:t xml:space="preserve"> </w:t>
      </w:r>
      <w:r>
        <w:t>extracted</w:t>
      </w:r>
      <w:r>
        <w:rPr>
          <w:spacing w:val="-6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event,</w:t>
      </w:r>
      <w:r>
        <w:rPr>
          <w:spacing w:val="-6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small</w:t>
      </w:r>
      <w:r>
        <w:rPr>
          <w:spacing w:val="-5"/>
        </w:rPr>
        <w:t xml:space="preserve"> </w:t>
      </w:r>
      <w:r>
        <w:rPr>
          <w:spacing w:val="-1"/>
        </w:rPr>
        <w:t>volume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rPr>
          <w:spacing w:val="-1"/>
        </w:rPr>
        <w:t>Security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tail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74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flows.</w:t>
      </w:r>
    </w:p>
    <w:p w14:paraId="0FFA7A8A" w14:textId="77777777" w:rsidR="00546579" w:rsidRDefault="00546579">
      <w:pPr>
        <w:spacing w:before="4"/>
        <w:rPr>
          <w:rFonts w:ascii="Century Gothic" w:eastAsia="Century Gothic" w:hAnsi="Century Gothic" w:cs="Century Gothic"/>
          <w:sz w:val="10"/>
          <w:szCs w:val="10"/>
        </w:rPr>
      </w:pPr>
    </w:p>
    <w:p w14:paraId="0FFA7A8B" w14:textId="77777777" w:rsidR="00546579" w:rsidRDefault="001950B3">
      <w:pPr>
        <w:pStyle w:val="BodyText"/>
        <w:spacing w:before="59"/>
        <w:ind w:left="12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27</w:t>
      </w:r>
    </w:p>
    <w:p w14:paraId="0FFA7A8C" w14:textId="77777777" w:rsidR="00546579" w:rsidRDefault="00546579">
      <w:pPr>
        <w:jc w:val="center"/>
        <w:rPr>
          <w:rFonts w:ascii="Calibri" w:eastAsia="Calibri" w:hAnsi="Calibri" w:cs="Calibri"/>
        </w:rPr>
        <w:sectPr w:rsidR="00546579">
          <w:footerReference w:type="default" r:id="rId52"/>
          <w:pgSz w:w="11910" w:h="16840"/>
          <w:pgMar w:top="1160" w:right="1040" w:bottom="280" w:left="600" w:header="0" w:footer="0" w:gutter="0"/>
          <w:cols w:space="720"/>
        </w:sectPr>
      </w:pPr>
    </w:p>
    <w:p w14:paraId="0FFA7A8D" w14:textId="77777777" w:rsidR="00546579" w:rsidRDefault="001950B3">
      <w:pPr>
        <w:pStyle w:val="BodyText"/>
        <w:spacing w:before="49"/>
        <w:ind w:left="110" w:right="143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rPr>
          <w:spacing w:val="-1"/>
        </w:rPr>
        <w:t>channel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1"/>
          <w:w w:val="99"/>
        </w:rPr>
        <w:t xml:space="preserve"> </w:t>
      </w:r>
      <w:r>
        <w:rPr>
          <w:spacing w:val="58"/>
          <w:w w:val="99"/>
        </w:rPr>
        <w:t xml:space="preserve"> </w:t>
      </w:r>
      <w:r>
        <w:t>Mehi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Carole</w:t>
      </w:r>
      <w:r>
        <w:rPr>
          <w:spacing w:val="-4"/>
        </w:rPr>
        <w:t xml:space="preserve"> </w:t>
      </w:r>
      <w:r>
        <w:t>Creeks.</w:t>
      </w:r>
      <w:r>
        <w:rPr>
          <w:spacing w:val="-8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 xml:space="preserve"> </w:t>
      </w:r>
      <w:r>
        <w:t>moderate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resource</w:t>
      </w:r>
      <w:r>
        <w:rPr>
          <w:spacing w:val="-6"/>
        </w:rPr>
        <w:t xml:space="preserve"> </w:t>
      </w:r>
      <w:r>
        <w:t>scenarios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Mehi</w:t>
      </w:r>
      <w:r>
        <w:rPr>
          <w:spacing w:val="-5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t>and</w:t>
      </w:r>
      <w:r>
        <w:rPr>
          <w:spacing w:val="56"/>
          <w:w w:val="99"/>
        </w:rPr>
        <w:t xml:space="preserve"> </w:t>
      </w:r>
      <w:r>
        <w:rPr>
          <w:spacing w:val="-1"/>
        </w:rPr>
        <w:t>Carole</w:t>
      </w:r>
      <w:r>
        <w:rPr>
          <w:spacing w:val="-7"/>
        </w:rPr>
        <w:t xml:space="preserve"> </w:t>
      </w:r>
      <w:r>
        <w:rPr>
          <w:spacing w:val="-1"/>
        </w:rPr>
        <w:t>Creek</w:t>
      </w:r>
      <w:r>
        <w:rPr>
          <w:spacing w:val="-8"/>
        </w:rPr>
        <w:t xml:space="preserve"> </w:t>
      </w:r>
      <w:r>
        <w:rPr>
          <w:spacing w:val="1"/>
        </w:rPr>
        <w:t>may</w:t>
      </w:r>
      <w:r>
        <w:rPr>
          <w:spacing w:val="-10"/>
        </w:rPr>
        <w:t xml:space="preserve"> </w:t>
      </w:r>
      <w:r>
        <w:t>provide</w:t>
      </w:r>
      <w:r>
        <w:rPr>
          <w:spacing w:val="-8"/>
        </w:rPr>
        <w:t xml:space="preserve"> </w:t>
      </w:r>
      <w:r>
        <w:t>connectivity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Barwon-Darling</w:t>
      </w:r>
      <w:r>
        <w:rPr>
          <w:spacing w:val="-9"/>
        </w:rPr>
        <w:t xml:space="preserve"> </w:t>
      </w:r>
      <w:r>
        <w:t>River.</w:t>
      </w:r>
    </w:p>
    <w:p w14:paraId="0FFA7A8E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A8F" w14:textId="77777777" w:rsidR="00546579" w:rsidRDefault="001950B3">
      <w:pPr>
        <w:pStyle w:val="BodyText"/>
        <w:ind w:left="110" w:right="143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rPr>
          <w:spacing w:val="-1"/>
        </w:rPr>
        <w:t>option</w:t>
      </w:r>
      <w:r>
        <w:rPr>
          <w:spacing w:val="-6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7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8"/>
        </w:rPr>
        <w:t xml:space="preserve"> </w:t>
      </w:r>
      <w:r>
        <w:t>complementary</w:t>
      </w:r>
      <w:r>
        <w:rPr>
          <w:spacing w:val="-8"/>
        </w:rPr>
        <w:t xml:space="preserve"> </w:t>
      </w:r>
      <w:r>
        <w:rPr>
          <w:spacing w:val="-1"/>
        </w:rPr>
        <w:t>delivery.</w:t>
      </w:r>
      <w:r>
        <w:rPr>
          <w:spacing w:val="-8"/>
        </w:rPr>
        <w:t xml:space="preserve"> </w:t>
      </w:r>
      <w:r>
        <w:rPr>
          <w:spacing w:val="-1"/>
        </w:rPr>
        <w:t>NSW</w:t>
      </w:r>
      <w:r>
        <w:rPr>
          <w:spacing w:val="-4"/>
        </w:rPr>
        <w:t xml:space="preserve"> </w:t>
      </w:r>
      <w:r>
        <w:t>OEH</w:t>
      </w:r>
      <w:r>
        <w:rPr>
          <w:spacing w:val="84"/>
          <w:w w:val="99"/>
        </w:rPr>
        <w:t xml:space="preserve"> </w:t>
      </w:r>
      <w:r>
        <w:t>manages</w:t>
      </w:r>
      <w:r>
        <w:rPr>
          <w:spacing w:val="-10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(the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Contingency</w:t>
      </w:r>
      <w:r>
        <w:rPr>
          <w:spacing w:val="-9"/>
        </w:rPr>
        <w:t xml:space="preserve"> </w:t>
      </w:r>
      <w:r>
        <w:rPr>
          <w:spacing w:val="-1"/>
        </w:rPr>
        <w:t>Allowance).</w:t>
      </w:r>
      <w:r>
        <w:rPr>
          <w:spacing w:val="57"/>
          <w:w w:val="99"/>
        </w:rPr>
        <w:t xml:space="preserve"> </w:t>
      </w:r>
      <w:r>
        <w:rPr>
          <w:spacing w:val="-1"/>
        </w:rPr>
        <w:t>Achieving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target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outlined</w:t>
      </w:r>
      <w:r>
        <w:rPr>
          <w:spacing w:val="-8"/>
        </w:rPr>
        <w:t xml:space="preserve"> </w:t>
      </w:r>
      <w:r>
        <w:rPr>
          <w:spacing w:val="-1"/>
        </w:rPr>
        <w:t>above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require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rPr>
          <w:spacing w:val="-1"/>
        </w:rPr>
        <w:t>announcement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supplementary</w:t>
      </w:r>
      <w:r>
        <w:rPr>
          <w:spacing w:val="-5"/>
        </w:rPr>
        <w:t xml:space="preserve"> </w:t>
      </w:r>
      <w:r>
        <w:t>water</w:t>
      </w:r>
      <w:r>
        <w:rPr>
          <w:spacing w:val="93"/>
          <w:w w:val="9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proportional</w:t>
      </w:r>
      <w:r>
        <w:rPr>
          <w:spacing w:val="-8"/>
        </w:rPr>
        <w:t xml:space="preserve"> </w:t>
      </w:r>
      <w:r>
        <w:rPr>
          <w:spacing w:val="-1"/>
        </w:rPr>
        <w:t>split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7"/>
        </w:rPr>
        <w:t xml:space="preserve"> </w:t>
      </w:r>
      <w:r>
        <w:t>watercourses.</w:t>
      </w:r>
      <w:r>
        <w:rPr>
          <w:spacing w:val="-8"/>
        </w:rPr>
        <w:t xml:space="preserve"> </w:t>
      </w:r>
      <w:r>
        <w:rPr>
          <w:spacing w:val="-1"/>
        </w:rPr>
        <w:t>Approval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order</w:t>
      </w:r>
      <w:r>
        <w:rPr>
          <w:spacing w:val="-6"/>
        </w:rPr>
        <w:t xml:space="preserve"> </w:t>
      </w:r>
      <w:r>
        <w:rPr>
          <w:spacing w:val="1"/>
        </w:rPr>
        <w:t>General</w:t>
      </w:r>
      <w:r>
        <w:rPr>
          <w:spacing w:val="-7"/>
        </w:rPr>
        <w:t xml:space="preserve"> </w:t>
      </w:r>
      <w:r>
        <w:rPr>
          <w:spacing w:val="-1"/>
        </w:rPr>
        <w:t>Security</w:t>
      </w:r>
      <w:r>
        <w:rPr>
          <w:spacing w:val="-9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63"/>
          <w:w w:val="9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required,</w:t>
      </w:r>
      <w:r>
        <w:rPr>
          <w:spacing w:val="-10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coordination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apportion</w:t>
      </w:r>
      <w:r>
        <w:rPr>
          <w:spacing w:val="-7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rPr>
          <w:spacing w:val="-1"/>
        </w:rPr>
        <w:t>shared</w:t>
      </w:r>
      <w:r>
        <w:rPr>
          <w:spacing w:val="60"/>
          <w:w w:val="99"/>
        </w:rPr>
        <w:t xml:space="preserve"> </w:t>
      </w:r>
      <w:r>
        <w:rPr>
          <w:spacing w:val="-1"/>
        </w:rPr>
        <w:t>volumes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held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proposed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use.</w:t>
      </w:r>
    </w:p>
    <w:p w14:paraId="0FFA7A90" w14:textId="77777777" w:rsidR="00546579" w:rsidRDefault="00546579">
      <w:pPr>
        <w:spacing w:before="9"/>
        <w:rPr>
          <w:rFonts w:ascii="Century Gothic" w:eastAsia="Century Gothic" w:hAnsi="Century Gothic" w:cs="Century Gothic"/>
          <w:sz w:val="19"/>
          <w:szCs w:val="19"/>
        </w:rPr>
      </w:pPr>
    </w:p>
    <w:p w14:paraId="0FFA7A91" w14:textId="77777777" w:rsidR="00546579" w:rsidRDefault="001950B3">
      <w:pPr>
        <w:pStyle w:val="Heading3"/>
        <w:numPr>
          <w:ilvl w:val="0"/>
          <w:numId w:val="1"/>
        </w:numPr>
        <w:tabs>
          <w:tab w:val="left" w:pos="332"/>
        </w:tabs>
        <w:ind w:left="331" w:hanging="223"/>
        <w:rPr>
          <w:b w:val="0"/>
          <w:bCs w:val="0"/>
        </w:rPr>
      </w:pPr>
      <w:r>
        <w:rPr>
          <w:spacing w:val="-1"/>
        </w:rPr>
        <w:t>Dry</w:t>
      </w:r>
      <w:r>
        <w:rPr>
          <w:spacing w:val="-8"/>
        </w:rPr>
        <w:t xml:space="preserve"> </w:t>
      </w:r>
      <w:r>
        <w:t>river</w:t>
      </w:r>
      <w:r>
        <w:rPr>
          <w:spacing w:val="-5"/>
        </w:rPr>
        <w:t xml:space="preserve"> </w:t>
      </w:r>
      <w:r>
        <w:rPr>
          <w:spacing w:val="-1"/>
        </w:rPr>
        <w:t>flows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bird</w:t>
      </w:r>
      <w:r>
        <w:rPr>
          <w:spacing w:val="-6"/>
        </w:rPr>
        <w:t xml:space="preserve"> </w:t>
      </w:r>
      <w:r>
        <w:rPr>
          <w:spacing w:val="-1"/>
        </w:rPr>
        <w:t>breeding</w:t>
      </w:r>
      <w:r>
        <w:rPr>
          <w:spacing w:val="-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flows</w:t>
      </w:r>
    </w:p>
    <w:p w14:paraId="0FFA7A92" w14:textId="77777777" w:rsidR="00546579" w:rsidRDefault="00546579">
      <w:pPr>
        <w:spacing w:before="7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A93" w14:textId="77777777" w:rsidR="00546579" w:rsidRDefault="001950B3">
      <w:pPr>
        <w:ind w:left="107" w:right="20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Watering</w:t>
      </w:r>
      <w:r>
        <w:rPr>
          <w:rFonts w:ascii="Century Gothic"/>
          <w:i/>
          <w:spacing w:val="-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action: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Provide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environmental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from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storage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1"/>
          <w:sz w:val="20"/>
        </w:rPr>
        <w:t>to:</w:t>
      </w:r>
    </w:p>
    <w:p w14:paraId="0FFA7A94" w14:textId="77777777" w:rsidR="00546579" w:rsidRDefault="00546579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14:paraId="0FFA7A95" w14:textId="77777777" w:rsidR="00546579" w:rsidRDefault="001950B3">
      <w:pPr>
        <w:pStyle w:val="BodyText"/>
        <w:numPr>
          <w:ilvl w:val="1"/>
          <w:numId w:val="1"/>
        </w:numPr>
        <w:tabs>
          <w:tab w:val="left" w:pos="536"/>
        </w:tabs>
        <w:spacing w:line="244" w:lineRule="exact"/>
        <w:ind w:right="372"/>
      </w:pP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base</w:t>
      </w:r>
      <w:r>
        <w:rPr>
          <w:spacing w:val="-7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refresh</w:t>
      </w:r>
      <w:r>
        <w:rPr>
          <w:spacing w:val="-7"/>
        </w:rPr>
        <w:t xml:space="preserve"> </w:t>
      </w:r>
      <w:r>
        <w:t>drought</w:t>
      </w:r>
      <w:r>
        <w:rPr>
          <w:spacing w:val="-5"/>
        </w:rPr>
        <w:t xml:space="preserve"> </w:t>
      </w:r>
      <w:r>
        <w:t>refuges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reduce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degrading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70"/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assist</w:t>
      </w:r>
      <w:r>
        <w:rPr>
          <w:spacing w:val="-5"/>
        </w:rPr>
        <w:t xml:space="preserve"> </w:t>
      </w:r>
      <w:r>
        <w:rPr>
          <w:spacing w:val="-1"/>
        </w:rPr>
        <w:t>survival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aquatic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7"/>
        </w:rPr>
        <w:t xml:space="preserve"> </w:t>
      </w:r>
      <w:r>
        <w:rPr>
          <w:spacing w:val="-1"/>
        </w:rPr>
        <w:t>during</w:t>
      </w:r>
      <w:r>
        <w:rPr>
          <w:spacing w:val="-6"/>
        </w:rPr>
        <w:t xml:space="preserve"> </w:t>
      </w:r>
      <w:r>
        <w:t>dry</w:t>
      </w:r>
      <w:r>
        <w:rPr>
          <w:spacing w:val="-7"/>
        </w:rPr>
        <w:t xml:space="preserve"> </w:t>
      </w:r>
      <w:r>
        <w:t>periods;</w:t>
      </w:r>
      <w:r>
        <w:rPr>
          <w:spacing w:val="-7"/>
        </w:rPr>
        <w:t xml:space="preserve"> </w:t>
      </w:r>
      <w:r>
        <w:rPr>
          <w:spacing w:val="-1"/>
        </w:rPr>
        <w:t>or</w:t>
      </w:r>
    </w:p>
    <w:p w14:paraId="0FFA7A96" w14:textId="77777777" w:rsidR="00546579" w:rsidRDefault="00546579">
      <w:pPr>
        <w:spacing w:before="5"/>
        <w:rPr>
          <w:rFonts w:ascii="Century Gothic" w:eastAsia="Century Gothic" w:hAnsi="Century Gothic" w:cs="Century Gothic"/>
          <w:sz w:val="21"/>
          <w:szCs w:val="21"/>
        </w:rPr>
      </w:pPr>
    </w:p>
    <w:p w14:paraId="0FFA7A97" w14:textId="77777777" w:rsidR="00546579" w:rsidRDefault="001950B3">
      <w:pPr>
        <w:pStyle w:val="BodyText"/>
        <w:numPr>
          <w:ilvl w:val="1"/>
          <w:numId w:val="1"/>
        </w:numPr>
        <w:tabs>
          <w:tab w:val="left" w:pos="536"/>
        </w:tabs>
        <w:spacing w:line="244" w:lineRule="exact"/>
        <w:ind w:right="756"/>
      </w:pPr>
      <w:r>
        <w:rPr>
          <w:spacing w:val="-1"/>
        </w:rPr>
        <w:t>augment</w:t>
      </w:r>
      <w:r>
        <w:rPr>
          <w:spacing w:val="-4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waterbird</w:t>
      </w:r>
      <w:r>
        <w:rPr>
          <w:spacing w:val="-5"/>
        </w:rPr>
        <w:t xml:space="preserve"> </w:t>
      </w:r>
      <w:r>
        <w:rPr>
          <w:spacing w:val="-1"/>
        </w:rPr>
        <w:t>species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complete</w:t>
      </w:r>
      <w:r>
        <w:rPr>
          <w:spacing w:val="-6"/>
        </w:rPr>
        <w:t xml:space="preserve"> </w:t>
      </w:r>
      <w:r>
        <w:t>life</w:t>
      </w:r>
      <w:r>
        <w:rPr>
          <w:spacing w:val="-7"/>
        </w:rPr>
        <w:t xml:space="preserve"> </w:t>
      </w:r>
      <w:r>
        <w:rPr>
          <w:spacing w:val="-1"/>
        </w:rPr>
        <w:t>cycles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low</w:t>
      </w:r>
      <w:r>
        <w:rPr>
          <w:spacing w:val="-5"/>
        </w:rPr>
        <w:t xml:space="preserve"> </w:t>
      </w:r>
      <w:r>
        <w:rPr>
          <w:spacing w:val="-1"/>
        </w:rPr>
        <w:t>lying</w:t>
      </w:r>
      <w:r>
        <w:rPr>
          <w:spacing w:val="75"/>
          <w:w w:val="99"/>
        </w:rPr>
        <w:t xml:space="preserve"> </w:t>
      </w:r>
      <w:r>
        <w:t>wetlands,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natural</w:t>
      </w:r>
      <w:r>
        <w:rPr>
          <w:spacing w:val="-5"/>
        </w:rPr>
        <w:t xml:space="preserve"> </w:t>
      </w:r>
      <w:r>
        <w:t>waterbird</w:t>
      </w:r>
      <w:r>
        <w:rPr>
          <w:spacing w:val="-6"/>
        </w:rPr>
        <w:t xml:space="preserve"> </w:t>
      </w:r>
      <w:r>
        <w:t>breeding</w:t>
      </w:r>
      <w:r>
        <w:rPr>
          <w:spacing w:val="-8"/>
        </w:rPr>
        <w:t xml:space="preserve"> </w:t>
      </w:r>
      <w:r>
        <w:t>event</w:t>
      </w:r>
      <w:r>
        <w:rPr>
          <w:spacing w:val="-6"/>
        </w:rPr>
        <w:t xml:space="preserve"> </w:t>
      </w:r>
      <w:r>
        <w:rPr>
          <w:spacing w:val="-1"/>
        </w:rPr>
        <w:t>through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completion.</w:t>
      </w:r>
    </w:p>
    <w:p w14:paraId="0FFA7A98" w14:textId="77777777" w:rsidR="00546579" w:rsidRDefault="00546579">
      <w:pPr>
        <w:spacing w:before="2"/>
        <w:rPr>
          <w:rFonts w:ascii="Century Gothic" w:eastAsia="Century Gothic" w:hAnsi="Century Gothic" w:cs="Century Gothic"/>
          <w:sz w:val="19"/>
          <w:szCs w:val="19"/>
        </w:rPr>
      </w:pPr>
    </w:p>
    <w:p w14:paraId="0FFA7A99" w14:textId="77777777" w:rsidR="00546579" w:rsidRDefault="001950B3">
      <w:pPr>
        <w:ind w:left="107" w:right="20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i/>
          <w:sz w:val="20"/>
        </w:rPr>
        <w:t>Standard</w:t>
      </w:r>
      <w:r>
        <w:rPr>
          <w:rFonts w:ascii="Century Gothic"/>
          <w:i/>
          <w:spacing w:val="-19"/>
          <w:sz w:val="20"/>
        </w:rPr>
        <w:t xml:space="preserve"> </w:t>
      </w:r>
      <w:r>
        <w:rPr>
          <w:rFonts w:ascii="Century Gothic"/>
          <w:i/>
          <w:sz w:val="20"/>
        </w:rPr>
        <w:t>operational</w:t>
      </w:r>
      <w:r>
        <w:rPr>
          <w:rFonts w:ascii="Century Gothic"/>
          <w:i/>
          <w:spacing w:val="-1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considerations:</w:t>
      </w:r>
    </w:p>
    <w:p w14:paraId="0FFA7A9A" w14:textId="77777777" w:rsidR="00546579" w:rsidRDefault="00546579">
      <w:pPr>
        <w:spacing w:before="9"/>
        <w:rPr>
          <w:rFonts w:ascii="Century Gothic" w:eastAsia="Century Gothic" w:hAnsi="Century Gothic" w:cs="Century Gothic"/>
          <w:i/>
          <w:sz w:val="19"/>
          <w:szCs w:val="19"/>
        </w:rPr>
      </w:pPr>
    </w:p>
    <w:p w14:paraId="0FFA7A9B" w14:textId="77777777" w:rsidR="00546579" w:rsidRDefault="001950B3">
      <w:pPr>
        <w:pStyle w:val="BodyText"/>
        <w:numPr>
          <w:ilvl w:val="0"/>
          <w:numId w:val="8"/>
        </w:numPr>
        <w:tabs>
          <w:tab w:val="left" w:pos="468"/>
        </w:tabs>
        <w:ind w:left="468" w:right="372" w:hanging="358"/>
      </w:pPr>
      <w:r>
        <w:rPr>
          <w:rFonts w:cs="Century Gothic"/>
          <w:i/>
          <w:spacing w:val="-1"/>
        </w:rPr>
        <w:t>Very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</w:rPr>
        <w:t>dry</w:t>
      </w:r>
      <w:r>
        <w:rPr>
          <w:rFonts w:cs="Century Gothic"/>
          <w:i/>
          <w:spacing w:val="-6"/>
        </w:rPr>
        <w:t xml:space="preserve"> </w:t>
      </w:r>
      <w:r>
        <w:rPr>
          <w:rFonts w:cs="Century Gothic"/>
          <w:i/>
          <w:spacing w:val="1"/>
        </w:rPr>
        <w:t>to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Dry</w:t>
      </w:r>
      <w:r>
        <w:rPr>
          <w:rFonts w:cs="Century Gothic"/>
          <w:i/>
          <w:spacing w:val="-7"/>
        </w:rPr>
        <w:t xml:space="preserve"> </w:t>
      </w:r>
      <w:r>
        <w:rPr>
          <w:rFonts w:cs="Century Gothic"/>
          <w:i/>
        </w:rPr>
        <w:t>scenario:</w:t>
      </w:r>
      <w:r>
        <w:rPr>
          <w:rFonts w:cs="Century Gothic"/>
          <w:i/>
          <w:spacing w:val="-4"/>
        </w:rPr>
        <w:t xml:space="preserve"> </w:t>
      </w:r>
      <w:r>
        <w:rPr>
          <w:spacing w:val="-1"/>
        </w:rP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in-stream</w:t>
      </w:r>
      <w:r>
        <w:rPr>
          <w:spacing w:val="-7"/>
        </w:rPr>
        <w:t xml:space="preserve"> </w:t>
      </w:r>
      <w:r>
        <w:rPr>
          <w:spacing w:val="-1"/>
        </w:rPr>
        <w:t>baseflows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drought</w:t>
      </w:r>
      <w:r>
        <w:rPr>
          <w:spacing w:val="-4"/>
        </w:rPr>
        <w:t xml:space="preserve"> </w:t>
      </w:r>
      <w:r>
        <w:t>refuge</w:t>
      </w:r>
      <w:r>
        <w:rPr>
          <w:spacing w:val="-6"/>
        </w:rPr>
        <w:t xml:space="preserve"> </w:t>
      </w:r>
      <w:r>
        <w:rPr>
          <w:rFonts w:cs="Century Gothic"/>
        </w:rPr>
        <w:t>–</w:t>
      </w:r>
      <w:r>
        <w:rPr>
          <w:rFonts w:cs="Century Gothic"/>
          <w:spacing w:val="62"/>
          <w:w w:val="99"/>
        </w:rPr>
        <w:t xml:space="preserve"> </w:t>
      </w:r>
      <w:r>
        <w:rPr>
          <w:spacing w:val="-1"/>
        </w:rPr>
        <w:t>release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storage</w:t>
      </w:r>
      <w:r>
        <w:rPr>
          <w:spacing w:val="-7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extreme</w:t>
      </w:r>
      <w:r>
        <w:rPr>
          <w:spacing w:val="-6"/>
        </w:rPr>
        <w:t xml:space="preserve"> </w:t>
      </w:r>
      <w:r>
        <w:t>low</w:t>
      </w:r>
      <w:r>
        <w:rPr>
          <w:spacing w:val="-5"/>
        </w:rPr>
        <w:t xml:space="preserve"> </w:t>
      </w:r>
      <w:r>
        <w:t>flows.</w:t>
      </w:r>
      <w:r>
        <w:rPr>
          <w:spacing w:val="-9"/>
        </w:rPr>
        <w:t xml:space="preserve"> </w:t>
      </w:r>
      <w:r>
        <w:t>Releases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small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within</w:t>
      </w:r>
      <w:r>
        <w:rPr>
          <w:spacing w:val="62"/>
          <w:w w:val="99"/>
        </w:rPr>
        <w:t xml:space="preserve"> </w:t>
      </w:r>
      <w:r>
        <w:rPr>
          <w:spacing w:val="-1"/>
        </w:rPr>
        <w:t>release</w:t>
      </w:r>
      <w:r>
        <w:rPr>
          <w:spacing w:val="-9"/>
        </w:rPr>
        <w:t xml:space="preserve"> </w:t>
      </w:r>
      <w:r>
        <w:t>capacities,</w:t>
      </w:r>
      <w:r>
        <w:rPr>
          <w:spacing w:val="-11"/>
        </w:rPr>
        <w:t xml:space="preserve"> </w:t>
      </w:r>
      <w:r>
        <w:t>even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low</w:t>
      </w:r>
      <w:r>
        <w:rPr>
          <w:spacing w:val="-6"/>
        </w:rPr>
        <w:t xml:space="preserve"> </w:t>
      </w:r>
      <w:r>
        <w:rPr>
          <w:spacing w:val="-1"/>
        </w:rPr>
        <w:t>storage</w:t>
      </w:r>
      <w:r>
        <w:rPr>
          <w:spacing w:val="-8"/>
        </w:rPr>
        <w:t xml:space="preserve"> </w:t>
      </w:r>
      <w:r>
        <w:t>levels.</w:t>
      </w:r>
      <w:r>
        <w:rPr>
          <w:spacing w:val="-6"/>
        </w:rPr>
        <w:t xml:space="preserve"> </w:t>
      </w:r>
      <w:r>
        <w:t>Where</w:t>
      </w:r>
      <w:r>
        <w:rPr>
          <w:spacing w:val="-8"/>
        </w:rPr>
        <w:t xml:space="preserve"> </w:t>
      </w:r>
      <w:r>
        <w:t>practicable</w:t>
      </w:r>
      <w:r>
        <w:rPr>
          <w:spacing w:val="-9"/>
        </w:rPr>
        <w:t xml:space="preserve"> </w:t>
      </w:r>
      <w:r>
        <w:rPr>
          <w:spacing w:val="-1"/>
        </w:rPr>
        <w:t>releases</w:t>
      </w:r>
      <w:r>
        <w:rPr>
          <w:spacing w:val="-8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64"/>
          <w:w w:val="9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small</w:t>
      </w:r>
      <w:r>
        <w:rPr>
          <w:spacing w:val="-9"/>
        </w:rPr>
        <w:t xml:space="preserve"> </w:t>
      </w:r>
      <w:r>
        <w:t>tributary</w:t>
      </w:r>
      <w:r>
        <w:rPr>
          <w:spacing w:val="-10"/>
        </w:rPr>
        <w:t xml:space="preserve"> </w:t>
      </w:r>
      <w:r>
        <w:rPr>
          <w:spacing w:val="-1"/>
        </w:rPr>
        <w:t>inflows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maximise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benefit.</w:t>
      </w:r>
    </w:p>
    <w:p w14:paraId="0FFA7A9C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9D" w14:textId="77777777" w:rsidR="00546579" w:rsidRDefault="001950B3">
      <w:pPr>
        <w:pStyle w:val="BodyText"/>
        <w:numPr>
          <w:ilvl w:val="0"/>
          <w:numId w:val="8"/>
        </w:numPr>
        <w:tabs>
          <w:tab w:val="left" w:pos="468"/>
        </w:tabs>
        <w:ind w:left="468" w:right="194" w:hanging="358"/>
      </w:pPr>
      <w:r>
        <w:rPr>
          <w:i/>
        </w:rPr>
        <w:t>Moderate</w:t>
      </w:r>
      <w:r>
        <w:rPr>
          <w:i/>
          <w:spacing w:val="-8"/>
        </w:rPr>
        <w:t xml:space="preserve"> </w:t>
      </w:r>
      <w:r>
        <w:rPr>
          <w:i/>
          <w:spacing w:val="1"/>
        </w:rPr>
        <w:t>to</w:t>
      </w:r>
      <w:r>
        <w:rPr>
          <w:i/>
          <w:spacing w:val="-7"/>
        </w:rPr>
        <w:t xml:space="preserve"> </w:t>
      </w:r>
      <w:r>
        <w:rPr>
          <w:i/>
        </w:rPr>
        <w:t>Very</w:t>
      </w:r>
      <w:r>
        <w:rPr>
          <w:i/>
          <w:spacing w:val="-8"/>
        </w:rPr>
        <w:t xml:space="preserve"> </w:t>
      </w:r>
      <w:r>
        <w:rPr>
          <w:i/>
        </w:rPr>
        <w:t>high</w:t>
      </w:r>
      <w:r>
        <w:rPr>
          <w:i/>
          <w:spacing w:val="-6"/>
        </w:rPr>
        <w:t xml:space="preserve"> </w:t>
      </w:r>
      <w:r>
        <w:rPr>
          <w:i/>
        </w:rPr>
        <w:t>scenario:</w:t>
      </w:r>
      <w:r>
        <w:rPr>
          <w:i/>
          <w:spacing w:val="-5"/>
        </w:rPr>
        <w:t xml:space="preserve"> </w:t>
      </w:r>
      <w:r>
        <w:rPr>
          <w:spacing w:val="-1"/>
        </w:rPr>
        <w:t>Augment</w:t>
      </w:r>
      <w:r>
        <w:rPr>
          <w:spacing w:val="-5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Wetlands</w:t>
      </w:r>
      <w:r>
        <w:rPr>
          <w:spacing w:val="-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completion</w:t>
      </w:r>
      <w:r>
        <w:rPr>
          <w:spacing w:val="56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waterbird</w:t>
      </w:r>
      <w:r>
        <w:rPr>
          <w:spacing w:val="-7"/>
        </w:rPr>
        <w:t xml:space="preserve"> </w:t>
      </w:r>
      <w:r>
        <w:t>breeding</w:t>
      </w:r>
      <w:r>
        <w:rPr>
          <w:spacing w:val="-9"/>
        </w:rPr>
        <w:t xml:space="preserve"> </w:t>
      </w:r>
      <w:r>
        <w:t>event</w:t>
      </w:r>
      <w:r>
        <w:rPr>
          <w:spacing w:val="-5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changing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compromising</w:t>
      </w:r>
      <w:r>
        <w:rPr>
          <w:spacing w:val="-7"/>
        </w:rPr>
        <w:t xml:space="preserve"> </w:t>
      </w:r>
      <w:r>
        <w:t>breeding</w:t>
      </w:r>
      <w:r>
        <w:rPr>
          <w:spacing w:val="52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11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nest</w:t>
      </w:r>
      <w:r>
        <w:rPr>
          <w:spacing w:val="-7"/>
        </w:rPr>
        <w:t xml:space="preserve"> </w:t>
      </w:r>
      <w:r>
        <w:rPr>
          <w:spacing w:val="-1"/>
        </w:rPr>
        <w:t>abandonment).</w:t>
      </w:r>
    </w:p>
    <w:p w14:paraId="0FFA7A9E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9F" w14:textId="77777777" w:rsidR="00546579" w:rsidRDefault="001950B3">
      <w:pPr>
        <w:pStyle w:val="BodyText"/>
        <w:ind w:left="110" w:right="670"/>
      </w:pPr>
      <w:r>
        <w:rPr>
          <w:i/>
        </w:rPr>
        <w:t>Typical</w:t>
      </w:r>
      <w:r>
        <w:rPr>
          <w:i/>
          <w:spacing w:val="-7"/>
        </w:rPr>
        <w:t xml:space="preserve"> </w:t>
      </w:r>
      <w:r>
        <w:rPr>
          <w:i/>
        </w:rPr>
        <w:t>extent:</w:t>
      </w:r>
      <w:r>
        <w:rPr>
          <w:i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t>action</w:t>
      </w:r>
      <w:r>
        <w:rPr>
          <w:spacing w:val="-7"/>
        </w:rPr>
        <w:t xml:space="preserve"> </w:t>
      </w:r>
      <w:r>
        <w:rPr>
          <w:spacing w:val="-1"/>
        </w:rPr>
        <w:t>could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t>flows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rPr>
          <w:spacing w:val="-1"/>
        </w:rPr>
        <w:t>(for</w:t>
      </w:r>
      <w:r>
        <w:rPr>
          <w:spacing w:val="-5"/>
        </w:rPr>
        <w:t xml:space="preserve"> </w:t>
      </w:r>
      <w:r>
        <w:t>in-stream</w:t>
      </w:r>
      <w:r>
        <w:rPr>
          <w:spacing w:val="61"/>
          <w:w w:val="99"/>
        </w:rPr>
        <w:t xml:space="preserve"> </w:t>
      </w:r>
      <w:r>
        <w:rPr>
          <w:spacing w:val="-1"/>
        </w:rPr>
        <w:t>baseflow</w:t>
      </w:r>
      <w:r>
        <w:rPr>
          <w:spacing w:val="-8"/>
        </w:rPr>
        <w:t xml:space="preserve"> </w:t>
      </w:r>
      <w:r>
        <w:rPr>
          <w:spacing w:val="-1"/>
        </w:rPr>
        <w:t>contingency)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t>Gwydir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Gingham</w:t>
      </w:r>
      <w:r>
        <w:rPr>
          <w:spacing w:val="-8"/>
        </w:rPr>
        <w:t xml:space="preserve"> </w:t>
      </w:r>
      <w:r>
        <w:rPr>
          <w:spacing w:val="-1"/>
        </w:rPr>
        <w:t>watercourses</w:t>
      </w:r>
      <w:r>
        <w:rPr>
          <w:spacing w:val="-7"/>
        </w:rPr>
        <w:t xml:space="preserve"> </w:t>
      </w:r>
      <w:r>
        <w:t>(for</w:t>
      </w:r>
      <w:r>
        <w:rPr>
          <w:spacing w:val="-9"/>
        </w:rPr>
        <w:t xml:space="preserve"> </w:t>
      </w:r>
      <w:r>
        <w:t>waterbird</w:t>
      </w:r>
      <w:r>
        <w:rPr>
          <w:spacing w:val="-9"/>
        </w:rPr>
        <w:t xml:space="preserve"> </w:t>
      </w:r>
      <w:r>
        <w:t>breeding</w:t>
      </w:r>
      <w:r>
        <w:rPr>
          <w:spacing w:val="66"/>
          <w:w w:val="99"/>
        </w:rPr>
        <w:t xml:space="preserve"> </w:t>
      </w:r>
      <w:r>
        <w:rPr>
          <w:spacing w:val="-1"/>
        </w:rPr>
        <w:t>contingency).</w:t>
      </w:r>
    </w:p>
    <w:p w14:paraId="0FFA7AA0" w14:textId="77777777" w:rsidR="00546579" w:rsidRDefault="00546579">
      <w:pPr>
        <w:spacing w:before="7"/>
        <w:rPr>
          <w:rFonts w:ascii="Century Gothic" w:eastAsia="Century Gothic" w:hAnsi="Century Gothic" w:cs="Century Gothic"/>
          <w:sz w:val="19"/>
          <w:szCs w:val="19"/>
        </w:rPr>
      </w:pPr>
    </w:p>
    <w:p w14:paraId="0FFA7AA1" w14:textId="77777777" w:rsidR="00546579" w:rsidRDefault="001950B3">
      <w:pPr>
        <w:pStyle w:val="BodyText"/>
        <w:ind w:left="110" w:right="194"/>
      </w:pPr>
      <w:r>
        <w:rPr>
          <w:i/>
          <w:spacing w:val="-1"/>
        </w:rPr>
        <w:t>Approvals:</w:t>
      </w:r>
      <w:r>
        <w:rPr>
          <w:i/>
          <w:spacing w:val="-6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coordinated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rPr>
          <w:spacing w:val="-1"/>
        </w:rPr>
        <w:t>NSW</w:t>
      </w:r>
      <w:r>
        <w:rPr>
          <w:spacing w:val="-5"/>
        </w:rPr>
        <w:t xml:space="preserve"> </w:t>
      </w:r>
      <w:r>
        <w:rPr>
          <w:spacing w:val="-1"/>
        </w:rPr>
        <w:t>OEH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t>complementary</w:t>
      </w:r>
      <w:r>
        <w:rPr>
          <w:spacing w:val="-9"/>
        </w:rPr>
        <w:t xml:space="preserve"> </w:t>
      </w:r>
      <w:r>
        <w:rPr>
          <w:spacing w:val="-1"/>
        </w:rPr>
        <w:t>delivery.</w:t>
      </w:r>
      <w:r>
        <w:rPr>
          <w:spacing w:val="-9"/>
        </w:rPr>
        <w:t xml:space="preserve"> </w:t>
      </w:r>
      <w:r>
        <w:t>NSW</w:t>
      </w:r>
      <w:r>
        <w:rPr>
          <w:spacing w:val="63"/>
          <w:w w:val="99"/>
        </w:rPr>
        <w:t xml:space="preserve"> </w:t>
      </w:r>
      <w:r>
        <w:rPr>
          <w:spacing w:val="-1"/>
        </w:rPr>
        <w:t>OEH</w:t>
      </w:r>
      <w:r>
        <w:rPr>
          <w:spacing w:val="-8"/>
        </w:rPr>
        <w:t xml:space="preserve"> </w:t>
      </w:r>
      <w:r>
        <w:t>manages</w:t>
      </w:r>
      <w:r>
        <w:rPr>
          <w:spacing w:val="-9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planned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NSW</w:t>
      </w:r>
      <w:r>
        <w:rPr>
          <w:spacing w:val="-6"/>
        </w:rPr>
        <w:t xml:space="preserve"> </w:t>
      </w:r>
      <w:r>
        <w:rPr>
          <w:spacing w:val="-1"/>
        </w:rPr>
        <w:t>(the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Contingency</w:t>
      </w:r>
      <w:r>
        <w:rPr>
          <w:spacing w:val="40"/>
          <w:w w:val="99"/>
        </w:rPr>
        <w:t xml:space="preserve"> </w:t>
      </w:r>
      <w:r>
        <w:t>Allowance).</w:t>
      </w:r>
    </w:p>
    <w:p w14:paraId="0FFA7AA2" w14:textId="77777777" w:rsidR="00546579" w:rsidRDefault="00546579">
      <w:pPr>
        <w:sectPr w:rsidR="00546579">
          <w:footerReference w:type="default" r:id="rId53"/>
          <w:pgSz w:w="11910" w:h="16840"/>
          <w:pgMar w:top="1140" w:right="1040" w:bottom="980" w:left="600" w:header="0" w:footer="787" w:gutter="0"/>
          <w:pgNumType w:start="28"/>
          <w:cols w:space="720"/>
        </w:sectPr>
      </w:pPr>
    </w:p>
    <w:p w14:paraId="0FFA7AA3" w14:textId="77777777" w:rsidR="00546579" w:rsidRDefault="001950B3">
      <w:pPr>
        <w:pStyle w:val="Heading1"/>
        <w:spacing w:before="4"/>
        <w:ind w:right="205"/>
        <w:rPr>
          <w:b w:val="0"/>
          <w:bCs w:val="0"/>
        </w:rPr>
      </w:pPr>
      <w:bookmarkStart w:id="37" w:name="_bookmark36"/>
      <w:bookmarkEnd w:id="37"/>
      <w:r>
        <w:rPr>
          <w:color w:val="5F4879"/>
          <w:spacing w:val="-1"/>
        </w:rPr>
        <w:t>Attachment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C</w:t>
      </w:r>
      <w:r>
        <w:rPr>
          <w:color w:val="5F4879"/>
          <w:spacing w:val="-12"/>
        </w:rPr>
        <w:t xml:space="preserve"> </w:t>
      </w:r>
      <w:r>
        <w:rPr>
          <w:rFonts w:cs="Century Gothic"/>
          <w:color w:val="5F4879"/>
        </w:rPr>
        <w:t>–</w:t>
      </w:r>
      <w:r>
        <w:rPr>
          <w:rFonts w:cs="Century Gothic"/>
          <w:color w:val="5F4879"/>
          <w:spacing w:val="-11"/>
        </w:rPr>
        <w:t xml:space="preserve"> </w:t>
      </w:r>
      <w:r>
        <w:rPr>
          <w:color w:val="5F4879"/>
          <w:spacing w:val="-1"/>
        </w:rPr>
        <w:t>Long-term</w:t>
      </w:r>
      <w:r>
        <w:rPr>
          <w:color w:val="5F4879"/>
          <w:spacing w:val="-13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availability</w:t>
      </w:r>
    </w:p>
    <w:p w14:paraId="0FFA7AA4" w14:textId="77777777" w:rsidR="00546579" w:rsidRDefault="001950B3">
      <w:pPr>
        <w:pStyle w:val="Heading2"/>
        <w:spacing w:before="187"/>
        <w:ind w:left="107" w:right="205" w:firstLine="0"/>
        <w:rPr>
          <w:b w:val="0"/>
          <w:bCs w:val="0"/>
        </w:rPr>
      </w:pPr>
      <w:bookmarkStart w:id="38" w:name="_bookmark37"/>
      <w:bookmarkEnd w:id="38"/>
      <w:r>
        <w:rPr>
          <w:color w:val="5F4879"/>
        </w:rPr>
        <w:t>Commonwealth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water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holdings</w:t>
      </w:r>
    </w:p>
    <w:p w14:paraId="0FFA7AA5" w14:textId="77777777" w:rsidR="00546579" w:rsidRDefault="00546579">
      <w:pPr>
        <w:spacing w:before="5"/>
        <w:rPr>
          <w:rFonts w:ascii="Century Gothic" w:eastAsia="Century Gothic" w:hAnsi="Century Gothic" w:cs="Century Gothic"/>
          <w:b/>
          <w:bCs/>
          <w:sz w:val="19"/>
          <w:szCs w:val="19"/>
        </w:rPr>
      </w:pPr>
    </w:p>
    <w:p w14:paraId="0FFA7AA6" w14:textId="77777777" w:rsidR="00546579" w:rsidRDefault="001950B3">
      <w:pPr>
        <w:pStyle w:val="BodyText"/>
        <w:ind w:right="20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rPr>
          <w:spacing w:val="-1"/>
        </w:rPr>
        <w:t>holds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Valley:</w:t>
      </w:r>
    </w:p>
    <w:p w14:paraId="0FFA7AA7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119"/>
        <w:ind w:hanging="369"/>
      </w:pPr>
      <w:r>
        <w:t>Gwydir</w:t>
      </w:r>
      <w:r>
        <w:rPr>
          <w:spacing w:val="-9"/>
        </w:rPr>
        <w:t xml:space="preserve"> </w:t>
      </w:r>
      <w:r>
        <w:rPr>
          <w:spacing w:val="-1"/>
        </w:rPr>
        <w:t>(high</w:t>
      </w:r>
      <w:r>
        <w:rPr>
          <w:spacing w:val="-9"/>
        </w:rPr>
        <w:t xml:space="preserve"> </w:t>
      </w:r>
      <w:r>
        <w:rPr>
          <w:spacing w:val="-1"/>
        </w:rPr>
        <w:t>security)</w:t>
      </w:r>
    </w:p>
    <w:p w14:paraId="0FFA7AA8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62"/>
        <w:ind w:hanging="369"/>
      </w:pPr>
      <w:r>
        <w:t>Gwydir</w:t>
      </w:r>
      <w:r>
        <w:rPr>
          <w:spacing w:val="-10"/>
        </w:rPr>
        <w:t xml:space="preserve"> </w:t>
      </w:r>
      <w:r>
        <w:rPr>
          <w:spacing w:val="-1"/>
        </w:rPr>
        <w:t>(general</w:t>
      </w:r>
      <w:r>
        <w:rPr>
          <w:spacing w:val="-12"/>
        </w:rPr>
        <w:t xml:space="preserve"> </w:t>
      </w:r>
      <w:r>
        <w:rPr>
          <w:spacing w:val="-1"/>
        </w:rPr>
        <w:t>security)</w:t>
      </w:r>
    </w:p>
    <w:p w14:paraId="0FFA7AA9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59"/>
        <w:ind w:hanging="369"/>
      </w:pPr>
      <w:r>
        <w:t>Gwydir</w:t>
      </w:r>
      <w:r>
        <w:rPr>
          <w:spacing w:val="-21"/>
        </w:rPr>
        <w:t xml:space="preserve"> </w:t>
      </w:r>
      <w:r>
        <w:rPr>
          <w:spacing w:val="-1"/>
        </w:rPr>
        <w:t>(supplementary)</w:t>
      </w:r>
    </w:p>
    <w:p w14:paraId="0FFA7AAA" w14:textId="77777777" w:rsidR="00546579" w:rsidRDefault="001950B3">
      <w:pPr>
        <w:pStyle w:val="BodyText"/>
        <w:spacing w:before="119"/>
        <w:ind w:right="121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full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holdings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found</w:t>
      </w:r>
      <w:r>
        <w:rPr>
          <w:spacing w:val="-5"/>
        </w:rPr>
        <w:t xml:space="preserve"> </w:t>
      </w:r>
      <w:r>
        <w:t>at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54">
        <w:r>
          <w:rPr>
            <w:color w:val="0000FF"/>
            <w:w w:val="95"/>
            <w:u w:val="single" w:color="0000FF"/>
          </w:rPr>
          <w:t>www.environment.gov.au/topics/water/commonwealth-environmental-water-office/about-</w:t>
        </w:r>
      </w:hyperlink>
      <w:r>
        <w:rPr>
          <w:color w:val="0000FF"/>
          <w:w w:val="99"/>
        </w:rPr>
        <w:t xml:space="preserve"> </w:t>
      </w:r>
      <w:hyperlink r:id="rId55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commonwealth-environmental-water/how-much</w:t>
        </w:r>
        <w:r>
          <w:rPr>
            <w:color w:val="0000FF"/>
            <w:spacing w:val="-18"/>
            <w:u w:val="single" w:color="0000FF"/>
          </w:rPr>
          <w:t xml:space="preserve"> </w:t>
        </w:r>
      </w:hyperlink>
      <w:r>
        <w:t>and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1"/>
        </w:rPr>
        <w:t>updated</w:t>
      </w:r>
      <w:r>
        <w:rPr>
          <w:spacing w:val="-18"/>
        </w:rPr>
        <w:t xml:space="preserve"> </w:t>
      </w:r>
      <w:r>
        <w:rPr>
          <w:spacing w:val="-1"/>
        </w:rPr>
        <w:t>monthly.</w:t>
      </w:r>
    </w:p>
    <w:p w14:paraId="0FFA7AAB" w14:textId="77777777" w:rsidR="00546579" w:rsidRDefault="00546579">
      <w:pPr>
        <w:spacing w:before="1"/>
        <w:rPr>
          <w:rFonts w:ascii="Century Gothic" w:eastAsia="Century Gothic" w:hAnsi="Century Gothic" w:cs="Century Gothic"/>
          <w:sz w:val="15"/>
          <w:szCs w:val="15"/>
        </w:rPr>
      </w:pPr>
    </w:p>
    <w:p w14:paraId="0FFA7AAC" w14:textId="77777777" w:rsidR="00546579" w:rsidRDefault="001950B3">
      <w:pPr>
        <w:pStyle w:val="Heading2"/>
        <w:spacing w:before="55"/>
        <w:ind w:left="107" w:right="205" w:firstLine="0"/>
        <w:rPr>
          <w:b w:val="0"/>
          <w:bCs w:val="0"/>
        </w:rPr>
      </w:pPr>
      <w:bookmarkStart w:id="39" w:name="_bookmark38"/>
      <w:bookmarkEnd w:id="39"/>
      <w:r>
        <w:rPr>
          <w:color w:val="5F4879"/>
        </w:rPr>
        <w:t>Other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sources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of</w:t>
      </w:r>
      <w:r>
        <w:rPr>
          <w:color w:val="5F4879"/>
          <w:spacing w:val="-5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6"/>
        </w:rPr>
        <w:t xml:space="preserve"> </w:t>
      </w:r>
      <w:r>
        <w:rPr>
          <w:color w:val="5F4879"/>
        </w:rPr>
        <w:t>water</w:t>
      </w:r>
    </w:p>
    <w:p w14:paraId="0FFA7AAD" w14:textId="77777777" w:rsidR="00546579" w:rsidRDefault="001950B3">
      <w:pPr>
        <w:pStyle w:val="BodyText"/>
        <w:spacing w:before="180"/>
      </w:pPr>
      <w:r>
        <w:t>Other</w:t>
      </w:r>
      <w:r>
        <w:rPr>
          <w:spacing w:val="-9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sources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used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complement</w:t>
      </w:r>
      <w:r>
        <w:rPr>
          <w:spacing w:val="-6"/>
        </w:rPr>
        <w:t xml:space="preserve"> </w:t>
      </w:r>
      <w:r>
        <w:t>Commonwealth</w:t>
      </w:r>
      <w:r>
        <w:rPr>
          <w:spacing w:val="26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rPr>
          <w:spacing w:val="-1"/>
        </w:rPr>
        <w:t>include:</w:t>
      </w:r>
    </w:p>
    <w:p w14:paraId="0FFA7AAE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119"/>
        <w:ind w:hanging="369"/>
      </w:pP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Allowance</w:t>
      </w:r>
      <w:r>
        <w:rPr>
          <w:spacing w:val="-10"/>
        </w:rPr>
        <w:t xml:space="preserve"> </w:t>
      </w:r>
      <w:r>
        <w:t>(NSW</w:t>
      </w:r>
      <w:r>
        <w:rPr>
          <w:spacing w:val="-9"/>
        </w:rPr>
        <w:t xml:space="preserve"> </w:t>
      </w:r>
      <w:r>
        <w:rPr>
          <w:spacing w:val="-1"/>
        </w:rPr>
        <w:t>OEH)</w:t>
      </w:r>
    </w:p>
    <w:p w14:paraId="0FFA7AAF" w14:textId="77777777" w:rsidR="00546579" w:rsidRDefault="001950B3">
      <w:pPr>
        <w:pStyle w:val="BodyText"/>
        <w:numPr>
          <w:ilvl w:val="0"/>
          <w:numId w:val="8"/>
        </w:numPr>
        <w:tabs>
          <w:tab w:val="left" w:pos="478"/>
        </w:tabs>
        <w:spacing w:before="62"/>
        <w:ind w:hanging="369"/>
      </w:pPr>
      <w:r>
        <w:rPr>
          <w:spacing w:val="-1"/>
        </w:rPr>
        <w:t>NSW</w:t>
      </w:r>
      <w:r>
        <w:rPr>
          <w:spacing w:val="-7"/>
        </w:rPr>
        <w:t xml:space="preserve"> </w:t>
      </w:r>
      <w:r>
        <w:rPr>
          <w:spacing w:val="-1"/>
        </w:rPr>
        <w:t>RiverBank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</w:t>
      </w:r>
      <w:r>
        <w:rPr>
          <w:spacing w:val="-9"/>
        </w:rPr>
        <w:t xml:space="preserve"> </w:t>
      </w:r>
      <w:r>
        <w:rPr>
          <w:spacing w:val="-1"/>
        </w:rPr>
        <w:t>Licences</w:t>
      </w:r>
      <w:r>
        <w:rPr>
          <w:spacing w:val="-3"/>
        </w:rPr>
        <w:t xml:space="preserve"> </w:t>
      </w:r>
      <w:r>
        <w:rPr>
          <w:spacing w:val="-1"/>
        </w:rPr>
        <w:t>(NSW</w:t>
      </w:r>
      <w:r>
        <w:rPr>
          <w:spacing w:val="-8"/>
        </w:rPr>
        <w:t xml:space="preserve"> </w:t>
      </w:r>
      <w:r>
        <w:rPr>
          <w:spacing w:val="-1"/>
        </w:rPr>
        <w:t>OEH)</w:t>
      </w:r>
    </w:p>
    <w:p w14:paraId="0FFA7AB0" w14:textId="77777777" w:rsidR="00546579" w:rsidRDefault="001950B3">
      <w:pPr>
        <w:pStyle w:val="Heading2"/>
        <w:spacing w:before="60"/>
        <w:ind w:left="107" w:right="205" w:firstLine="0"/>
        <w:rPr>
          <w:b w:val="0"/>
          <w:bCs w:val="0"/>
        </w:rPr>
      </w:pPr>
      <w:bookmarkStart w:id="40" w:name="_bookmark39"/>
      <w:bookmarkEnd w:id="40"/>
      <w:r>
        <w:rPr>
          <w:color w:val="5F4879"/>
        </w:rPr>
        <w:t>Planned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-12"/>
        </w:rPr>
        <w:t xml:space="preserve"> </w:t>
      </w:r>
      <w:r>
        <w:rPr>
          <w:color w:val="5F4879"/>
        </w:rPr>
        <w:t>water</w:t>
      </w:r>
    </w:p>
    <w:p w14:paraId="0FFA7AB1" w14:textId="77777777" w:rsidR="00546579" w:rsidRDefault="001950B3">
      <w:pPr>
        <w:pStyle w:val="BodyText"/>
        <w:spacing w:before="178"/>
        <w:ind w:right="372"/>
        <w:rPr>
          <w:rFonts w:cs="Century Gothic"/>
        </w:rPr>
      </w:pPr>
      <w:r>
        <w:rPr>
          <w:spacing w:val="1"/>
        </w:rPr>
        <w:t>In</w:t>
      </w:r>
      <w:r>
        <w:rPr>
          <w:spacing w:val="-8"/>
        </w:rPr>
        <w:t xml:space="preserve"> </w:t>
      </w:r>
      <w:r>
        <w:rPr>
          <w:spacing w:val="-1"/>
        </w:rPr>
        <w:t>addition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entitlements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holders,</w:t>
      </w:r>
      <w:r>
        <w:rPr>
          <w:spacing w:val="-10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may</w:t>
      </w:r>
      <w:r>
        <w:rPr>
          <w:spacing w:val="62"/>
          <w:w w:val="9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rPr>
          <w:spacing w:val="-1"/>
        </w:rPr>
        <w:t>via</w:t>
      </w:r>
      <w:r>
        <w:rPr>
          <w:spacing w:val="-5"/>
        </w:rPr>
        <w:t xml:space="preserve"> </w:t>
      </w:r>
      <w:r>
        <w:rPr>
          <w:spacing w:val="-1"/>
        </w:rPr>
        <w:t>natural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unregulated</w:t>
      </w:r>
      <w:r>
        <w:rPr>
          <w:spacing w:val="-6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rules</w:t>
      </w:r>
      <w:r>
        <w:rPr>
          <w:spacing w:val="-4"/>
        </w:rPr>
        <w:t xml:space="preserve"> </w:t>
      </w:r>
      <w:r>
        <w:t>in</w:t>
      </w:r>
      <w:r>
        <w:rPr>
          <w:spacing w:val="57"/>
          <w:w w:val="99"/>
        </w:rPr>
        <w:t xml:space="preserve"> </w:t>
      </w:r>
      <w:r>
        <w:rPr>
          <w:rFonts w:cs="Century Gothic"/>
        </w:rPr>
        <w:t>state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plans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‘planned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1"/>
        </w:rPr>
        <w:t>water’).</w:t>
      </w:r>
    </w:p>
    <w:p w14:paraId="0FFA7AB2" w14:textId="77777777" w:rsidR="00546579" w:rsidRDefault="001950B3">
      <w:pPr>
        <w:spacing w:before="119"/>
        <w:ind w:left="107" w:right="670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The</w:t>
      </w:r>
      <w:r>
        <w:rPr>
          <w:rFonts w:ascii="Century Gothic"/>
          <w:spacing w:val="-5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Sharing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Plan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for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Gwydir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Regulated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River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Source</w:t>
      </w:r>
      <w:r>
        <w:rPr>
          <w:rFonts w:ascii="Century Gothic"/>
          <w:i/>
          <w:spacing w:val="-2"/>
          <w:sz w:val="20"/>
        </w:rPr>
        <w:t xml:space="preserve"> </w:t>
      </w:r>
      <w:r>
        <w:rPr>
          <w:rFonts w:ascii="Century Gothic"/>
          <w:sz w:val="20"/>
        </w:rPr>
        <w:t>provides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-4"/>
          <w:sz w:val="20"/>
        </w:rPr>
        <w:t xml:space="preserve"> </w:t>
      </w:r>
      <w:r>
        <w:rPr>
          <w:rFonts w:ascii="Century Gothic"/>
          <w:sz w:val="20"/>
        </w:rPr>
        <w:t>planned</w:t>
      </w:r>
      <w:r>
        <w:rPr>
          <w:rFonts w:ascii="Century Gothic"/>
          <w:spacing w:val="64"/>
          <w:w w:val="99"/>
          <w:sz w:val="20"/>
        </w:rPr>
        <w:t xml:space="preserve"> </w:t>
      </w:r>
      <w:r>
        <w:rPr>
          <w:rFonts w:ascii="Century Gothic"/>
          <w:sz w:val="20"/>
        </w:rPr>
        <w:t>environmental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pacing w:val="-1"/>
          <w:sz w:val="20"/>
        </w:rPr>
        <w:t>and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stock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domestic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releases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(replenishment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flows).</w:t>
      </w:r>
    </w:p>
    <w:p w14:paraId="0FFA7AB3" w14:textId="77777777" w:rsidR="00546579" w:rsidRDefault="001950B3">
      <w:pPr>
        <w:pStyle w:val="BodyText"/>
        <w:spacing w:before="119" w:line="245" w:lineRule="exact"/>
        <w:ind w:right="205"/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sharing</w:t>
      </w:r>
      <w:r>
        <w:rPr>
          <w:spacing w:val="-8"/>
        </w:rPr>
        <w:t xml:space="preserve"> </w:t>
      </w:r>
      <w:r>
        <w:rPr>
          <w:spacing w:val="-1"/>
        </w:rPr>
        <w:t>plan</w:t>
      </w:r>
      <w:r>
        <w:rPr>
          <w:spacing w:val="-5"/>
        </w:rPr>
        <w:t xml:space="preserve"> </w:t>
      </w:r>
      <w:r>
        <w:rPr>
          <w:spacing w:val="-1"/>
        </w:rPr>
        <w:t>sets</w:t>
      </w:r>
      <w:r>
        <w:rPr>
          <w:spacing w:val="-7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aside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an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‘environmental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contingency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allowance’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(E</w:t>
      </w:r>
      <w:r>
        <w:t>CA)</w:t>
      </w:r>
      <w:r>
        <w:rPr>
          <w:spacing w:val="-5"/>
        </w:rPr>
        <w:t xml:space="preserve"> </w:t>
      </w:r>
      <w:r>
        <w:rPr>
          <w:spacing w:val="-1"/>
        </w:rPr>
        <w:t>of</w:t>
      </w:r>
    </w:p>
    <w:p w14:paraId="0FFA7AB4" w14:textId="77777777" w:rsidR="00546579" w:rsidRDefault="001950B3">
      <w:pPr>
        <w:pStyle w:val="BodyText"/>
        <w:ind w:right="201"/>
      </w:pPr>
      <w:r>
        <w:t>45</w:t>
      </w:r>
      <w:r>
        <w:rPr>
          <w:spacing w:val="-7"/>
        </w:rPr>
        <w:t xml:space="preserve"> </w:t>
      </w:r>
      <w:r>
        <w:t>000</w:t>
      </w:r>
      <w:r>
        <w:rPr>
          <w:spacing w:val="-6"/>
        </w:rPr>
        <w:t xml:space="preserve"> </w:t>
      </w:r>
      <w:r>
        <w:t>ML,</w:t>
      </w:r>
      <w:r>
        <w:rPr>
          <w:spacing w:val="-9"/>
        </w:rPr>
        <w:t xml:space="preserve"> </w:t>
      </w:r>
      <w:r>
        <w:t>multiplied</w:t>
      </w:r>
      <w:r>
        <w:rPr>
          <w:spacing w:val="-7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available</w:t>
      </w:r>
      <w:r>
        <w:rPr>
          <w:spacing w:val="-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determination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rPr>
          <w:spacing w:val="-1"/>
        </w:rPr>
        <w:t>security</w:t>
      </w:r>
      <w:r>
        <w:rPr>
          <w:spacing w:val="-8"/>
        </w:rPr>
        <w:t xml:space="preserve"> </w:t>
      </w:r>
      <w:r>
        <w:t>access licences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8"/>
        </w:rPr>
        <w:t xml:space="preserve"> </w:t>
      </w:r>
      <w:r>
        <w:t>if</w:t>
      </w:r>
      <w:r>
        <w:rPr>
          <w:spacing w:val="54"/>
          <w:w w:val="9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rPr>
          <w:spacing w:val="-1"/>
        </w:rPr>
        <w:t>security</w:t>
      </w:r>
      <w:r>
        <w:rPr>
          <w:spacing w:val="-5"/>
        </w:rPr>
        <w:t xml:space="preserve"> </w:t>
      </w:r>
      <w:r>
        <w:rPr>
          <w:spacing w:val="-1"/>
        </w:rPr>
        <w:t>allocation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4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t>9</w:t>
      </w:r>
      <w:r>
        <w:rPr>
          <w:spacing w:val="-5"/>
        </w:rPr>
        <w:t xml:space="preserve"> </w:t>
      </w:r>
      <w:r>
        <w:rPr>
          <w:spacing w:val="-1"/>
        </w:rPr>
        <w:t>000</w:t>
      </w:r>
      <w:r>
        <w:rPr>
          <w:spacing w:val="-4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set</w:t>
      </w:r>
      <w:r>
        <w:rPr>
          <w:spacing w:val="-3"/>
        </w:rPr>
        <w:t xml:space="preserve"> </w:t>
      </w:r>
      <w:r>
        <w:rPr>
          <w:spacing w:val="-1"/>
        </w:rPr>
        <w:t>aside</w:t>
      </w:r>
      <w:r>
        <w:rPr>
          <w:spacing w:val="-4"/>
        </w:rPr>
        <w:t xml:space="preserve"> </w:t>
      </w:r>
      <w:r>
        <w:rPr>
          <w:spacing w:val="-1"/>
        </w:rPr>
        <w:t>[45</w:t>
      </w:r>
      <w:r>
        <w:rPr>
          <w:spacing w:val="-5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ML</w:t>
      </w:r>
      <w:r>
        <w:rPr>
          <w:spacing w:val="-5"/>
        </w:rPr>
        <w:t xml:space="preserve"> </w:t>
      </w:r>
      <w:r>
        <w:t>x</w:t>
      </w:r>
      <w:r>
        <w:rPr>
          <w:spacing w:val="-4"/>
        </w:rPr>
        <w:t xml:space="preserve"> </w:t>
      </w:r>
      <w:r>
        <w:rPr>
          <w:spacing w:val="-1"/>
        </w:rPr>
        <w:t>0.2</w:t>
      </w:r>
      <w:r>
        <w:rPr>
          <w:spacing w:val="-3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ML]).</w:t>
      </w:r>
      <w:r>
        <w:rPr>
          <w:spacing w:val="-7"/>
        </w:rPr>
        <w:t xml:space="preserve"> </w:t>
      </w:r>
      <w:r>
        <w:rPr>
          <w:spacing w:val="1"/>
        </w:rPr>
        <w:t>The</w:t>
      </w:r>
      <w:r>
        <w:rPr>
          <w:spacing w:val="63"/>
          <w:w w:val="99"/>
        </w:rPr>
        <w:t xml:space="preserve"> </w:t>
      </w:r>
      <w:r>
        <w:t>maximum</w:t>
      </w:r>
      <w:r>
        <w:rPr>
          <w:spacing w:val="-5"/>
        </w:rPr>
        <w:t xml:space="preserve"> </w:t>
      </w:r>
      <w:r>
        <w:rPr>
          <w:spacing w:val="1"/>
        </w:rPr>
        <w:t>ECA</w:t>
      </w:r>
      <w:r>
        <w:rPr>
          <w:spacing w:val="-9"/>
        </w:rPr>
        <w:t xml:space="preserve"> </w:t>
      </w:r>
      <w:r>
        <w:rPr>
          <w:spacing w:val="-1"/>
        </w:rPr>
        <w:t>account</w:t>
      </w:r>
      <w:r>
        <w:rPr>
          <w:spacing w:val="-4"/>
        </w:rPr>
        <w:t xml:space="preserve"> </w:t>
      </w:r>
      <w:r>
        <w:t>balance,</w:t>
      </w:r>
      <w:r>
        <w:rPr>
          <w:spacing w:val="-7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time,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limited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90</w:t>
      </w:r>
      <w:r>
        <w:rPr>
          <w:spacing w:val="-4"/>
        </w:rPr>
        <w:t xml:space="preserve"> </w:t>
      </w:r>
      <w:r>
        <w:rPr>
          <w:spacing w:val="-1"/>
        </w:rPr>
        <w:t>000</w:t>
      </w:r>
      <w:r>
        <w:rPr>
          <w:spacing w:val="-5"/>
        </w:rPr>
        <w:t xml:space="preserve"> </w:t>
      </w:r>
      <w:r>
        <w:t>ML.</w:t>
      </w:r>
      <w:r>
        <w:rPr>
          <w:spacing w:val="-8"/>
        </w:rPr>
        <w:t xml:space="preserve"> </w:t>
      </w:r>
      <w:r>
        <w:rPr>
          <w:spacing w:val="-1"/>
        </w:rPr>
        <w:t>Releases</w:t>
      </w:r>
      <w:r>
        <w:rPr>
          <w:spacing w:val="-6"/>
        </w:rPr>
        <w:t xml:space="preserve"> </w:t>
      </w:r>
      <w:r>
        <w:rPr>
          <w:spacing w:val="1"/>
        </w:rPr>
        <w:t>may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made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wide</w:t>
      </w:r>
      <w:r>
        <w:rPr>
          <w:spacing w:val="47"/>
          <w:w w:val="99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purposes</w:t>
      </w:r>
      <w:r>
        <w:rPr>
          <w:spacing w:val="-5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wetland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river</w:t>
      </w:r>
      <w:r>
        <w:rPr>
          <w:spacing w:val="-6"/>
        </w:rPr>
        <w:t xml:space="preserve"> </w:t>
      </w:r>
      <w:r>
        <w:t>health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birds,</w:t>
      </w:r>
      <w:r>
        <w:rPr>
          <w:spacing w:val="-7"/>
        </w:rPr>
        <w:t xml:space="preserve"> </w:t>
      </w:r>
      <w:r>
        <w:t>fish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1"/>
        </w:rPr>
        <w:t>fauna.</w:t>
      </w:r>
      <w:r>
        <w:rPr>
          <w:spacing w:val="58"/>
          <w:w w:val="9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1"/>
        </w:rPr>
        <w:t>ECA</w:t>
      </w:r>
      <w:r>
        <w:rPr>
          <w:spacing w:val="-9"/>
        </w:rPr>
        <w:t xml:space="preserve"> </w:t>
      </w:r>
      <w:r>
        <w:rPr>
          <w:spacing w:val="-1"/>
        </w:rPr>
        <w:t>account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managed</w:t>
      </w:r>
      <w:r>
        <w:rPr>
          <w:spacing w:val="-6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NSW</w:t>
      </w:r>
      <w:r>
        <w:rPr>
          <w:spacing w:val="1"/>
        </w:rPr>
        <w:t xml:space="preserve"> </w:t>
      </w:r>
      <w:r>
        <w:rPr>
          <w:spacing w:val="-1"/>
        </w:rPr>
        <w:t>OEH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Valley</w:t>
      </w:r>
      <w:r>
        <w:rPr>
          <w:spacing w:val="-7"/>
        </w:rPr>
        <w:t xml:space="preserve"> </w:t>
      </w:r>
      <w:r>
        <w:t>ECAOAC.</w:t>
      </w:r>
    </w:p>
    <w:p w14:paraId="0FFA7AB5" w14:textId="77777777" w:rsidR="00546579" w:rsidRDefault="001950B3">
      <w:pPr>
        <w:pStyle w:val="BodyText"/>
        <w:spacing w:before="119"/>
        <w:ind w:right="201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t>Gwydir</w:t>
      </w:r>
      <w:r>
        <w:rPr>
          <w:spacing w:val="-8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t>often</w:t>
      </w:r>
      <w:r>
        <w:rPr>
          <w:spacing w:val="-7"/>
        </w:rPr>
        <w:t xml:space="preserve"> </w:t>
      </w:r>
      <w:r>
        <w:t>benefit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unregulated</w:t>
      </w:r>
      <w:r>
        <w:rPr>
          <w:spacing w:val="-9"/>
        </w:rPr>
        <w:t xml:space="preserve"> </w:t>
      </w:r>
      <w:r>
        <w:rPr>
          <w:spacing w:val="-1"/>
        </w:rPr>
        <w:t>tributary</w:t>
      </w:r>
      <w:r>
        <w:rPr>
          <w:spacing w:val="-9"/>
        </w:rPr>
        <w:t xml:space="preserve"> </w:t>
      </w:r>
      <w:r>
        <w:t>flows</w:t>
      </w:r>
      <w:r>
        <w:rPr>
          <w:spacing w:val="-6"/>
        </w:rPr>
        <w:t xml:space="preserve"> </w:t>
      </w:r>
      <w:r>
        <w:rPr>
          <w:spacing w:val="-1"/>
        </w:rPr>
        <w:t>(downstream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Copeton</w:t>
      </w:r>
      <w:r>
        <w:rPr>
          <w:spacing w:val="-7"/>
        </w:rPr>
        <w:t xml:space="preserve"> </w:t>
      </w:r>
      <w:r>
        <w:t>Dam)</w:t>
      </w:r>
      <w:r>
        <w:rPr>
          <w:spacing w:val="64"/>
          <w:w w:val="99"/>
        </w:rPr>
        <w:t xml:space="preserve"> </w:t>
      </w:r>
      <w:r>
        <w:t>protected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sharing</w:t>
      </w:r>
      <w:r>
        <w:rPr>
          <w:spacing w:val="-7"/>
        </w:rPr>
        <w:t xml:space="preserve"> </w:t>
      </w:r>
      <w:r>
        <w:t>plan.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sharing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rPr>
          <w:spacing w:val="-1"/>
        </w:rPr>
        <w:t>protects</w:t>
      </w:r>
      <w:r>
        <w:rPr>
          <w:spacing w:val="-6"/>
        </w:rPr>
        <w:t xml:space="preserve"> </w:t>
      </w:r>
      <w:r>
        <w:rPr>
          <w:spacing w:val="-1"/>
        </w:rPr>
        <w:t>up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500</w:t>
      </w:r>
      <w:r>
        <w:t xml:space="preserve"> ML/day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inflows</w:t>
      </w:r>
      <w:r>
        <w:rPr>
          <w:spacing w:val="72"/>
          <w:w w:val="99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tributaries</w:t>
      </w:r>
      <w:r>
        <w:rPr>
          <w:spacing w:val="-7"/>
        </w:rPr>
        <w:t xml:space="preserve"> </w:t>
      </w:r>
      <w:r>
        <w:t>downstream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Copeton</w:t>
      </w:r>
      <w:r>
        <w:rPr>
          <w:spacing w:val="-6"/>
        </w:rPr>
        <w:t xml:space="preserve"> </w:t>
      </w:r>
      <w:r>
        <w:t>Dam</w:t>
      </w:r>
      <w:r>
        <w:rPr>
          <w:spacing w:val="-7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Gwydir</w:t>
      </w:r>
      <w:r>
        <w:rPr>
          <w:spacing w:val="-7"/>
        </w:rPr>
        <w:t xml:space="preserve"> </w:t>
      </w:r>
      <w:r>
        <w:t>Wetlands</w:t>
      </w:r>
      <w:r>
        <w:rPr>
          <w:spacing w:val="-5"/>
        </w:rPr>
        <w:t xml:space="preserve"> </w:t>
      </w:r>
      <w:r>
        <w:rPr>
          <w:spacing w:val="-1"/>
        </w:rPr>
        <w:t>(referred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3T</w:t>
      </w:r>
      <w:r>
        <w:rPr>
          <w:spacing w:val="-6"/>
        </w:rPr>
        <w:t xml:space="preserve"> </w:t>
      </w:r>
      <w:r>
        <w:t>Water).</w:t>
      </w:r>
      <w:r>
        <w:rPr>
          <w:spacing w:val="-9"/>
        </w:rPr>
        <w:t xml:space="preserve"> </w:t>
      </w:r>
      <w:r>
        <w:rPr>
          <w:spacing w:val="1"/>
        </w:rPr>
        <w:t>In</w:t>
      </w:r>
      <w:r>
        <w:rPr>
          <w:spacing w:val="52"/>
          <w:w w:val="99"/>
        </w:rPr>
        <w:t xml:space="preserve"> </w:t>
      </w:r>
      <w:r>
        <w:t>addition</w:t>
      </w:r>
      <w:r>
        <w:rPr>
          <w:spacing w:val="-6"/>
        </w:rPr>
        <w:t xml:space="preserve"> </w:t>
      </w:r>
      <w:r>
        <w:rPr>
          <w:spacing w:val="-1"/>
        </w:rPr>
        <w:t>50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6"/>
        </w:rPr>
        <w:t xml:space="preserve"> </w:t>
      </w:r>
      <w:r>
        <w:rPr>
          <w:spacing w:val="-1"/>
        </w:rPr>
        <w:t>unregulated</w:t>
      </w:r>
      <w:r>
        <w:rPr>
          <w:spacing w:val="-7"/>
        </w:rPr>
        <w:t xml:space="preserve"> </w:t>
      </w:r>
      <w:r>
        <w:t>flows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protected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environment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remaining</w:t>
      </w:r>
      <w:r>
        <w:rPr>
          <w:spacing w:val="59"/>
          <w:w w:val="99"/>
        </w:rPr>
        <w:t xml:space="preserve"> </w:t>
      </w:r>
      <w:r>
        <w:rPr>
          <w:spacing w:val="-1"/>
        </w:rPr>
        <w:t>flow</w:t>
      </w:r>
      <w:r>
        <w:rPr>
          <w:spacing w:val="-10"/>
        </w:rPr>
        <w:t xml:space="preserve"> </w:t>
      </w:r>
      <w:r>
        <w:rPr>
          <w:spacing w:val="-1"/>
        </w:rPr>
        <w:t>shared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10"/>
        </w:rPr>
        <w:t xml:space="preserve"> </w:t>
      </w:r>
      <w:r>
        <w:t>supplementary</w:t>
      </w:r>
      <w:r>
        <w:rPr>
          <w:spacing w:val="-11"/>
        </w:rPr>
        <w:t xml:space="preserve"> </w:t>
      </w:r>
      <w:r>
        <w:t>licences.</w:t>
      </w:r>
    </w:p>
    <w:p w14:paraId="0FFA7AB6" w14:textId="77777777" w:rsidR="00546579" w:rsidRDefault="001950B3">
      <w:pPr>
        <w:pStyle w:val="BodyText"/>
        <w:spacing w:before="120"/>
        <w:ind w:right="202"/>
        <w:jc w:val="both"/>
      </w:pPr>
      <w:r>
        <w:rPr>
          <w:spacing w:val="-1"/>
        </w:rPr>
        <w:t>Regulated</w:t>
      </w:r>
      <w:r>
        <w:rPr>
          <w:spacing w:val="-6"/>
        </w:rPr>
        <w:t xml:space="preserve"> </w:t>
      </w:r>
      <w:r>
        <w:rPr>
          <w:spacing w:val="-1"/>
        </w:rPr>
        <w:t>stock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domestic</w:t>
      </w:r>
      <w:r>
        <w:rPr>
          <w:spacing w:val="-5"/>
        </w:rPr>
        <w:t xml:space="preserve"> </w:t>
      </w:r>
      <w:r>
        <w:rPr>
          <w:spacing w:val="-1"/>
        </w:rPr>
        <w:t>replenishment</w:t>
      </w:r>
      <w:r>
        <w:rPr>
          <w:spacing w:val="-4"/>
        </w:rPr>
        <w:t xml:space="preserve"> </w:t>
      </w:r>
      <w:r>
        <w:rPr>
          <w:spacing w:val="-1"/>
        </w:rPr>
        <w:t>flows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provided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Sharing</w:t>
      </w:r>
      <w:r>
        <w:rPr>
          <w:spacing w:val="-6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t>in</w:t>
      </w:r>
      <w:r>
        <w:rPr>
          <w:spacing w:val="97"/>
          <w:w w:val="99"/>
        </w:rPr>
        <w:t xml:space="preserve"> </w:t>
      </w:r>
      <w:r>
        <w:rPr>
          <w:spacing w:val="-1"/>
        </w:rPr>
        <w:t>several</w:t>
      </w:r>
      <w:r>
        <w:rPr>
          <w:spacing w:val="-4"/>
        </w:rPr>
        <w:t xml:space="preserve"> </w:t>
      </w:r>
      <w:r>
        <w:rPr>
          <w:spacing w:val="-1"/>
        </w:rPr>
        <w:t>systems</w:t>
      </w:r>
      <w:r>
        <w:rPr>
          <w:spacing w:val="-6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valley.</w:t>
      </w:r>
      <w:r>
        <w:rPr>
          <w:spacing w:val="-5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1"/>
        </w:rPr>
        <w:t>longer</w:t>
      </w:r>
      <w:r>
        <w:rPr>
          <w:spacing w:val="-6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construction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Stock</w:t>
      </w:r>
      <w:r>
        <w:rPr>
          <w:spacing w:val="85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Domestic</w:t>
      </w:r>
      <w:r>
        <w:rPr>
          <w:spacing w:val="-6"/>
        </w:rPr>
        <w:t xml:space="preserve"> </w:t>
      </w:r>
      <w:r>
        <w:t>pipelines.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allows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flows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spacing w:val="-1"/>
        </w:rPr>
        <w:t>watercourses</w:t>
      </w:r>
      <w:r>
        <w:rPr>
          <w:spacing w:val="-8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required:</w:t>
      </w:r>
    </w:p>
    <w:p w14:paraId="0FFA7AB7" w14:textId="77777777" w:rsidR="00546579" w:rsidRDefault="001950B3">
      <w:pPr>
        <w:numPr>
          <w:ilvl w:val="0"/>
          <w:numId w:val="8"/>
        </w:numPr>
        <w:tabs>
          <w:tab w:val="left" w:pos="466"/>
        </w:tabs>
        <w:spacing w:before="122"/>
        <w:ind w:left="465" w:right="372" w:hanging="35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up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per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Gingham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Watercourse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(no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longer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 xml:space="preserve">required </w:t>
      </w:r>
      <w:r>
        <w:rPr>
          <w:rFonts w:ascii="Century Gothic" w:eastAsia="Century Gothic" w:hAnsi="Century Gothic" w:cs="Century Gothic"/>
          <w:sz w:val="20"/>
          <w:szCs w:val="20"/>
        </w:rPr>
        <w:t>-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replaced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with</w:t>
      </w:r>
      <w:r>
        <w:rPr>
          <w:rFonts w:ascii="Century Gothic" w:eastAsia="Century Gothic" w:hAnsi="Century Gothic" w:cs="Century Gothic"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stock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spacing w:val="36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domestic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pipeline).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planned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delivery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met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by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stock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52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domestic</w:t>
      </w:r>
      <w:r>
        <w:rPr>
          <w:rFonts w:ascii="Century Gothic" w:eastAsia="Century Gothic" w:hAnsi="Century Gothic" w:cs="Century Gothic"/>
          <w:i/>
          <w:spacing w:val="-1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pipeline.</w:t>
      </w:r>
    </w:p>
    <w:p w14:paraId="0FFA7AB8" w14:textId="77777777" w:rsidR="00546579" w:rsidRDefault="001950B3">
      <w:pPr>
        <w:numPr>
          <w:ilvl w:val="0"/>
          <w:numId w:val="8"/>
        </w:numPr>
        <w:tabs>
          <w:tab w:val="left" w:pos="466"/>
        </w:tabs>
        <w:spacing w:before="59"/>
        <w:ind w:left="465" w:right="194" w:hanging="35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up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4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year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lower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Gwydir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River.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planned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delivery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2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are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met</w:t>
      </w:r>
      <w:r>
        <w:rPr>
          <w:rFonts w:ascii="Century Gothic" w:eastAsia="Century Gothic" w:hAnsi="Century Gothic" w:cs="Century Gothic"/>
          <w:i/>
          <w:spacing w:val="-4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stock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domestic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pipeline.</w:t>
      </w:r>
    </w:p>
    <w:p w14:paraId="0FFA7AB9" w14:textId="77777777" w:rsidR="00546579" w:rsidRDefault="001950B3">
      <w:pPr>
        <w:numPr>
          <w:ilvl w:val="0"/>
          <w:numId w:val="8"/>
        </w:numPr>
        <w:tabs>
          <w:tab w:val="left" w:pos="466"/>
        </w:tabs>
        <w:spacing w:before="62"/>
        <w:ind w:left="465" w:right="181" w:hanging="35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up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GL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per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year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Mallowa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Creek.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No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planned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delivery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48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be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met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by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stock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domestic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pipeline.</w:t>
      </w:r>
    </w:p>
    <w:p w14:paraId="0FFA7ABA" w14:textId="77777777" w:rsidR="00546579" w:rsidRDefault="001950B3">
      <w:pPr>
        <w:pStyle w:val="BodyText"/>
        <w:numPr>
          <w:ilvl w:val="0"/>
          <w:numId w:val="8"/>
        </w:numPr>
        <w:tabs>
          <w:tab w:val="left" w:pos="466"/>
        </w:tabs>
        <w:spacing w:before="59"/>
        <w:ind w:left="465" w:hanging="357"/>
      </w:pPr>
      <w:r>
        <w:rPr>
          <w:spacing w:val="-1"/>
        </w:rPr>
        <w:t>up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GL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year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 xml:space="preserve">Thalaba </w:t>
      </w:r>
      <w:r>
        <w:t>Creek.</w:t>
      </w:r>
    </w:p>
    <w:p w14:paraId="0FFA7ABB" w14:textId="77777777" w:rsidR="00546579" w:rsidRDefault="001950B3">
      <w:pPr>
        <w:numPr>
          <w:ilvl w:val="0"/>
          <w:numId w:val="8"/>
        </w:numPr>
        <w:tabs>
          <w:tab w:val="left" w:pos="466"/>
        </w:tabs>
        <w:spacing w:before="60"/>
        <w:ind w:left="465" w:right="205" w:hanging="357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up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1GL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per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water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year</w:t>
      </w:r>
      <w:r>
        <w:rPr>
          <w:rFonts w:ascii="Century Gothic" w:eastAsia="Century Gothic" w:hAnsi="Century Gothic" w:cs="Century Gothic"/>
          <w:spacing w:val="-3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1"/>
          <w:sz w:val="20"/>
          <w:szCs w:val="20"/>
        </w:rPr>
        <w:t>to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Ballin</w:t>
      </w:r>
      <w:r>
        <w:rPr>
          <w:rFonts w:ascii="Century Gothic" w:eastAsia="Century Gothic" w:hAnsi="Century Gothic" w:cs="Century Gothic"/>
          <w:spacing w:val="-2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Boora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Creek.</w:t>
      </w:r>
      <w:r>
        <w:rPr>
          <w:rFonts w:ascii="Century Gothic" w:eastAsia="Century Gothic" w:hAnsi="Century Gothic" w:cs="Century Gothic"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No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planned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delivery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in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2017–18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requirements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are</w:t>
      </w:r>
      <w:r>
        <w:rPr>
          <w:rFonts w:ascii="Century Gothic" w:eastAsia="Century Gothic" w:hAnsi="Century Gothic" w:cs="Century Gothic"/>
          <w:i/>
          <w:spacing w:val="31"/>
          <w:w w:val="9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to</w:t>
      </w:r>
      <w:r>
        <w:rPr>
          <w:rFonts w:ascii="Century Gothic" w:eastAsia="Century Gothic" w:hAnsi="Century Gothic" w:cs="Century Gothic"/>
          <w:i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be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met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by</w:t>
      </w:r>
      <w:r>
        <w:rPr>
          <w:rFonts w:ascii="Century Gothic" w:eastAsia="Century Gothic" w:hAnsi="Century Gothic" w:cs="Century Gothic"/>
          <w:i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stock</w:t>
      </w:r>
      <w:r>
        <w:rPr>
          <w:rFonts w:ascii="Century Gothic" w:eastAsia="Century Gothic" w:hAnsi="Century Gothic" w:cs="Century Gothic"/>
          <w:i/>
          <w:spacing w:val="-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and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z w:val="20"/>
          <w:szCs w:val="20"/>
        </w:rPr>
        <w:t>domestic</w:t>
      </w:r>
      <w:r>
        <w:rPr>
          <w:rFonts w:ascii="Century Gothic" w:eastAsia="Century Gothic" w:hAnsi="Century Gothic" w:cs="Century Gothic"/>
          <w:i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i/>
          <w:spacing w:val="-1"/>
          <w:sz w:val="20"/>
          <w:szCs w:val="20"/>
        </w:rPr>
        <w:t>pipeline.</w:t>
      </w:r>
    </w:p>
    <w:p w14:paraId="0FFA7ABC" w14:textId="77777777" w:rsidR="00546579" w:rsidRDefault="001950B3">
      <w:pPr>
        <w:pStyle w:val="BodyText"/>
        <w:spacing w:before="59"/>
        <w:ind w:right="670"/>
      </w:pPr>
      <w:r>
        <w:rPr>
          <w:spacing w:val="-1"/>
        </w:rPr>
        <w:t>These</w:t>
      </w:r>
      <w:r>
        <w:rPr>
          <w:spacing w:val="-10"/>
        </w:rPr>
        <w:t xml:space="preserve"> </w:t>
      </w:r>
      <w:r>
        <w:t>regulated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unregulated</w:t>
      </w:r>
      <w:r>
        <w:rPr>
          <w:spacing w:val="-5"/>
        </w:rPr>
        <w:t xml:space="preserve"> </w:t>
      </w:r>
      <w:r>
        <w:t>flows</w:t>
      </w:r>
      <w:r>
        <w:rPr>
          <w:spacing w:val="-9"/>
        </w:rPr>
        <w:t xml:space="preserve"> </w:t>
      </w:r>
      <w:r>
        <w:rPr>
          <w:spacing w:val="-1"/>
        </w:rPr>
        <w:t>offer</w:t>
      </w:r>
      <w:r>
        <w:rPr>
          <w:spacing w:val="-8"/>
        </w:rPr>
        <w:t xml:space="preserve"> </w:t>
      </w:r>
      <w:r>
        <w:t>opportunities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piggy</w:t>
      </w:r>
      <w:r>
        <w:rPr>
          <w:spacing w:val="-10"/>
        </w:rPr>
        <w:t xml:space="preserve"> </w:t>
      </w:r>
      <w:r>
        <w:t>back</w:t>
      </w:r>
      <w:r>
        <w:rPr>
          <w:spacing w:val="-10"/>
        </w:rPr>
        <w:t xml:space="preserve"> </w:t>
      </w:r>
      <w:r>
        <w:t>Commonwealth</w:t>
      </w:r>
      <w:r>
        <w:rPr>
          <w:spacing w:val="30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potential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objectives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achieved.</w:t>
      </w:r>
    </w:p>
    <w:p w14:paraId="0FFA7ABD" w14:textId="77777777" w:rsidR="00546579" w:rsidRDefault="00546579">
      <w:pPr>
        <w:sectPr w:rsidR="00546579">
          <w:pgSz w:w="11910" w:h="16840"/>
          <w:pgMar w:top="1180" w:right="1040" w:bottom="980" w:left="600" w:header="0" w:footer="787" w:gutter="0"/>
          <w:cols w:space="720"/>
        </w:sectPr>
      </w:pPr>
    </w:p>
    <w:p w14:paraId="0FFA7ABE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BF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0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1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2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3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4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5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6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7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8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9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A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B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C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D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E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CF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0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1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2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3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4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5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6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7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8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9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A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B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C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D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E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DF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0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1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2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3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4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5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6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7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8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9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A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B" w14:textId="77777777" w:rsidR="00546579" w:rsidRDefault="00546579">
      <w:pPr>
        <w:spacing w:before="5"/>
        <w:rPr>
          <w:rFonts w:ascii="Century Gothic" w:eastAsia="Century Gothic" w:hAnsi="Century Gothic" w:cs="Century Gothic"/>
          <w:sz w:val="27"/>
          <w:szCs w:val="27"/>
        </w:rPr>
      </w:pPr>
    </w:p>
    <w:p w14:paraId="0FFA7AEC" w14:textId="0B9DDC13" w:rsidR="00546579" w:rsidRDefault="001950B3">
      <w:pPr>
        <w:spacing w:line="40" w:lineRule="atLeast"/>
        <w:ind w:left="28"/>
        <w:rPr>
          <w:rFonts w:ascii="Century Gothic" w:eastAsia="Century Gothic" w:hAnsi="Century Gothic" w:cs="Century Gothic"/>
          <w:sz w:val="4"/>
          <w:szCs w:val="4"/>
        </w:rPr>
      </w:pPr>
      <w:r>
        <w:rPr>
          <w:rFonts w:ascii="Century Gothic" w:eastAsia="Century Gothic" w:hAnsi="Century Gothic" w:cs="Century Gothic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0FFA7B44" wp14:editId="28F64ABC">
                <wp:extent cx="7524115" cy="25400"/>
                <wp:effectExtent l="8255" t="3810" r="1905" b="8890"/>
                <wp:docPr id="3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38" name="Group 18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39" name="Freeform 19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41" name="Freeform 1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4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43" name="Freeform 15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0CD0AF" id="Group 13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">
                <v:group id="Group 18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9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6icIA&#10;AADbAAAADwAAAGRycy9kb3ducmV2LnhtbESP3YrCMBSE7wXfIZwF7zRVWXW7jSKCsrDe+PMAh+a0&#10;Dduc1CZqfXuzIHg5zMw3TLbqbC1u1HrjWMF4lIAgzp02XCo4n7bDBQgfkDXWjknBgzyslv1ehql2&#10;dz7Q7RhKESHsU1RQhdCkUvq8Iot+5Bri6BWutRiibEupW7xHuK3lJElm0qLhuFBhQ5uK8r/j1Sow&#10;eJ7sxof5I8dC/n7SFDd7c1Fq8NGtv0EE6sI7/Gr/aAXTL/j/En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jqJwgAAANsAAAAPAAAAAAAAAAAAAAAAAJgCAABkcnMvZG93&#10;bnJldi54bWxQSwUGAAAAAAQABAD1AAAAhwMAAAAA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16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7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YxcMA&#10;AADbAAAADwAAAGRycy9kb3ducmV2LnhtbESPS4sCMRCE7wv+h9DC3taMDxYZjaKisAcFn/dm0k5G&#10;J51hEnXcX78RFjwWVfUVNZ42thR3qn3hWEG3k4AgzpwuOFdwPKy+hiB8QNZYOiYFT/IwnbQ+xphq&#10;9+Ad3fchFxHCPkUFJoQqldJnhiz6jquIo3d2tcUQZZ1LXeMjwm0pe0nyLS0WHBcMVrQwlF33N6tg&#10;fcL56Vnslia7bH5vfa+3/rJR6rPdzEYgAjXhHf5v/2gFgy68vsQfIC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sYxcMAAADb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v:group id="Group 14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5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jKcMA&#10;AADbAAAADwAAAGRycy9kb3ducmV2LnhtbESPS4sCMRCE78L+h9CCN834QGTWKLui4EFhfd2bSe9k&#10;3ElnmEQd/fVmQfBYVNVX1HTe2FJcqfaFYwX9XgKCOHO64FzB8bDqTkD4gKyxdEwK7uRhPvtoTTHV&#10;7sY7uu5DLiKEfYoKTAhVKqXPDFn0PVcRR+/X1RZDlHUudY23CLelHCTJWFosOC4YrGhhKPvbX6yC&#10;zQm/T/ditzTZefu4DL3+8eetUp128/UJIlAT3uFXe60VjIbw/y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UjKcMAAADbAAAADwAAAAAAAAAAAAAAAACYAgAAZHJzL2Rv&#10;d25yZXYueG1sUEsFBgAAAAAEAAQA9QAAAIgDAAAAAA==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FFA7AED" w14:textId="77777777" w:rsidR="00546579" w:rsidRDefault="00546579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FA7AEE" w14:textId="77777777" w:rsidR="00546579" w:rsidRDefault="00546579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0FFA7AEF" w14:textId="659B4FF0" w:rsidR="00546579" w:rsidRDefault="001950B3">
      <w:pPr>
        <w:spacing w:before="71"/>
        <w:ind w:left="136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464" behindDoc="0" locked="0" layoutInCell="1" allowOverlap="1" wp14:anchorId="0FFA7B46" wp14:editId="0322B58B">
            <wp:simplePos x="0" y="0"/>
            <wp:positionH relativeFrom="page">
              <wp:posOffset>0</wp:posOffset>
            </wp:positionH>
            <wp:positionV relativeFrom="paragraph">
              <wp:posOffset>-4246245</wp:posOffset>
            </wp:positionV>
            <wp:extent cx="7560310" cy="3851910"/>
            <wp:effectExtent l="0" t="0" r="2540" b="0"/>
            <wp:wrapNone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231F20"/>
          <w:spacing w:val="-2"/>
          <w:sz w:val="18"/>
        </w:rPr>
        <w:t>For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more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information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about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Commonwealth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environmental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wa</w:t>
      </w:r>
      <w:r>
        <w:rPr>
          <w:rFonts w:ascii="Calibri"/>
          <w:color w:val="231F20"/>
          <w:spacing w:val="-4"/>
          <w:sz w:val="18"/>
        </w:rPr>
        <w:t>ter,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please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contact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us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</w:t>
      </w:r>
      <w:r>
        <w:rPr>
          <w:rFonts w:ascii="Calibri"/>
          <w:color w:val="231F20"/>
          <w:spacing w:val="-2"/>
          <w:sz w:val="18"/>
        </w:rPr>
        <w:t>t:</w:t>
      </w:r>
    </w:p>
    <w:p w14:paraId="0FFA7AF0" w14:textId="77777777" w:rsidR="00546579" w:rsidRDefault="001950B3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</w:t>
      </w:r>
      <w:r>
        <w:rPr>
          <w:rFonts w:ascii="Wingdings" w:eastAsia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1800 803 772</w:t>
      </w:r>
    </w:p>
    <w:p w14:paraId="0FFA7AF1" w14:textId="77777777" w:rsidR="00546579" w:rsidRDefault="001950B3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 xml:space="preserve">@:  </w:t>
      </w:r>
      <w:r>
        <w:rPr>
          <w:rFonts w:ascii="Calibri"/>
          <w:color w:val="231F20"/>
          <w:spacing w:val="4"/>
          <w:w w:val="95"/>
          <w:sz w:val="18"/>
        </w:rPr>
        <w:t xml:space="preserve"> </w:t>
      </w:r>
      <w:hyperlink r:id="rId57">
        <w:r>
          <w:rPr>
            <w:rFonts w:ascii="Calibri"/>
            <w:color w:val="231F20"/>
            <w:spacing w:val="-1"/>
            <w:w w:val="95"/>
            <w:sz w:val="18"/>
          </w:rPr>
          <w:t>ewater@environment.gov.au</w:t>
        </w:r>
      </w:hyperlink>
    </w:p>
    <w:p w14:paraId="0FFA7AF2" w14:textId="77777777" w:rsidR="00546579" w:rsidRDefault="001950B3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pacing w:val="-1"/>
          <w:sz w:val="18"/>
          <w:szCs w:val="18"/>
        </w:rPr>
        <w:t></w:t>
      </w:r>
      <w:hyperlink r:id="rId58"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eastAsia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14:paraId="0FFA7AF3" w14:textId="171D833D" w:rsidR="00546579" w:rsidRDefault="001950B3">
      <w:pPr>
        <w:spacing w:before="81"/>
        <w:ind w:right="7877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440" behindDoc="0" locked="0" layoutInCell="1" allowOverlap="1" wp14:anchorId="0FFA7B47" wp14:editId="53BD100C">
                <wp:simplePos x="0" y="0"/>
                <wp:positionH relativeFrom="page">
                  <wp:posOffset>868045</wp:posOffset>
                </wp:positionH>
                <wp:positionV relativeFrom="paragraph">
                  <wp:posOffset>73025</wp:posOffset>
                </wp:positionV>
                <wp:extent cx="123190" cy="107315"/>
                <wp:effectExtent l="1270" t="0" r="8890" b="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5"/>
                          <a:chExt cx="194" cy="169"/>
                        </a:xfrm>
                      </wpg:grpSpPr>
                      <pic:pic xmlns:pic="http://schemas.openxmlformats.org/drawingml/2006/picture">
                        <pic:nvPicPr>
                          <pic:cNvPr id="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28"/>
                            <a:ext cx="1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3"/>
                        <wpg:cNvGrpSpPr>
                          <a:grpSpLocks/>
                        </wpg:cNvGrpSpPr>
                        <wpg:grpSpPr bwMode="auto">
                          <a:xfrm>
                            <a:off x="1370" y="115"/>
                            <a:ext cx="192" cy="156"/>
                            <a:chOff x="1370" y="115"/>
                            <a:chExt cx="192" cy="156"/>
                          </a:xfrm>
                        </wpg:grpSpPr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92"/>
                                <a:gd name="T2" fmla="+- 0 253 115"/>
                                <a:gd name="T3" fmla="*/ 253 h 156"/>
                                <a:gd name="T4" fmla="+- 0 1387 1370"/>
                                <a:gd name="T5" fmla="*/ T4 w 192"/>
                                <a:gd name="T6" fmla="+- 0 262 115"/>
                                <a:gd name="T7" fmla="*/ 262 h 156"/>
                                <a:gd name="T8" fmla="+- 0 1407 1370"/>
                                <a:gd name="T9" fmla="*/ T8 w 192"/>
                                <a:gd name="T10" fmla="+- 0 268 115"/>
                                <a:gd name="T11" fmla="*/ 268 h 156"/>
                                <a:gd name="T12" fmla="+- 0 1427 1370"/>
                                <a:gd name="T13" fmla="*/ T12 w 192"/>
                                <a:gd name="T14" fmla="+- 0 270 115"/>
                                <a:gd name="T15" fmla="*/ 270 h 156"/>
                                <a:gd name="T16" fmla="+- 0 1454 1370"/>
                                <a:gd name="T17" fmla="*/ T16 w 192"/>
                                <a:gd name="T18" fmla="+- 0 268 115"/>
                                <a:gd name="T19" fmla="*/ 268 h 156"/>
                                <a:gd name="T20" fmla="+- 0 1477 1370"/>
                                <a:gd name="T21" fmla="*/ T20 w 192"/>
                                <a:gd name="T22" fmla="+- 0 260 115"/>
                                <a:gd name="T23" fmla="*/ 260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376 1370"/>
                                <a:gd name="T29" fmla="*/ T28 w 192"/>
                                <a:gd name="T30" fmla="+- 0 253 115"/>
                                <a:gd name="T31" fmla="*/ 253 h 156"/>
                                <a:gd name="T32" fmla="+- 0 1373 1370"/>
                                <a:gd name="T33" fmla="*/ T32 w 192"/>
                                <a:gd name="T34" fmla="+- 0 253 115"/>
                                <a:gd name="T35" fmla="*/ 253 h 156"/>
                                <a:gd name="T36" fmla="+- 0 1370 1370"/>
                                <a:gd name="T37" fmla="*/ T36 w 192"/>
                                <a:gd name="T38" fmla="+- 0 253 115"/>
                                <a:gd name="T39" fmla="*/ 2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8"/>
                                  </a:moveTo>
                                  <a:lnTo>
                                    <a:pt x="17" y="14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91 1370"/>
                                <a:gd name="T1" fmla="*/ T0 w 192"/>
                                <a:gd name="T2" fmla="+- 0 209 115"/>
                                <a:gd name="T3" fmla="*/ 209 h 156"/>
                                <a:gd name="T4" fmla="+- 0 1403 1370"/>
                                <a:gd name="T5" fmla="*/ T4 w 192"/>
                                <a:gd name="T6" fmla="+- 0 227 115"/>
                                <a:gd name="T7" fmla="*/ 227 h 156"/>
                                <a:gd name="T8" fmla="+- 0 1422 1370"/>
                                <a:gd name="T9" fmla="*/ T8 w 192"/>
                                <a:gd name="T10" fmla="+- 0 236 115"/>
                                <a:gd name="T11" fmla="*/ 236 h 156"/>
                                <a:gd name="T12" fmla="+- 0 1407 1370"/>
                                <a:gd name="T13" fmla="*/ T12 w 192"/>
                                <a:gd name="T14" fmla="+- 0 247 115"/>
                                <a:gd name="T15" fmla="*/ 247 h 156"/>
                                <a:gd name="T16" fmla="+- 0 1386 1370"/>
                                <a:gd name="T17" fmla="*/ T16 w 192"/>
                                <a:gd name="T18" fmla="+- 0 253 115"/>
                                <a:gd name="T19" fmla="*/ 253 h 156"/>
                                <a:gd name="T20" fmla="+- 0 1376 1370"/>
                                <a:gd name="T21" fmla="*/ T20 w 192"/>
                                <a:gd name="T22" fmla="+- 0 253 115"/>
                                <a:gd name="T23" fmla="*/ 253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496 1370"/>
                                <a:gd name="T29" fmla="*/ T28 w 192"/>
                                <a:gd name="T30" fmla="+- 0 249 115"/>
                                <a:gd name="T31" fmla="*/ 249 h 156"/>
                                <a:gd name="T32" fmla="+- 0 1513 1370"/>
                                <a:gd name="T33" fmla="*/ T32 w 192"/>
                                <a:gd name="T34" fmla="+- 0 234 115"/>
                                <a:gd name="T35" fmla="*/ 234 h 156"/>
                                <a:gd name="T36" fmla="+- 0 1525 1370"/>
                                <a:gd name="T37" fmla="*/ T36 w 192"/>
                                <a:gd name="T38" fmla="+- 0 217 115"/>
                                <a:gd name="T39" fmla="*/ 217 h 156"/>
                                <a:gd name="T40" fmla="+- 0 1529 1370"/>
                                <a:gd name="T41" fmla="*/ T40 w 192"/>
                                <a:gd name="T42" fmla="+- 0 210 115"/>
                                <a:gd name="T43" fmla="*/ 210 h 156"/>
                                <a:gd name="T44" fmla="+- 0 1396 1370"/>
                                <a:gd name="T45" fmla="*/ T44 w 192"/>
                                <a:gd name="T46" fmla="+- 0 210 115"/>
                                <a:gd name="T47" fmla="*/ 210 h 156"/>
                                <a:gd name="T48" fmla="+- 0 1394 1370"/>
                                <a:gd name="T49" fmla="*/ T48 w 192"/>
                                <a:gd name="T50" fmla="+- 0 210 115"/>
                                <a:gd name="T51" fmla="*/ 210 h 156"/>
                                <a:gd name="T52" fmla="+- 0 1391 1370"/>
                                <a:gd name="T53" fmla="*/ T52 w 192"/>
                                <a:gd name="T54" fmla="+- 0 209 115"/>
                                <a:gd name="T55" fmla="*/ 2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3" y="112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8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192"/>
                                <a:gd name="T2" fmla="+- 0 170 115"/>
                                <a:gd name="T3" fmla="*/ 170 h 156"/>
                                <a:gd name="T4" fmla="+- 0 1377 1370"/>
                                <a:gd name="T5" fmla="*/ T4 w 192"/>
                                <a:gd name="T6" fmla="+- 0 170 115"/>
                                <a:gd name="T7" fmla="*/ 170 h 156"/>
                                <a:gd name="T8" fmla="+- 0 1383 1370"/>
                                <a:gd name="T9" fmla="*/ T8 w 192"/>
                                <a:gd name="T10" fmla="+- 0 191 115"/>
                                <a:gd name="T11" fmla="*/ 191 h 156"/>
                                <a:gd name="T12" fmla="+- 0 1399 1370"/>
                                <a:gd name="T13" fmla="*/ T12 w 192"/>
                                <a:gd name="T14" fmla="+- 0 205 115"/>
                                <a:gd name="T15" fmla="*/ 205 h 156"/>
                                <a:gd name="T16" fmla="+- 0 1406 1370"/>
                                <a:gd name="T17" fmla="*/ T16 w 192"/>
                                <a:gd name="T18" fmla="+- 0 209 115"/>
                                <a:gd name="T19" fmla="*/ 209 h 156"/>
                                <a:gd name="T20" fmla="+- 0 1402 1370"/>
                                <a:gd name="T21" fmla="*/ T20 w 192"/>
                                <a:gd name="T22" fmla="+- 0 210 115"/>
                                <a:gd name="T23" fmla="*/ 210 h 156"/>
                                <a:gd name="T24" fmla="+- 0 1529 1370"/>
                                <a:gd name="T25" fmla="*/ T24 w 192"/>
                                <a:gd name="T26" fmla="+- 0 210 115"/>
                                <a:gd name="T27" fmla="*/ 210 h 156"/>
                                <a:gd name="T28" fmla="+- 0 1534 1370"/>
                                <a:gd name="T29" fmla="*/ T28 w 192"/>
                                <a:gd name="T30" fmla="+- 0 198 115"/>
                                <a:gd name="T31" fmla="*/ 198 h 156"/>
                                <a:gd name="T32" fmla="+- 0 1540 1370"/>
                                <a:gd name="T33" fmla="*/ T32 w 192"/>
                                <a:gd name="T34" fmla="+- 0 178 115"/>
                                <a:gd name="T35" fmla="*/ 178 h 156"/>
                                <a:gd name="T36" fmla="+- 0 1540 1370"/>
                                <a:gd name="T37" fmla="*/ T36 w 192"/>
                                <a:gd name="T38" fmla="+- 0 174 115"/>
                                <a:gd name="T39" fmla="*/ 174 h 156"/>
                                <a:gd name="T40" fmla="+- 0 1395 1370"/>
                                <a:gd name="T41" fmla="*/ T40 w 192"/>
                                <a:gd name="T42" fmla="+- 0 174 115"/>
                                <a:gd name="T43" fmla="*/ 174 h 156"/>
                                <a:gd name="T44" fmla="+- 0 1389 1370"/>
                                <a:gd name="T45" fmla="*/ T44 w 192"/>
                                <a:gd name="T46" fmla="+- 0 174 115"/>
                                <a:gd name="T47" fmla="*/ 174 h 156"/>
                                <a:gd name="T48" fmla="+- 0 1383 1370"/>
                                <a:gd name="T49" fmla="*/ T48 w 192"/>
                                <a:gd name="T50" fmla="+- 0 172 115"/>
                                <a:gd name="T51" fmla="*/ 172 h 156"/>
                                <a:gd name="T52" fmla="+- 0 1377 1370"/>
                                <a:gd name="T53" fmla="*/ T52 w 192"/>
                                <a:gd name="T54" fmla="+- 0 170 115"/>
                                <a:gd name="T55" fmla="*/ 17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5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7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80 1370"/>
                                <a:gd name="T1" fmla="*/ T0 w 192"/>
                                <a:gd name="T2" fmla="+- 0 128 115"/>
                                <a:gd name="T3" fmla="*/ 128 h 156"/>
                                <a:gd name="T4" fmla="+- 0 1378 1370"/>
                                <a:gd name="T5" fmla="*/ T4 w 192"/>
                                <a:gd name="T6" fmla="+- 0 135 115"/>
                                <a:gd name="T7" fmla="*/ 135 h 156"/>
                                <a:gd name="T8" fmla="+- 0 1378 1370"/>
                                <a:gd name="T9" fmla="*/ T8 w 192"/>
                                <a:gd name="T10" fmla="+- 0 155 115"/>
                                <a:gd name="T11" fmla="*/ 155 h 156"/>
                                <a:gd name="T12" fmla="+- 0 1385 1370"/>
                                <a:gd name="T13" fmla="*/ T12 w 192"/>
                                <a:gd name="T14" fmla="+- 0 167 115"/>
                                <a:gd name="T15" fmla="*/ 167 h 156"/>
                                <a:gd name="T16" fmla="+- 0 1395 1370"/>
                                <a:gd name="T17" fmla="*/ T16 w 192"/>
                                <a:gd name="T18" fmla="+- 0 174 115"/>
                                <a:gd name="T19" fmla="*/ 174 h 156"/>
                                <a:gd name="T20" fmla="+- 0 1540 1370"/>
                                <a:gd name="T21" fmla="*/ T20 w 192"/>
                                <a:gd name="T22" fmla="+- 0 174 115"/>
                                <a:gd name="T23" fmla="*/ 174 h 156"/>
                                <a:gd name="T24" fmla="+- 0 1541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464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443 1370"/>
                                <a:gd name="T33" fmla="*/ T32 w 192"/>
                                <a:gd name="T34" fmla="+- 0 160 115"/>
                                <a:gd name="T35" fmla="*/ 160 h 156"/>
                                <a:gd name="T36" fmla="+- 0 1424 1370"/>
                                <a:gd name="T37" fmla="*/ T36 w 192"/>
                                <a:gd name="T38" fmla="+- 0 153 115"/>
                                <a:gd name="T39" fmla="*/ 153 h 156"/>
                                <a:gd name="T40" fmla="+- 0 1406 1370"/>
                                <a:gd name="T41" fmla="*/ T40 w 192"/>
                                <a:gd name="T42" fmla="+- 0 143 115"/>
                                <a:gd name="T43" fmla="*/ 143 h 156"/>
                                <a:gd name="T44" fmla="+- 0 1390 1370"/>
                                <a:gd name="T45" fmla="*/ T44 w 192"/>
                                <a:gd name="T46" fmla="+- 0 130 115"/>
                                <a:gd name="T47" fmla="*/ 130 h 156"/>
                                <a:gd name="T48" fmla="+- 0 1380 1370"/>
                                <a:gd name="T49" fmla="*/ T48 w 192"/>
                                <a:gd name="T50" fmla="+- 0 128 115"/>
                                <a:gd name="T51" fmla="*/ 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0" y="13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6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14 1370"/>
                                <a:gd name="T1" fmla="*/ T0 w 192"/>
                                <a:gd name="T2" fmla="+- 0 115 115"/>
                                <a:gd name="T3" fmla="*/ 115 h 156"/>
                                <a:gd name="T4" fmla="+- 0 1502 1370"/>
                                <a:gd name="T5" fmla="*/ T4 w 192"/>
                                <a:gd name="T6" fmla="+- 0 115 115"/>
                                <a:gd name="T7" fmla="*/ 115 h 156"/>
                                <a:gd name="T8" fmla="+- 0 1481 1370"/>
                                <a:gd name="T9" fmla="*/ T8 w 192"/>
                                <a:gd name="T10" fmla="+- 0 121 115"/>
                                <a:gd name="T11" fmla="*/ 121 h 156"/>
                                <a:gd name="T12" fmla="+- 0 1467 1370"/>
                                <a:gd name="T13" fmla="*/ T12 w 192"/>
                                <a:gd name="T14" fmla="+- 0 137 115"/>
                                <a:gd name="T15" fmla="*/ 137 h 156"/>
                                <a:gd name="T16" fmla="+- 0 1463 1370"/>
                                <a:gd name="T17" fmla="*/ T16 w 192"/>
                                <a:gd name="T18" fmla="+- 0 157 115"/>
                                <a:gd name="T19" fmla="*/ 157 h 156"/>
                                <a:gd name="T20" fmla="+- 0 1463 1370"/>
                                <a:gd name="T21" fmla="*/ T20 w 192"/>
                                <a:gd name="T22" fmla="+- 0 160 115"/>
                                <a:gd name="T23" fmla="*/ 160 h 156"/>
                                <a:gd name="T24" fmla="+- 0 1464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541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542 1370"/>
                                <a:gd name="T33" fmla="*/ T32 w 192"/>
                                <a:gd name="T34" fmla="+- 0 157 115"/>
                                <a:gd name="T35" fmla="*/ 157 h 156"/>
                                <a:gd name="T36" fmla="+- 0 1541 1370"/>
                                <a:gd name="T37" fmla="*/ T36 w 192"/>
                                <a:gd name="T38" fmla="+- 0 154 115"/>
                                <a:gd name="T39" fmla="*/ 154 h 156"/>
                                <a:gd name="T40" fmla="+- 0 1549 1370"/>
                                <a:gd name="T41" fmla="*/ T40 w 192"/>
                                <a:gd name="T42" fmla="+- 0 148 115"/>
                                <a:gd name="T43" fmla="*/ 148 h 156"/>
                                <a:gd name="T44" fmla="+- 0 1556 1370"/>
                                <a:gd name="T45" fmla="*/ T44 w 192"/>
                                <a:gd name="T46" fmla="+- 0 141 115"/>
                                <a:gd name="T47" fmla="*/ 141 h 156"/>
                                <a:gd name="T48" fmla="+- 0 1557 1370"/>
                                <a:gd name="T49" fmla="*/ T48 w 192"/>
                                <a:gd name="T50" fmla="+- 0 139 115"/>
                                <a:gd name="T51" fmla="*/ 139 h 156"/>
                                <a:gd name="T52" fmla="+- 0 1539 1370"/>
                                <a:gd name="T53" fmla="*/ T52 w 192"/>
                                <a:gd name="T54" fmla="+- 0 139 115"/>
                                <a:gd name="T55" fmla="*/ 139 h 156"/>
                                <a:gd name="T56" fmla="+- 0 1547 1370"/>
                                <a:gd name="T57" fmla="*/ T56 w 192"/>
                                <a:gd name="T58" fmla="+- 0 135 115"/>
                                <a:gd name="T59" fmla="*/ 135 h 156"/>
                                <a:gd name="T60" fmla="+- 0 1553 1370"/>
                                <a:gd name="T61" fmla="*/ T60 w 192"/>
                                <a:gd name="T62" fmla="+- 0 127 115"/>
                                <a:gd name="T63" fmla="*/ 127 h 156"/>
                                <a:gd name="T64" fmla="+- 0 1531 1370"/>
                                <a:gd name="T65" fmla="*/ T64 w 192"/>
                                <a:gd name="T66" fmla="+- 0 127 115"/>
                                <a:gd name="T67" fmla="*/ 127 h 156"/>
                                <a:gd name="T68" fmla="+- 0 1524 1370"/>
                                <a:gd name="T69" fmla="*/ T68 w 192"/>
                                <a:gd name="T70" fmla="+- 0 120 115"/>
                                <a:gd name="T71" fmla="*/ 120 h 156"/>
                                <a:gd name="T72" fmla="+- 0 1514 1370"/>
                                <a:gd name="T73" fmla="*/ T72 w 192"/>
                                <a:gd name="T74" fmla="+- 0 115 115"/>
                                <a:gd name="T75" fmla="*/ 1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5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61 1370"/>
                                <a:gd name="T1" fmla="*/ T0 w 192"/>
                                <a:gd name="T2" fmla="+- 0 133 115"/>
                                <a:gd name="T3" fmla="*/ 133 h 156"/>
                                <a:gd name="T4" fmla="+- 0 1554 1370"/>
                                <a:gd name="T5" fmla="*/ T4 w 192"/>
                                <a:gd name="T6" fmla="+- 0 136 115"/>
                                <a:gd name="T7" fmla="*/ 136 h 156"/>
                                <a:gd name="T8" fmla="+- 0 1546 1370"/>
                                <a:gd name="T9" fmla="*/ T8 w 192"/>
                                <a:gd name="T10" fmla="+- 0 139 115"/>
                                <a:gd name="T11" fmla="*/ 139 h 156"/>
                                <a:gd name="T12" fmla="+- 0 1539 1370"/>
                                <a:gd name="T13" fmla="*/ T12 w 192"/>
                                <a:gd name="T14" fmla="+- 0 139 115"/>
                                <a:gd name="T15" fmla="*/ 139 h 156"/>
                                <a:gd name="T16" fmla="+- 0 1557 1370"/>
                                <a:gd name="T17" fmla="*/ T16 w 192"/>
                                <a:gd name="T18" fmla="+- 0 139 115"/>
                                <a:gd name="T19" fmla="*/ 139 h 156"/>
                                <a:gd name="T20" fmla="+- 0 1561 1370"/>
                                <a:gd name="T21" fmla="*/ T20 w 192"/>
                                <a:gd name="T22" fmla="+- 0 133 115"/>
                                <a:gd name="T23" fmla="*/ 1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4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56 1370"/>
                                <a:gd name="T1" fmla="*/ T0 w 192"/>
                                <a:gd name="T2" fmla="+- 0 118 115"/>
                                <a:gd name="T3" fmla="*/ 118 h 156"/>
                                <a:gd name="T4" fmla="+- 0 1548 1370"/>
                                <a:gd name="T5" fmla="*/ T4 w 192"/>
                                <a:gd name="T6" fmla="+- 0 122 115"/>
                                <a:gd name="T7" fmla="*/ 122 h 156"/>
                                <a:gd name="T8" fmla="+- 0 1540 1370"/>
                                <a:gd name="T9" fmla="*/ T8 w 192"/>
                                <a:gd name="T10" fmla="+- 0 126 115"/>
                                <a:gd name="T11" fmla="*/ 126 h 156"/>
                                <a:gd name="T12" fmla="+- 0 1531 1370"/>
                                <a:gd name="T13" fmla="*/ T12 w 192"/>
                                <a:gd name="T14" fmla="+- 0 127 115"/>
                                <a:gd name="T15" fmla="*/ 127 h 156"/>
                                <a:gd name="T16" fmla="+- 0 1553 1370"/>
                                <a:gd name="T17" fmla="*/ T16 w 192"/>
                                <a:gd name="T18" fmla="+- 0 127 115"/>
                                <a:gd name="T19" fmla="*/ 127 h 156"/>
                                <a:gd name="T20" fmla="+- 0 1553 1370"/>
                                <a:gd name="T21" fmla="*/ T20 w 192"/>
                                <a:gd name="T22" fmla="+- 0 127 115"/>
                                <a:gd name="T23" fmla="*/ 127 h 156"/>
                                <a:gd name="T24" fmla="+- 0 1556 1370"/>
                                <a:gd name="T25" fmla="*/ T24 w 192"/>
                                <a:gd name="T26" fmla="+- 0 118 115"/>
                                <a:gd name="T27" fmla="*/ 1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6" y="3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24023B" id="Group 2" o:spid="_x0000_s1026" style="position:absolute;margin-left:68.35pt;margin-top:5.75pt;width:9.7pt;height:8.45pt;z-index:2440;mso-position-horizontal-relative:page" coordorigin="1367,115" coordsize="19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367;top:128;width:1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NBnDAAAA2wAAAA8AAABkcnMvZG93bnJldi54bWxEj0FrwkAUhO+F/oflCd7qRg8mpq4ipYKg&#10;EJoIvT6yzySYfRuy2yT+e7dQ6HGYmW+Y7X4yrRiod41lBctFBIK4tLrhSsG1OL4lIJxH1thaJgUP&#10;crDfvb5sMdV25C8acl+JAGGXooLa+y6V0pU1GXQL2xEH72Z7gz7IvpK6xzHATStXUbSWBhsOCzV2&#10;9FFTec9/TKDYS5aMjf28U7xJzPl7KH2RKTWfTYd3EJ4m/x/+a5+0glUMv1/CD5C7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w0GcMAAADbAAAADwAAAAAAAAAAAAAAAACf&#10;AgAAZHJzL2Rvd25yZXYueG1sUEsFBgAAAAAEAAQA9wAAAI8DAAAAAA==&#10;">
                  <v:imagedata r:id="rId60" o:title=""/>
                </v:shape>
                <v:group id="Group 3" o:spid="_x0000_s1028" style="position:absolute;left:1370;top:115;width:192;height:156" coordorigin="1370,115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0" o:spid="_x0000_s1029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YkMMA&#10;AADbAAAADwAAAGRycy9kb3ducmV2LnhtbESPQWvCQBSE7wX/w/KE3upGBampq4ggaKEYY6A9PrLP&#10;JDT7Nuyumv57Vyh4HGbmG2ax6k0rruR8Y1nBeJSAIC6tbrhSUJy2b+8gfEDW2FomBX/kYbUcvCww&#10;1fbGR7rmoRIRwj5FBXUIXSqlL2sy6Ee2I47e2TqDIUpXSe3wFuGmlZMkmUmDDceFGjva1FT+5hej&#10;4PO7yCztix//Nc0P4dxk2dxlSr0O+/UHiEB9eIb/2zutYDKHx5f4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YkMMAAADbAAAADwAAAAAAAAAAAAAAAACYAgAAZHJzL2Rv&#10;d25yZXYueG1sUEsFBgAAAAAEAAQA9QAAAIgDAAAAAA==&#10;" path="m,138r17,9l37,153r20,2l84,153r23,-8l118,138,6,138r-3,l,138xe" fillcolor="#54a4db" stroked="f">
                    <v:path arrowok="t" o:connecttype="custom" o:connectlocs="0,253;17,262;37,268;57,270;84,268;107,260;118,253;6,253;3,253;0,253" o:connectangles="0,0,0,0,0,0,0,0,0,0"/>
                  </v:shape>
                  <v:shape id="Freeform 9" o:spid="_x0000_s1030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n0MEA&#10;AADbAAAADwAAAGRycy9kb3ducmV2LnhtbERPXWvCMBR9F/Yfwh34ZtMpDFdNyxgMnCCrXWF7vDTX&#10;ttjclCTT+u+Xh4GPh/O9LSYziAs531tW8JSkIIgbq3tuFdRf74s1CB+QNQ6WScGNPBT5w2yLmbZX&#10;PtKlCq2IIewzVNCFMGZS+qYjgz6xI3HkTtYZDBG6VmqH1xhuBrlM02dpsOfY0OFIbx015+rXKNh/&#10;16Wlj/rHH1bVZzj1ZfniSqXmj9PrBkSgKdzF/+6dVrCK6+OX+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159DBAAAA2wAAAA8AAAAAAAAAAAAAAAAAmAIAAGRycy9kb3du&#10;cmV2LnhtbFBLBQYAAAAABAAEAPUAAACGAwAAAAA=&#10;" path="m21,94r12,18l52,121,37,132r-21,6l6,138r112,l126,134r17,-15l155,102r4,-7l26,95r-2,l21,94xe" fillcolor="#54a4db" stroked="f">
                    <v:path arrowok="t" o:connecttype="custom" o:connectlocs="21,209;33,227;52,236;37,247;16,253;6,253;118,253;126,249;143,234;155,217;159,210;26,210;24,210;21,209" o:connectangles="0,0,0,0,0,0,0,0,0,0,0,0,0,0"/>
                  </v:shape>
                  <v:shape id="Freeform 8" o:spid="_x0000_s1031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CS8QA&#10;AADbAAAADwAAAGRycy9kb3ducmV2LnhtbESPQWvCQBSE74L/YXlCb7pJhaKpaxCh0BaKMQba4yP7&#10;TEKzb8PuVtN/7xYKHoeZ+YbZ5KPpxYWc7ywrSBcJCOLa6o4bBdXpZb4C4QOyxt4yKfglD/l2Otlg&#10;pu2Vj3QpQyMihH2GCtoQhkxKX7dk0C/sQBy9s3UGQ5SukdrhNcJNLx+T5Eka7DgutDjQvqX6u/wx&#10;Ct4/q8LSW/XlP5blIZy7oli7QqmH2bh7BhFoDPfwf/tVK1im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5QkvEAAAA2wAAAA8AAAAAAAAAAAAAAAAAmAIAAGRycy9k&#10;b3ducmV2LnhtbFBLBQYAAAAABAAEAPUAAACJAwAAAAA=&#10;" path="m7,55r,l13,76,29,90r7,4l32,95r127,l164,83r6,-20l170,59,25,59r-6,l13,57,7,55xe" fillcolor="#54a4db" stroked="f">
                    <v:path arrowok="t" o:connecttype="custom" o:connectlocs="7,170;7,170;13,191;29,205;36,209;32,210;159,210;164,198;170,178;170,174;25,174;19,174;13,172;7,170" o:connectangles="0,0,0,0,0,0,0,0,0,0,0,0,0,0"/>
                  </v:shape>
                  <v:shape id="Freeform 7" o:spid="_x0000_s1032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cPMMA&#10;AADbAAAADwAAAGRycy9kb3ducmV2LnhtbESPQWvCQBSE7wX/w/IEb3WjgtTUVUQQakGMMdAeH9ln&#10;Epp9G3a3mv57VxB6HGbmG2a57k0rruR8Y1nBZJyAIC6tbrhSUJx3r28gfEDW2FomBX/kYb0avCwx&#10;1fbGJ7rmoRIRwj5FBXUIXSqlL2sy6Me2I47exTqDIUpXSe3wFuGmldMkmUuDDceFGjva1lT+5L9G&#10;wedXkVnaF9/+MMuP4dJk2cJlSo2G/eYdRKA+/Ief7Q+tYDaF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vcPMMAAADbAAAADwAAAAAAAAAAAAAAAACYAgAAZHJzL2Rv&#10;d25yZXYueG1sUEsFBgAAAAAEAAQA9QAAAIgDAAAAAA==&#10;" path="m10,13l8,20r,20l15,52r10,7l170,59r1,-11l94,48,73,45,54,38,36,28,20,15,10,13xe" fillcolor="#54a4db" stroked="f">
                    <v:path arrowok="t" o:connecttype="custom" o:connectlocs="10,128;8,135;8,155;15,167;25,174;170,174;171,163;94,163;73,160;54,153;36,143;20,130;10,128" o:connectangles="0,0,0,0,0,0,0,0,0,0,0,0,0"/>
                  </v:shape>
                  <v:shape id="Freeform 6" o:spid="_x0000_s1033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d5p8QA&#10;AADbAAAADwAAAGRycy9kb3ducmV2LnhtbESPQWvCQBSE74L/YXlCb2ZjA0VTVylCoS0UYwzY4yP7&#10;TEKzb8PuVtN/7xYKHoeZ+YZZb0fTiws531lWsEhSEMS11R03Cqrj63wJwgdkjb1lUvBLHrab6WSN&#10;ubZXPtClDI2IEPY5KmhDGHIpfd2SQZ/YgTh6Z+sMhihdI7XDa4SbXj6m6ZM02HFcaHGgXUv1d/lj&#10;FHycqsLSe/XlP7NyH85dUaxcodTDbHx5BhFoDPfwf/tNK8gy+PsSf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neafEAAAA2wAAAA8AAAAAAAAAAAAAAAAAmAIAAGRycy9k&#10;b3ducmV2LnhtbFBLBQYAAAAABAAEAPUAAACJAwAAAAA=&#10;" path="m144,l132,,111,6,97,22,93,42r,3l94,48r77,l172,42r-1,-3l179,33r7,-7l187,24r-18,l177,20r6,-8l161,12,154,5,144,xe" fillcolor="#54a4db" stroked="f">
                    <v:path arrowok="t" o:connecttype="custom" o:connectlocs="144,115;132,115;111,121;97,137;93,157;93,160;94,163;171,163;172,157;171,154;179,148;186,141;187,139;169,139;177,135;183,127;161,127;154,120;144,115" o:connectangles="0,0,0,0,0,0,0,0,0,0,0,0,0,0,0,0,0,0,0"/>
                  </v:shape>
                  <v:shape id="Freeform 5" o:spid="_x0000_s1034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h08QA&#10;AADbAAAADwAAAGRycy9kb3ducmV2LnhtbESPQWvCQBSE74L/YXlCb2ajllJTVxGh0BbENAba4yP7&#10;TEKzb8PuVtN/7woFj8PMfMOsNoPpxJmcby0rmCUpCOLK6pZrBeXxdfoMwgdkjZ1lUvBHHjbr8WiF&#10;mbYX/qRzEWoRIewzVNCE0GdS+qohgz6xPXH0TtYZDFG6WmqHlwg3nZyn6ZM02HJcaLCnXUPVT/Fr&#10;FHx8lbml9/Lb7xfFIZzaPF+6XKmHybB9ARFoCPfwf/tNK1g8wu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O4dPEAAAA2wAAAA8AAAAAAAAAAAAAAAAAmAIAAGRycy9k&#10;b3ducmV2LnhtbFBLBQYAAAAABAAEAPUAAACJAwAAAAA=&#10;" path="m191,18r-7,3l176,24r-7,l187,24r4,-6xe" fillcolor="#54a4db" stroked="f">
                    <v:path arrowok="t" o:connecttype="custom" o:connectlocs="191,133;184,136;176,139;169,139;187,139;191,133" o:connectangles="0,0,0,0,0,0"/>
                  </v:shape>
                  <v:shape id="Freeform 4" o:spid="_x0000_s1035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ESMQA&#10;AADbAAAADwAAAGRycy9kb3ducmV2LnhtbESPQWvCQBSE74L/YXlCb2aj0lJTVxGh0BbENAba4yP7&#10;TEKzb8PuVtN/7woFj8PMfMOsNoPpxJmcby0rmCUpCOLK6pZrBeXxdfoMwgdkjZ1lUvBHHjbr8WiF&#10;mbYX/qRzEWoRIewzVNCE0GdS+qohgz6xPXH0TtYZDFG6WmqHlwg3nZyn6ZM02HJcaLCnXUPVT/Fr&#10;FHx8lbml9/Lb7xfFIZzaPF+6XKmHybB9ARFoCPfwf/tNK1g8wu1L/AF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CREjEAAAA2wAAAA8AAAAAAAAAAAAAAAAAmAIAAGRycy9k&#10;b3ducmV2LnhtbFBLBQYAAAAABAAEAPUAAACJAwAAAAA=&#10;" path="m186,3r-8,4l170,11r-9,1l183,12r3,-9xe" fillcolor="#54a4db" stroked="f">
                    <v:path arrowok="t" o:connecttype="custom" o:connectlocs="186,118;178,122;170,126;161,127;183,127;183,127;186,1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@theCEWH</w:t>
      </w:r>
    </w:p>
    <w:p w14:paraId="0FFA7AF4" w14:textId="77777777" w:rsidR="00546579" w:rsidRDefault="001950B3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</w:t>
      </w:r>
      <w:r>
        <w:rPr>
          <w:rFonts w:ascii="Wingdings" w:eastAsia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GPO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787,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2601</w:t>
      </w:r>
    </w:p>
    <w:sectPr w:rsidR="00546579">
      <w:footerReference w:type="default" r:id="rId61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FA7B5A" w14:textId="77777777" w:rsidR="00000000" w:rsidRDefault="001950B3">
      <w:r>
        <w:separator/>
      </w:r>
    </w:p>
  </w:endnote>
  <w:endnote w:type="continuationSeparator" w:id="0">
    <w:p w14:paraId="0FFA7B5C" w14:textId="77777777" w:rsidR="00000000" w:rsidRDefault="00195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C0ACD" w14:textId="77777777" w:rsidR="001950B3" w:rsidRDefault="001950B3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4E" w14:textId="5F5D6ED0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936" behindDoc="1" locked="0" layoutInCell="1" allowOverlap="1" wp14:anchorId="0FFA7B5F" wp14:editId="753DCFE5">
              <wp:simplePos x="0" y="0"/>
              <wp:positionH relativeFrom="page">
                <wp:posOffset>889000</wp:posOffset>
              </wp:positionH>
              <wp:positionV relativeFrom="page">
                <wp:posOffset>9811385</wp:posOffset>
              </wp:positionV>
              <wp:extent cx="3705860" cy="163195"/>
              <wp:effectExtent l="3175" t="635" r="0" b="0"/>
              <wp:wrapNone/>
              <wp:docPr id="1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86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71" w14:textId="77777777" w:rsidR="00546579" w:rsidRDefault="001950B3">
                          <w:pPr>
                            <w:pStyle w:val="BodyText"/>
                            <w:spacing w:line="241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9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Used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most/all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indicators: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CEWO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2014,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MDBA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2012,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MDBA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2014(a)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5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4" type="#_x0000_t202" style="position:absolute;margin-left:70pt;margin-top:772.55pt;width:291.8pt;height:12.85pt;z-index:-11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BqMsAIAALE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" filled="f" stroked="f">
              <v:textbox inset="0,0,0,0">
                <w:txbxContent>
                  <w:p w14:paraId="0FFA7B71" w14:textId="77777777" w:rsidR="00546579" w:rsidRDefault="001950B3">
                    <w:pPr>
                      <w:pStyle w:val="BodyText"/>
                      <w:spacing w:line="241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9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Used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for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most/all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indicators: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CEWO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2014,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MDBA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2012,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MDBA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2014(a)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960" behindDoc="1" locked="0" layoutInCell="1" allowOverlap="1" wp14:anchorId="0FFA7B60" wp14:editId="4FFF7540">
              <wp:simplePos x="0" y="0"/>
              <wp:positionH relativeFrom="page">
                <wp:posOffset>7681595</wp:posOffset>
              </wp:positionH>
              <wp:positionV relativeFrom="page">
                <wp:posOffset>10116820</wp:posOffset>
              </wp:positionV>
              <wp:extent cx="153670" cy="152400"/>
              <wp:effectExtent l="4445" t="1270" r="381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72" w14:textId="77777777" w:rsidR="00546579" w:rsidRDefault="001950B3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A7B60" id="Text Box 8" o:spid="_x0000_s1035" type="#_x0000_t202" style="position:absolute;margin-left:604.85pt;margin-top:796.6pt;width:12.1pt;height:12pt;z-index:-11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ntsAIAALA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" filled="f" stroked="f">
              <v:textbox inset="0,0,0,0">
                <w:txbxContent>
                  <w:p w14:paraId="0FFA7B72" w14:textId="77777777" w:rsidR="00546579" w:rsidRDefault="001950B3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4F" w14:textId="749A9BF0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01984" behindDoc="1" locked="0" layoutInCell="1" allowOverlap="1" wp14:anchorId="0FFA7B61" wp14:editId="02F46385">
              <wp:simplePos x="0" y="0"/>
              <wp:positionH relativeFrom="page">
                <wp:posOffset>914400</wp:posOffset>
              </wp:positionH>
              <wp:positionV relativeFrom="page">
                <wp:posOffset>9607550</wp:posOffset>
              </wp:positionV>
              <wp:extent cx="1829435" cy="1270"/>
              <wp:effectExtent l="9525" t="6350" r="8890" b="1143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9435" cy="1270"/>
                        <a:chOff x="1440" y="15130"/>
                        <a:chExt cx="2881" cy="2"/>
                      </a:xfrm>
                    </wpg:grpSpPr>
                    <wps:wsp>
                      <wps:cNvPr id="13" name="Freeform 7"/>
                      <wps:cNvSpPr>
                        <a:spLocks/>
                      </wps:cNvSpPr>
                      <wps:spPr bwMode="auto">
                        <a:xfrm>
                          <a:off x="1440" y="15130"/>
                          <a:ext cx="2881" cy="2"/>
                        </a:xfrm>
                        <a:custGeom>
                          <a:avLst/>
                          <a:gdLst>
                            <a:gd name="T0" fmla="+- 0 1440 1440"/>
                            <a:gd name="T1" fmla="*/ T0 w 2881"/>
                            <a:gd name="T2" fmla="+- 0 4320 1440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237792" id="Group 6" o:spid="_x0000_s1026" style="position:absolute;margin-left:1in;margin-top:756.5pt;width:144.05pt;height:.1pt;z-index:-114496;mso-position-horizontal-relative:page;mso-position-vertical-relative:page" coordorigin="1440,15130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">
              <v:shape id="Freeform 7" o:spid="_x0000_s1027" style="position:absolute;left:1440;top:15130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3AcMA&#10;AADbAAAADwAAAGRycy9kb3ducmV2LnhtbESPQWvDMAyF74P+B6PBbquzdIyR1i2lUJrLDsly2U3Y&#10;ahwayyF22nS/fh4MdpN4T+972uxm14srjaHzrOBlmYEg1t503CpoPo/P7yBCRDbYeyYFdwqw2y4e&#10;NlgYf+OKrnVsRQrhUKACG+NQSBm0JYdh6QfipJ396DCmdWylGfGWwl0v8yx7kw47TgSLAx0s6Us9&#10;uQSRp6H+mF6/SZet/8qjtbqplHp6nPdrEJHm+G/+uy5Nqr+C31/SA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+3AcMAAADbAAAADwAAAAAAAAAAAAAAAACYAgAAZHJzL2Rv&#10;d25yZXYueG1sUEsFBgAAAAAEAAQA9QAAAIgDAAAAAA==&#10;" path="m,l2880,e" filled="f" strokeweight=".7pt">
                <v:path arrowok="t" o:connecttype="custom" o:connectlocs="0,0;28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2008" behindDoc="1" locked="0" layoutInCell="1" allowOverlap="1" wp14:anchorId="0FFA7B62" wp14:editId="12C93918">
              <wp:simplePos x="0" y="0"/>
              <wp:positionH relativeFrom="page">
                <wp:posOffset>889000</wp:posOffset>
              </wp:positionH>
              <wp:positionV relativeFrom="page">
                <wp:posOffset>9811385</wp:posOffset>
              </wp:positionV>
              <wp:extent cx="3708400" cy="163195"/>
              <wp:effectExtent l="3175" t="635" r="317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73" w14:textId="77777777" w:rsidR="00546579" w:rsidRDefault="001950B3">
                          <w:pPr>
                            <w:pStyle w:val="BodyText"/>
                            <w:spacing w:line="241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9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Used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most/all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indicators: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CEWO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2014,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MDBA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2012,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>MDBA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2014(a)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6" type="#_x0000_t202" style="position:absolute;margin-left:70pt;margin-top:772.55pt;width:292pt;height:12.85pt;z-index:-11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" filled="f" stroked="f">
              <v:textbox inset="0,0,0,0">
                <w:txbxContent>
                  <w:p w14:paraId="0FFA7B73" w14:textId="77777777" w:rsidR="00546579" w:rsidRDefault="001950B3">
                    <w:pPr>
                      <w:pStyle w:val="BodyText"/>
                      <w:spacing w:line="241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9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Used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for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most/all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indicators: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CEWO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2014,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MDBA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2012,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  <w:spacing w:val="1"/>
                      </w:rPr>
                      <w:t>MDBA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2014(a)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2032" behindDoc="1" locked="0" layoutInCell="1" allowOverlap="1" wp14:anchorId="0FFA7B63" wp14:editId="3C92472C">
              <wp:simplePos x="0" y="0"/>
              <wp:positionH relativeFrom="page">
                <wp:posOffset>7681595</wp:posOffset>
              </wp:positionH>
              <wp:positionV relativeFrom="page">
                <wp:posOffset>10116820</wp:posOffset>
              </wp:positionV>
              <wp:extent cx="153670" cy="152400"/>
              <wp:effectExtent l="4445" t="1270" r="381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74" w14:textId="77777777" w:rsidR="00546579" w:rsidRDefault="001950B3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A7B63" id="Text Box 4" o:spid="_x0000_s1037" type="#_x0000_t202" style="position:absolute;margin-left:604.85pt;margin-top:796.6pt;width:12.1pt;height:12pt;z-index:-11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" filled="f" stroked="f">
              <v:textbox inset="0,0,0,0">
                <w:txbxContent>
                  <w:p w14:paraId="0FFA7B74" w14:textId="77777777" w:rsidR="00546579" w:rsidRDefault="001950B3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50" w14:textId="1985C0A7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2056" behindDoc="1" locked="0" layoutInCell="1" allowOverlap="1" wp14:anchorId="0FFA7B64" wp14:editId="1B4AA417">
              <wp:simplePos x="0" y="0"/>
              <wp:positionH relativeFrom="page">
                <wp:posOffset>7681595</wp:posOffset>
              </wp:positionH>
              <wp:positionV relativeFrom="page">
                <wp:posOffset>10116820</wp:posOffset>
              </wp:positionV>
              <wp:extent cx="153670" cy="152400"/>
              <wp:effectExtent l="4445" t="1270" r="381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75" w14:textId="77777777" w:rsidR="00546579" w:rsidRDefault="001950B3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6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604.85pt;margin-top:796.6pt;width:12.1pt;height:12pt;z-index:-11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I2sQIAALA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" filled="f" stroked="f">
              <v:textbox inset="0,0,0,0">
                <w:txbxContent>
                  <w:p w14:paraId="0FFA7B75" w14:textId="77777777" w:rsidR="00546579" w:rsidRDefault="001950B3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51" w14:textId="57DF74B7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2080" behindDoc="1" locked="0" layoutInCell="1" allowOverlap="1" wp14:anchorId="0FFA7B65" wp14:editId="62DD1E47">
              <wp:simplePos x="0" y="0"/>
              <wp:positionH relativeFrom="page">
                <wp:posOffset>3458845</wp:posOffset>
              </wp:positionH>
              <wp:positionV relativeFrom="page">
                <wp:posOffset>9947910</wp:posOffset>
              </wp:positionV>
              <wp:extent cx="179070" cy="152400"/>
              <wp:effectExtent l="1270" t="3810" r="63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76" w14:textId="77777777" w:rsidR="00546579" w:rsidRDefault="001950B3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9" type="#_x0000_t202" style="position:absolute;margin-left:272.35pt;margin-top:783.3pt;width:14.1pt;height:12pt;z-index:-1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uvsQIAALA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" filled="f" stroked="f">
              <v:textbox inset="0,0,0,0">
                <w:txbxContent>
                  <w:p w14:paraId="0FFA7B76" w14:textId="77777777" w:rsidR="00546579" w:rsidRDefault="001950B3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52" w14:textId="77777777" w:rsidR="00546579" w:rsidRDefault="00546579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53" w14:textId="77777777" w:rsidR="00546579" w:rsidRDefault="00546579">
    <w:pPr>
      <w:spacing w:line="14" w:lineRule="auto"/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54" w14:textId="13EABC53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2104" behindDoc="1" locked="0" layoutInCell="1" allowOverlap="1" wp14:anchorId="0FFA7B66" wp14:editId="711A2AD9">
              <wp:simplePos x="0" y="0"/>
              <wp:positionH relativeFrom="page">
                <wp:posOffset>3555365</wp:posOffset>
              </wp:positionH>
              <wp:positionV relativeFrom="page">
                <wp:posOffset>10052685</wp:posOffset>
              </wp:positionV>
              <wp:extent cx="179070" cy="152400"/>
              <wp:effectExtent l="2540" t="381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77" w14:textId="77777777" w:rsidR="00546579" w:rsidRDefault="001950B3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279.95pt;margin-top:791.55pt;width:14.1pt;height:12pt;z-index:-11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tcsAIAALA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" filled="f" stroked="f">
              <v:textbox inset="0,0,0,0">
                <w:txbxContent>
                  <w:p w14:paraId="0FFA7B77" w14:textId="77777777" w:rsidR="00546579" w:rsidRDefault="001950B3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55" w14:textId="77777777" w:rsidR="00546579" w:rsidRDefault="00546579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F908A" w14:textId="77777777" w:rsidR="001950B3" w:rsidRDefault="001950B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C9479" w14:textId="77777777" w:rsidR="001950B3" w:rsidRDefault="001950B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48" w14:textId="021859AD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720" behindDoc="1" locked="0" layoutInCell="1" allowOverlap="1" wp14:anchorId="0FFA7B56" wp14:editId="62200979">
              <wp:simplePos x="0" y="0"/>
              <wp:positionH relativeFrom="page">
                <wp:posOffset>3723005</wp:posOffset>
              </wp:positionH>
              <wp:positionV relativeFrom="page">
                <wp:posOffset>10116820</wp:posOffset>
              </wp:positionV>
              <wp:extent cx="114935" cy="152400"/>
              <wp:effectExtent l="0" t="1270" r="635" b="0"/>
              <wp:wrapNone/>
              <wp:docPr id="25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69" w14:textId="77777777" w:rsidR="00546579" w:rsidRDefault="001950B3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5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93.15pt;margin-top:796.6pt;width:9.05pt;height:12pt;z-index:-11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" filled="f" stroked="f">
              <v:textbox inset="0,0,0,0">
                <w:txbxContent>
                  <w:p w14:paraId="0FFA7B69" w14:textId="77777777" w:rsidR="00546579" w:rsidRDefault="001950B3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49" w14:textId="23EF3F62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744" behindDoc="1" locked="0" layoutInCell="1" allowOverlap="1" wp14:anchorId="0FFA7B57" wp14:editId="3FB1D2C2">
              <wp:simplePos x="0" y="0"/>
              <wp:positionH relativeFrom="page">
                <wp:posOffset>3703320</wp:posOffset>
              </wp:positionH>
              <wp:positionV relativeFrom="page">
                <wp:posOffset>10116820</wp:posOffset>
              </wp:positionV>
              <wp:extent cx="153670" cy="152400"/>
              <wp:effectExtent l="0" t="1270" r="635" b="0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6A" w14:textId="77777777" w:rsidR="00546579" w:rsidRDefault="001950B3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57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margin-left:291.6pt;margin-top:796.6pt;width:12.1pt;height:12pt;z-index:-11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37sQIAALE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" filled="f" stroked="f">
              <v:textbox inset="0,0,0,0">
                <w:txbxContent>
                  <w:p w14:paraId="0FFA7B6A" w14:textId="77777777" w:rsidR="00546579" w:rsidRDefault="001950B3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4A" w14:textId="64770165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768" behindDoc="1" locked="0" layoutInCell="1" allowOverlap="1" wp14:anchorId="0FFA7B58" wp14:editId="4276D931">
              <wp:simplePos x="0" y="0"/>
              <wp:positionH relativeFrom="page">
                <wp:posOffset>3690620</wp:posOffset>
              </wp:positionH>
              <wp:positionV relativeFrom="page">
                <wp:posOffset>10116820</wp:posOffset>
              </wp:positionV>
              <wp:extent cx="179070" cy="152400"/>
              <wp:effectExtent l="4445" t="1270" r="0" b="0"/>
              <wp:wrapNone/>
              <wp:docPr id="2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6B" w14:textId="77777777" w:rsidR="00546579" w:rsidRDefault="001950B3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5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290.6pt;margin-top:796.6pt;width:14.1pt;height:12pt;z-index:-11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sFSsQIAALE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" filled="f" stroked="f">
              <v:textbox inset="0,0,0,0">
                <w:txbxContent>
                  <w:p w14:paraId="0FFA7B6B" w14:textId="77777777" w:rsidR="00546579" w:rsidRDefault="001950B3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4B" w14:textId="51A29EDA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792" behindDoc="1" locked="0" layoutInCell="1" allowOverlap="1" wp14:anchorId="0FFA7B59" wp14:editId="3C7AE4A7">
              <wp:simplePos x="0" y="0"/>
              <wp:positionH relativeFrom="page">
                <wp:posOffset>889000</wp:posOffset>
              </wp:positionH>
              <wp:positionV relativeFrom="page">
                <wp:posOffset>9811385</wp:posOffset>
              </wp:positionV>
              <wp:extent cx="3705860" cy="163195"/>
              <wp:effectExtent l="3175" t="635" r="0" b="0"/>
              <wp:wrapNone/>
              <wp:docPr id="2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86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6C" w14:textId="77777777" w:rsidR="00546579" w:rsidRDefault="001950B3">
                          <w:pPr>
                            <w:pStyle w:val="BodyText"/>
                            <w:spacing w:line="241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9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Used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most/all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indicators: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CEWO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2014,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MDBA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2012,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MDBA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2014(a)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5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9" type="#_x0000_t202" style="position:absolute;margin-left:70pt;margin-top:772.55pt;width:291.8pt;height:12.85pt;z-index:-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27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" filled="f" stroked="f">
              <v:textbox inset="0,0,0,0">
                <w:txbxContent>
                  <w:p w14:paraId="0FFA7B6C" w14:textId="77777777" w:rsidR="00546579" w:rsidRDefault="001950B3">
                    <w:pPr>
                      <w:pStyle w:val="BodyText"/>
                      <w:spacing w:line="241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9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Used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for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most/all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indicators: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CEWO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2014,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MDBA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2012,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MDBA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2014(a)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816" behindDoc="1" locked="0" layoutInCell="1" allowOverlap="1" wp14:anchorId="0FFA7B5A" wp14:editId="1113C602">
              <wp:simplePos x="0" y="0"/>
              <wp:positionH relativeFrom="page">
                <wp:posOffset>7681595</wp:posOffset>
              </wp:positionH>
              <wp:positionV relativeFrom="page">
                <wp:posOffset>10116820</wp:posOffset>
              </wp:positionV>
              <wp:extent cx="153670" cy="152400"/>
              <wp:effectExtent l="4445" t="1270" r="3810" b="0"/>
              <wp:wrapNone/>
              <wp:docPr id="2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6D" w14:textId="77777777" w:rsidR="00546579" w:rsidRDefault="001950B3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A7B5A" id="Text Box 15" o:spid="_x0000_s1030" type="#_x0000_t202" style="position:absolute;margin-left:604.85pt;margin-top:796.6pt;width:12.1pt;height:12pt;z-index:-114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COsQIAALE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" filled="f" stroked="f">
              <v:textbox inset="0,0,0,0">
                <w:txbxContent>
                  <w:p w14:paraId="0FFA7B6D" w14:textId="77777777" w:rsidR="00546579" w:rsidRDefault="001950B3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4C" w14:textId="7AC1C038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503201840" behindDoc="1" locked="0" layoutInCell="1" allowOverlap="1" wp14:anchorId="0FFA7B5B" wp14:editId="57F2054A">
              <wp:simplePos x="0" y="0"/>
              <wp:positionH relativeFrom="page">
                <wp:posOffset>914400</wp:posOffset>
              </wp:positionH>
              <wp:positionV relativeFrom="page">
                <wp:posOffset>9607550</wp:posOffset>
              </wp:positionV>
              <wp:extent cx="1829435" cy="1270"/>
              <wp:effectExtent l="9525" t="6350" r="8890" b="11430"/>
              <wp:wrapNone/>
              <wp:docPr id="19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9435" cy="1270"/>
                        <a:chOff x="1440" y="15130"/>
                        <a:chExt cx="2881" cy="2"/>
                      </a:xfrm>
                    </wpg:grpSpPr>
                    <wps:wsp>
                      <wps:cNvPr id="20" name="Freeform 14"/>
                      <wps:cNvSpPr>
                        <a:spLocks/>
                      </wps:cNvSpPr>
                      <wps:spPr bwMode="auto">
                        <a:xfrm>
                          <a:off x="1440" y="15130"/>
                          <a:ext cx="2881" cy="2"/>
                        </a:xfrm>
                        <a:custGeom>
                          <a:avLst/>
                          <a:gdLst>
                            <a:gd name="T0" fmla="+- 0 1440 1440"/>
                            <a:gd name="T1" fmla="*/ T0 w 2881"/>
                            <a:gd name="T2" fmla="+- 0 4320 1440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3AD1D9" id="Group 13" o:spid="_x0000_s1026" style="position:absolute;margin-left:1in;margin-top:756.5pt;width:144.05pt;height:.1pt;z-index:-114640;mso-position-horizontal-relative:page;mso-position-vertical-relative:page" coordorigin="1440,15130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">
              <v:shape id="Freeform 14" o:spid="_x0000_s1027" style="position:absolute;left:1440;top:15130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jy78A&#10;AADbAAAADwAAAGRycy9kb3ducmV2LnhtbERPTWsCMRC9F/wPYQRvNesipWyNIoLUiwe3XnobknGz&#10;uJksm6hbf33nUOjx8b5XmzF06k5DaiMbWMwLUMQ2upYbA+ev/es7qJSRHXaRycAPJdisJy8rrFx8&#10;8InudW6UhHCq0IDPua+0TtZTwDSPPbFwlzgEzAKHRrsBHxIeOl0WxZsO2LI0eOxp58le61uQEv3Z&#10;18fb8kn20MTvMntvzydjZtNx+wEq05j/xX/ugzNQynr5Ij9Ar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EePLvwAAANsAAAAPAAAAAAAAAAAAAAAAAJgCAABkcnMvZG93bnJl&#10;di54bWxQSwUGAAAAAAQABAD1AAAAhAMAAAAA&#10;" path="m,l2880,e" filled="f" strokeweight=".7pt">
                <v:path arrowok="t" o:connecttype="custom" o:connectlocs="0,0;288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864" behindDoc="1" locked="0" layoutInCell="1" allowOverlap="1" wp14:anchorId="0FFA7B5C" wp14:editId="56F2A41A">
              <wp:simplePos x="0" y="0"/>
              <wp:positionH relativeFrom="page">
                <wp:posOffset>889000</wp:posOffset>
              </wp:positionH>
              <wp:positionV relativeFrom="page">
                <wp:posOffset>9811385</wp:posOffset>
              </wp:positionV>
              <wp:extent cx="3705860" cy="163195"/>
              <wp:effectExtent l="3175" t="635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860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6E" w14:textId="77777777" w:rsidR="00546579" w:rsidRDefault="001950B3">
                          <w:pPr>
                            <w:pStyle w:val="BodyText"/>
                            <w:spacing w:line="241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position w:val="7"/>
                              <w:sz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position w:val="7"/>
                              <w:sz w:val="13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9"/>
                              <w:position w:val="7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Used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most/all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indicators: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CEWO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2014,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MDBA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2012,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MDBA</w:t>
                          </w:r>
                          <w:r>
                            <w:rPr>
                              <w:rFonts w:asci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2014(a)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5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1" type="#_x0000_t202" style="position:absolute;margin-left:70pt;margin-top:772.55pt;width:291.8pt;height:12.85pt;z-index:-114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Varw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" filled="f" stroked="f">
              <v:textbox inset="0,0,0,0">
                <w:txbxContent>
                  <w:p w14:paraId="0FFA7B6E" w14:textId="77777777" w:rsidR="00546579" w:rsidRDefault="001950B3">
                    <w:pPr>
                      <w:pStyle w:val="BodyText"/>
                      <w:spacing w:line="241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position w:val="7"/>
                        <w:sz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position w:val="7"/>
                        <w:sz w:val="13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9"/>
                        <w:position w:val="7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Used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for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most/all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indicators: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CEWO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2014,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MDBA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2012,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MDBA</w:t>
                    </w:r>
                    <w:r>
                      <w:rPr>
                        <w:rFonts w:asci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</w:rPr>
                      <w:t>2014(a)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888" behindDoc="1" locked="0" layoutInCell="1" allowOverlap="1" wp14:anchorId="0FFA7B5D" wp14:editId="47FDD198">
              <wp:simplePos x="0" y="0"/>
              <wp:positionH relativeFrom="page">
                <wp:posOffset>7681595</wp:posOffset>
              </wp:positionH>
              <wp:positionV relativeFrom="page">
                <wp:posOffset>10116820</wp:posOffset>
              </wp:positionV>
              <wp:extent cx="153670" cy="152400"/>
              <wp:effectExtent l="4445" t="1270" r="3810" b="0"/>
              <wp:wrapNone/>
              <wp:docPr id="1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6F" w14:textId="77777777" w:rsidR="00546579" w:rsidRDefault="001950B3">
                          <w:pPr>
                            <w:pStyle w:val="BodyText"/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A7B5D" id="Text Box 11" o:spid="_x0000_s1032" type="#_x0000_t202" style="position:absolute;margin-left:604.85pt;margin-top:796.6pt;width:12.1pt;height:12pt;z-index:-1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" filled="f" stroked="f">
              <v:textbox inset="0,0,0,0">
                <w:txbxContent>
                  <w:p w14:paraId="0FFA7B6F" w14:textId="77777777" w:rsidR="00546579" w:rsidRDefault="001950B3">
                    <w:pPr>
                      <w:pStyle w:val="BodyText"/>
                      <w:spacing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A7B4D" w14:textId="096824B2" w:rsidR="00546579" w:rsidRDefault="001950B3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01912" behindDoc="1" locked="0" layoutInCell="1" allowOverlap="1" wp14:anchorId="0FFA7B5E" wp14:editId="616C0E29">
              <wp:simplePos x="0" y="0"/>
              <wp:positionH relativeFrom="page">
                <wp:posOffset>7668895</wp:posOffset>
              </wp:positionH>
              <wp:positionV relativeFrom="page">
                <wp:posOffset>10116820</wp:posOffset>
              </wp:positionV>
              <wp:extent cx="179070" cy="152400"/>
              <wp:effectExtent l="1270" t="1270" r="635" b="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7B70" w14:textId="77777777" w:rsidR="00546579" w:rsidRDefault="001950B3">
                          <w:pPr>
                            <w:pStyle w:val="BodyText"/>
                            <w:spacing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A7B5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603.85pt;margin-top:796.6pt;width:14.1pt;height:12pt;z-index:-11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" filled="f" stroked="f">
              <v:textbox inset="0,0,0,0">
                <w:txbxContent>
                  <w:p w14:paraId="0FFA7B70" w14:textId="77777777" w:rsidR="00546579" w:rsidRDefault="001950B3">
                    <w:pPr>
                      <w:pStyle w:val="BodyText"/>
                      <w:spacing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A7B56" w14:textId="77777777" w:rsidR="00000000" w:rsidRDefault="001950B3">
      <w:r>
        <w:separator/>
      </w:r>
    </w:p>
  </w:footnote>
  <w:footnote w:type="continuationSeparator" w:id="0">
    <w:p w14:paraId="0FFA7B58" w14:textId="77777777" w:rsidR="00000000" w:rsidRDefault="001950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338A02" w14:textId="77777777" w:rsidR="001950B3" w:rsidRDefault="001950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60C75" w14:textId="77777777" w:rsidR="001950B3" w:rsidRDefault="001950B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1149D" w14:textId="77777777" w:rsidR="001950B3" w:rsidRDefault="001950B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07FB4"/>
    <w:multiLevelType w:val="hybridMultilevel"/>
    <w:tmpl w:val="E2E4F112"/>
    <w:lvl w:ilvl="0" w:tplc="C4544132">
      <w:start w:val="1"/>
      <w:numFmt w:val="decimal"/>
      <w:lvlText w:val="%1."/>
      <w:lvlJc w:val="left"/>
      <w:pPr>
        <w:ind w:left="328" w:hanging="221"/>
        <w:jc w:val="left"/>
      </w:pPr>
      <w:rPr>
        <w:rFonts w:ascii="Century Gothic" w:eastAsia="Century Gothic" w:hAnsi="Century Gothic" w:hint="default"/>
        <w:b/>
        <w:bCs/>
        <w:spacing w:val="-2"/>
        <w:w w:val="99"/>
        <w:sz w:val="20"/>
        <w:szCs w:val="20"/>
      </w:rPr>
    </w:lvl>
    <w:lvl w:ilvl="1" w:tplc="99086B06">
      <w:start w:val="1"/>
      <w:numFmt w:val="bullet"/>
      <w:lvlText w:val=""/>
      <w:lvlJc w:val="left"/>
      <w:pPr>
        <w:ind w:left="535" w:hanging="360"/>
      </w:pPr>
      <w:rPr>
        <w:rFonts w:ascii="Symbol" w:eastAsia="Symbol" w:hAnsi="Symbol" w:hint="default"/>
        <w:sz w:val="22"/>
        <w:szCs w:val="22"/>
      </w:rPr>
    </w:lvl>
    <w:lvl w:ilvl="2" w:tplc="5E6E2BF8">
      <w:start w:val="1"/>
      <w:numFmt w:val="bullet"/>
      <w:lvlText w:val="•"/>
      <w:lvlJc w:val="left"/>
      <w:pPr>
        <w:ind w:left="1616" w:hanging="360"/>
      </w:pPr>
      <w:rPr>
        <w:rFonts w:hint="default"/>
      </w:rPr>
    </w:lvl>
    <w:lvl w:ilvl="3" w:tplc="4B6E2764">
      <w:start w:val="1"/>
      <w:numFmt w:val="bullet"/>
      <w:lvlText w:val="•"/>
      <w:lvlJc w:val="left"/>
      <w:pPr>
        <w:ind w:left="2697" w:hanging="360"/>
      </w:pPr>
      <w:rPr>
        <w:rFonts w:hint="default"/>
      </w:rPr>
    </w:lvl>
    <w:lvl w:ilvl="4" w:tplc="9738E7DA">
      <w:start w:val="1"/>
      <w:numFmt w:val="bullet"/>
      <w:lvlText w:val="•"/>
      <w:lvlJc w:val="left"/>
      <w:pPr>
        <w:ind w:left="3778" w:hanging="360"/>
      </w:pPr>
      <w:rPr>
        <w:rFonts w:hint="default"/>
      </w:rPr>
    </w:lvl>
    <w:lvl w:ilvl="5" w:tplc="2A6A8284">
      <w:start w:val="1"/>
      <w:numFmt w:val="bullet"/>
      <w:lvlText w:val="•"/>
      <w:lvlJc w:val="left"/>
      <w:pPr>
        <w:ind w:left="4860" w:hanging="360"/>
      </w:pPr>
      <w:rPr>
        <w:rFonts w:hint="default"/>
      </w:rPr>
    </w:lvl>
    <w:lvl w:ilvl="6" w:tplc="7384096C">
      <w:start w:val="1"/>
      <w:numFmt w:val="bullet"/>
      <w:lvlText w:val="•"/>
      <w:lvlJc w:val="left"/>
      <w:pPr>
        <w:ind w:left="5941" w:hanging="360"/>
      </w:pPr>
      <w:rPr>
        <w:rFonts w:hint="default"/>
      </w:rPr>
    </w:lvl>
    <w:lvl w:ilvl="7" w:tplc="B5CE1C80">
      <w:start w:val="1"/>
      <w:numFmt w:val="bullet"/>
      <w:lvlText w:val="•"/>
      <w:lvlJc w:val="left"/>
      <w:pPr>
        <w:ind w:left="7022" w:hanging="360"/>
      </w:pPr>
      <w:rPr>
        <w:rFonts w:hint="default"/>
      </w:rPr>
    </w:lvl>
    <w:lvl w:ilvl="8" w:tplc="C1A6724C">
      <w:start w:val="1"/>
      <w:numFmt w:val="bullet"/>
      <w:lvlText w:val="•"/>
      <w:lvlJc w:val="left"/>
      <w:pPr>
        <w:ind w:left="8103" w:hanging="360"/>
      </w:pPr>
      <w:rPr>
        <w:rFonts w:hint="default"/>
      </w:rPr>
    </w:lvl>
  </w:abstractNum>
  <w:abstractNum w:abstractNumId="1" w15:restartNumberingAfterBreak="0">
    <w:nsid w:val="15F9272F"/>
    <w:multiLevelType w:val="hybridMultilevel"/>
    <w:tmpl w:val="C1D6B7B6"/>
    <w:lvl w:ilvl="0" w:tplc="51546F94">
      <w:start w:val="1"/>
      <w:numFmt w:val="bullet"/>
      <w:lvlText w:val="-"/>
      <w:lvlJc w:val="left"/>
      <w:pPr>
        <w:ind w:left="102" w:hanging="106"/>
      </w:pPr>
      <w:rPr>
        <w:rFonts w:ascii="Century Gothic" w:eastAsia="Century Gothic" w:hAnsi="Century Gothic" w:hint="default"/>
        <w:sz w:val="17"/>
        <w:szCs w:val="17"/>
      </w:rPr>
    </w:lvl>
    <w:lvl w:ilvl="1" w:tplc="0EA07B14">
      <w:start w:val="1"/>
      <w:numFmt w:val="bullet"/>
      <w:lvlText w:val="•"/>
      <w:lvlJc w:val="left"/>
      <w:pPr>
        <w:ind w:left="263" w:hanging="106"/>
      </w:pPr>
      <w:rPr>
        <w:rFonts w:hint="default"/>
      </w:rPr>
    </w:lvl>
    <w:lvl w:ilvl="2" w:tplc="531A904A">
      <w:start w:val="1"/>
      <w:numFmt w:val="bullet"/>
      <w:lvlText w:val="•"/>
      <w:lvlJc w:val="left"/>
      <w:pPr>
        <w:ind w:left="424" w:hanging="106"/>
      </w:pPr>
      <w:rPr>
        <w:rFonts w:hint="default"/>
      </w:rPr>
    </w:lvl>
    <w:lvl w:ilvl="3" w:tplc="0EA07A2A">
      <w:start w:val="1"/>
      <w:numFmt w:val="bullet"/>
      <w:lvlText w:val="•"/>
      <w:lvlJc w:val="left"/>
      <w:pPr>
        <w:ind w:left="585" w:hanging="106"/>
      </w:pPr>
      <w:rPr>
        <w:rFonts w:hint="default"/>
      </w:rPr>
    </w:lvl>
    <w:lvl w:ilvl="4" w:tplc="0C405C74">
      <w:start w:val="1"/>
      <w:numFmt w:val="bullet"/>
      <w:lvlText w:val="•"/>
      <w:lvlJc w:val="left"/>
      <w:pPr>
        <w:ind w:left="746" w:hanging="106"/>
      </w:pPr>
      <w:rPr>
        <w:rFonts w:hint="default"/>
      </w:rPr>
    </w:lvl>
    <w:lvl w:ilvl="5" w:tplc="5BBA4416">
      <w:start w:val="1"/>
      <w:numFmt w:val="bullet"/>
      <w:lvlText w:val="•"/>
      <w:lvlJc w:val="left"/>
      <w:pPr>
        <w:ind w:left="908" w:hanging="106"/>
      </w:pPr>
      <w:rPr>
        <w:rFonts w:hint="default"/>
      </w:rPr>
    </w:lvl>
    <w:lvl w:ilvl="6" w:tplc="4FD64BE6">
      <w:start w:val="1"/>
      <w:numFmt w:val="bullet"/>
      <w:lvlText w:val="•"/>
      <w:lvlJc w:val="left"/>
      <w:pPr>
        <w:ind w:left="1069" w:hanging="106"/>
      </w:pPr>
      <w:rPr>
        <w:rFonts w:hint="default"/>
      </w:rPr>
    </w:lvl>
    <w:lvl w:ilvl="7" w:tplc="13C6F1CC">
      <w:start w:val="1"/>
      <w:numFmt w:val="bullet"/>
      <w:lvlText w:val="•"/>
      <w:lvlJc w:val="left"/>
      <w:pPr>
        <w:ind w:left="1230" w:hanging="106"/>
      </w:pPr>
      <w:rPr>
        <w:rFonts w:hint="default"/>
      </w:rPr>
    </w:lvl>
    <w:lvl w:ilvl="8" w:tplc="B60A1BEE">
      <w:start w:val="1"/>
      <w:numFmt w:val="bullet"/>
      <w:lvlText w:val="•"/>
      <w:lvlJc w:val="left"/>
      <w:pPr>
        <w:ind w:left="1391" w:hanging="106"/>
      </w:pPr>
      <w:rPr>
        <w:rFonts w:hint="default"/>
      </w:rPr>
    </w:lvl>
  </w:abstractNum>
  <w:abstractNum w:abstractNumId="2" w15:restartNumberingAfterBreak="0">
    <w:nsid w:val="478D30D9"/>
    <w:multiLevelType w:val="hybridMultilevel"/>
    <w:tmpl w:val="5DAE34FA"/>
    <w:lvl w:ilvl="0" w:tplc="D96CACB0">
      <w:start w:val="1"/>
      <w:numFmt w:val="bullet"/>
      <w:lvlText w:val=""/>
      <w:lvlJc w:val="left"/>
      <w:pPr>
        <w:ind w:left="477" w:hanging="370"/>
      </w:pPr>
      <w:rPr>
        <w:rFonts w:ascii="Symbol" w:eastAsia="Symbol" w:hAnsi="Symbol" w:hint="default"/>
        <w:w w:val="99"/>
        <w:sz w:val="20"/>
        <w:szCs w:val="20"/>
      </w:rPr>
    </w:lvl>
    <w:lvl w:ilvl="1" w:tplc="6C7AEEFC">
      <w:start w:val="1"/>
      <w:numFmt w:val="bullet"/>
      <w:lvlText w:val="•"/>
      <w:lvlJc w:val="left"/>
      <w:pPr>
        <w:ind w:left="1500" w:hanging="370"/>
      </w:pPr>
      <w:rPr>
        <w:rFonts w:hint="default"/>
      </w:rPr>
    </w:lvl>
    <w:lvl w:ilvl="2" w:tplc="D408DEC8">
      <w:start w:val="1"/>
      <w:numFmt w:val="bullet"/>
      <w:lvlText w:val="•"/>
      <w:lvlJc w:val="left"/>
      <w:pPr>
        <w:ind w:left="2523" w:hanging="370"/>
      </w:pPr>
      <w:rPr>
        <w:rFonts w:hint="default"/>
      </w:rPr>
    </w:lvl>
    <w:lvl w:ilvl="3" w:tplc="470E49E4">
      <w:start w:val="1"/>
      <w:numFmt w:val="bullet"/>
      <w:lvlText w:val="•"/>
      <w:lvlJc w:val="left"/>
      <w:pPr>
        <w:ind w:left="3546" w:hanging="370"/>
      </w:pPr>
      <w:rPr>
        <w:rFonts w:hint="default"/>
      </w:rPr>
    </w:lvl>
    <w:lvl w:ilvl="4" w:tplc="3A901860">
      <w:start w:val="1"/>
      <w:numFmt w:val="bullet"/>
      <w:lvlText w:val="•"/>
      <w:lvlJc w:val="left"/>
      <w:pPr>
        <w:ind w:left="4569" w:hanging="370"/>
      </w:pPr>
      <w:rPr>
        <w:rFonts w:hint="default"/>
      </w:rPr>
    </w:lvl>
    <w:lvl w:ilvl="5" w:tplc="5EEABC86">
      <w:start w:val="1"/>
      <w:numFmt w:val="bullet"/>
      <w:lvlText w:val="•"/>
      <w:lvlJc w:val="left"/>
      <w:pPr>
        <w:ind w:left="5592" w:hanging="370"/>
      </w:pPr>
      <w:rPr>
        <w:rFonts w:hint="default"/>
      </w:rPr>
    </w:lvl>
    <w:lvl w:ilvl="6" w:tplc="E57690BE">
      <w:start w:val="1"/>
      <w:numFmt w:val="bullet"/>
      <w:lvlText w:val="•"/>
      <w:lvlJc w:val="left"/>
      <w:pPr>
        <w:ind w:left="6614" w:hanging="370"/>
      </w:pPr>
      <w:rPr>
        <w:rFonts w:hint="default"/>
      </w:rPr>
    </w:lvl>
    <w:lvl w:ilvl="7" w:tplc="70701258">
      <w:start w:val="1"/>
      <w:numFmt w:val="bullet"/>
      <w:lvlText w:val="•"/>
      <w:lvlJc w:val="left"/>
      <w:pPr>
        <w:ind w:left="7637" w:hanging="370"/>
      </w:pPr>
      <w:rPr>
        <w:rFonts w:hint="default"/>
      </w:rPr>
    </w:lvl>
    <w:lvl w:ilvl="8" w:tplc="061CA088">
      <w:start w:val="1"/>
      <w:numFmt w:val="bullet"/>
      <w:lvlText w:val="•"/>
      <w:lvlJc w:val="left"/>
      <w:pPr>
        <w:ind w:left="8660" w:hanging="370"/>
      </w:pPr>
      <w:rPr>
        <w:rFonts w:hint="default"/>
      </w:rPr>
    </w:lvl>
  </w:abstractNum>
  <w:abstractNum w:abstractNumId="3" w15:restartNumberingAfterBreak="0">
    <w:nsid w:val="4E030A19"/>
    <w:multiLevelType w:val="multilevel"/>
    <w:tmpl w:val="4EE6311E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ascii="Calibri" w:eastAsia="Calibri" w:hAnsi="Calibri" w:hint="default"/>
        <w:b/>
        <w:bCs/>
        <w:color w:val="6F2F9F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828" w:hanging="361"/>
      </w:pPr>
      <w:rPr>
        <w:rFonts w:ascii="Symbol" w:eastAsia="Symbol" w:hAnsi="Symbo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171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4" w:hanging="361"/>
      </w:pPr>
      <w:rPr>
        <w:rFonts w:hint="default"/>
      </w:rPr>
    </w:lvl>
  </w:abstractNum>
  <w:abstractNum w:abstractNumId="4" w15:restartNumberingAfterBreak="0">
    <w:nsid w:val="4EC348F5"/>
    <w:multiLevelType w:val="hybridMultilevel"/>
    <w:tmpl w:val="48B47D64"/>
    <w:lvl w:ilvl="0" w:tplc="095C7B1C">
      <w:start w:val="1"/>
      <w:numFmt w:val="decimal"/>
      <w:lvlText w:val="%1."/>
      <w:lvlJc w:val="left"/>
      <w:pPr>
        <w:ind w:left="962" w:hanging="361"/>
        <w:jc w:val="left"/>
      </w:pPr>
      <w:rPr>
        <w:rFonts w:ascii="Century Gothic" w:eastAsia="Century Gothic" w:hAnsi="Century Gothic" w:hint="default"/>
        <w:spacing w:val="1"/>
        <w:sz w:val="18"/>
        <w:szCs w:val="18"/>
      </w:rPr>
    </w:lvl>
    <w:lvl w:ilvl="1" w:tplc="830A88E6">
      <w:start w:val="1"/>
      <w:numFmt w:val="bullet"/>
      <w:lvlText w:val="•"/>
      <w:lvlJc w:val="left"/>
      <w:pPr>
        <w:ind w:left="1978" w:hanging="361"/>
      </w:pPr>
      <w:rPr>
        <w:rFonts w:hint="default"/>
      </w:rPr>
    </w:lvl>
    <w:lvl w:ilvl="2" w:tplc="6C58D3C4">
      <w:start w:val="1"/>
      <w:numFmt w:val="bullet"/>
      <w:lvlText w:val="•"/>
      <w:lvlJc w:val="left"/>
      <w:pPr>
        <w:ind w:left="2994" w:hanging="361"/>
      </w:pPr>
      <w:rPr>
        <w:rFonts w:hint="default"/>
      </w:rPr>
    </w:lvl>
    <w:lvl w:ilvl="3" w:tplc="7D940396">
      <w:start w:val="1"/>
      <w:numFmt w:val="bullet"/>
      <w:lvlText w:val="•"/>
      <w:lvlJc w:val="left"/>
      <w:pPr>
        <w:ind w:left="4011" w:hanging="361"/>
      </w:pPr>
      <w:rPr>
        <w:rFonts w:hint="default"/>
      </w:rPr>
    </w:lvl>
    <w:lvl w:ilvl="4" w:tplc="E96C7254">
      <w:start w:val="1"/>
      <w:numFmt w:val="bullet"/>
      <w:lvlText w:val="•"/>
      <w:lvlJc w:val="left"/>
      <w:pPr>
        <w:ind w:left="5027" w:hanging="361"/>
      </w:pPr>
      <w:rPr>
        <w:rFonts w:hint="default"/>
      </w:rPr>
    </w:lvl>
    <w:lvl w:ilvl="5" w:tplc="93BACA22">
      <w:start w:val="1"/>
      <w:numFmt w:val="bullet"/>
      <w:lvlText w:val="•"/>
      <w:lvlJc w:val="left"/>
      <w:pPr>
        <w:ind w:left="6044" w:hanging="361"/>
      </w:pPr>
      <w:rPr>
        <w:rFonts w:hint="default"/>
      </w:rPr>
    </w:lvl>
    <w:lvl w:ilvl="6" w:tplc="0D223A0A">
      <w:start w:val="1"/>
      <w:numFmt w:val="bullet"/>
      <w:lvlText w:val="•"/>
      <w:lvlJc w:val="left"/>
      <w:pPr>
        <w:ind w:left="7060" w:hanging="361"/>
      </w:pPr>
      <w:rPr>
        <w:rFonts w:hint="default"/>
      </w:rPr>
    </w:lvl>
    <w:lvl w:ilvl="7" w:tplc="ED821C4A">
      <w:start w:val="1"/>
      <w:numFmt w:val="bullet"/>
      <w:lvlText w:val="•"/>
      <w:lvlJc w:val="left"/>
      <w:pPr>
        <w:ind w:left="8077" w:hanging="361"/>
      </w:pPr>
      <w:rPr>
        <w:rFonts w:hint="default"/>
      </w:rPr>
    </w:lvl>
    <w:lvl w:ilvl="8" w:tplc="B8C8843E">
      <w:start w:val="1"/>
      <w:numFmt w:val="bullet"/>
      <w:lvlText w:val="•"/>
      <w:lvlJc w:val="left"/>
      <w:pPr>
        <w:ind w:left="9093" w:hanging="361"/>
      </w:pPr>
      <w:rPr>
        <w:rFonts w:hint="default"/>
      </w:rPr>
    </w:lvl>
  </w:abstractNum>
  <w:abstractNum w:abstractNumId="5" w15:restartNumberingAfterBreak="0">
    <w:nsid w:val="508A1549"/>
    <w:multiLevelType w:val="multilevel"/>
    <w:tmpl w:val="C3AE98A4"/>
    <w:lvl w:ilvl="0">
      <w:start w:val="1"/>
      <w:numFmt w:val="decimal"/>
      <w:lvlText w:val="%1."/>
      <w:lvlJc w:val="left"/>
      <w:pPr>
        <w:ind w:left="547" w:hanging="440"/>
        <w:jc w:val="left"/>
      </w:pPr>
      <w:rPr>
        <w:rFonts w:ascii="Century Gothic" w:eastAsia="Century Gothic" w:hAnsi="Century Gothic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989" w:hanging="66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988" w:hanging="6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8" w:hanging="6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8" w:hanging="6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8" w:hanging="6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87" w:hanging="6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87" w:hanging="6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7" w:hanging="661"/>
      </w:pPr>
      <w:rPr>
        <w:rFonts w:hint="default"/>
      </w:rPr>
    </w:lvl>
  </w:abstractNum>
  <w:abstractNum w:abstractNumId="6" w15:restartNumberingAfterBreak="0">
    <w:nsid w:val="66453B1E"/>
    <w:multiLevelType w:val="hybridMultilevel"/>
    <w:tmpl w:val="7ABE534A"/>
    <w:lvl w:ilvl="0" w:tplc="B0007084">
      <w:start w:val="1"/>
      <w:numFmt w:val="bullet"/>
      <w:lvlText w:val="-"/>
      <w:lvlJc w:val="left"/>
      <w:pPr>
        <w:ind w:left="102" w:hanging="106"/>
      </w:pPr>
      <w:rPr>
        <w:rFonts w:ascii="Century Gothic" w:eastAsia="Century Gothic" w:hAnsi="Century Gothic" w:hint="default"/>
        <w:sz w:val="17"/>
        <w:szCs w:val="17"/>
      </w:rPr>
    </w:lvl>
    <w:lvl w:ilvl="1" w:tplc="D1F0898A">
      <w:start w:val="1"/>
      <w:numFmt w:val="bullet"/>
      <w:lvlText w:val="•"/>
      <w:lvlJc w:val="left"/>
      <w:pPr>
        <w:ind w:left="263" w:hanging="106"/>
      </w:pPr>
      <w:rPr>
        <w:rFonts w:hint="default"/>
      </w:rPr>
    </w:lvl>
    <w:lvl w:ilvl="2" w:tplc="F51494FC">
      <w:start w:val="1"/>
      <w:numFmt w:val="bullet"/>
      <w:lvlText w:val="•"/>
      <w:lvlJc w:val="left"/>
      <w:pPr>
        <w:ind w:left="424" w:hanging="106"/>
      </w:pPr>
      <w:rPr>
        <w:rFonts w:hint="default"/>
      </w:rPr>
    </w:lvl>
    <w:lvl w:ilvl="3" w:tplc="EF449736">
      <w:start w:val="1"/>
      <w:numFmt w:val="bullet"/>
      <w:lvlText w:val="•"/>
      <w:lvlJc w:val="left"/>
      <w:pPr>
        <w:ind w:left="585" w:hanging="106"/>
      </w:pPr>
      <w:rPr>
        <w:rFonts w:hint="default"/>
      </w:rPr>
    </w:lvl>
    <w:lvl w:ilvl="4" w:tplc="992006AA">
      <w:start w:val="1"/>
      <w:numFmt w:val="bullet"/>
      <w:lvlText w:val="•"/>
      <w:lvlJc w:val="left"/>
      <w:pPr>
        <w:ind w:left="746" w:hanging="106"/>
      </w:pPr>
      <w:rPr>
        <w:rFonts w:hint="default"/>
      </w:rPr>
    </w:lvl>
    <w:lvl w:ilvl="5" w:tplc="289684FE">
      <w:start w:val="1"/>
      <w:numFmt w:val="bullet"/>
      <w:lvlText w:val="•"/>
      <w:lvlJc w:val="left"/>
      <w:pPr>
        <w:ind w:left="908" w:hanging="106"/>
      </w:pPr>
      <w:rPr>
        <w:rFonts w:hint="default"/>
      </w:rPr>
    </w:lvl>
    <w:lvl w:ilvl="6" w:tplc="8702EE28">
      <w:start w:val="1"/>
      <w:numFmt w:val="bullet"/>
      <w:lvlText w:val="•"/>
      <w:lvlJc w:val="left"/>
      <w:pPr>
        <w:ind w:left="1069" w:hanging="106"/>
      </w:pPr>
      <w:rPr>
        <w:rFonts w:hint="default"/>
      </w:rPr>
    </w:lvl>
    <w:lvl w:ilvl="7" w:tplc="0374E648">
      <w:start w:val="1"/>
      <w:numFmt w:val="bullet"/>
      <w:lvlText w:val="•"/>
      <w:lvlJc w:val="left"/>
      <w:pPr>
        <w:ind w:left="1230" w:hanging="106"/>
      </w:pPr>
      <w:rPr>
        <w:rFonts w:hint="default"/>
      </w:rPr>
    </w:lvl>
    <w:lvl w:ilvl="8" w:tplc="F0C65F7C">
      <w:start w:val="1"/>
      <w:numFmt w:val="bullet"/>
      <w:lvlText w:val="•"/>
      <w:lvlJc w:val="left"/>
      <w:pPr>
        <w:ind w:left="1391" w:hanging="106"/>
      </w:pPr>
      <w:rPr>
        <w:rFonts w:hint="default"/>
      </w:rPr>
    </w:lvl>
  </w:abstractNum>
  <w:abstractNum w:abstractNumId="7" w15:restartNumberingAfterBreak="0">
    <w:nsid w:val="6CA538C0"/>
    <w:multiLevelType w:val="multilevel"/>
    <w:tmpl w:val="552CE526"/>
    <w:lvl w:ilvl="0">
      <w:start w:val="2"/>
      <w:numFmt w:val="decimal"/>
      <w:lvlText w:val="%1."/>
      <w:lvlJc w:val="left"/>
      <w:pPr>
        <w:ind w:left="674" w:hanging="567"/>
        <w:jc w:val="left"/>
      </w:pPr>
      <w:rPr>
        <w:rFonts w:ascii="Century Gothic" w:eastAsia="Century Gothic" w:hAnsi="Century Gothic" w:hint="default"/>
        <w:b/>
        <w:bCs/>
        <w:color w:val="5F4879"/>
        <w:spacing w:val="-1"/>
        <w:w w:val="99"/>
        <w:sz w:val="42"/>
        <w:szCs w:val="42"/>
      </w:rPr>
    </w:lvl>
    <w:lvl w:ilvl="1">
      <w:start w:val="1"/>
      <w:numFmt w:val="decimal"/>
      <w:lvlText w:val="%1.%2."/>
      <w:lvlJc w:val="left"/>
      <w:pPr>
        <w:ind w:left="960" w:hanging="85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821" w:hanging="356"/>
      </w:pPr>
      <w:rPr>
        <w:rFonts w:ascii="Symbol" w:eastAsia="Symbol" w:hAnsi="Symbo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086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11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7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3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9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4" w:hanging="356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79"/>
    <w:rsid w:val="001950B3"/>
    <w:rsid w:val="0054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  <w14:docId w14:val="0FFA7113"/>
  <w15:docId w15:val="{3502328B-8AE7-47AD-BCCC-F1F7CEC1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7"/>
      <w:outlineLvl w:val="0"/>
    </w:pPr>
    <w:rPr>
      <w:rFonts w:ascii="Century Gothic" w:eastAsia="Century Gothic" w:hAnsi="Century Gothic"/>
      <w:b/>
      <w:bCs/>
      <w:sz w:val="42"/>
      <w:szCs w:val="42"/>
    </w:rPr>
  </w:style>
  <w:style w:type="paragraph" w:styleId="Heading2">
    <w:name w:val="heading 2"/>
    <w:basedOn w:val="Normal"/>
    <w:uiPriority w:val="1"/>
    <w:qFormat/>
    <w:pPr>
      <w:ind w:left="960" w:hanging="852"/>
      <w:outlineLvl w:val="1"/>
    </w:pPr>
    <w:rPr>
      <w:rFonts w:ascii="Century Gothic" w:eastAsia="Century Gothic" w:hAnsi="Century Gothic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rFonts w:ascii="Century Gothic" w:eastAsia="Century Gothic" w:hAnsi="Century Gothic"/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107"/>
      <w:outlineLvl w:val="3"/>
    </w:pPr>
    <w:rPr>
      <w:rFonts w:ascii="Century Gothic" w:eastAsia="Century Gothic" w:hAnsi="Century Gothic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</w:pPr>
    <w:rPr>
      <w:rFonts w:ascii="Century Gothic" w:eastAsia="Century Gothic" w:hAnsi="Century Gothic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01"/>
      <w:ind w:left="107" w:hanging="439"/>
    </w:pPr>
    <w:rPr>
      <w:rFonts w:ascii="Century Gothic" w:eastAsia="Century Gothic" w:hAnsi="Century Gothic"/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00"/>
      <w:ind w:left="989" w:hanging="661"/>
    </w:pPr>
    <w:rPr>
      <w:rFonts w:ascii="Century Gothic" w:eastAsia="Century Gothic" w:hAnsi="Century Gothic"/>
      <w:sz w:val="20"/>
      <w:szCs w:val="20"/>
    </w:rPr>
  </w:style>
  <w:style w:type="paragraph" w:styleId="TOC4">
    <w:name w:val="toc 4"/>
    <w:basedOn w:val="Normal"/>
    <w:uiPriority w:val="1"/>
    <w:qFormat/>
    <w:pPr>
      <w:ind w:left="547"/>
    </w:pPr>
    <w:rPr>
      <w:rFonts w:ascii="Century Gothic" w:eastAsia="Century Gothic" w:hAnsi="Century Gothic"/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ind w:left="989"/>
    </w:pPr>
    <w:rPr>
      <w:rFonts w:ascii="Century Gothic" w:eastAsia="Century Gothic" w:hAnsi="Century Gothic"/>
      <w:sz w:val="20"/>
      <w:szCs w:val="20"/>
    </w:rPr>
  </w:style>
  <w:style w:type="paragraph" w:styleId="BodyText">
    <w:name w:val="Body Text"/>
    <w:basedOn w:val="Normal"/>
    <w:uiPriority w:val="1"/>
    <w:qFormat/>
    <w:pPr>
      <w:ind w:left="107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950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0B3"/>
  </w:style>
  <w:style w:type="paragraph" w:styleId="Footer">
    <w:name w:val="footer"/>
    <w:basedOn w:val="Normal"/>
    <w:link w:val="FooterChar"/>
    <w:uiPriority w:val="99"/>
    <w:unhideWhenUsed/>
    <w:rsid w:val="001950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5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hyperlink" Target="http://www.environment.gov.au/water/cewo/trade/current-trading-actions" TargetMode="External"/><Relationship Id="rId39" Type="http://schemas.openxmlformats.org/officeDocument/2006/relationships/hyperlink" Target="http://www.environment.gov.au/topics/water/commonwealth-environmental-water-office/assessment-framework" TargetMode="External"/><Relationship Id="rId21" Type="http://schemas.openxmlformats.org/officeDocument/2006/relationships/footer" Target="footer5.xml"/><Relationship Id="rId34" Type="http://schemas.openxmlformats.org/officeDocument/2006/relationships/footer" Target="footer11.xml"/><Relationship Id="rId42" Type="http://schemas.openxmlformats.org/officeDocument/2006/relationships/hyperlink" Target="http://www.environment.gov.au/water/cewo/trade/trading-framework" TargetMode="External"/><Relationship Id="rId47" Type="http://schemas.openxmlformats.org/officeDocument/2006/relationships/hyperlink" Target="http://www.mdba.gov.au/what-we-do/basin-plan/development/bp-science/assessing-environmental-water-requirements" TargetMode="External"/><Relationship Id="rId50" Type="http://schemas.openxmlformats.org/officeDocument/2006/relationships/hyperlink" Target="http://www.mdba.gov.au/what-we-do/water-planning/managing-constraints" TargetMode="External"/><Relationship Id="rId55" Type="http://schemas.openxmlformats.org/officeDocument/2006/relationships/hyperlink" Target="http://www.environment.gov.au/topics/water/commonwealth-environmental-water-office/about-commonwealth-environmental-water/how-much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ewater@environment.gov.au" TargetMode="External"/><Relationship Id="rId20" Type="http://schemas.openxmlformats.org/officeDocument/2006/relationships/hyperlink" Target="http://www.environment.gov.au/water/cewo/catchment/gwydir/monitoring" TargetMode="External"/><Relationship Id="rId29" Type="http://schemas.openxmlformats.org/officeDocument/2006/relationships/hyperlink" Target="http://www.environment.gov.au/water/cewo/portfolio-mgt/carryover" TargetMode="External"/><Relationship Id="rId41" Type="http://schemas.openxmlformats.org/officeDocument/2006/relationships/hyperlink" Target="http://www.environment.gov.au/topics/water/commonwealth-environmental-water-office/portfolio-management/carryover" TargetMode="External"/><Relationship Id="rId54" Type="http://schemas.openxmlformats.org/officeDocument/2006/relationships/hyperlink" Target="http://www.environment.gov.au/topics/water/commonwealth-environmental-water-office/about-commonwealth-environmental-water/how-much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footer" Target="footer9.xml"/><Relationship Id="rId37" Type="http://schemas.openxmlformats.org/officeDocument/2006/relationships/hyperlink" Target="http://www.environment.gov.au/water/cewo" TargetMode="External"/><Relationship Id="rId40" Type="http://schemas.openxmlformats.org/officeDocument/2006/relationships/hyperlink" Target="http://www.environment.gov.au/topics/water/commonwealth-environmental-water-office/portfolio-management/carryover" TargetMode="External"/><Relationship Id="rId45" Type="http://schemas.openxmlformats.org/officeDocument/2006/relationships/hyperlink" Target="http://www.environment.gov.au/resource/commonwealth-environmental-water-annual-use-options-gwydir-river-valley" TargetMode="External"/><Relationship Id="rId53" Type="http://schemas.openxmlformats.org/officeDocument/2006/relationships/footer" Target="footer16.xml"/><Relationship Id="rId58" Type="http://schemas.openxmlformats.org/officeDocument/2006/relationships/hyperlink" Target="http://www.environment.gov.au/water/cew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nvironment.gov.au/water/cewo/publications" TargetMode="External"/><Relationship Id="rId23" Type="http://schemas.openxmlformats.org/officeDocument/2006/relationships/footer" Target="footer6.xml"/><Relationship Id="rId28" Type="http://schemas.openxmlformats.org/officeDocument/2006/relationships/hyperlink" Target="http://www.environment.gov.au/water/cewo/publications/water-trading-framework-dec2014" TargetMode="External"/><Relationship Id="rId36" Type="http://schemas.openxmlformats.org/officeDocument/2006/relationships/image" Target="media/image6.png"/><Relationship Id="rId49" Type="http://schemas.openxmlformats.org/officeDocument/2006/relationships/hyperlink" Target="http://www.mdba.gov.au/media-pubs/publications/constraints-overview" TargetMode="External"/><Relationship Id="rId57" Type="http://schemas.openxmlformats.org/officeDocument/2006/relationships/hyperlink" Target="mailto:ewater@environment.gov.au" TargetMode="External"/><Relationship Id="rId61" Type="http://schemas.openxmlformats.org/officeDocument/2006/relationships/footer" Target="footer17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footer" Target="footer8.xml"/><Relationship Id="rId44" Type="http://schemas.openxmlformats.org/officeDocument/2006/relationships/hyperlink" Target="http://www.environment.gov.au/resource/commonwealth-environmental-water-annual-use-options-gwydir-river-valley" TargetMode="External"/><Relationship Id="rId52" Type="http://schemas.openxmlformats.org/officeDocument/2006/relationships/footer" Target="footer15.xml"/><Relationship Id="rId60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environment.gov.au/water/cewo/portfolio-mgt/holdings-catchment" TargetMode="External"/><Relationship Id="rId27" Type="http://schemas.openxmlformats.org/officeDocument/2006/relationships/hyperlink" Target="http://www.environment.gov.au/water/cewo/trade/current-trading-actions" TargetMode="External"/><Relationship Id="rId30" Type="http://schemas.openxmlformats.org/officeDocument/2006/relationships/footer" Target="footer7.xml"/><Relationship Id="rId35" Type="http://schemas.openxmlformats.org/officeDocument/2006/relationships/footer" Target="footer12.xml"/><Relationship Id="rId43" Type="http://schemas.openxmlformats.org/officeDocument/2006/relationships/footer" Target="footer13.xml"/><Relationship Id="rId48" Type="http://schemas.openxmlformats.org/officeDocument/2006/relationships/hyperlink" Target="http://www.mdba.gov.au/media-pubs/publications/constraints-overview" TargetMode="External"/><Relationship Id="rId56" Type="http://schemas.openxmlformats.org/officeDocument/2006/relationships/image" Target="media/image7.jpeg"/><Relationship Id="rId8" Type="http://schemas.openxmlformats.org/officeDocument/2006/relationships/image" Target="media/image2.jpeg"/><Relationship Id="rId51" Type="http://schemas.openxmlformats.org/officeDocument/2006/relationships/footer" Target="footer14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www.environment.gov.au/water/cewo/publications" TargetMode="External"/><Relationship Id="rId33" Type="http://schemas.openxmlformats.org/officeDocument/2006/relationships/footer" Target="footer10.xml"/><Relationship Id="rId38" Type="http://schemas.openxmlformats.org/officeDocument/2006/relationships/hyperlink" Target="http://www.environment.gov.au/topics/water/commonwealth-environmental-water-office/assessment-framework" TargetMode="External"/><Relationship Id="rId46" Type="http://schemas.openxmlformats.org/officeDocument/2006/relationships/hyperlink" Target="http://www.mdba.gov.au/what-we-do/basin-plan/development/bp-science/assessing-environmental-water-requirements" TargetMode="External"/><Relationship Id="rId5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1</TotalTime>
  <Pages>32</Pages>
  <Words>12282</Words>
  <Characters>70008</Characters>
  <Application>Microsoft Office Word</Application>
  <DocSecurity>4</DocSecurity>
  <Lines>583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Plan: Gwydir Valley 2017–18</dc:title>
  <dc:creator>Commonwealth Environmental Water</dc:creator>
  <cp:lastModifiedBy>Durack, Bec</cp:lastModifiedBy>
  <cp:revision>2</cp:revision>
  <dcterms:created xsi:type="dcterms:W3CDTF">2017-06-30T07:22:00Z</dcterms:created>
  <dcterms:modified xsi:type="dcterms:W3CDTF">2017-06-30T07:22:00Z</dcterms:modified>
</cp:coreProperties>
</file>