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D29AC9" w14:textId="62BDB46E" w:rsidR="00EB7FCC" w:rsidRDefault="007C274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3D2A507" wp14:editId="0A7FC538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112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1130" name="Group 1114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1131" name="Freeform 1115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12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1133" name="Freeform 1113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10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1135" name="Freeform 1111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EED9F" id="Group 1109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">
                <v:group id="Group 1114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15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XAsEA&#10;AADdAAAADwAAAGRycy9kb3ducmV2LnhtbERP32vCMBB+F/Y/hBv4ZpNOkdEZRQaDsTedgo9HczbV&#10;5lKazFb/eiMMfLuP7+ctVoNrxIW6UHvWkGcKBHHpTc2Vht3v1+QdRIjIBhvPpOFKAVbLl9ECC+N7&#10;3tBlGyuRQjgUqMHG2BZShtKSw5D5ljhxR985jAl2lTQd9incNfJNqbl0WHNqsNjSp6XyvP1zGrya&#10;q6Hf2wM262A39uc0m55vWo9fh/UHiEhDfIr/3d8mzc+nOTy+S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4VwLBAAAA3QAAAA8AAAAAAAAAAAAAAAAAmAIAAGRycy9kb3du&#10;cmV2LnhtbFBLBQYAAAAABAAEAPUAAACG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1112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13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DDsIA&#10;AADdAAAADwAAAGRycy9kb3ducmV2LnhtbERPTYvCMBC9C/6HMII3TbUg0jWKLit4UFh1vQ/NbFO3&#10;mZQmavXXmwXB2zze58wWra3ElRpfOlYwGiYgiHOnSy4U/BzXgykIH5A1Vo5JwZ08LObdzgwz7W68&#10;p+shFCKGsM9QgQmhzqT0uSGLfuhq4sj9usZiiLAppG7wFsNtJcdJMpEWS44NBmv6NJT/HS5WwfaE&#10;q9O93H+Z/Lx7XFKvv/15p1S/1y4/QARqw1v8cm90nD9KU/j/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EMOwgAAAN0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1110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11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+4cIA&#10;AADdAAAADwAAAGRycy9kb3ducmV2LnhtbERPS4vCMBC+C/6HMII3TV3ZRapRdNkFDyv4vA/N2FSb&#10;SWmiVn+9ERa8zcf3nMmssaW4Uu0LxwoG/QQEceZ0wbmC/e63NwLhA7LG0jEpuJOH2bTdmmCq3Y03&#10;dN2GXMQQ9ikqMCFUqZQ+M2TR911FHLmjqy2GCOtc6hpvMdyW8iNJvqTFgmODwYq+DWXn7cUq+Dvg&#10;4nAvNj8mO60el6HXa39aKdXtNPMxiEBNeIv/3Usd5w+Gn/D6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X7hwgAAAN0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3D29ACA" w14:textId="77777777" w:rsidR="00EB7FCC" w:rsidRDefault="007C2744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53D2A508" wp14:editId="53D2A509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9ACB" w14:textId="77777777" w:rsidR="00EB7FCC" w:rsidRDefault="00EB7F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29ACC" w14:textId="77777777" w:rsidR="00EB7FCC" w:rsidRDefault="00EB7F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29ACD" w14:textId="77777777" w:rsidR="00EB7FCC" w:rsidRDefault="00EB7F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29ACE" w14:textId="77777777" w:rsidR="00EB7FCC" w:rsidRDefault="00EB7F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29ACF" w14:textId="77777777" w:rsidR="00EB7FCC" w:rsidRDefault="00EB7F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29AD0" w14:textId="77777777" w:rsidR="00EB7FCC" w:rsidRDefault="007C2744">
      <w:pPr>
        <w:spacing w:before="178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p w14:paraId="53D29AD1" w14:textId="77777777" w:rsidR="00EB7FCC" w:rsidRDefault="007C2744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</w:p>
    <w:p w14:paraId="53D29AD2" w14:textId="77777777" w:rsidR="00EB7FCC" w:rsidRDefault="007C2744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9"/>
          <w:sz w:val="58"/>
        </w:rPr>
        <w:t>M</w:t>
      </w:r>
      <w:r>
        <w:rPr>
          <w:rFonts w:ascii="Calibri"/>
          <w:color w:val="005695"/>
          <w:spacing w:val="-8"/>
          <w:sz w:val="58"/>
        </w:rPr>
        <w:t>acqua</w:t>
      </w:r>
      <w:r>
        <w:rPr>
          <w:rFonts w:ascii="Calibri"/>
          <w:color w:val="005695"/>
          <w:spacing w:val="-9"/>
          <w:sz w:val="58"/>
        </w:rPr>
        <w:t>rie</w:t>
      </w:r>
      <w:r>
        <w:rPr>
          <w:rFonts w:ascii="Calibri"/>
          <w:color w:val="005695"/>
          <w:spacing w:val="1"/>
          <w:sz w:val="58"/>
        </w:rPr>
        <w:t xml:space="preserve"> </w:t>
      </w:r>
      <w:bookmarkStart w:id="0" w:name="_GoBack"/>
      <w:bookmarkEnd w:id="0"/>
      <w:r>
        <w:rPr>
          <w:rFonts w:ascii="Calibri"/>
          <w:color w:val="005695"/>
          <w:spacing w:val="-8"/>
          <w:sz w:val="58"/>
        </w:rPr>
        <w:t>R</w:t>
      </w:r>
      <w:r>
        <w:rPr>
          <w:rFonts w:ascii="Calibri"/>
          <w:color w:val="005695"/>
          <w:spacing w:val="-7"/>
          <w:sz w:val="58"/>
        </w:rPr>
        <w:t>iv</w:t>
      </w:r>
      <w:r>
        <w:rPr>
          <w:rFonts w:ascii="Calibri"/>
          <w:color w:val="005695"/>
          <w:spacing w:val="-8"/>
          <w:sz w:val="58"/>
        </w:rPr>
        <w:t>er</w:t>
      </w:r>
      <w:r>
        <w:rPr>
          <w:rFonts w:ascii="Calibri"/>
          <w:color w:val="005695"/>
          <w:spacing w:val="2"/>
          <w:sz w:val="58"/>
        </w:rPr>
        <w:t xml:space="preserve"> </w:t>
      </w:r>
      <w:r>
        <w:rPr>
          <w:rFonts w:ascii="Calibri"/>
          <w:color w:val="005695"/>
          <w:spacing w:val="-12"/>
          <w:sz w:val="58"/>
        </w:rPr>
        <w:t>V</w:t>
      </w:r>
      <w:r>
        <w:rPr>
          <w:rFonts w:ascii="Calibri"/>
          <w:color w:val="005695"/>
          <w:spacing w:val="-11"/>
          <w:sz w:val="58"/>
        </w:rPr>
        <w:t>alley</w:t>
      </w:r>
    </w:p>
    <w:p w14:paraId="53D29AD3" w14:textId="171B864D" w:rsidR="00EB7FCC" w:rsidRDefault="007C2744">
      <w:pPr>
        <w:spacing w:before="253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53D2A50A" wp14:editId="2762DF41">
            <wp:simplePos x="0" y="0"/>
            <wp:positionH relativeFrom="page">
              <wp:posOffset>0</wp:posOffset>
            </wp:positionH>
            <wp:positionV relativeFrom="paragraph">
              <wp:posOffset>1030605</wp:posOffset>
            </wp:positionV>
            <wp:extent cx="7560310" cy="3851910"/>
            <wp:effectExtent l="0" t="0" r="2540" b="0"/>
            <wp:wrapNone/>
            <wp:docPr id="112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p w14:paraId="53D29AD4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5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6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7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8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9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A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B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C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D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E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DF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0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1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2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3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4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5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6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7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8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9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A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B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C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D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E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EF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0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1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2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3" w14:textId="77777777" w:rsidR="00EB7FCC" w:rsidRDefault="00EB7FCC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53D29AF4" w14:textId="1B060DDC" w:rsidR="00EB7FCC" w:rsidRDefault="007C2744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0B" wp14:editId="3385471E">
                <wp:extent cx="191135" cy="191135"/>
                <wp:effectExtent l="6350" t="5715" r="2540" b="3175"/>
                <wp:docPr id="111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120" name="Group 11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121" name="Freeform 1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44A9F7" id="Group 1099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">
                <v:group id="Group 1100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07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GiMIA&#10;AADdAAAADwAAAGRycy9kb3ducmV2LnhtbERPTYvCMBC9L/gfwgje1rQVXKlGUUFU9mRXPQ/N2Bab&#10;SWmiVn+9WVjY2zze58wWnanFnVpXWVYQDyMQxLnVFRcKjj+bzwkI55E11pZJwZMcLOa9jxmm2j74&#10;QPfMFyKEsEtRQel9k0rp8pIMuqFtiAN3sa1BH2BbSN3iI4SbWiZRNJYGKw4NJTa0Lim/ZjejYHfe&#10;bux+9HXAbHWNRtvXKVl/n5Qa9LvlFISnzv+L/9w7HebHSQy/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IaIwgAAAN0AAAAPAAAAAAAAAAAAAAAAAJgCAABkcnMvZG93&#10;bnJldi54bWxQSwUGAAAAAAQABAD1AAAAhwMAAAAA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1106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YY/8IA&#10;AADdAAAADwAAAGRycy9kb3ducmV2LnhtbERPTYvCMBC9C/sfwizsTVMr6FKN4gqi4sm69Tw0Y1ts&#10;JqXJatdfbwTB2zze58wWnanFlVpXWVYwHEQgiHOrKy4U/B7X/W8QziNrrC2Tgn9ysJh/9GaYaHvj&#10;A11TX4gQwi5BBaX3TSKly0sy6Aa2IQ7c2bYGfYBtIXWLtxBuahlH0VgarDg0lNjQqqT8kv4ZBdvT&#10;Zm13o8kB059LNNrcs3i1z5T6+uyWUxCeOv8Wv9xbHeYP4xi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hj/wgAAAN0AAAAPAAAAAAAAAAAAAAAAAJgCAABkcnMvZG93&#10;bnJldi54bWxQSwUGAAAAAAQABAD1AAAAhwMAAAAA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1105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9ZMQA&#10;AADdAAAADwAAAGRycy9kb3ducmV2LnhtbERPTWvCQBC9F/oflil4qxsTsCXNRlpBtHgy1p6H7DQJ&#10;ZmdDdpvE/npXKHibx/ucbDWZVgzUu8aygsU8AkFcWt1wpeDruHl+BeE8ssbWMim4kINV/viQYart&#10;yAcaCl+JEMIuRQW1910qpStrMujmtiMO3I/tDfoA+0rqHscQbloZR9FSGmw4NNTY0bqm8lz8GgW7&#10;7+3GfiYvByw+zlGy/TvF6/1JqdnT9P4GwtPk7+J/906H+Ys4gds34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6vWTEAAAA3QAAAA8AAAAAAAAAAAAAAAAAmAIAAGRycy9k&#10;b3ducmV2LnhtbFBLBQYAAAAABAAEAPUAAACJAwAAAAA=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1104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lEMMA&#10;AADdAAAADwAAAGRycy9kb3ducmV2LnhtbERPTYvCMBC9C/6HMAveNLUuKl2jqCC6eLLqnodmti02&#10;k9JErfvrN4LgbR7vc2aL1lTiRo0rLSsYDiIQxJnVJecKTsdNfwrCeWSNlWVS8CAHi3m3M8NE2zsf&#10;6Jb6XIQQdgkqKLyvEyldVpBBN7A1ceB+bWPQB9jkUjd4D+GmknEUjaXBkkNDgTWtC8ou6dUo2P1s&#10;N/Z7NDlgurpEo+3fOV7vz0r1PtrlFwhPrX+LX+6dDvOH8Sc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lEMMAAADdAAAADwAAAAAAAAAAAAAAAACYAgAAZHJzL2Rv&#10;d25yZXYueG1sUEsFBgAAAAAEAAQA9QAAAIgDAAAAAA==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1103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+Ai8MA&#10;AADdAAAADwAAAGRycy9kb3ducmV2LnhtbERPTYvCMBC9C/6HMAveNLWyKl2jqCC6eLLqnodmti02&#10;k9JErfvrN4LgbR7vc2aL1lTiRo0rLSsYDiIQxJnVJecKTsdNfwrCeWSNlWVS8CAHi3m3M8NE2zsf&#10;6Jb6XIQQdgkqKLyvEyldVpBBN7A1ceB+bWPQB9jkUjd4D+GmknEUjaXBkkNDgTWtC8ou6dUo2P1s&#10;N/Z7NDlgurpEo+3fOV7vz0r1PtrlFwhPrX+LX+6dDvOH8Sc8vw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+Ai8MAAADdAAAADwAAAAAAAAAAAAAAAACYAgAAZHJzL2Rv&#10;d25yZXYueG1sUEsFBgAAAAAEAAQA9QAAAIgDAAAAAA==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1102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e/MQA&#10;AADdAAAADwAAAGRycy9kb3ducmV2LnhtbERPS2vCQBC+F/wPywi91Y0JWEldRQWJpSfj4zxkp0kw&#10;Oxuy2yTtr+8WCt7m43vOajOaRvTUudqygvksAkFcWF1zqeByPrwsQTiPrLGxTAq+ycFmPXlaYart&#10;wCfqc1+KEMIuRQWV920qpSsqMuhmtiUO3KftDPoAu1LqDocQbhoZR9FCGqw5NFTY0r6i4p5/GQXH&#10;W3aw78nrCfPdPUqyn2u8/7gq9Twdt28gPI3+If53H3WYP48X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HvzEAAAA3QAAAA8AAAAAAAAAAAAAAAAAmAIAAGRycy9k&#10;b3ducmV2LnhtbFBLBQYAAAAABAAEAPUAAACJAwAAAAA=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1101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7Z8IA&#10;AADdAAAADwAAAGRycy9kb3ducmV2LnhtbERPTYvCMBC9C/6HMMLeNLWCStcoKoiKJ+u656GZbYvN&#10;pDRZrf56Iwje5vE+Z7ZoTSWu1LjSsoLhIAJBnFldcq7g57TpT0E4j6yxskwK7uRgMe92Zphoe+Mj&#10;XVOfixDCLkEFhfd1IqXLCjLoBrYmDtyfbQz6AJtc6gZvIdxUMo6isTRYcmgosKZ1Qdkl/TcKdr/b&#10;jd2PJkdMV5dotH2c4/XhrNRXr11+g/DU+o/47d7pMH8YT+D1TT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btnwgAAAN0AAAAPAAAAAAAAAAAAAAAAAJgCAABkcnMvZG93&#10;bnJldi54bWxQSwUGAAAAAAQABAD1AAAAhwMAAAAA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0D" wp14:editId="1A435E45">
                <wp:extent cx="191135" cy="191135"/>
                <wp:effectExtent l="3175" t="5715" r="5715" b="3175"/>
                <wp:docPr id="1095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096" name="Group 10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097" name="Freeform 10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0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78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1113" name="Freeform 1082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081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080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079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76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1118" name="Freeform 1077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30DB7D" id="Group 1075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">
                <v:group id="Group 1083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98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nIcMA&#10;AADdAAAADwAAAGRycy9kb3ducmV2LnhtbERPTYvCMBC9L/gfwgh7W1M97NpqKiIK3kQt6nFoxra0&#10;mZQmavXXm4WFvc3jfc580ZtG3KlzlWUF41EEgji3uuJCQXbcfE1BOI+ssbFMCp7kYJEOPuaYaPvg&#10;Pd0PvhAhhF2CCkrv20RKl5dk0I1sSxy4q+0M+gC7QuoOHyHcNHISRd/SYMWhocSWViXl9eFmFEyy&#10;224tL/HmmZ/j6fh0XL9qzpT6HPbLGQhPvf8X/7m3OsyP4h/4/SacI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unIcMAAADdAAAADwAAAAAAAAAAAAAAAACYAgAAZHJzL2Rv&#10;d25yZXYueG1sUEsFBgAAAAAEAAQA9QAAAIgDAAAAAA==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1097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zU8UA&#10;AADdAAAADwAAAGRycy9kb3ducmV2LnhtbESPQYvCQAyF78L+hyELe9OpHsRWR5FFYW+iFvUYOrEt&#10;djKlM2rdX28OC3tLeC/vfVmseteoB3Wh9mxgPEpAERfe1lwayI/b4QxUiMgWG89k4EUBVsuPwQIz&#10;65+8p8chlkpCOGRooIqxzbQORUUOw8i3xKJdfecwytqV2nb4lHDX6EmSTLXDmqWhwpa+Kypuh7sz&#10;MMnvu42+pNtXcU5n49Nx83vj3Jivz349BxWpj//mv+sfK/hJKrjyjYy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DNTxQAAAN0AAAAPAAAAAAAAAAAAAAAAAJgCAABkcnMv&#10;ZG93bnJldi54bWxQSwUGAAAAAAQABAD1AAAAigMAAAAA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1096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WyMAA&#10;AADdAAAADwAAAGRycy9kb3ducmV2LnhtbERPy6rCMBDdC/5DGMGdproQW40iouBO1KIuh2Zsi82k&#10;NFGrX39zQXA3h/Oc+bI1lXhS40rLCkbDCARxZnXJuYL0tB1MQTiPrLGyTAre5GC56HbmmGj74gM9&#10;jz4XIYRdggoK7+tESpcVZNANbU0cuJttDPoAm1zqBl8h3FRyHEUTabDk0FBgTeuCsvvxYRSM08d+&#10;I6/x9p1d4unofNp87pwq1e+1qxkIT63/ib/unQ7zoziG/2/CC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iWyMAAAADdAAAADwAAAAAAAAAAAAAAAACYAgAAZHJzL2Rvd25y&#10;ZXYueG1sUEsFBgAAAAAEAAQA9QAAAIUDAAAAAA=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1095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lT8UA&#10;AADdAAAADwAAAGRycy9kb3ducmV2LnhtbESPQYvCQAyF7wv7H4YIe1un9SDadRQRhb2JWnSPoRPb&#10;YidTOqPW/fXmIHhLeC/vfZkteteoG3Wh9mwgHSagiAtvay4N5IfN9wRUiMgWG89k4EEBFvPPjxlm&#10;1t95R7d9LJWEcMjQQBVjm2kdioochqFviUU7+85hlLUrte3wLuGu0aMkGWuHNUtDhS2tKiou+6sz&#10;MMqv27X+m24exWk6SY+H9f+Fc2O+Bv3yB1SkPr7Nr+tfK/hpIvzyjYy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aVPxQAAAN0AAAAPAAAAAAAAAAAAAAAAAJgCAABkcnMv&#10;ZG93bnJldi54bWxQSwUGAAAAAAQABAD1AAAAigMAAAAA&#10;" path="m92,185r-3,1l93,186r-1,-1xe" fillcolor="#492f92" stroked="f">
                    <v:path arrowok="t" o:connecttype="custom" o:connectlocs="92,185;89,186;93,186;92,185" o:connectangles="0,0,0,0"/>
                  </v:shape>
                  <v:shape id="Freeform 1094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A1MMA&#10;AADdAAAADwAAAGRycy9kb3ducmV2LnhtbERPTWuDQBC9B/oflin0Flc9FGOzkRAS6K00Strj4E5V&#10;dGfFXRPTX98tFHqbx/ucbbGYQVxpcp1lBUkUgyCure64UVCVp3UGwnlkjYNlUnAnB8XuYbXFXNsb&#10;v9P17BsRQtjlqKD1fsyldHVLBl1kR+LAfdnJoA9waqSe8BbCzSDTOH6WBjsODS2OdGip7s+zUZBW&#10;89tRfm5O9/pjkyWX8vjdc6XU0+OyfwHhafH/4j/3qw7zkziB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UA1MMAAADdAAAADwAAAAAAAAAAAAAAAACYAgAAZHJzL2Rv&#10;d25yZXYueG1sUEsFBgAAAAAEAAQA9QAAAIgDAAAAAA==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1093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eo8EA&#10;AADdAAAADwAAAGRycy9kb3ducmV2LnhtbERPTYvCMBC9L/gfwgje1rQ9iFajiCh4E7Wox6EZ22Iz&#10;KU3U6q/fLAje5vE+Z7boTC0e1LrKsoJ4GIEgzq2uuFCQHTe/YxDOI2usLZOCFzlYzHs/M0y1ffKe&#10;HgdfiBDCLkUFpfdNKqXLSzLohrYhDtzVtgZ9gG0hdYvPEG5qmUTRSBqsODSU2NCqpPx2uBsFSXbf&#10;reVlsnnl58k4Ph3X7xtnSg363XIKwlPnv+KPe6vD/DhK4P+bcIK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3nqPBAAAA3QAAAA8AAAAAAAAAAAAAAAAAmAIAAGRycy9kb3du&#10;cmV2LnhtbFBLBQYAAAAABAAEAPUAAACGAwAAAAA=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1092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7OMEA&#10;AADdAAAADwAAAGRycy9kb3ducmV2LnhtbERPTYvCMBC9C/6HMII3TasgWo0iouBNVsuux6EZ22Iz&#10;KU3U6q/fCIK3ebzPWaxaU4k7Na60rCAeRiCIM6tLzhWkp91gCsJ5ZI2VZVLwJAerZbezwETbB//Q&#10;/ehzEULYJaig8L5OpHRZQQbd0NbEgbvYxqAPsMmlbvARwk0lR1E0kQZLDg0F1rQpKLseb0bBKL0d&#10;tvI82z2zv9k0/j1tX1dOler32vUchKfWf8Uf916H+XE0hvc34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7OzjBAAAA3QAAAA8AAAAAAAAAAAAAAAAAmAIAAGRycy9kb3du&#10;cmV2LnhtbFBLBQYAAAAABAAEAPUAAACGAwAAAAA=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1091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jTMEA&#10;AADdAAAADwAAAGRycy9kb3ducmV2LnhtbERPTYvCMBC9C/6HMII3TSsiWo0iouBNVsuux6EZ22Iz&#10;KU3U6q/fCIK3ebzPWaxaU4k7Na60rCAeRiCIM6tLzhWkp91gCsJ5ZI2VZVLwJAerZbezwETbB//Q&#10;/ehzEULYJaig8L5OpHRZQQbd0NbEgbvYxqAPsMmlbvARwk0lR1E0kQZLDg0F1rQpKLseb0bBKL0d&#10;tvI82z2zv9k0/j1tX1dOler32vUchKfWf8Uf916H+XE0hvc34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So0zBAAAA3QAAAA8AAAAAAAAAAAAAAAAAmAIAAGRycy9kb3du&#10;cmV2LnhtbFBLBQYAAAAABAAEAPUAAACGAwAAAAA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1090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G18EA&#10;AADdAAAADwAAAGRycy9kb3ducmV2LnhtbERPTYvCMBC9C/6HMII3TSsoWo0iouBNVsuux6EZ22Iz&#10;KU3U6q/fCIK3ebzPWaxaU4k7Na60rCAeRiCIM6tLzhWkp91gCsJ5ZI2VZVLwJAerZbezwETbB//Q&#10;/ehzEULYJaig8L5OpHRZQQbd0NbEgbvYxqAPsMmlbvARwk0lR1E0kQZLDg0F1rQpKLseb0bBKL0d&#10;tvI82z2zv9k0/j1tX1dOler32vUchKfWf8Uf916H+XE0hvc34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BtfBAAAA3QAAAA8AAAAAAAAAAAAAAAAAmAIAAGRycy9kb3du&#10;cmV2LnhtbFBLBQYAAAAABAAEAPUAAACGAwAAAAA=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1089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YoMMA&#10;AADdAAAADwAAAGRycy9kb3ducmV2LnhtbERPTWuDQBC9F/oflinkVldzCMa6SigJ9BYape1xcCcq&#10;urPibhLTX98tFHqbx/ucvFzMKK40u96ygiSKQRA3VvfcKqirw3MKwnlkjaNlUnAnB2Xx+JBjpu2N&#10;3+l68q0IIewyVNB5P2VSuqYjgy6yE3HgznY26AOcW6lnvIVwM8p1HG+kwZ5DQ4cTvXbUDKeLUbCu&#10;L8e9/Noe7s3nNk0+qv33wLVSq6dl9wLC0+L/xX/uNx3mJ/EGfr8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YoMMAAADdAAAADwAAAAAAAAAAAAAAAACYAgAAZHJzL2Rv&#10;d25yZXYueG1sUEsFBgAAAAAEAAQA9QAAAIgDAAAAAA=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1088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9O8IA&#10;AADdAAAADwAAAGRycy9kb3ducmV2LnhtbERPy6rCMBDdC/5DGMGdpnXhoxpFRMGdXC33uhyasS02&#10;k9JErX79jSC4m8N5zmLVmkrcqXGlZQXxMAJBnFldcq4gPe0GUxDOI2usLJOCJzlYLbudBSbaPviH&#10;7kefixDCLkEFhfd1IqXLCjLohrYmDtzFNgZ9gE0udYOPEG4qOYqisTRYcmgosKZNQdn1eDMKRunt&#10;sJXn2e6Z/c2m8e9p+7pyqlS/167nIDy1/iv+uPc6zI+jCby/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D07wgAAAN0AAAAPAAAAAAAAAAAAAAAAAJgCAABkcnMvZG93&#10;bnJldi54bWxQSwUGAAAAAAQABAD1AAAAhwMAAAAA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1087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+pScUA&#10;AADdAAAADwAAAGRycy9kb3ducmV2LnhtbESPQYvCQAyF7wv7H4YIe1un9SDadRQRhb2JWnSPoRPb&#10;YidTOqPW/fXmIHhLeC/vfZkteteoG3Wh9mwgHSagiAtvay4N5IfN9wRUiMgWG89k4EEBFvPPjxlm&#10;1t95R7d9LJWEcMjQQBVjm2kdioochqFviUU7+85hlLUrte3wLuGu0aMkGWuHNUtDhS2tKiou+6sz&#10;MMqv27X+m24exWk6SY+H9f+Fc2O+Bv3yB1SkPr7Nr+tfK/hpIrjyjYy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6lJxQAAAN0AAAAPAAAAAAAAAAAAAAAAAJgCAABkcnMv&#10;ZG93bnJldi54bWxQSwUGAAAAAAQABAD1AAAAigMAAAAA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1086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M0sEA&#10;AADdAAAADwAAAGRycy9kb3ducmV2LnhtbERPTYvCMBC9C/6HMII3TetBbNcoy6LgTdSiHodmti02&#10;k9JErf56Iwje5vE+Z77sTC1u1LrKsoJ4HIEgzq2uuFCQHdajGQjnkTXWlknBgxwsF/3eHFNt77yj&#10;294XIoSwS1FB6X2TSunykgy6sW2IA/dvW4M+wLaQusV7CDe1nETRVBqsODSU2NBfSfllfzUKJtl1&#10;u5LnZP3IT8ksPh5WzwtnSg0H3e8PCE+d/4o/7o0O8+Mogf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TDNLBAAAA3QAAAA8AAAAAAAAAAAAAAAAAmAIAAGRycy9kb3du&#10;cmV2LnhtbFBLBQYAAAAABAAEAPUAAACGAwAAAAA=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1085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zksUA&#10;AADdAAAADwAAAGRycy9kb3ducmV2LnhtbESPQYvCQAyF7wv7H4YIe1un9SDadRQRhb2JWnSPoRPb&#10;YidTOqPW/fXmIHhLeC/vfZkteteoG3Wh9mwgHSagiAtvay4N5IfN9wRUiMgWG89k4EEBFvPPjxlm&#10;1t95R7d9LJWEcMjQQBVjm2kdioochqFviUU7+85hlLUrte3wLuGu0aMkGWuHNUtDhS2tKiou+6sz&#10;MMqv27X+m24exWk6SY+H9f+Fc2O+Bv3yB1SkPr7Nr+tfK/hpKvzyjYy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DOSxQAAAN0AAAAPAAAAAAAAAAAAAAAAAJgCAABkcnMv&#10;ZG93bnJldi54bWxQSwUGAAAAAAQABAD1AAAAigMAAAAA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1084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yWCcAA&#10;AADdAAAADwAAAGRycy9kb3ducmV2LnhtbERPQQrCMBC8C/4hrOBNUz2IVqOIKHgTtajHpVnbYrMp&#10;TdTq640gOKddZmdmZ7ZoTCkeVLvCsoJBPwJBnFpdcKYgOW56YxDOI2ssLZOCFzlYzNutGcbaPnlP&#10;j4PPRDBhF6OC3PsqltKlORl0fVsRB+5qa4M+rHUmdY3PYG5KOYyikTRYcEjIsaJVTuntcDcKhsl9&#10;t5aXyeaVnifjwem4ft84UarbaZZTEJ4a/z/+qbc6vB8A3zZhB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yWCcAAAADdAAAADwAAAAAAAAAAAAAAAACYAgAAZHJzL2Rvd25y&#10;ZXYueG1sUEsFBgAAAAAEAAQA9QAAAIUDAAAAAA==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1078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082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/eKcIA&#10;AADdAAAADwAAAGRycy9kb3ducmV2LnhtbERPS2vCQBC+C/0PyxR6001aiBJdQymUhlYPvu5DdkyC&#10;2dmwuzXpv+8Kgrf5+J6zKkbTiSs531pWkM4SEMSV1S3XCo6Hz+kChA/IGjvLpOCPPBTrp8kKc20H&#10;3tF1H2oRQ9jnqKAJoc+l9FVDBv3M9sSRO1tnMEToaqkdDjHcdPI1STJpsOXY0GBPHw1Vl/2vUbBw&#10;g/7mflManNP4Y7PT1zbrlHp5Ht+XIAKN4SG+u0sd56fpG9y+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94pwgAAAN0AAAAPAAAAAAAAAAAAAAAAAJgCAABkcnMvZG93&#10;bnJldi54bWxQSwUGAAAAAAQABAD1AAAAhwMAAAAA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1081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GXcIA&#10;AADdAAAADwAAAGRycy9kb3ducmV2LnhtbERPS2vCQBC+C/0PyxR6001KiRJdQymUhlYPvu5DdkyC&#10;2dmwuzXpv+8Kgrf5+J6zKkbTiSs531pWkM4SEMSV1S3XCo6Hz+kChA/IGjvLpOCPPBTrp8kKc20H&#10;3tF1H2oRQ9jnqKAJoc+l9FVDBv3M9sSRO1tnMEToaqkdDjHcdPI1STJpsOXY0GBPHw1Vl/2vUbBw&#10;g/7mflManNP4Y7PT1zbrlHp5Ht+XIAKN4SG+u0sd56fpG9y+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kZdwgAAAN0AAAAPAAAAAAAAAAAAAAAAAJgCAABkcnMvZG93&#10;bnJldi54bWxQSwUGAAAAAAQABAD1AAAAhwMAAAAA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1080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jxsIA&#10;AADdAAAADwAAAGRycy9kb3ducmV2LnhtbERPS2vCQBC+C/0PyxR6000KjRJdQymUhlYPvu5DdkyC&#10;2dmwuzXpv+8Kgrf5+J6zKkbTiSs531pWkM4SEMSV1S3XCo6Hz+kChA/IGjvLpOCPPBTrp8kKc20H&#10;3tF1H2oRQ9jnqKAJoc+l9FVDBv3M9sSRO1tnMEToaqkdDjHcdPI1STJpsOXY0GBPHw1Vl/2vUbBw&#10;g/7mflManNP4Y7PT1zbrlHp5Ht+XIAKN4SG+u0sd56fpG9y+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uPGwgAAAN0AAAAPAAAAAAAAAAAAAAAAAJgCAABkcnMvZG93&#10;bnJldi54bWxQSwUGAAAAAAQABAD1AAAAhwMAAAAA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1079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9scAA&#10;AADdAAAADwAAAGRycy9kb3ducmV2LnhtbERPS4vCMBC+L/gfwgje1rR7qFKNIoIornvwdR+asS02&#10;k5JkbfffG2HB23x8z5kve9OIBzlfW1aQjhMQxIXVNZcKLufN5xSED8gaG8uk4I88LBeDjznm2nZ8&#10;pMcplCKGsM9RQRVCm0vpi4oM+rFtiSN3s85giNCVUjvsYrhp5FeSZNJgzbGhwpbWFRX3069RMHWd&#10;3nN72BmcUP9ts+v2J2uUGg371QxEoD68xf/unY7z0zSD1zfxB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h9scAAAADdAAAADwAAAAAAAAAAAAAAAACYAgAAZHJzL2Rvd25y&#10;ZXYueG1sUEsFBgAAAAAEAAQA9QAAAIUDAAAAAA==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1076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77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jQcYA&#10;AADdAAAADwAAAGRycy9kb3ducmV2LnhtbESPQUvDQBCF70L/wzKCN7uJgoTYbSlCRdFa2npob0N2&#10;TILZ2ZAd2/jvnYPQ2wzvzXvfzBZj6MyJhtRGdpBPMzDEVfQt1w4+96vbAkwSZI9dZHLwSwkW88nV&#10;DEsfz7yl005qoyGcSnTQiPSltalqKGCaxp5Yta84BBRdh9r6Ac8aHjp7l2UPNmDL2tBgT08NVd+7&#10;n+Dg7fjBrwd6bwtertf15lk294U4d3M9Lh/BCI1yMf9fv3jFz3PF1W90BDv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vjQcYAAADdAAAADwAAAAAAAAAAAAAAAACYAgAAZHJz&#10;L2Rvd25yZXYueG1sUEsFBgAAAAAEAAQA9QAAAIsDAAAAAA==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0F" wp14:editId="6B5D2E00">
                <wp:extent cx="191135" cy="190500"/>
                <wp:effectExtent l="8890" t="5715" r="0" b="3810"/>
                <wp:docPr id="107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1072" name="Group 1073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1073" name="Freeform 1074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71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1075" name="Freeform 1072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69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1077" name="Freeform 1070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1079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CD39C1" id="Group 1051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">
                <v:group id="Group 1073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74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mssIA&#10;AADdAAAADwAAAGRycy9kb3ducmV2LnhtbERPTYvCMBC9L+x/CLPgRTRdhVWqUURYEURWq+J1aMa2&#10;2ExKE23990YQ9jaP9znTeWtKcafaFZYVfPcjEMSp1QVnCo6H394YhPPIGkvLpOBBDuazz48pxto2&#10;vKd74jMRQtjFqCD3voqldGlOBl3fVsSBu9jaoA+wzqSusQnhppSDKPqRBgsODTlWtMwpvSY3o8Dv&#10;Nlnyd062w1V30ciTLA4NLZXqfLWLCQhPrf8Xv91rHeZHoyG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qaywgAAAN0AAAAPAAAAAAAAAAAAAAAAAJgCAABkcnMvZG93&#10;bnJldi54bWxQSwUGAAAAAAQABAD1AAAAhwMAAAAA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1071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72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+ksEA&#10;AADdAAAADwAAAGRycy9kb3ducmV2LnhtbERPTYvCMBC9C/6HMAveNFFwla5pWQoFwZPuotehmW2L&#10;zaQ0Uau/3ggL3ubxPmeTDbYVV+p941jDfKZAEJfONFxp+P0ppmsQPiAbbB2Thjt5yNLxaIOJcTfe&#10;0/UQKhFD2CeooQ6hS6T0ZU0W/cx1xJH7c73FEGFfSdPjLYbbVi6U+pQWG44NNXaU11SeDxerYdeG&#10;vMqtU/OtPB3XvCjOj67QevIxfH+BCDSEt/jfvTVxvlot4fVNPEG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OfpLBAAAA3QAAAA8AAAAAAAAAAAAAAAAAmAIAAGRycy9kb3du&#10;cmV2LnhtbFBLBQYAAAAABAAEAPUAAACGAwAAAAA=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1069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70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mL8QA&#10;AADdAAAADwAAAGRycy9kb3ducmV2LnhtbERPTWvCQBC9F/wPyxS81U1VTE1dRRRBsAaaevE2ZKdJ&#10;MDsbsqtGf71bEHqbx/uc2aIztbhQ6yrLCt4HEQji3OqKCwWHn83bBwjnkTXWlknBjRws5r2XGSba&#10;XvmbLpkvRAhhl6CC0vsmkdLlJRl0A9sQB+7XtgZ9gG0hdYvXEG5qOYyiiTRYcWgosaFVSfkpOxsF&#10;x2zs03022sbTNX+dzC69u2OqVP+1W36C8NT5f/HTvdVhfhTH8Pd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8Zi/EAAAA3QAAAA8AAAAAAAAAAAAAAAAAmAIAAGRycy9k&#10;b3ducmV2LnhtbFBLBQYAAAAABAAEAPUAAACJAwAAAAA=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1052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68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08N8MA&#10;AADdAAAADwAAAGRycy9kb3ducmV2LnhtbERPS2sCMRC+C/0PYQreNGsPPlajSEHw4qFbxfY2JOPu&#10;4may3aRu+u9NQfA2H99zVptoG3GjzteOFUzGGQhi7UzNpYLj5240B+EDssHGMSn4Iw+b9ctghblx&#10;PX/QrQilSCHsc1RQhdDmUnpdkUU/di1x4i6usxgS7EppOuxTuG3kW5ZNpcWaU0OFLb1XpK/Fr1Vw&#10;nrSH72j2B13oUsaf0+6r7xulhq9xuwQRKIan+OHemzQ/my3g/5t0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08N8MAAADdAAAADwAAAAAAAAAAAAAAAACYAgAAZHJzL2Rv&#10;d25yZXYueG1sUEsFBgAAAAAEAAQA9QAAAIgDAAAAAA==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1067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ljcUA&#10;AADdAAAADwAAAGRycy9kb3ducmV2LnhtbESPQW/CMAyF75P4D5GRdhspO0yoIyCEhMSFAx3T2M1K&#10;TFvROF0TaPbv58Mkbrbe83ufl+vsO3WnIbaBDcxnBShiG1zLtYHTx+5lASomZIddYDLwSxHWq8nT&#10;EksXRj7SvUq1khCOJRpoUupLraNtyGOchZ5YtEsYPCZZh1q7AUcJ951+LYo37bFlaWiwp21D9lrd&#10;vIGveX/4zm5/sJWtdf753J3HsTPmeZo376AS5fQw/1/vneAXC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uWNxQAAAN0AAAAPAAAAAAAAAAAAAAAAAJgCAABkcnMv&#10;ZG93bnJldi54bWxQSwUGAAAAAAQABAD1AAAAigMAAAAA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1066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AFsIA&#10;AADdAAAADwAAAGRycy9kb3ducmV2LnhtbERPTWvCQBC9C/6HZYTezCYeiqSuUgTBi4dGS/U27E6T&#10;0OxszK5m++9dodDbPN7nrDbRduJOg28dKyiyHASxdqblWsHpuJsvQfiAbLBzTAp+ycNmPZ2ssDRu&#10;5A+6V6EWKYR9iQqaEPpSSq8bsugz1xMn7tsNFkOCQy3NgGMKt51c5PmrtNhyamiwp21D+qe6WQVf&#10;RX+4RLM/6ErXMl4/d+dx7JR6mcX3NxCBYvgX/7n3Js3PlwU8v0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kAWwgAAAN0AAAAPAAAAAAAAAAAAAAAAAJgCAABkcnMvZG93&#10;bnJldi54bWxQSwUGAAAAAAQABAD1AAAAhwMAAAAA&#10;" path="m111,274r2,2l111,274xe" fillcolor="#76ae99" stroked="f">
                    <v:path arrowok="t" o:connecttype="custom" o:connectlocs="111,274;113,276;111,274" o:connectangles="0,0,0"/>
                  </v:shape>
                  <v:shape id="Freeform 1065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eYcEA&#10;AADdAAAADwAAAGRycy9kb3ducmV2LnhtbERPTYvCMBC9L/gfwgje1lQPi1SjiCB48bB1l9XbkIxt&#10;sZnUJtr4782C4G0e73MWq2gbcafO144VTMYZCGLtTM2lgp/D9nMGwgdkg41jUvAgD6vl4GOBuXE9&#10;f9O9CKVIIexzVFCF0OZSel2RRT92LXHizq6zGBLsSmk67FO4beQ0y76kxZpTQ4UtbSrSl+JmFfxN&#10;2v0pmt1eF7qU8fq7PfZ9o9RoGNdzEIFieItf7p1J87PZFP6/S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M3mHBAAAA3QAAAA8AAAAAAAAAAAAAAAAAmAIAAGRycy9kb3du&#10;cmV2LnhtbFBLBQYAAAAABAAEAPUAAACGAwAAAAA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1064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7+sIA&#10;AADdAAAADwAAAGRycy9kb3ducmV2LnhtbERPTYvCMBC9L/gfwgje1tQVRLpGWQTBiweri3obktm2&#10;bDOpTdbGf28EYW/zeJ+zWEXbiBt1vnasYDLOQBBrZ2ouFRwPm/c5CB+QDTaOScGdPKyWg7cF5sb1&#10;vKdbEUqRQtjnqKAKoc2l9Loii37sWuLE/bjOYkiwK6XpsE/htpEfWTaTFmtODRW2tK5I/xZ/VsFp&#10;0u4u0Wx3utCljNfvzbnvG6VGw/j1CSJQDP/il3tr0vxsPoX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Hv6wgAAAN0AAAAPAAAAAAAAAAAAAAAAAJgCAABkcnMvZG93&#10;bnJldi54bWxQSwUGAAAAAAQABAD1AAAAhwMAAAAA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1063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jjsIA&#10;AADdAAAADwAAAGRycy9kb3ducmV2LnhtbERPTYvCMBC9L/gfwgje1tRFRLpGWQTBiweri3obktm2&#10;bDOpTdbGf28EYW/zeJ+zWEXbiBt1vnasYDLOQBBrZ2ouFRwPm/c5CB+QDTaOScGdPKyWg7cF5sb1&#10;vKdbEUqRQtjnqKAKoc2l9Loii37sWuLE/bjOYkiwK6XpsE/htpEfWTaTFmtODRW2tK5I/xZ/VsFp&#10;0u4u0Wx3utCljNfvzbnvG6VGw/j1CSJQDP/il3tr0vxsPoX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eOOwgAAAN0AAAAPAAAAAAAAAAAAAAAAAJgCAABkcnMvZG93&#10;bnJldi54bWxQSwUGAAAAAAQABAD1AAAAhwMAAAAA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1062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GFcIA&#10;AADdAAAADwAAAGRycy9kb3ducmV2LnhtbERPTYvCMBC9L/gfwgje1tQFRbpGWQTBiweri3obktm2&#10;bDOpTdbGf28EYW/zeJ+zWEXbiBt1vnasYDLOQBBrZ2ouFRwPm/c5CB+QDTaOScGdPKyWg7cF5sb1&#10;vKdbEUqRQtjnqKAKoc2l9Loii37sWuLE/bjOYkiwK6XpsE/htpEfWTaTFmtODRW2tK5I/xZ/VsFp&#10;0u4u0Wx3utCljNfvzbnvG6VGw/j1CSJQDP/il3tr0vxsPoX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UYVwgAAAN0AAAAPAAAAAAAAAAAAAAAAAJgCAABkcnMvZG93&#10;bnJldi54bWxQSwUGAAAAAAQABAD1AAAAhwMAAAAA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1061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YYsEA&#10;AADdAAAADwAAAGRycy9kb3ducmV2LnhtbERPTYvCMBC9C/6HMII3TfUgUo2yLAhePGx1Wb0NyWxb&#10;tpnUJmvjvzeC4G0e73PW22gbcaPO144VzKYZCGLtTM2lgtNxN1mC8AHZYOOYFNzJw3YzHKwxN67n&#10;L7oVoRQphH2OCqoQ2lxKryuy6KeuJU7cr+sshgS7UpoO+xRuGznPsoW0WHNqqLClz4r0X/FvFfzM&#10;2sMlmv1BF7qU8fq9O/d9o9R4FD9WIALF8Ba/3HuT5mfLBTy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32GLBAAAA3QAAAA8AAAAAAAAAAAAAAAAAmAIAAGRycy9kb3du&#10;cmV2LnhtbFBLBQYAAAAABAAEAPUAAACGAwAAAAA=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1060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9+cIA&#10;AADdAAAADwAAAGRycy9kb3ducmV2LnhtbERPTYvCMBC9L/gfwgje1tQ9qHSNsgiCFw9WF/U2JLNt&#10;2WZSm6yN/94Iwt7m8T5nsYq2ETfqfO1YwWScgSDWztRcKjgeNu9zED4gG2wck4I7eVgtB28LzI3r&#10;eU+3IpQihbDPUUEVQptL6XVFFv3YtcSJ+3GdxZBgV0rTYZ/CbSM/smwqLdacGipsaV2R/i3+rILT&#10;pN1dotnudKFLGa/fm3PfN0qNhvHrE0SgGP7FL/fWpPnZfAbPb9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335wgAAAN0AAAAPAAAAAAAAAAAAAAAAAJgCAABkcnMvZG93&#10;bnJldi54bWxQSwUGAAAAAAQABAD1AAAAhwMAAAAA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1059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pi8UA&#10;AADdAAAADwAAAGRycy9kb3ducmV2LnhtbESPQW/CMAyF75P4D5GRdhspO0yoIyCEhMSFAx3T2M1K&#10;TFvROF0TaPbv58Mkbrbe83ufl+vsO3WnIbaBDcxnBShiG1zLtYHTx+5lASomZIddYDLwSxHWq8nT&#10;EksXRj7SvUq1khCOJRpoUupLraNtyGOchZ5YtEsYPCZZh1q7AUcJ951+LYo37bFlaWiwp21D9lrd&#10;vIGveX/4zm5/sJWtdf753J3HsTPmeZo376AS5fQw/1/vneAXC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OmLxQAAAN0AAAAPAAAAAAAAAAAAAAAAAJgCAABkcnMv&#10;ZG93bnJldi54bWxQSwUGAAAAAAQABAD1AAAAigMAAAAA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1058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MEMIA&#10;AADdAAAADwAAAGRycy9kb3ducmV2LnhtbERPTYvCMBC9L/gfwgje1tQ9iNs1yiIIXjxYXdTbkMy2&#10;ZZtJbbI2/nsjCN7m8T5nvoy2EVfqfO1YwWScgSDWztRcKjjs1+8zED4gG2wck4IbeVguBm9zzI3r&#10;eUfXIpQihbDPUUEVQptL6XVFFv3YtcSJ+3WdxZBgV0rTYZ/CbSM/smwqLdacGipsaVWR/iv+rYLj&#10;pN2eo9lsdaFLGS8/61PfN0qNhvH7C0SgGF7ip3tj0vxs9gmPb9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EwQwgAAAN0AAAAPAAAAAAAAAAAAAAAAAJgCAABkcnMvZG93&#10;bnJldi54bWxQSwUGAAAAAAQABAD1AAAAhwMAAAAA&#10;" path="m145,126r,xe" fillcolor="#76ae99" stroked="f">
                    <v:path arrowok="t" o:connecttype="custom" o:connectlocs="145,126;145,126" o:connectangles="0,0"/>
                  </v:shape>
                  <v:shape id="Freeform 1057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zUMYA&#10;AADdAAAADwAAAGRycy9kb3ducmV2LnhtbESPQW/CMAyF75P2HyJP4jZSOExbISA0CYkLh3WbgJuV&#10;mLaicbom0PDv58Ok3Wy95/c+L9fZd+pGQ2wDG5hNC1DENriWawNfn9vnV1AxITvsApOBO0VYrx4f&#10;lli6MPIH3apUKwnhWKKBJqW+1DrahjzGaeiJRTuHwWOSdai1G3CUcN/peVG8aI8tS0ODPb03ZC/V&#10;1Rs4zPr9Kbvd3la21vnne3scx86YyVPeLEAlyunf/He9c4JfvAm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zUMYAAADdAAAADwAAAAAAAAAAAAAAAACYAgAAZHJz&#10;L2Rvd25yZXYueG1sUEsFBgAAAAAEAAQA9QAAAIsDAAAAAA=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1056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Wy8MA&#10;AADdAAAADwAAAGRycy9kb3ducmV2LnhtbERPPWvDMBDdC/kP4gLZGtkZQutENiEQyJKhbkub7ZAu&#10;tol1ciw1Vv99VSh0u8f7vG0VbS/uNPrOsYJ8mYEg1s503Ch4ez08PoHwAdlg75gUfJOHqpw9bLEw&#10;buIXutehESmEfYEK2hCGQkqvW7Lol24gTtzFjRZDgmMjzYhTCre9XGXZWlrsODW0ONC+JX2tv6yC&#10;j3w4naM5nnStGxlv74fPaeqVWszjbgMiUAz/4j/30aT52XMO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fWy8MAAADdAAAADwAAAAAAAAAAAAAAAACYAgAAZHJzL2Rv&#10;d25yZXYueG1sUEsFBgAAAAAEAAQA9QAAAIgDAAAAAA=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1055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IvMMA&#10;AADdAAAADwAAAGRycy9kb3ducmV2LnhtbERPTWsCMRC9F/ofwhR662b1UOxqFCkIXjy4WmxvQzLu&#10;Lm4m20104783guBtHu9zZotoW3Gh3jeOFYyyHASxdqbhSsF+t/qYgPAB2WDrmBRcycNi/voyw8K4&#10;gbd0KUMlUgj7AhXUIXSFlF7XZNFnriNO3NH1FkOCfSVNj0MKt60c5/mntNhwaqixo++a9Kk8WwWH&#10;Ubf5i2a90aWuZPz/Wf0OQ6vU+1tcTkEEiuEpfrjXJs3Pv8Z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VIvMMAAADdAAAADwAAAAAAAAAAAAAAAACYAgAAZHJzL2Rv&#10;d25yZXYueG1sUEsFBgAAAAAEAAQA9QAAAIgDAAAAAA==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1054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tJ8MA&#10;AADdAAAADwAAAGRycy9kb3ducmV2LnhtbERPTWsCMRC9C/0PYQreNGsF0dUoUhC8eOhWsb0Nybi7&#10;uJlsN6mb/ntTELzN433OahNtI27U+dqxgsk4A0Gsnam5VHD83I3mIHxANtg4JgV/5GGzfhmsMDeu&#10;5w+6FaEUKYR9jgqqENpcSq8rsujHriVO3MV1FkOCXSlNh30Kt418y7KZtFhzaqiwpfeK9LX4tQrO&#10;k/bwHc3+oAtdyvhz2n31faPU8DVulyACxfAUP9x7k+Zniyn8f5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ntJ8MAAADdAAAADwAAAAAAAAAAAAAAAACYAgAAZHJzL2Rv&#10;d25yZXYueG1sUEsFBgAAAAAEAAQA9QAAAIgDAAAAAA==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1053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1U8MA&#10;AADdAAAADwAAAGRycy9kb3ducmV2LnhtbERPTWsCMRC9C/0PYQreNGsR0dUoUhC8eOhWsb0Nybi7&#10;uJlsN6mb/ntTELzN433OahNtI27U+dqxgsk4A0Gsnam5VHD83I3mIHxANtg4JgV/5GGzfhmsMDeu&#10;5w+6FaEUKYR9jgqqENpcSq8rsujHriVO3MV1FkOCXSlNh30Kt418y7KZtFhzaqiwpfeK9LX4tQrO&#10;k/bwHc3+oAtdyvhz2n31faPU8DVulyACxfAUP9x7k+Zniyn8f5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B1U8MAAADdAAAADwAAAAAAAAAAAAAAAACYAgAAZHJzL2Rv&#10;d25yZXYueG1sUEsFBgAAAAAEAAQA9QAAAIgDAAAAAA==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11" wp14:editId="16247C9A">
                <wp:extent cx="191135" cy="191135"/>
                <wp:effectExtent l="5715" t="5715" r="3175" b="3175"/>
                <wp:docPr id="103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035" name="Group 1049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1036" name="Freeform 1050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47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1038" name="Freeform 1048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1040" name="Freeform 10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17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1048" name="Freeform 103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3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3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3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3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3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3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3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3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2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2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2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2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2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2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2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2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2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1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1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15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1070" name="Freeform 1016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0AC1FF" id="Group 1014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">
                <v:group id="Group 1049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50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e0sQA&#10;AADdAAAADwAAAGRycy9kb3ducmV2LnhtbERPTWvCQBC9F/wPywi91Y0WY4muooVK6aGiFbwO2WkS&#10;mp0Nu6Om/vpuodDbPN7nLFa9a9WFQmw8GxiPMlDEpbcNVwaOHy8PT6CiIFtsPZOBb4qwWg7uFlhY&#10;f+U9XQ5SqRTCsUADtUhXaB3LmhzGke+IE/fpg0NJMFTaBrymcNfqSZbl2mHDqaHGjp5rKr8OZ2fg&#10;tD1udptpyOPkzctWZu8xv52NuR/26zkooV7+xX/uV5vmZ485/H6TT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HtLEAAAA3QAAAA8AAAAAAAAAAAAAAAAAmAIAAGRycy9k&#10;b3ducmV2LnhtbFBLBQYAAAAABAAEAPUAAACJAwAAAAA=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1047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48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feMgA&#10;AADdAAAADwAAAGRycy9kb3ducmV2LnhtbESPS2/CMBCE70j8B2uRegOnDyEUMChUqtoeeigPwXEV&#10;L3FovI5iF9L++u6hErddzezMt4tV7xt1oS7WgQ3cTzJQxGWwNVcGdtuX8QxUTMgWm8Bk4IcirJbD&#10;wQJzG678SZdNqpSEcMzRgEupzbWOpSOPcRJaYtFOofOYZO0qbTu8Srhv9EOWTbXHmqXBYUvPjsqv&#10;zbc38FqS/9i/H9uicE11+H1an6d6bczdqC/moBL16Wb+v36zgp89Cq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8J94yAAAAN0AAAAPAAAAAAAAAAAAAAAAAJgCAABk&#10;cnMvZG93bnJldi54bWxQSwUGAAAAAAQABAD1AAAAjQMAAAAA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1039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46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cnMUA&#10;AADdAAAADwAAAGRycy9kb3ducmV2LnhtbESPS2vDMBCE74X+B7GF3hqpJS+cKCGEFnrNg0Bui7Wx&#10;nVorY8mO21/fPQRy22VmZ75drgdfq57aWAW28D4yoIjz4CouLBwPX29zUDEhO6wDk4VfirBePT8t&#10;MXPhxjvq96lQEsIxQwtlSk2mdcxL8hhHoSEW7RJaj0nWttCuxZuE+1p/GDPVHiuWhhIb2paU/+w7&#10;b2Hyd+qmn+dr3x1mBovj2AyYjLWvL8NmASrRkB7m+/W3E3wzFn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RycxQAAAN0AAAAPAAAAAAAAAAAAAAAAAJgCAABkcnMv&#10;ZG93bnJldi54bWxQSwUGAAAAAAQABAD1AAAAigMAAAAA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1045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5B8EA&#10;AADdAAAADwAAAGRycy9kb3ducmV2LnhtbERPS4vCMBC+C/sfwgh700RRV6pRFtkFrz4Q9jY0Y1tt&#10;JqVJa9dfbwTB23x8z1muO1uKlmpfONYwGioQxKkzBWcajoffwRyED8gGS8ek4Z88rFcfvSUmxt14&#10;R+0+ZCKGsE9QQx5ClUjp05ws+qGriCN3drXFEGGdSVPjLYbbUo6VmkmLBceGHCva5JRe943VML2f&#10;mtnP36VtDl8Ks+NEdRiU1p/97nsBIlAX3uKXe2vifDUZwf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1uQfBAAAA3QAAAA8AAAAAAAAAAAAAAAAAmAIAAGRycy9kb3du&#10;cmV2LnhtbFBLBQYAAAAABAAEAPUAAACGAwAAAAA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1044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ncMIA&#10;AADdAAAADwAAAGRycy9kb3ducmV2LnhtbERPTWvCQBC9F/wPywi91V2DtRKzCSIt9FoVobchOybR&#10;7GzIbmLaX98tFHqbx/ucrJhsK0bqfeNYw3KhQBCXzjRcaTgd3542IHxANtg6Jg1f5KHIZw8Zpsbd&#10;+YPGQ6hEDGGfooY6hC6V0pc1WfQL1xFH7uJ6iyHCvpKmx3sMt61MlFpLiw3Hhho72tdU3g6D1fD8&#10;fR7Wr5/XcTi+KKxOKzVhUFo/zqfdFkSgKfyL/9zvJs5Xqw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ydwwgAAAN0AAAAPAAAAAAAAAAAAAAAAAJgCAABkcnMvZG93&#10;bnJldi54bWxQSwUGAAAAAAQABAD1AAAAhwMAAAAA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1043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C68IA&#10;AADdAAAADwAAAGRycy9kb3ducmV2LnhtbERPS4vCMBC+C/sfwix402TXxy7VKMui4NUHC3sbmrGt&#10;NpPSpLX6640geJuP7znzZWdL0VLtC8caPoYKBHHqTMGZhsN+PfgG4QOywdIxabiSh+XirTfHxLgL&#10;b6ndhUzEEPYJashDqBIpfZqTRT90FXHkjq62GCKsM2lqvMRwW8pPpabSYsGxIceKfnNKz7vGapjc&#10;/prp6v/UNvsvhdlhrDoMSuv+e/czAxGoCy/x070xcb4aj+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4LrwgAAAN0AAAAPAAAAAAAAAAAAAAAAAJgCAABkcnMvZG93&#10;bnJldi54bWxQSwUGAAAAAAQABAD1AAAAhwMAAAAA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1042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an8EA&#10;AADdAAAADwAAAGRycy9kb3ducmV2LnhtbERPTYvCMBC9C/6HMII3TVyqK9UosijsdVUWvA3N2Fab&#10;SWnSWvfXb4SFvc3jfc5629tKdNT40rGG2VSBIM6cKTnXcD4dJksQPiAbrByThid52G6GgzWmxj34&#10;i7pjyEUMYZ+ihiKEOpXSZwVZ9FNXE0fu6hqLIcIml6bBRwy3lXxTaiEtlhwbCqzpo6DsfmythvnP&#10;d7vYX25de3pXmJ8T1WNQWo9H/W4FIlAf/sV/7k8T56skgdc38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Gp/BAAAA3QAAAA8AAAAAAAAAAAAAAAAAmAIAAGRycy9kb3du&#10;cmV2LnhtbFBLBQYAAAAABAAEAPUAAACGAwAAAAA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1041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/BMEA&#10;AADdAAAADwAAAGRycy9kb3ducmV2LnhtbERPS4vCMBC+C/sfwix402TFx1KNsiwKXn0geBua2bZu&#10;MylNWqu/3giCt/n4nrNYdbYULdW+cKzha6hAEKfOFJxpOB42g28QPiAbLB2Thht5WC0/egtMjLvy&#10;jtp9yEQMYZ+ghjyEKpHSpzlZ9ENXEUfuz9UWQ4R1Jk2N1xhuSzlSaiotFhwbcqzoN6f0f99YDZP7&#10;qZmuz5e2OcwUZsex6jAorfuf3c8cRKAuvMUv99bE+Wo8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OvwTBAAAA3QAAAA8AAAAAAAAAAAAAAAAAmAIAAGRycy9kb3du&#10;cmV2LnhtbFBLBQYAAAAABAAEAPUAAACGAwAAAAA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1040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hc8IA&#10;AADdAAAADwAAAGRycy9kb3ducmV2LnhtbERPTWvCQBC9F/wPywi91V2LRomuIqUFr9UgeBuyYxLN&#10;zobsJqb++q5Q6G0e73PW28HWoqfWV441TCcKBHHuTMWFhuz49bYE4QOywdoxafghD9vN6GWNqXF3&#10;/qb+EAoRQ9inqKEMoUml9HlJFv3ENcSRu7jWYoiwLaRp8R7DbS3flUqkxYpjQ4kNfZSU3w6d1TB/&#10;nLrk83ztu+NCYZHN1IBBaf06HnYrEIGG8C/+c+9NnK9mCTy/i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CFzwgAAAN0AAAAPAAAAAAAAAAAAAAAAAJgCAABkcnMvZG93&#10;bnJldi54bWxQSwUGAAAAAAQABAD1AAAAhwMAAAAA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1017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38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eCccA&#10;AADdAAAADwAAAGRycy9kb3ducmV2LnhtbESPW0vDQBCF3wX/wzJCX8TuWkQk7baIYAl4gdZKX4fs&#10;NJdmZ0N2m8R/7zwIvs1wzpzzzWoz+VYN1Mc6sIX7uQFFXARXc2nh8PV69wQqJmSHbWCy8EMRNuvr&#10;qxVmLoy8o2GfSiUhHDO0UKXUZVrHoiKPcR46YtFOofeYZO1L7XocJdy3emHMo/ZYszRU2NFLRcV5&#10;f/EWtu8f+efxfHgbxrbpTt+3DZq8sXZ2Mz0vQSWa0r/57zp3gm8e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KngnHAAAA3QAAAA8AAAAAAAAAAAAAAAAAmAIAAGRy&#10;cy9kb3ducmV2LnhtbFBLBQYAAAAABAAEAPUAAACMAwAAAAA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1037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7ksUA&#10;AADdAAAADwAAAGRycy9kb3ducmV2LnhtbERP22oCMRB9L/QfwhT6UjRpKcWuRhGhZaEqaBVfh824&#10;FzeTZZPurn9vCoW+zeFcZ7YYbC06an3pWMPzWIEgzpwpOddw+P4YTUD4gGywdkwaruRhMb+/m2Fi&#10;XM876vYhFzGEfYIaihCaREqfFWTRj11DHLmzay2GCNtcmhb7GG5r+aLUm7RYcmwosKFVQdll/2M1&#10;fK436fZ0OXx1fV015+NThSqttH58GJZTEIGG8C/+c6cmzlev7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juSxQAAAN0AAAAPAAAAAAAAAAAAAAAAAJgCAABkcnMv&#10;ZG93bnJldi54bWxQSwUGAAAAAAQABAD1AAAAigMAAAAA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1036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E0scA&#10;AADdAAAADwAAAGRycy9kb3ducmV2LnhtbESPW0vDQBCF3wX/wzJCX8TuWlAk7baIYAl4gdZKX4fs&#10;NJdmZ0N2m8R/7zwIvs1wzpzzzWoz+VYN1Mc6sIX7uQFFXARXc2nh8PV69wQqJmSHbWCy8EMRNuvr&#10;qxVmLoy8o2GfSiUhHDO0UKXUZVrHoiKPcR46YtFOofeYZO1L7XocJdy3emHMo/ZYszRU2NFLRcV5&#10;f/EWtu8f+efxfHgbxrbpTt+3DZq8sXZ2Mz0vQSWa0r/57zp3gm8e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lBNLHAAAA3QAAAA8AAAAAAAAAAAAAAAAAmAIAAGRy&#10;cy9kb3ducmV2LnhtbFBLBQYAAAAABAAEAPUAAACMAwAAAAA=&#10;" path="m64,171r-1,l65,171r-1,xe" fillcolor="#95a9cb" stroked="f">
                    <v:path arrowok="t" o:connecttype="custom" o:connectlocs="64,282;63,282;65,282;64,282" o:connectangles="0,0,0,0"/>
                  </v:shape>
                  <v:shape id="Freeform 1035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hScQA&#10;AADdAAAADwAAAGRycy9kb3ducmV2LnhtbERPyWrDMBC9F/oPYgq9hERKoSU4UUIpJBi6QDZyHayJ&#10;l1gjY6m28/dRIdDbPN46i9Vga9FR60vHGqYTBYI4c6bkXMNhvx7PQPiAbLB2TBqu5GG1fHxYYGJc&#10;z1vqdiEXMYR9ghqKEJpESp8VZNFPXEMcubNrLYYI21yaFvsYbmv5otSbtFhybCiwoY+Cssvu12rY&#10;fH2nP6fL4bPr66o5H0cVqrTS+vlpeJ+DCDSEf/HdnZo4X71O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oUnEAAAA3QAAAA8AAAAAAAAAAAAAAAAAmAIAAGRycy9k&#10;b3ducmV2LnhtbFBLBQYAAAAABAAEAPUAAACJAwAAAAA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1034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/PsQA&#10;AADdAAAADwAAAGRycy9kb3ducmV2LnhtbERP22oCMRB9L/QfwhT6IppUqMhqlFJoWWgVvOHrsBn3&#10;4maybNLd7d83gtC3OZzrLNeDrUVHrS8da3iZKBDEmTMl5xqOh4/xHIQPyAZrx6ThlzysV48PS0yM&#10;63lH3T7kIoawT1BDEUKTSOmzgiz6iWuII3dxrcUQYZtL02Ifw20tp0rNpMWSY0OBDb0XlF33P1bD&#10;5/cm3Z6vx6+ur6vmchpVqNJK6+en4W0BItAQ/sV3d2rifPU6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7Pz7EAAAA3QAAAA8AAAAAAAAAAAAAAAAAmAIAAGRycy9k&#10;b3ducmV2LnhtbFBLBQYAAAAABAAEAPUAAACJAwAAAAA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1033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apcUA&#10;AADdAAAADwAAAGRycy9kb3ducmV2LnhtbERP22oCMRB9L/QfwhT6UjRpS6WsRhGhZaEqaBVfh824&#10;FzeTZZPurn9vCoW+zeFcZ7YYbC06an3pWMPzWIEgzpwpOddw+P4YvYPwAdlg7Zg0XMnDYn5/N8PE&#10;uJ531O1DLmII+wQ1FCE0iZQ+K8iiH7uGOHJn11oMEba5NC32MdzW8kWpibRYcmwosKFVQdll/2M1&#10;fK436fZ0OXx1fV015+NThSqttH58GJZTEIGG8C/+c6cmzldvr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5qlxQAAAN0AAAAPAAAAAAAAAAAAAAAAAJgCAABkcnMv&#10;ZG93bnJldi54bWxQSwUGAAAAAAQABAD1AAAAigMAAAAA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1032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C0cUA&#10;AADdAAAADwAAAGRycy9kb3ducmV2LnhtbERP22oCMRB9L/QfwhT6UjRpaaWsRhGhZaEqaBVfh824&#10;FzeTZZPurn9vCoW+zeFcZ7YYbC06an3pWMPzWIEgzpwpOddw+P4YvYPwAdlg7Zg0XMnDYn5/N8PE&#10;uJ531O1DLmII+wQ1FCE0iZQ+K8iiH7uGOHJn11oMEba5NC32MdzW8kWpibRYcmwosKFVQdll/2M1&#10;fK436fZ0OXx1fV015+NThSqttH58GJZTEIGG8C/+c6cmzldvr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LRxQAAAN0AAAAPAAAAAAAAAAAAAAAAAJgCAABkcnMv&#10;ZG93bnJldi54bWxQSwUGAAAAAAQABAD1AAAAigMAAAAA&#10;" path="m80,143r-1,l81,143r-1,xe" fillcolor="#95a9cb" stroked="f">
                    <v:path arrowok="t" o:connecttype="custom" o:connectlocs="80,254;79,254;81,254;80,254" o:connectangles="0,0,0,0"/>
                  </v:shape>
                  <v:shape id="Freeform 1031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nSsQA&#10;AADdAAAADwAAAGRycy9kb3ducmV2LnhtbERP22oCMRB9L/QfwhT6UjRpQZHVKKXQstAqeMPXYTPu&#10;xc1k2aS7698bodC3OZzrLFaDrUVHrS8da3gdKxDEmTMl5xoO+8/RDIQPyAZrx6ThSh5Wy8eHBSbG&#10;9bylbhdyEUPYJ6ihCKFJpPRZQRb92DXEkTu71mKIsM2labGP4baWb0pNpcWSY0OBDX0UlF12v1bD&#10;18863Zwuh++ur6vmfHypUKWV1s9Pw/scRKAh/Iv/3KmJ89VkA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Sp0rEAAAA3QAAAA8AAAAAAAAAAAAAAAAAmAIAAGRycy9k&#10;b3ducmV2LnhtbFBLBQYAAAAABAAEAPUAAACJAwAAAAA=&#10;" path="m88,127r-1,l88,127xe" fillcolor="#95a9cb" stroked="f">
                    <v:path arrowok="t" o:connecttype="custom" o:connectlocs="88,238;87,238;88,238;88,238" o:connectangles="0,0,0,0"/>
                  </v:shape>
                  <v:shape id="Freeform 1030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5PcQA&#10;AADdAAAADwAAAGRycy9kb3ducmV2LnhtbERPyWrDMBC9F/oPYgq5hERKoSE4UUIppBi6QDZyHayJ&#10;l1gjYym2+/dVIdDbPN46q81ga9FR60vHGmZTBYI4c6bkXMPxsJ0sQPiAbLB2TBp+yMNm/fiwwsS4&#10;nnfU7UMuYgj7BDUUITSJlD4ryKKfuoY4chfXWgwRtrk0LfYx3NbyWam5tFhybCiwobeCsuv+ZjW8&#10;f36l3+fr8aPr66q5nMYVqrTSevQ0vC5BBBrCv/juTk2cr17m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AOT3EAAAA3QAAAA8AAAAAAAAAAAAAAAAAmAIAAGRycy9k&#10;b3ducmV2LnhtbFBLBQYAAAAABAAEAPUAAACJAwAAAAA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1029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cpsUA&#10;AADdAAAADwAAAGRycy9kb3ducmV2LnhtbERP22oCMRB9L/QfwhT6UjRpobWsRhGhZaEqaBVfh824&#10;FzeTZZPurn9vCoW+zeFcZ7YYbC06an3pWMPzWIEgzpwpOddw+P4YvYPwAdlg7Zg0XMnDYn5/N8PE&#10;uJ531O1DLmII+wQ1FCE0iZQ+K8iiH7uGOHJn11oMEba5NC32MdzW8kWpN2mx5NhQYEOrgrLL/sdq&#10;+Fxv0u3pcvjq+rpqzsenClVaaf34MCynIAIN4V/8505NnK9eJ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JymxQAAAN0AAAAPAAAAAAAAAAAAAAAAAJgCAABkcnMv&#10;ZG93bnJldi54bWxQSwUGAAAAAAQABAD1AAAAigMAAAAA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1028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I1McA&#10;AADdAAAADwAAAGRycy9kb3ducmV2LnhtbESPW0vDQBCF3wX/wzJCX8TuWlAk7baIYAl4gdZKX4fs&#10;NJdmZ0N2m8R/7zwIvs1wzpzzzWoz+VYN1Mc6sIX7uQFFXARXc2nh8PV69wQqJmSHbWCy8EMRNuvr&#10;qxVmLoy8o2GfSiUhHDO0UKXUZVrHoiKPcR46YtFOofeYZO1L7XocJdy3emHMo/ZYszRU2NFLRcV5&#10;f/EWtu8f+efxfHgbxrbpTt+3DZq8sXZ2Mz0vQSWa0r/57zp3gm8e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TCNTHAAAA3QAAAA8AAAAAAAAAAAAAAAAAmAIAAGRy&#10;cy9kb3ducmV2LnhtbFBLBQYAAAAABAAEAPUAAACMAwAAAAA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1027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+tT8UA&#10;AADdAAAADwAAAGRycy9kb3ducmV2LnhtbERP22oCMRB9L/QfwhT6UjRpocWuRhGhZaEqaBVfh824&#10;FzeTZZPurn9vCoW+zeFcZ7YYbC06an3pWMPzWIEgzpwpOddw+P4YTUD4gGywdkwaruRhMb+/m2Fi&#10;XM876vYhFzGEfYIaihCaREqfFWTRj11DHLmzay2GCNtcmhb7GG5r+aLUm7RYcmwosKFVQdll/2M1&#10;fK436fZ0OXx1fV015+NThSqttH58GJZTEIGG8C/+c6cmzlev7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61PxQAAAN0AAAAPAAAAAAAAAAAAAAAAAJgCAABkcnMv&#10;ZG93bnJldi54bWxQSwUGAAAAAAQABAD1AAAAigMAAAAA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1026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Ob8cA&#10;AADdAAAADwAAAGRycy9kb3ducmV2LnhtbESPS2vDMBCE74X8B7GBXkojtYdQ3CghBBIMfUCTlF4X&#10;a+NHrJWxVNv9991DobddZnbm29Vm8q0aqI91YAsPCwOKuAiu5tLC+bS/fwIVE7LDNjBZ+KEIm/Xs&#10;ZoWZCyN/0HBMpZIQjhlaqFLqMq1jUZHHuAgdsWiX0HtMsvaldj2OEu5b/WjMUnusWRoq7GhXUXE9&#10;fnsLh9e3/P3ren4ZxrbpLp93DZq8sfZ2Pm2fQSWa0r/57zp3gm+W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Jzm/HAAAA3QAAAA8AAAAAAAAAAAAAAAAAmAIAAGRy&#10;cy9kb3ducmV2LnhtbFBLBQYAAAAABAAEAPUAAACMAwAAAAA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1025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r9MQA&#10;AADdAAAADwAAAGRycy9kb3ducmV2LnhtbERPS2sCMRC+F/wPYYReSk3sQWRrFBGUhdaC1uJ12Iz7&#10;cDNZNnF3/fdNoeBtPr7nLFaDrUVHrS8da5hOFAjizJmScw2n7+3rHIQPyAZrx6ThTh5Wy9HTAhPj&#10;ej5Qdwy5iCHsE9RQhNAkUvqsIIt+4hriyF1cazFE2ObStNjHcFvLN6Vm0mLJsaHAhjYFZdfjzWrY&#10;fe7Tr/P19NH1ddVcfl4qVGml9fN4WL+DCDSEh/jfnZo4X82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Fa/TEAAAA3QAAAA8AAAAAAAAAAAAAAAAAmAIAAGRycy9k&#10;b3ducmV2LnhtbFBLBQYAAAAABAAEAPUAAACJAwAAAAA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1024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f1g8QA&#10;AADdAAAADwAAAGRycy9kb3ducmV2LnhtbERPS2sCMRC+F/wPYQQvRZN6kLIaRQTLQm2hPvA6bMZ9&#10;uJksm3R3+++bQsHbfHzPWW0GW4uOWl861vAyUyCIM2dKzjWcT/vpKwgfkA3WjknDD3nYrEdPK0yM&#10;6/mLumPIRQxhn6CGIoQmkdJnBVn0M9cQR+7mWoshwjaXpsU+httazpVaSIslx4YCG9oVlN2P31bD&#10;2+Ej/bzez+9dX1fN7fJcoUorrSfjYbsEEWgID/G/OzVxvlrM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X9YPEAAAA3QAAAA8AAAAAAAAAAAAAAAAAmAIAAGRycy9k&#10;b3ducmV2LnhtbFBLBQYAAAAABAAEAPUAAACJAwAAAAA=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1023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QGMQA&#10;AADdAAAADwAAAGRycy9kb3ducmV2LnhtbERPyWrDMBC9F/oPYgq5hERKCyE4UUIppBi6QDZyHayJ&#10;l1gjYym2+/dVIdDbPN46q81ga9FR60vHGmZTBYI4c6bkXMPxsJ0sQPiAbLB2TBp+yMNm/fiwwsS4&#10;nnfU7UMuYgj7BDUUITSJlD4ryKKfuoY4chfXWgwRtrk0LfYx3NbyWam5tFhybCiwobeCsuv+ZjW8&#10;f36l3+fr8aPr66q5nMYVqrTSevQ0vC5BBBrCv/juTk2cr+Yv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bUBjEAAAA3QAAAA8AAAAAAAAAAAAAAAAAmAIAAGRycy9k&#10;b3ducmV2LnhtbFBLBQYAAAAABAAEAPUAAACJAwAAAAA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1022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IbMQA&#10;AADdAAAADwAAAGRycy9kb3ducmV2LnhtbERPyWrDMBC9F/oPYgq5hERKKSE4UUIppBi6QDZyHayJ&#10;l1gjYym2+/dVIdDbPN46q81ga9FR60vHGmZTBYI4c6bkXMPxsJ0sQPiAbLB2TBp+yMNm/fiwwsS4&#10;nnfU7UMuYgj7BDUUITSJlD4ryKKfuoY4chfXWgwRtrk0LfYx3NbyWam5tFhybCiwobeCsuv+ZjW8&#10;f36l3+fr8aPr66q5nMYVqrTSevQ0vC5BBBrCv/juTk2cr+Yv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yGzEAAAA3QAAAA8AAAAAAAAAAAAAAAAAmAIAAGRycy9k&#10;b3ducmV2LnhtbFBLBQYAAAAABAAEAPUAAACJAwAAAAA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1021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t98QA&#10;AADdAAAADwAAAGRycy9kb3ducmV2LnhtbERPyWrDMBC9F/oPYgq5hERKoSE4UUIppBi6QDZyHayJ&#10;l1gjYym2+/dVIdDbPN46q81ga9FR60vHGmZTBYI4c6bkXMPxsJ0sQPiAbLB2TBp+yMNm/fiwwsS4&#10;nnfU7UMuYgj7BDUUITSJlD4ryKKfuoY4chfXWgwRtrk0LfYx3NbyWam5tFhybCiwobeCsuv+ZjW8&#10;f36l3+fr8aPr66q5nMYVqrTSevQ0vC5BBBrCv/juTk2cr+Yv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+bffEAAAA3QAAAA8AAAAAAAAAAAAAAAAAmAIAAGRycy9k&#10;b3ducmV2LnhtbFBLBQYAAAAABAAEAPUAAACJAwAAAAA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1020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gMQA&#10;AADdAAAADwAAAGRycy9kb3ducmV2LnhtbERPyWrDMBC9B/IPYgK9hEZqDia4UUIptBjSBrKUXgdr&#10;4iXWyFiq7f59VCjkNo+3zno72kb01PnKsYanhQJBnDtTcaHhfHp7XIHwAdlg45g0/JKH7WY6WWNq&#10;3MAH6o+hEDGEfYoayhDaVEqfl2TRL1xLHLmL6yyGCLtCmg6HGG4buVQqkRYrjg0ltvRaUn49/lgN&#10;7x+f2f77et71Q1O3l695jSqrtX6YjS/PIAKN4S7+d2cmzldJAn/fxB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84DEAAAA3QAAAA8AAAAAAAAAAAAAAAAAmAIAAGRycy9k&#10;b3ducmV2LnhtbFBLBQYAAAAABAAEAPUAAACJAwAAAAA=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1019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WG8QA&#10;AADdAAAADwAAAGRycy9kb3ducmV2LnhtbERPS2sCMRC+F/ofwhR6KZq0B5XVKKXQstAq+MLrsBn3&#10;4WaybNLd9d8bodDbfHzPWawGW4uOWl861vA6ViCIM2dKzjUc9p+jGQgfkA3WjknDlTyslo8PC0yM&#10;63lL3S7kIoawT1BDEUKTSOmzgiz6sWuII3d2rcUQYZtL02Ifw20t35SaSIslx4YCG/ooKLvsfq2G&#10;r591ujldDt9dX1fN+fhSoUorrZ+fhvc5iEBD+Bf/uVMT56vJFO7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gVhvEAAAA3QAAAA8AAAAAAAAAAAAAAAAAmAIAAGRycy9k&#10;b3ducmV2LnhtbFBLBQYAAAAABAAEAPUAAACJAwAAAAA=&#10;" path="m128,50r-2,l128,50xe" fillcolor="#95a9cb" stroked="f">
                    <v:path arrowok="t" o:connecttype="custom" o:connectlocs="128,161;126,161;128,161" o:connectangles="0,0,0"/>
                  </v:shape>
                  <v:shape id="Freeform 1018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CaccA&#10;AADdAAAADwAAAGRycy9kb3ducmV2LnhtbESPS2vDMBCE74X8B7GBXkojtYdQ3CghBBIMfUCTlF4X&#10;a+NHrJWxVNv9991DobddZnbm29Vm8q0aqI91YAsPCwOKuAiu5tLC+bS/fwIVE7LDNjBZ+KEIm/Xs&#10;ZoWZCyN/0HBMpZIQjhlaqFLqMq1jUZHHuAgdsWiX0HtMsvaldj2OEu5b/WjMUnusWRoq7GhXUXE9&#10;fnsLh9e3/P3ren4ZxrbpLp93DZq8sfZ2Pm2fQSWa0r/57zp3gm+W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/wmnHAAAA3QAAAA8AAAAAAAAAAAAAAAAAmAIAAGRy&#10;cy9kb3ducmV2LnhtbFBLBQYAAAAABAAEAPUAAACMAwAAAAA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1015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16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rVsUA&#10;AADdAAAADwAAAGRycy9kb3ducmV2LnhtbESPT0/DMAzF70h8h8hI3Fg6/k5l2QSTkBCctnHgaBq3&#10;qWicKvG28u3xAYmbrff83s/L9RQHc6Rc+sQO5rMKDHGTfM+dg4/9y9UCTBFkj0NicvBDBdar87Ml&#10;1j6deEvHnXRGQ7jU6CCIjLW1pQkUsczSSKxam3JE0TV31mc8aXgc7HVV3duIPWtDwJE2gZrv3SE6&#10;+Jy/NXdt+3UYJSzyfiPTze37s3OXF9PTIxihSf7Nf9evXvGrB+XXb3QE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+tWxQAAAN0AAAAPAAAAAAAAAAAAAAAAAJgCAABkcnMv&#10;ZG93bnJldi54bWxQSwUGAAAAAAQABAD1AAAAigMAAAAA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13" wp14:editId="092B8A35">
                <wp:extent cx="191135" cy="191135"/>
                <wp:effectExtent l="1905" t="5715" r="6985" b="3175"/>
                <wp:docPr id="102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027" name="Group 10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028" name="Freeform 10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07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1033" name="Freeform 1008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1FE62C" id="Group 1006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">
                <v:group id="Group 1009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13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9RcUA&#10;AADdAAAADwAAAGRycy9kb3ducmV2LnhtbESPQU/DMAyF70j7D5GRdmPpioRQWTYNxCSulCGupvGa&#10;aonTNenW8evxAYmbrff83ufVZgpenWlIXWQDy0UBiriJtuPWwP5jd/cIKmVkiz4yGbhSgs16drPC&#10;ysYLv9O5zq2SEE4VGnA595XWqXEUMC1iTyzaIQ4Bs6xDq+2AFwkPXpdF8aADdiwNDnt6cdQc6zEY&#10;OI2vrh7jN+2/wn35vPSf25+dN2Z+O22fQGWa8r/57/rNCn5RCq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r1FxQAAAN0AAAAPAAAAAAAAAAAAAAAAAJgCAABkcnMv&#10;ZG93bnJldi54bWxQSwUGAAAAAAQABAD1AAAAigMAAAAA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1012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Y3sIA&#10;AADdAAAADwAAAGRycy9kb3ducmV2LnhtbERP32vCMBB+F/wfwgl709QOxHVGUVHY66pjr7fm1pQl&#10;l9qk2u2vN4PB3u7j+3mrzeCsuFIXGs8K5rMMBHHldcO1gvPpOF2CCBFZo/VMCr4pwGY9Hq2w0P7G&#10;r3QtYy1SCIcCFZgY20LKUBlyGGa+JU7cp+8cxgS7WuoObyncWZln2UI6bDg1GGxpb6j6Knun4NIf&#10;TNn7Dzq/u8d8N7dv25+jVephMmyfQUQa4r/4z/2i0/wsf4Lfb9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hjewgAAAN0AAAAPAAAAAAAAAAAAAAAAAJgCAABkcnMvZG93&#10;bnJldi54bWxQSwUGAAAAAAQABAD1AAAAhwMAAAAA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1011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nnsUA&#10;AADdAAAADwAAAGRycy9kb3ducmV2LnhtbESPQW/CMAyF75P4D5GRdhspIE1TR0CAhrTrOtCuXuM1&#10;FYlTmhS6/fr5MGk3W+/5vc+rzRi8ulKf2sgG5rMCFHEdbcuNgeP74eEJVMrIFn1kMvBNCTbryd0K&#10;Sxtv/EbXKjdKQjiVaMDl3JVap9pRwDSLHbFoX7EPmGXtG217vEl48HpRFI86YMvS4LCjvaP6XA3B&#10;wGV4cdUQP+n4EZaL3dyftj8Hb8z9dNw+g8o05n/z3/WrFfxiK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SeexQAAAN0AAAAPAAAAAAAAAAAAAAAAAJgCAABkcnMv&#10;ZG93bnJldi54bWxQSwUGAAAAAAQABAD1AAAAigMAAAAA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1010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CBcIA&#10;AADdAAAADwAAAGRycy9kb3ducmV2LnhtbERP32vCMBB+H+x/CCf4tqZVGKMzioqCr3aOvd6asykm&#10;l65Jte6vXwaDvd3H9/MWq9FZcaU+tJ4VFFkOgrj2uuVGwelt//QCIkRkjdYzKbhTgNXy8WGBpfY3&#10;PtK1io1IIRxKVGBi7EopQ23IYch8R5y4s+8dxgT7RuoebyncWTnL82fpsOXUYLCjraH6Ug1Owdew&#10;M9XgP+n04eazTWHf1997q9R0Mq5fQUQa47/4z33QaX4+L+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YIFwgAAAN0AAAAPAAAAAAAAAAAAAAAAAJgCAABkcnMvZG93&#10;bnJldi54bWxQSwUGAAAAAAQABAD1AAAAhwMAAAAA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1007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08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c1MIA&#10;AADdAAAADwAAAGRycy9kb3ducmV2LnhtbERP24rCMBB9F/Yfwiz4pul6p2sUERcUQbCKvg7NbFu2&#10;mZQma+vfG0HwbQ7nOvNla0pxo9oVlhV89SMQxKnVBWcKzqef3gyE88gaS8uk4E4OlouPzhxjbRs+&#10;0i3xmQgh7GJUkHtfxVK6NCeDrm8r4sD92tqgD7DOpK6xCeGmlIMomkiDBYeGHCta55T+Jf9GgRwd&#10;kvFme5ke3G66v1brbGLbRqnuZ7v6BuGp9W/xy73VYX40HML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ZzUwgAAAN0AAAAPAAAAAAAAAAAAAAAAAJgCAABkcnMvZG93&#10;bnJldi54bWxQSwUGAAAAAAQABAD1AAAAhwMAAAAA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53D29AF5" w14:textId="77777777" w:rsidR="00EB7FCC" w:rsidRDefault="00EB7FCC">
      <w:pPr>
        <w:spacing w:line="200" w:lineRule="atLeast"/>
        <w:rPr>
          <w:rFonts w:ascii="Calibri" w:eastAsia="Calibri" w:hAnsi="Calibri" w:cs="Calibri"/>
        </w:rPr>
        <w:sectPr w:rsidR="00EB7F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53D29AF6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7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8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9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A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B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C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D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E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AFF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0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1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2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3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4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5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6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7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8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9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A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B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C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D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E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0F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10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11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B12" w14:textId="77777777" w:rsidR="00EB7FCC" w:rsidRDefault="00EB7FCC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53D29B13" w14:textId="77777777" w:rsidR="00EB7FCC" w:rsidRDefault="007C2744">
      <w:pPr>
        <w:spacing w:before="62" w:line="541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Loudens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Lagoon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acquarie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arshes.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1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  <w:r>
        <w:rPr>
          <w:rFonts w:ascii="Times New Roman"/>
          <w:color w:val="808285"/>
          <w:spacing w:val="87"/>
          <w:w w:val="9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1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Straw-necked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ibis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at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onkeygar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Swamp</w:t>
      </w:r>
      <w:r>
        <w:rPr>
          <w:rFonts w:ascii="Times New Roman"/>
          <w:color w:val="808285"/>
          <w:spacing w:val="-2"/>
          <w:sz w:val="18"/>
        </w:rPr>
        <w:t>.</w:t>
      </w:r>
      <w:r>
        <w:rPr>
          <w:rFonts w:ascii="Times New Roman"/>
          <w:color w:val="808285"/>
          <w:spacing w:val="-21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H</w:t>
      </w:r>
      <w:r>
        <w:rPr>
          <w:rFonts w:ascii="Times New Roman"/>
          <w:color w:val="808285"/>
          <w:spacing w:val="-2"/>
          <w:sz w:val="18"/>
        </w:rPr>
        <w:t>eather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McG</w:t>
      </w:r>
      <w:r>
        <w:rPr>
          <w:rFonts w:ascii="Times New Roman"/>
          <w:color w:val="808285"/>
          <w:spacing w:val="-2"/>
          <w:sz w:val="18"/>
        </w:rPr>
        <w:t>inness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(CSIR</w:t>
      </w:r>
      <w:r>
        <w:rPr>
          <w:rFonts w:ascii="Times New Roman"/>
          <w:color w:val="808285"/>
          <w:spacing w:val="-1"/>
          <w:sz w:val="18"/>
        </w:rPr>
        <w:t>O).</w:t>
      </w:r>
    </w:p>
    <w:p w14:paraId="53D29B14" w14:textId="77777777" w:rsidR="00EB7FCC" w:rsidRDefault="007C2744">
      <w:pPr>
        <w:spacing w:before="9"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53D29B15" w14:textId="77777777" w:rsidR="00EB7FCC" w:rsidRDefault="00EB7FC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53D29B16" w14:textId="77777777" w:rsidR="00EB7FCC" w:rsidRDefault="007C2744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53D29B17" w14:textId="77777777" w:rsidR="00EB7FCC" w:rsidRDefault="00EB7FCC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3D29B18" w14:textId="2DB05978" w:rsidR="00EB7FCC" w:rsidRDefault="007C2744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3D2A515" wp14:editId="12359C0D">
                <wp:extent cx="706755" cy="247650"/>
                <wp:effectExtent l="3175" t="635" r="4445" b="0"/>
                <wp:docPr id="99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993" name="Group 1004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994" name="Freeform 1005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996" name="Freeform 10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97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999" name="Freeform 1000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99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98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94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1003" name="Freeform 996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995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92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1006" name="Freeform 993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83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1008" name="Freeform 99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9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8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98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98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8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98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98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81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1017" name="Freeform 982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78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1019" name="Freeform 980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979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76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1022" name="Freeform 977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73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1024" name="Freeform 975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974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79343E" id="Group 972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">
                <v:group id="Group 1004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05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46m8EA&#10;AADcAAAADwAAAGRycy9kb3ducmV2LnhtbESPQWsCMRSE7wX/Q3iCt5pVtNTVKCIEvGoLxdtj89ws&#10;bl7WTdT4702h0OMw880wq01yrbhTHxrPCibjAgRx5U3DtYLvL/3+CSJEZIOtZ1LwpACb9eBthaXx&#10;Dz7Q/RhrkUs4lKjAxtiVUobKksMw9h1x9s6+dxiz7GtpenzkctfKaVF8SIcN5wWLHe0sVZfjzSlY&#10;0FzrU9Jzd7iernr7w0laVmo0TNsliEgp/of/6L3J3GIGv2fy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OOpvBAAAA3AAAAA8AAAAAAAAAAAAAAAAAmAIAAGRycy9kb3du&#10;cmV2LnhtbFBLBQYAAAAABAAEAPUAAACGAwAAAAA=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1001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003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0osMA&#10;AADcAAAADwAAAGRycy9kb3ducmV2LnhtbESPT2vCQBTE7wW/w/KE3uquhQZNXUUEUejJf4feHtln&#10;Esy+DdlXjX76bqHgcZj5zTCzRe8bdaUu1oEtjEcGFHERXM2lheNh/TYBFQXZYROYLNwpwmI+eJlh&#10;7sKNd3TdS6lSCcccLVQiba51LCryGEehJU7eOXQeJcmu1K7DWyr3jX43JtMea04LFba0qqi47H+8&#10;henOfGiTxbHIYzMh/j6dvo5ra1+H/fITlFAvz/A/vXWJm2bwdyYdAT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+0osMAAADcAAAADwAAAAAAAAAAAAAAAACYAgAAZHJzL2Rv&#10;d25yZXYueG1sUEsFBgAAAAAEAAQA9QAAAIgDAAAAAA=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1002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ROcQA&#10;AADcAAAADwAAAGRycy9kb3ducmV2LnhtbESPS2sCQRCE7wH/w9CCtzhjID42jhICkoAnX4fcmp12&#10;d3GnZ9np6Jpf7wiCx6Lqq6Lmy87X6kxtrAJbGA0NKOI8uIoLC/vd6nUKKgqywzowWbhShOWi9zLH&#10;zIULb+i8lUKlEo4ZWihFmkzrmJfkMQ5DQ5y8Y2g9SpJtoV2Ll1Tua/1mzFh7rDgtlNjQV0n5afvn&#10;Lcw25l2bcRyJ/H9PiX8Ph/V+Ze2g331+gBLq5Bl+0D8ucbMJ3M+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ETnEAAAA3AAAAA8AAAAAAAAAAAAAAAAAmAIAAGRycy9k&#10;b3ducmV2LnhtbFBLBQYAAAAABAAEAPUAAACJAwAAAAA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997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00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lwMQA&#10;AADcAAAADwAAAGRycy9kb3ducmV2LnhtbESP3WrCQBSE7wu+w3IE7+qmQqRJXaUKEi9aqD8PcMie&#10;/NDs2SW7mvj2XUHo5TAz3zCrzWg6caPet5YVvM0TEMSl1S3XCi7n/es7CB+QNXaWScGdPGzWk5cV&#10;5toOfKTbKdQiQtjnqKAJweVS+rIhg35uHXH0KtsbDFH2tdQ9DhFuOrlIkqU02HJcaNDRrqHy93Q1&#10;CvxuWW1d64qhqIaf7xTT61eRKjWbjp8fIAKN4T/8bB+0gizL4H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JcDEAAAA3AAAAA8AAAAAAAAAAAAAAAAAmAIAAGRycy9k&#10;b3ducmV2LnhtbFBLBQYAAAAABAAEAPUAAACJAwAAAAA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999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/isUA&#10;AADdAAAADwAAAGRycy9kb3ducmV2LnhtbESPzWoDMQyE74W8g1Eht8ZuYUPZxglJIGwPLbRpH0Cs&#10;tT90LZu1k928fXUo9CYxo5lPm93sB3WlMfWBLTyuDCjiOrieWwvfX6eHZ1ApIzscApOFGyXYbRd3&#10;GyxdmPiTrufcKgnhVKKFLudYap3qjjymVYjEojVh9JhlHVvtRpwk3A/6yZi19tizNHQY6dhR/XO+&#10;eAvpuG4OsY/VVDXTx3uBxeWtKqxd3s/7F1CZ5vxv/rt+dYJvjP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b+KxQAAAN0AAAAPAAAAAAAAAAAAAAAAAJgCAABkcnMv&#10;ZG93bnJldi54bWxQSwUGAAAAAAQABAD1AAAAigMAAAAA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998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aEcIA&#10;AADdAAAADwAAAGRycy9kb3ducmV2LnhtbERP22oCMRB9L/gPYQTfaqKwUlajqCDrQwut7QcMm9kL&#10;biZhE931702h0Lc5nOtsdqPtxJ360DrWsJgrEMSlMy3XGn6+T69vIEJENtg5Jg0PCrDbTl42mBs3&#10;8BfdL7EWKYRDjhqaGH0uZSgbshjmzhMnrnK9xZhgX0vT45DCbSeXSq2kxZZTQ4Oejg2V18vNagjH&#10;VXXwrS+Goho+PzLMbu9FpvVsOu7XICKN8V/85z6bNF+pBfx+k0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RoRwgAAAN0AAAAPAAAAAAAAAAAAAAAAAJgCAABkcnMvZG93&#10;bnJldi54bWxQSwUGAAAAAAQABAD1AAAAhwMAAAAA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994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996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GRMMA&#10;AADdAAAADwAAAGRycy9kb3ducmV2LnhtbERPS2sCMRC+F/wPYYTeamILoqtRxFLaSw9a8XEbk3F3&#10;cTPZblJd/70RhN7m43vOZNa6SpypCaVnDf2eAkFsvC0517D++XgZgggR2WLlmTRcKcBs2nmaYGb9&#10;hZd0XsVcpBAOGWooYqwzKYMpyGHo+Zo4cUffOIwJNrm0DV5SuKvkq1ID6bDk1FBgTYuCzGn15zS4&#10;w2j7/b77bWVt5HBt5pvP/cZp/dxt52MQkdr4L364v2yar9Qb3L9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AGRMMAAADdAAAADwAAAAAAAAAAAAAAAACYAgAAZHJzL2Rv&#10;d25yZXYueG1sUEsFBgAAAAAEAAQA9QAAAIg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995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eMMMA&#10;AADdAAAADwAAAGRycy9kb3ducmV2LnhtbERPS2sCMRC+F/wPYYTeamIpoqtRxFLaSw9a8XEbk3F3&#10;cTPZblJd/70RhN7m43vOZNa6SpypCaVnDf2eAkFsvC0517D++XgZgggR2WLlmTRcKcBs2nmaYGb9&#10;hZd0XsVcpBAOGWooYqwzKYMpyGHo+Zo4cUffOIwJNrm0DV5SuKvkq1ID6bDk1FBgTYuCzGn15zS4&#10;w2j7/b77bWVt5HBt5pvP/cZp/dxt52MQkdr4L364v2yar9Qb3L9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meMMMAAADdAAAADwAAAAAAAAAAAAAAAACYAgAAZHJzL2Rv&#10;d25yZXYueG1sUEsFBgAAAAAEAAQA9QAAAIg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992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93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ZYcUA&#10;AADdAAAADwAAAGRycy9kb3ducmV2LnhtbESPQWsCMRCF7wX/QxjBW822oshqlFJaqqUia3vQ27AZ&#10;N0s3kyWJuv33Rih4m+G9982b+bKzjTiTD7VjBU/DDARx6XTNlYKf7/fHKYgQkTU2jknBHwVYLnoP&#10;c8y1u3BB512sRIJwyFGBibHNpQylIYth6FripB2dtxjT6iupPV4S3DbyOcsm0mLN6YLBll4Nlb+7&#10;k1Vw2PDXdrz3b+MVmtH6Q35mBU6UGvS7lxmISF28m//TK53qJyLcvk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ZlhxQAAAN0AAAAPAAAAAAAAAAAAAAAAAJgCAABkcnMv&#10;ZG93bnJldi54bWxQSwUGAAAAAAQABAD1AAAAigM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983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91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mUMcA&#10;AADdAAAADwAAAGRycy9kb3ducmV2LnhtbESPQUsDMRCF74L/IYzgRWyiiJW1aSlFQZQitkXwNmzG&#10;zdLNZDdJ2/XfOwfB2wzvzXvfzBZj6NSRUm4jW7iZGFDEdXQtNxZ22+frB1C5IDvsIpOFH8qwmJ+f&#10;zbBy8cQfdNyURkkI5wot+FL6SutcewqYJ7EnFu07poBF1tRol/Ak4aHTt8bc64AtS4PHnlae6v3m&#10;ECwYP70bnt5ofdjh1/7zff2ahqvB2suLcfkIqtBY/s1/1y9O8I0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fZlDHAAAA3QAAAA8AAAAAAAAAAAAAAAAAmAIAAGRy&#10;cy9kb3ducmV2LnhtbFBLBQYAAAAABAAEAPUAAACMAwAAAAA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990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Dy8UA&#10;AADdAAAADwAAAGRycy9kb3ducmV2LnhtbERPTUsDMRC9F/wPYQQvYhOlqF2bFhEFqZRiWwRvw2bc&#10;LN1MdpO03f77piD0No/3OZNZ7xqxpxBrzxruhwoEcelNzZWGzfrj7hlETMgGG8+k4UgRZtOrwQQL&#10;4w/8TftVqkQO4VigBptSW0gZS0sO49C3xJn788FhyjBU0gQ85HDXyAelHqXDmnODxZbeLJXb1c5p&#10;UPZp1L1/0WK3wd/tz3IxD91tp/XNdf/6AiJRny7if/enyfOVGsP5m3yCn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8PLxQAAAN0AAAAPAAAAAAAAAAAAAAAAAJgCAABkcnMv&#10;ZG93bnJldi54bWxQSwUGAAAAAAQABAD1AAAAigMAAAAA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989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D8i8cA&#10;AADdAAAADwAAAGRycy9kb3ducmV2LnhtbESPQUsDMRCF74L/IYzgRdqkIipr0yKiIEop1lLwNmzG&#10;zdLNZDdJ2/XfOwfB2wzvzXvfzJdj6NSRUm4jW5hNDSjiOrqWGwvbz5fJPahckB12kcnCD2VYLs7P&#10;5li5eOIPOm5KoySEc4UWfCl9pXWuPQXM09gTi/YdU8Aia2q0S3iS8NDpa2NudcCWpcFjT0+e6v3m&#10;ECwYf3czPL/T6rDFr/1uvXpLw9Vg7eXF+PgAqtBY/s1/169O8M1M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w/IvHAAAA3QAAAA8AAAAAAAAAAAAAAAAAmAIAAGRy&#10;cy9kb3ducmV2LnhtbFBLBQYAAAAABAAEAPUAAACMAwAAAAA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988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ZEMUA&#10;AADdAAAADwAAAGRycy9kb3ducmV2LnhtbERP30vDMBB+H/g/hBN8EZdUhkpdNkQUxmSIdQi+Hc3Z&#10;lDWXNsm27r83grC3+/h+3nw5uk4cKMTWs4ZiqkAQ19603GjYfr7ePICICdlg55k0nCjCcnExmWNp&#10;/JE/6FClRuQQjiVqsCn1pZSxtuQwTn1PnLkfHxymDEMjTcBjDnedvFXqTjpsOTdY7OnZUr2r9k6D&#10;svez4eWNNvstfu++3jfrMFwPWl9djk+PIBKN6Sz+d69Mnq+KA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FkQxQAAAN0AAAAPAAAAAAAAAAAAAAAAAJgCAABkcnMv&#10;ZG93bnJldi54bWxQSwUGAAAAAAQABAD1AAAAigMAAAAA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987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HZ8UA&#10;AADdAAAADwAAAGRycy9kb3ducmV2LnhtbERPTWsCMRC9F/ofwhR6kZoopZWtUYpYKBWRqhR6GzbT&#10;zeJmsptE3f57UxB6m8f7nOm8d404UYi1Zw2joQJBXHpTc6Vhv3t7mICICdlg45k0/FKE+ez2ZoqF&#10;8Wf+pNM2VSKHcCxQg02pLaSMpSWHcehb4sz9+OAwZRgqaQKec7hr5FipJ+mw5txgsaWFpfKwPToN&#10;yj4/dssVrY97/D58bdYfoRt0Wt/f9a8vIBL16V98db+bPF+NxvD3TT5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sdnxQAAAN0AAAAPAAAAAAAAAAAAAAAAAJgCAABkcnMv&#10;ZG93bnJldi54bWxQSwUGAAAAAAQABAD1AAAAigMAAAAA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986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i/MUA&#10;AADdAAAADwAAAGRycy9kb3ducmV2LnhtbERPTUsDMRC9F/wPYQQvYpNqqbI2LSIKYinFWgRvw2bc&#10;LN1MdpO03f77piD0No/3OdN57xqxpxBrzxpGQwWCuPSm5krD5vv97glETMgGG8+k4UgR5rOrwRQL&#10;4w/8Rft1qkQO4VigBptSW0gZS0sO49C3xJn788FhyjBU0gQ85HDXyHulJtJhzbnBYkuvlsrteuc0&#10;KPs47t4WtNxt8Hf7s1p+hu620/rmun95BpGoTxfxv/vD5Plq9ADnb/IJcn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mL8xQAAAN0AAAAPAAAAAAAAAAAAAAAAAJgCAABkcnMv&#10;ZG93bnJldi54bWxQSwUGAAAAAAQABAD1AAAAigMAAAAA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985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6iMUA&#10;AADdAAAADwAAAGRycy9kb3ducmV2LnhtbERPTWsCMRC9F/wPYQpeSk0UacvWKFIqiEWkVgq9DZvp&#10;ZnEz2U2irv++KRR6m8f7nNmid404U4i1Zw3jkQJBXHpTc6Xh8LG6fwIRE7LBxjNpuFKExXxwM8PC&#10;+Au/03mfKpFDOBaowabUFlLG0pLDOPItcea+fXCYMgyVNAEvOdw1cqLUg3RYc26w2NKLpfK4PzkN&#10;yj5Ou9c32p4O+HX83G03obvrtB7e9stnEIn69C/+c69Nnq/GU/j9Jp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/qIxQAAAN0AAAAPAAAAAAAAAAAAAAAAAJgCAABkcnMv&#10;ZG93bnJldi54bWxQSwUGAAAAAAQABAD1AAAAigMAAAAA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984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fE8UA&#10;AADdAAAADwAAAGRycy9kb3ducmV2LnhtbERPTUsDMRC9F/wPYQQvYpOKrbI2LSIKYinFWgRvw2bc&#10;LN1MdpO03f77piD0No/3OdN57xqxpxBrzxpGQwWCuPSm5krD5vv97glETMgGG8+k4UgR5rOrwRQL&#10;4w/8Rft1qkQO4VigBptSW0gZS0sO49C3xJn788FhyjBU0gQ85HDXyHulJtJhzbnBYkuvlsrteuc0&#10;KPv40L0taLnb4O/2Z7X8DN1tp/XNdf/yDCJRny7if/eHyfPVaAznb/IJcn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18TxQAAAN0AAAAPAAAAAAAAAAAAAAAAAJgCAABkcnMv&#10;ZG93bnJldi54bWxQSwUGAAAAAAQABAD1AAAAigMAAAAA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981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82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iXcEA&#10;AADdAAAADwAAAGRycy9kb3ducmV2LnhtbERPS4vCMBC+C/6HMMLeNLWHVapRfC57cvEBXsdmbIvJ&#10;pDRRu/9+Iyx4m4/vOdN5a414UOMrxwqGgwQEce50xYWC03HbH4PwAVmjcUwKfsnDfNbtTDHT7sl7&#10;ehxCIWII+wwVlCHUmZQ+L8miH7iaOHJX11gMETaF1A0+Y7g1Mk2ST2mx4thQYk2rkvLb4W4VGMPp&#10;5bgYn79Oy5TMZvSzWxup1EevXUxABGrDW/zv/tZxfjIcweubeIK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64l3BAAAA3QAAAA8AAAAAAAAAAAAAAAAAmAIAAGRycy9kb3du&#10;cmV2LnhtbFBLBQYAAAAABAAEAPUAAACGAwAAAAA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978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80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rzsIA&#10;AADdAAAADwAAAGRycy9kb3ducmV2LnhtbERPzWoCMRC+F/oOYQrearIeim6N0tYK4smfPsCQTDfL&#10;biZLEnV9+6ZQ6G0+vt9ZrkffiyvF1AbWUE0VCGITbMuNhq/z9nkOImVki31g0nCnBOvV48MSaxtu&#10;fKTrKTeihHCqUYPLeailTMaRxzQNA3HhvkP0mAuMjbQRbyXc93Km1Iv02HJpcDjQhyPTnS5ew0Ht&#10;W1P123fTzc7HTxe7TdwprSdP49sriExj/hf/uXe2zFfVAn6/K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CvOwgAAAN0AAAAPAAAAAAAAAAAAAAAAAJgCAABkcnMvZG93&#10;bnJldi54bWxQSwUGAAAAAAQABAD1AAAAhwMAAAAA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979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I7sQA&#10;AADdAAAADwAAAGRycy9kb3ducmV2LnhtbESPwU4DMQxE70j8Q2QkbjTpHhBamla0UKniRFs+wErM&#10;ZrUbZ5WEdvl7fEDiZmvGM8+rzRxHdaFc+sQWlgsDitgl33Nn4fO8f3gCVSqyxzExWfihApv17c0K&#10;W5+ufKTLqXZKQri0aCHUOrVaFxcoYlmkiVi0r5QjVllzp33Gq4THUTfGPOqIPUtDwIl2gdxw+o4W&#10;Psx775bjfuuG5nx8C3l4zQdj7f3d/PIMqtJc/81/1wcv+KYRfv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SO7EAAAA3QAAAA8AAAAAAAAAAAAAAAAAmAIAAGRycy9k&#10;b3ducmV2LnhtbFBLBQYAAAAABAAEAPUAAACJAwAAAAA=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976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977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4DN8MA&#10;AADdAAAADwAAAGRycy9kb3ducmV2LnhtbERP3WrCMBS+H/gO4QjezcQ6pnRGcZOx3Uyw7gEOzVnb&#10;2ZyUJNbOpzeDwe7Ox/d7VpvBtqInHxrHGmZTBYK4dKbhSsPn8fV+CSJEZIOtY9LwQwE269HdCnPj&#10;LnygvoiVSCEcctRQx9jlUoayJoth6jrixH05bzEm6CtpPF5SuG1lptSjtNhwaqixo5eaylNxthqe&#10;d/vvN9XzaXH9OM4dF+6g/IPWk/GwfQIRaYj/4j/3u0nzVZbB7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4DN8MAAADdAAAADwAAAAAAAAAAAAAAAACYAgAAZHJzL2Rv&#10;d25yZXYueG1sUEsFBgAAAAAEAAQA9QAAAIgDAAAAAA==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973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75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vuMQA&#10;AADdAAAADwAAAGRycy9kb3ducmV2LnhtbERPS2vCQBC+F/oflin01mwMwUp0FSlaqj34BK9Ddkxi&#10;s7MhuzXx37tCobf5+J4zmfWmFldqXWVZwSCKQRDnVldcKDgelm8jEM4ja6wtk4IbOZhNn58mmGnb&#10;8Y6ue1+IEMIuQwWl900mpctLMugi2xAH7mxbgz7AtpC6xS6Em1omcTyUBisODSU29FFS/rP/NQrW&#10;q9Fmgdv3C25P6fDzZM5y971R6vWln49BeOr9v/jP/aXD/DhJ4f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Jr7jEAAAA3QAAAA8AAAAAAAAAAAAAAAAAmAIAAGRycy9k&#10;b3ducmV2LnhtbFBLBQYAAAAABAAEAPUAAACJAwAAAAA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974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KI8UA&#10;AADdAAAADwAAAGRycy9kb3ducmV2LnhtbERPS2vCQBC+C/6HZYTezEZpVVJXKaUtrR7io+B1yI5J&#10;bHY2ZLdJ+u/dguBtPr7nLNe9qURLjSstK5hEMQjizOqScwXfx/fxAoTzyBory6TgjxysV8PBEhNt&#10;O95Te/C5CCHsElRQeF8nUrqsIIMusjVx4M62MegDbHKpG+xCuKnkNI5n0mDJoaHAml4Lyn4Ov0bB&#10;5muRvuFufsHd6XH2cTJnud+mSj2M+pdnEJ56fxff3J86zI+nT/D/TTh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QojxQAAAN0AAAAPAAAAAAAAAAAAAAAAAJgCAABkcnMv&#10;ZG93bnJldi54bWxQSwUGAAAAAAQABAD1AAAAigMAAAAA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3D29B19" w14:textId="77777777" w:rsidR="00EB7FCC" w:rsidRDefault="00EB7FCC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3D29B1A" w14:textId="77777777" w:rsidR="00EB7FCC" w:rsidRDefault="007C2744">
      <w:pPr>
        <w:spacing w:before="63" w:line="273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acquarie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4"/>
          <w:w w:val="95"/>
          <w:sz w:val="18"/>
          <w:szCs w:val="18"/>
        </w:rPr>
        <w:t>Valley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7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6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eativecommons.org/licenses/b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y/4.0/</w:t>
      </w:r>
    </w:p>
    <w:p w14:paraId="53D29B1B" w14:textId="77777777" w:rsidR="00EB7FCC" w:rsidRDefault="00EB7FC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53D29B1C" w14:textId="77777777" w:rsidR="00EB7FCC" w:rsidRDefault="007C2744">
      <w:pPr>
        <w:spacing w:line="263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acquarie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4"/>
          <w:w w:val="95"/>
          <w:sz w:val="18"/>
          <w:szCs w:val="18"/>
        </w:rPr>
        <w:t>Valley</w:t>
      </w:r>
      <w:r>
        <w:rPr>
          <w:rFonts w:ascii="Book Antiqua" w:eastAsia="Book Antiqua" w:hAnsi="Book Antiqua" w:cs="Book Antiqua"/>
          <w:i/>
          <w:color w:val="808285"/>
          <w:spacing w:val="97"/>
          <w:w w:val="8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2017’.</w:t>
      </w:r>
    </w:p>
    <w:p w14:paraId="53D29B1D" w14:textId="77777777" w:rsidR="00EB7FCC" w:rsidRDefault="00EB7FCC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53D29B1E" w14:textId="77777777" w:rsidR="00EB7FCC" w:rsidRDefault="007C2744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53D29B1F" w14:textId="77777777" w:rsidR="00EB7FCC" w:rsidRDefault="00EB7FC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53D29B20" w14:textId="77777777" w:rsidR="00EB7FCC" w:rsidRDefault="007C2744">
      <w:pPr>
        <w:spacing w:line="278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53D29B21" w14:textId="77777777" w:rsidR="00EB7FCC" w:rsidRDefault="00EB7FC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53D29B22" w14:textId="77777777" w:rsidR="00EB7FCC" w:rsidRDefault="007C2744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53D29B23" w14:textId="77777777" w:rsidR="00EB7FCC" w:rsidRDefault="00EB7FCC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EB7FCC">
          <w:pgSz w:w="11910" w:h="16840"/>
          <w:pgMar w:top="1580" w:right="1680" w:bottom="280" w:left="1080" w:header="720" w:footer="720" w:gutter="0"/>
          <w:cols w:space="720"/>
        </w:sectPr>
      </w:pPr>
    </w:p>
    <w:p w14:paraId="53D29B24" w14:textId="77777777" w:rsidR="00EB7FCC" w:rsidRDefault="00EB7FC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53D29B25" w14:textId="77777777" w:rsidR="00EB7FCC" w:rsidRDefault="007C2744">
      <w:pPr>
        <w:spacing w:line="200" w:lineRule="atLeast"/>
        <w:ind w:left="9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53D2A517" wp14:editId="53D2A518">
            <wp:extent cx="3550559" cy="1399031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559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9B26" w14:textId="77777777" w:rsidR="00EB7FCC" w:rsidRDefault="00EB7F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29B27" w14:textId="77777777" w:rsidR="00EB7FCC" w:rsidRDefault="00EB7FCC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53D29B28" w14:textId="77777777" w:rsidR="00EB7FCC" w:rsidRDefault="007C2744">
      <w:pPr>
        <w:ind w:left="161" w:right="160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/>
          <w:b/>
          <w:color w:val="5F4879"/>
          <w:spacing w:val="-1"/>
          <w:sz w:val="52"/>
        </w:rPr>
        <w:t>Commonwealth</w:t>
      </w:r>
      <w:r>
        <w:rPr>
          <w:rFonts w:ascii="Calibri"/>
          <w:b/>
          <w:color w:val="5F4879"/>
          <w:spacing w:val="-2"/>
          <w:sz w:val="52"/>
        </w:rPr>
        <w:t xml:space="preserve"> </w:t>
      </w:r>
      <w:r>
        <w:rPr>
          <w:rFonts w:ascii="Calibri"/>
          <w:b/>
          <w:color w:val="5F4879"/>
          <w:spacing w:val="-1"/>
          <w:sz w:val="52"/>
        </w:rPr>
        <w:t>Environmental Water</w:t>
      </w:r>
      <w:r>
        <w:rPr>
          <w:rFonts w:ascii="Calibri"/>
          <w:b/>
          <w:color w:val="5F4879"/>
          <w:spacing w:val="26"/>
          <w:sz w:val="52"/>
        </w:rPr>
        <w:t xml:space="preserve"> </w:t>
      </w:r>
      <w:r>
        <w:rPr>
          <w:rFonts w:ascii="Calibri"/>
          <w:b/>
          <w:color w:val="5F4879"/>
          <w:spacing w:val="-1"/>
          <w:sz w:val="52"/>
        </w:rPr>
        <w:t>Portfolio</w:t>
      </w:r>
      <w:r>
        <w:rPr>
          <w:rFonts w:ascii="Calibri"/>
          <w:b/>
          <w:color w:val="5F4879"/>
          <w:spacing w:val="-4"/>
          <w:sz w:val="52"/>
        </w:rPr>
        <w:t xml:space="preserve"> </w:t>
      </w:r>
      <w:r>
        <w:rPr>
          <w:rFonts w:ascii="Calibri"/>
          <w:b/>
          <w:color w:val="5F4879"/>
          <w:spacing w:val="-1"/>
          <w:sz w:val="52"/>
        </w:rPr>
        <w:t>Management</w:t>
      </w:r>
      <w:r>
        <w:rPr>
          <w:rFonts w:ascii="Calibri"/>
          <w:b/>
          <w:color w:val="5F4879"/>
          <w:spacing w:val="-2"/>
          <w:sz w:val="52"/>
        </w:rPr>
        <w:t xml:space="preserve"> </w:t>
      </w:r>
      <w:r>
        <w:rPr>
          <w:rFonts w:ascii="Calibri"/>
          <w:b/>
          <w:color w:val="5F4879"/>
          <w:spacing w:val="-1"/>
          <w:sz w:val="52"/>
        </w:rPr>
        <w:t>Plan</w:t>
      </w:r>
    </w:p>
    <w:p w14:paraId="53D29B29" w14:textId="77777777" w:rsidR="00EB7FCC" w:rsidRDefault="00EB7FCC">
      <w:pPr>
        <w:spacing w:before="12"/>
        <w:rPr>
          <w:rFonts w:ascii="Calibri" w:eastAsia="Calibri" w:hAnsi="Calibri" w:cs="Calibri"/>
          <w:b/>
          <w:bCs/>
          <w:sz w:val="51"/>
          <w:szCs w:val="51"/>
        </w:rPr>
      </w:pPr>
    </w:p>
    <w:p w14:paraId="53D29B2A" w14:textId="77777777" w:rsidR="00EB7FCC" w:rsidRDefault="007C2744">
      <w:pPr>
        <w:ind w:left="1773" w:right="1776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color w:val="5F4879"/>
          <w:spacing w:val="-1"/>
          <w:sz w:val="52"/>
          <w:szCs w:val="52"/>
        </w:rPr>
        <w:t>Macquarie</w:t>
      </w:r>
      <w:r>
        <w:rPr>
          <w:rFonts w:ascii="Calibri" w:eastAsia="Calibri" w:hAnsi="Calibri" w:cs="Calibri"/>
          <w:b/>
          <w:bCs/>
          <w:color w:val="5F4879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-1"/>
          <w:sz w:val="52"/>
          <w:szCs w:val="52"/>
        </w:rPr>
        <w:t>River</w:t>
      </w:r>
      <w:r>
        <w:rPr>
          <w:rFonts w:ascii="Calibri" w:eastAsia="Calibri" w:hAnsi="Calibri" w:cs="Calibri"/>
          <w:b/>
          <w:bCs/>
          <w:color w:val="5F4879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-2"/>
          <w:sz w:val="52"/>
          <w:szCs w:val="52"/>
        </w:rPr>
        <w:t>Valley</w:t>
      </w:r>
      <w:r>
        <w:rPr>
          <w:rFonts w:ascii="Calibri" w:eastAsia="Calibri" w:hAnsi="Calibri" w:cs="Calibri"/>
          <w:b/>
          <w:bCs/>
          <w:color w:val="5F4879"/>
          <w:spacing w:val="24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5F4879"/>
          <w:spacing w:val="-1"/>
          <w:sz w:val="52"/>
          <w:szCs w:val="52"/>
        </w:rPr>
        <w:t>2017–18</w:t>
      </w:r>
    </w:p>
    <w:p w14:paraId="53D29B2B" w14:textId="77777777" w:rsidR="00EB7FCC" w:rsidRDefault="00EB7FCC">
      <w:pPr>
        <w:jc w:val="center"/>
        <w:rPr>
          <w:rFonts w:ascii="Calibri" w:eastAsia="Calibri" w:hAnsi="Calibri" w:cs="Calibri"/>
          <w:sz w:val="52"/>
          <w:szCs w:val="52"/>
        </w:rPr>
        <w:sectPr w:rsidR="00EB7FCC">
          <w:footerReference w:type="default" r:id="rId16"/>
          <w:pgSz w:w="11910" w:h="16840"/>
          <w:pgMar w:top="380" w:right="1680" w:bottom="880" w:left="1680" w:header="0" w:footer="686" w:gutter="0"/>
          <w:cols w:space="720"/>
        </w:sectPr>
      </w:pPr>
    </w:p>
    <w:p w14:paraId="53D29B2C" w14:textId="77777777" w:rsidR="00EB7FCC" w:rsidRDefault="007C2744">
      <w:pPr>
        <w:pStyle w:val="Heading1"/>
        <w:spacing w:before="1"/>
        <w:ind w:right="223"/>
        <w:rPr>
          <w:rFonts w:ascii="Calibri" w:eastAsia="Calibri" w:hAnsi="Calibri" w:cs="Calibri"/>
          <w:b w:val="0"/>
          <w:bCs w:val="0"/>
        </w:rPr>
      </w:pPr>
      <w:bookmarkStart w:id="1" w:name="_bookmark0"/>
      <w:bookmarkEnd w:id="1"/>
      <w:r>
        <w:rPr>
          <w:rFonts w:ascii="Calibri"/>
          <w:color w:val="5F4879"/>
          <w:spacing w:val="-1"/>
        </w:rPr>
        <w:lastRenderedPageBreak/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  <w:r>
        <w:rPr>
          <w:rFonts w:ascii="Calibri"/>
          <w:color w:val="5F4879"/>
          <w:spacing w:val="39"/>
          <w:w w:val="99"/>
        </w:rPr>
        <w:t xml:space="preserve"> </w:t>
      </w:r>
      <w:r>
        <w:rPr>
          <w:rFonts w:ascii="Calibri"/>
          <w:color w:val="5F4879"/>
          <w:spacing w:val="-1"/>
        </w:rPr>
        <w:t>management</w:t>
      </w:r>
      <w:r>
        <w:rPr>
          <w:rFonts w:ascii="Calibri"/>
          <w:color w:val="5F4879"/>
          <w:spacing w:val="-23"/>
        </w:rPr>
        <w:t xml:space="preserve"> </w:t>
      </w:r>
      <w:r>
        <w:rPr>
          <w:rFonts w:ascii="Calibri"/>
          <w:color w:val="5F4879"/>
        </w:rPr>
        <w:t>planning</w:t>
      </w:r>
    </w:p>
    <w:p w14:paraId="53D29B2D" w14:textId="77777777" w:rsidR="00EB7FCC" w:rsidRDefault="007C2744">
      <w:pPr>
        <w:pStyle w:val="Heading2"/>
        <w:spacing w:before="243"/>
        <w:ind w:left="107" w:firstLine="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14:paraId="53D29B2E" w14:textId="77777777" w:rsidR="00EB7FCC" w:rsidRDefault="007C2744">
      <w:pPr>
        <w:pStyle w:val="BodyText"/>
        <w:spacing w:before="162" w:line="239" w:lineRule="auto"/>
        <w:ind w:right="10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2007</w:t>
      </w:r>
      <w:r>
        <w:rPr>
          <w:rFonts w:cs="Century Gothic"/>
          <w:i/>
          <w:spacing w:val="1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responsible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must</w:t>
      </w:r>
      <w:r>
        <w:rPr>
          <w:rFonts w:cs="Century Gothic"/>
          <w:w w:val="99"/>
        </w:rPr>
        <w:t xml:space="preserve"> </w:t>
      </w:r>
      <w:r>
        <w:rPr>
          <w:rFonts w:cs="Century Gothic"/>
          <w:spacing w:val="4"/>
          <w:w w:val="99"/>
        </w:rPr>
        <w:t xml:space="preserve">         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plants</w:t>
      </w:r>
      <w:r>
        <w:rPr>
          <w:spacing w:val="64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support)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8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85"/>
        </w:rPr>
        <w:t xml:space="preserve"> </w:t>
      </w:r>
      <w:r>
        <w:rPr>
          <w:spacing w:val="-1"/>
        </w:rPr>
        <w:t>Holder.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employs</w:t>
      </w:r>
      <w:r>
        <w:rPr>
          <w:spacing w:val="1"/>
        </w:rPr>
        <w:t xml:space="preserve"> </w:t>
      </w:r>
      <w:r>
        <w:rPr>
          <w:spacing w:val="12"/>
        </w:rPr>
        <w:t xml:space="preserve">       </w:t>
      </w:r>
      <w:r>
        <w:rPr>
          <w:spacing w:val="-1"/>
        </w:rPr>
        <w:t>six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rPr>
          <w:spacing w:val="-1"/>
        </w:rP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t>Basin.</w:t>
      </w:r>
    </w:p>
    <w:p w14:paraId="53D29B2F" w14:textId="77777777" w:rsidR="00EB7FCC" w:rsidRDefault="007C2744">
      <w:pPr>
        <w:pStyle w:val="Heading2"/>
        <w:spacing w:before="163"/>
        <w:ind w:left="107" w:firstLine="0"/>
        <w:rPr>
          <w:b w:val="0"/>
          <w:bCs w:val="0"/>
        </w:rPr>
      </w:pPr>
      <w:bookmarkStart w:id="3" w:name="_bookmark2"/>
      <w:bookmarkEnd w:id="3"/>
      <w:r>
        <w:rPr>
          <w:color w:val="5F4879"/>
        </w:rPr>
        <w:t>Commonwealth</w:t>
      </w:r>
      <w:r>
        <w:rPr>
          <w:color w:val="5F4879"/>
          <w:spacing w:val="-2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water</w:t>
      </w:r>
    </w:p>
    <w:p w14:paraId="53D29B30" w14:textId="77777777" w:rsidR="00EB7FCC" w:rsidRDefault="007C2744">
      <w:pPr>
        <w:pStyle w:val="BodyText"/>
        <w:spacing w:before="162" w:line="239" w:lineRule="auto"/>
        <w:ind w:right="196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76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14:paraId="53D29B31" w14:textId="77777777" w:rsidR="00EB7FCC" w:rsidRDefault="007C2744">
      <w:pPr>
        <w:pStyle w:val="BodyText"/>
        <w:spacing w:before="160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53D29B32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60"/>
        <w:ind w:hanging="369"/>
      </w:pPr>
      <w:r>
        <w:rPr>
          <w:spacing w:val="-1"/>
        </w:rPr>
        <w:t>deliveri</w:t>
      </w:r>
      <w:r>
        <w:rPr>
          <w:spacing w:val="-1"/>
        </w:rPr>
        <w:t>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53D29B33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60"/>
        <w:ind w:hanging="369"/>
        <w:rPr>
          <w:rFonts w:cs="Century Gothic"/>
        </w:rPr>
      </w:pPr>
      <w:r>
        <w:rPr>
          <w:rFonts w:cs="Century Gothic"/>
        </w:rPr>
        <w:t>leaving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storage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carrying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it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over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for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use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next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year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‘carryover’)</w:t>
      </w:r>
    </w:p>
    <w:p w14:paraId="53D29B34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70" w:line="242" w:lineRule="exact"/>
        <w:ind w:right="196" w:hanging="369"/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rPr>
          <w:spacing w:val="3"/>
        </w:rP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11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</w:t>
      </w:r>
      <w:r>
        <w:rPr>
          <w:rFonts w:cs="Century Gothic"/>
        </w:rPr>
        <w:t>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activities’</w:t>
      </w:r>
      <w:r>
        <w:t>.</w:t>
      </w:r>
    </w:p>
    <w:p w14:paraId="53D29B35" w14:textId="77777777" w:rsidR="00EB7FCC" w:rsidRDefault="007C2744">
      <w:pPr>
        <w:pStyle w:val="Heading2"/>
        <w:spacing w:before="159"/>
        <w:ind w:left="107" w:firstLine="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14:paraId="53D29B36" w14:textId="77777777" w:rsidR="00EB7FCC" w:rsidRDefault="007C2744">
      <w:pPr>
        <w:pStyle w:val="BodyText"/>
        <w:spacing w:before="159" w:line="239" w:lineRule="auto"/>
        <w:ind w:right="196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11"/>
        </w:rPr>
        <w:t xml:space="preserve"> </w:t>
      </w:r>
      <w:r>
        <w:t>Efficient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62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2"/>
          <w:w w:val="99"/>
        </w:rPr>
        <w:t xml:space="preserve"> </w:t>
      </w:r>
      <w:r>
        <w:t>planning,</w:t>
      </w:r>
      <w:r>
        <w:rPr>
          <w:spacing w:val="-10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tools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use,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maximising</w:t>
      </w:r>
      <w:r>
        <w:rPr>
          <w:spacing w:val="40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53D29B37" w14:textId="77777777" w:rsidR="00EB7FCC" w:rsidRDefault="007C2744">
      <w:pPr>
        <w:pStyle w:val="BodyText"/>
        <w:spacing w:before="164" w:line="238" w:lineRule="auto"/>
        <w:ind w:right="196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6"/>
          <w:w w:val="99"/>
        </w:rPr>
        <w:t xml:space="preserve"> </w:t>
      </w:r>
      <w:r>
        <w:lastRenderedPageBreak/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1"/>
        </w:rPr>
        <w:t>water,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Basin-wide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priorities.</w:t>
      </w:r>
    </w:p>
    <w:p w14:paraId="53D29B38" w14:textId="77777777" w:rsidR="00EB7FCC" w:rsidRDefault="007C2744">
      <w:pPr>
        <w:spacing w:before="164" w:line="238" w:lineRule="auto"/>
        <w:ind w:left="107" w:right="2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see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4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7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http://www.environment.gov.au/water/cewo/publications</w:t>
        </w:r>
        <w:r>
          <w:rPr>
            <w:rFonts w:ascii="Century Gothic" w:eastAsia="Century Gothic" w:hAnsi="Century Gothic" w:cs="Century Gothic"/>
            <w:color w:val="0000FF"/>
            <w:spacing w:val="-31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‘Planning</w:t>
      </w:r>
      <w:r>
        <w:rPr>
          <w:rFonts w:ascii="Century Gothic" w:eastAsia="Century Gothic" w:hAnsi="Century Gothic" w:cs="Century Gothic"/>
          <w:spacing w:val="-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approach’).</w:t>
      </w:r>
    </w:p>
    <w:p w14:paraId="53D29B39" w14:textId="77777777" w:rsidR="00EB7FCC" w:rsidRDefault="007C2744">
      <w:pPr>
        <w:pStyle w:val="Heading2"/>
        <w:spacing w:before="163"/>
        <w:ind w:left="107" w:firstLine="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14:paraId="53D29B3A" w14:textId="77777777" w:rsidR="00EB7FCC" w:rsidRDefault="007C2744">
      <w:pPr>
        <w:pStyle w:val="BodyText"/>
        <w:spacing w:before="159" w:line="239" w:lineRule="auto"/>
        <w:ind w:right="249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62"/>
          <w:w w:val="9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partners,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w w:val="99"/>
        </w:rPr>
        <w:t xml:space="preserve"> </w:t>
      </w:r>
      <w:r>
        <w:rPr>
          <w:spacing w:val="46"/>
          <w:w w:val="99"/>
        </w:rPr>
        <w:t xml:space="preserve"> 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Heritage</w:t>
      </w:r>
      <w:r>
        <w:rPr>
          <w:spacing w:val="-3"/>
        </w:rPr>
        <w:t xml:space="preserve"> </w:t>
      </w:r>
      <w:r>
        <w:rPr>
          <w:spacing w:val="-1"/>
        </w:rPr>
        <w:t>(OEH),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Fisheries,</w:t>
      </w:r>
      <w:r>
        <w:rPr>
          <w:spacing w:val="65"/>
          <w:w w:val="99"/>
        </w:rPr>
        <w:t xml:space="preserve"> </w:t>
      </w:r>
      <w:r>
        <w:t>WaterNSW,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t>Cudgegong</w:t>
      </w:r>
      <w:r>
        <w:rPr>
          <w:spacing w:val="-5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t>Reference</w:t>
      </w:r>
      <w:r>
        <w:rPr>
          <w:spacing w:val="-10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(the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50"/>
          <w:w w:val="99"/>
        </w:rPr>
        <w:t xml:space="preserve"> </w:t>
      </w:r>
      <w:r>
        <w:rPr>
          <w:spacing w:val="-1"/>
        </w:rPr>
        <w:t>Cudgegong</w:t>
      </w:r>
      <w:r>
        <w:rPr>
          <w:spacing w:val="-18"/>
        </w:rPr>
        <w:t xml:space="preserve"> </w:t>
      </w:r>
      <w:r>
        <w:t>EFRG).</w:t>
      </w:r>
    </w:p>
    <w:p w14:paraId="53D29B3B" w14:textId="77777777" w:rsidR="00EB7FCC" w:rsidRDefault="007C2744">
      <w:pPr>
        <w:pStyle w:val="Heading2"/>
        <w:spacing w:before="163"/>
        <w:ind w:left="107" w:firstLine="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53D29B3C" w14:textId="77777777" w:rsidR="00EB7FCC" w:rsidRDefault="007C2744">
      <w:pPr>
        <w:pStyle w:val="BodyText"/>
        <w:spacing w:before="158"/>
        <w:ind w:right="223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rPr>
          <w:spacing w:val="1"/>
        </w:rP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6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48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via:</w:t>
      </w:r>
      <w:r>
        <w:rPr>
          <w:spacing w:val="-9"/>
        </w:rPr>
        <w:t xml:space="preserve"> </w:t>
      </w:r>
      <w:hyperlink r:id="rId18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53D29B3D" w14:textId="77777777" w:rsidR="00EB7FCC" w:rsidRDefault="00EB7FCC">
      <w:pPr>
        <w:sectPr w:rsidR="00EB7FCC">
          <w:footerReference w:type="default" r:id="rId19"/>
          <w:pgSz w:w="11910" w:h="16840"/>
          <w:pgMar w:top="800" w:right="600" w:bottom="880" w:left="600" w:header="0" w:footer="686" w:gutter="0"/>
          <w:pgNumType w:start="1"/>
          <w:cols w:space="720"/>
        </w:sectPr>
      </w:pPr>
    </w:p>
    <w:p w14:paraId="53D29B3E" w14:textId="77777777" w:rsidR="00EB7FCC" w:rsidRDefault="007C2744">
      <w:pPr>
        <w:pStyle w:val="Heading1"/>
        <w:spacing w:before="1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lastRenderedPageBreak/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rPr>
          <w:b w:val="0"/>
          <w:bCs w:val="0"/>
          <w:sz w:val="20"/>
          <w:szCs w:val="20"/>
        </w:rPr>
        <w:id w:val="-1787968080"/>
        <w:docPartObj>
          <w:docPartGallery w:val="Table of Contents"/>
          <w:docPartUnique/>
        </w:docPartObj>
      </w:sdtPr>
      <w:sdtEndPr/>
      <w:sdtContent>
        <w:p w14:paraId="53D29B3F" w14:textId="77777777" w:rsidR="00EB7FCC" w:rsidRDefault="007C2744">
          <w:pPr>
            <w:pStyle w:val="TOC2"/>
            <w:tabs>
              <w:tab w:val="left" w:pos="9606"/>
            </w:tabs>
            <w:spacing w:before="246"/>
            <w:ind w:firstLine="0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53D29B40" w14:textId="77777777" w:rsidR="00EB7FCC" w:rsidRDefault="007C2744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1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Water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53D29B41" w14:textId="77777777" w:rsidR="00EB7FCC" w:rsidRDefault="007C2744">
          <w:pPr>
            <w:pStyle w:val="TOC3"/>
            <w:tabs>
              <w:tab w:val="left" w:pos="9606"/>
            </w:tabs>
            <w:ind w:left="328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1</w:t>
            </w:r>
          </w:hyperlink>
        </w:p>
        <w:p w14:paraId="53D29B42" w14:textId="77777777" w:rsidR="00EB7FCC" w:rsidRDefault="007C2744">
          <w:pPr>
            <w:pStyle w:val="TOC3"/>
            <w:tabs>
              <w:tab w:val="left" w:pos="9606"/>
            </w:tabs>
            <w:ind w:left="328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  <w:t>1</w:t>
            </w:r>
          </w:hyperlink>
        </w:p>
        <w:p w14:paraId="53D29B43" w14:textId="77777777" w:rsidR="00EB7FCC" w:rsidRDefault="007C2744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partners</w:t>
            </w:r>
            <w:r>
              <w:tab/>
              <w:t>1</w:t>
            </w:r>
          </w:hyperlink>
        </w:p>
        <w:p w14:paraId="53D29B44" w14:textId="77777777" w:rsidR="00EB7FCC" w:rsidRDefault="007C2744">
          <w:pPr>
            <w:pStyle w:val="TOC3"/>
            <w:tabs>
              <w:tab w:val="left" w:pos="9606"/>
            </w:tabs>
            <w:ind w:left="328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53D29B45" w14:textId="77777777" w:rsidR="00EB7FCC" w:rsidRDefault="007C2744">
          <w:pPr>
            <w:pStyle w:val="TOC2"/>
            <w:tabs>
              <w:tab w:val="left" w:pos="9606"/>
            </w:tabs>
            <w:spacing w:before="103"/>
            <w:ind w:firstLine="0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53D29B46" w14:textId="77777777" w:rsidR="00EB7FCC" w:rsidRDefault="007C2744">
          <w:pPr>
            <w:pStyle w:val="TOC2"/>
            <w:numPr>
              <w:ilvl w:val="0"/>
              <w:numId w:val="14"/>
            </w:numPr>
            <w:tabs>
              <w:tab w:val="left" w:pos="548"/>
              <w:tab w:val="left" w:pos="9606"/>
            </w:tabs>
            <w:spacing w:before="99"/>
            <w:ind w:hanging="439"/>
            <w:rPr>
              <w:b w:val="0"/>
              <w:bCs w:val="0"/>
            </w:rPr>
          </w:pPr>
          <w:hyperlink w:anchor="_bookmark7" w:history="1">
            <w:r>
              <w:t>Environmental</w:t>
            </w:r>
            <w:r>
              <w:rPr>
                <w:spacing w:val="-7"/>
              </w:rPr>
              <w:t xml:space="preserve"> </w:t>
            </w:r>
            <w:r>
              <w:t>watering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Macquarie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River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Valley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53D29B47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  <w:spacing w:before="98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Macquarie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River</w:t>
            </w:r>
            <w:r>
              <w:rPr>
                <w:spacing w:val="-9"/>
              </w:rPr>
              <w:t xml:space="preserve"> </w:t>
            </w:r>
            <w:r>
              <w:t>Valley</w:t>
            </w:r>
            <w:r>
              <w:tab/>
              <w:t>3</w:t>
            </w:r>
          </w:hyperlink>
        </w:p>
        <w:p w14:paraId="53D29B48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  <w:spacing w:before="101"/>
          </w:pPr>
          <w:hyperlink w:anchor="_bookmark10" w:history="1"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Macquarie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River</w:t>
            </w:r>
            <w:r>
              <w:rPr>
                <w:spacing w:val="-9"/>
              </w:rPr>
              <w:t xml:space="preserve"> </w:t>
            </w:r>
            <w:r>
              <w:t>Valley</w:t>
            </w:r>
            <w:r>
              <w:tab/>
              <w:t>5</w:t>
            </w:r>
          </w:hyperlink>
        </w:p>
        <w:p w14:paraId="53D29B49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  <w:spacing w:before="98"/>
          </w:pPr>
          <w:hyperlink w:anchor="_bookmark11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6</w:t>
            </w:r>
          </w:hyperlink>
        </w:p>
        <w:p w14:paraId="53D29B4A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12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6</w:t>
            </w:r>
          </w:hyperlink>
        </w:p>
        <w:p w14:paraId="53D29B4B" w14:textId="77777777" w:rsidR="00EB7FCC" w:rsidRDefault="007C2744">
          <w:pPr>
            <w:pStyle w:val="TOC2"/>
            <w:numPr>
              <w:ilvl w:val="0"/>
              <w:numId w:val="14"/>
            </w:numPr>
            <w:tabs>
              <w:tab w:val="left" w:pos="548"/>
              <w:tab w:val="left" w:pos="9606"/>
            </w:tabs>
            <w:spacing w:before="103"/>
            <w:ind w:hanging="439"/>
            <w:rPr>
              <w:b w:val="0"/>
              <w:bCs w:val="0"/>
            </w:rPr>
          </w:pPr>
          <w:hyperlink w:anchor="_bookmark13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8</w:t>
            </w:r>
          </w:hyperlink>
        </w:p>
        <w:p w14:paraId="53D29B4C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</w:tabs>
            <w:spacing w:before="98" w:line="245" w:lineRule="exact"/>
          </w:pPr>
          <w:hyperlink w:anchor="_bookmark14" w:history="1">
            <w:r>
              <w:rPr>
                <w:spacing w:val="-1"/>
              </w:rPr>
              <w:t>Antecedent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8"/>
              </w:rPr>
              <w:t xml:space="preserve"> </w:t>
            </w:r>
            <w:r>
              <w:t>catchment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</w:hyperlink>
        </w:p>
        <w:p w14:paraId="53D29B4D" w14:textId="77777777" w:rsidR="00EB7FCC" w:rsidRDefault="007C2744">
          <w:pPr>
            <w:pStyle w:val="TOC5"/>
            <w:tabs>
              <w:tab w:val="left" w:pos="9606"/>
            </w:tabs>
            <w:spacing w:line="245" w:lineRule="exact"/>
          </w:pPr>
          <w:hyperlink w:anchor="_bookmark14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53D29B4E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  <w:spacing w:before="98"/>
          </w:pPr>
          <w:hyperlink w:anchor="_bookmark15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10</w:t>
            </w:r>
          </w:hyperlink>
        </w:p>
        <w:p w14:paraId="53D29B4F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16" w:history="1">
            <w:r>
              <w:rPr>
                <w:spacing w:val="-1"/>
              </w:rPr>
              <w:t>Overall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purpose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managing</w:t>
            </w:r>
            <w:r>
              <w:rPr>
                <w:spacing w:val="-8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based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supply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tab/>
              <w:t>11</w:t>
            </w:r>
          </w:hyperlink>
        </w:p>
        <w:p w14:paraId="53D29B50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17" w:history="1">
            <w:r>
              <w:rPr>
                <w:spacing w:val="-1"/>
              </w:rPr>
              <w:t>Proposed</w:t>
            </w:r>
            <w:r>
              <w:rPr>
                <w:spacing w:val="-11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Delivery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12</w:t>
            </w:r>
          </w:hyperlink>
        </w:p>
        <w:p w14:paraId="53D29B51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18" w:history="1">
            <w:r>
              <w:t>Trading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14</w:t>
            </w:r>
          </w:hyperlink>
        </w:p>
        <w:p w14:paraId="53D29B52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19" w:history="1">
            <w:r>
              <w:rPr>
                <w:spacing w:val="-1"/>
              </w:rPr>
              <w:t>Carrying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2018</w:t>
            </w:r>
            <w:r>
              <w:rPr>
                <w:rFonts w:cs="Century Gothic"/>
              </w:rPr>
              <w:t>–</w:t>
            </w:r>
            <w:r>
              <w:t>19</w:t>
            </w:r>
            <w:r>
              <w:tab/>
              <w:t>14</w:t>
            </w:r>
          </w:hyperlink>
        </w:p>
        <w:p w14:paraId="53D29B53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20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15</w:t>
            </w:r>
          </w:hyperlink>
        </w:p>
        <w:p w14:paraId="53D29B54" w14:textId="77777777" w:rsidR="00EB7FCC" w:rsidRDefault="007C2744">
          <w:pPr>
            <w:pStyle w:val="TOC2"/>
            <w:numPr>
              <w:ilvl w:val="0"/>
              <w:numId w:val="14"/>
            </w:numPr>
            <w:tabs>
              <w:tab w:val="left" w:pos="548"/>
              <w:tab w:val="left" w:pos="9606"/>
            </w:tabs>
            <w:ind w:hanging="439"/>
            <w:rPr>
              <w:b w:val="0"/>
              <w:bCs w:val="0"/>
            </w:rPr>
          </w:pPr>
          <w:hyperlink w:anchor="_bookmark23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23</w:t>
            </w:r>
          </w:hyperlink>
        </w:p>
        <w:p w14:paraId="53D29B55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  <w:spacing w:before="98"/>
          </w:pPr>
          <w:hyperlink w:anchor="_bookmark24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23</w:t>
            </w:r>
          </w:hyperlink>
        </w:p>
        <w:p w14:paraId="53D29B56" w14:textId="77777777" w:rsidR="00EB7FCC" w:rsidRDefault="007C2744">
          <w:pPr>
            <w:pStyle w:val="TOC3"/>
            <w:numPr>
              <w:ilvl w:val="1"/>
              <w:numId w:val="14"/>
            </w:numPr>
            <w:tabs>
              <w:tab w:val="left" w:pos="990"/>
              <w:tab w:val="left" w:pos="9606"/>
            </w:tabs>
          </w:pPr>
          <w:hyperlink w:anchor="_bookmark25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23</w:t>
            </w:r>
          </w:hyperlink>
        </w:p>
        <w:p w14:paraId="53D29B57" w14:textId="77777777" w:rsidR="00EB7FCC" w:rsidRDefault="007C2744">
          <w:pPr>
            <w:pStyle w:val="TOC1"/>
            <w:tabs>
              <w:tab w:val="left" w:pos="9498"/>
            </w:tabs>
            <w:jc w:val="center"/>
            <w:rPr>
              <w:b w:val="0"/>
              <w:bCs w:val="0"/>
            </w:rPr>
          </w:pPr>
          <w:hyperlink w:anchor="_bookmark26" w:history="1">
            <w:r>
              <w:t>Bibliography</w:t>
            </w:r>
            <w:r>
              <w:tab/>
              <w:t>24</w:t>
            </w:r>
          </w:hyperlink>
        </w:p>
        <w:p w14:paraId="53D29B58" w14:textId="77777777" w:rsidR="00EB7FCC" w:rsidRDefault="007C2744">
          <w:pPr>
            <w:pStyle w:val="TOC2"/>
            <w:spacing w:line="294" w:lineRule="exact"/>
            <w:ind w:firstLine="0"/>
            <w:rPr>
              <w:b w:val="0"/>
              <w:bCs w:val="0"/>
            </w:rPr>
          </w:pPr>
          <w:hyperlink w:anchor="_bookmark27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6"/>
              </w:rPr>
              <w:t xml:space="preserve"> </w:t>
            </w:r>
            <w:r>
              <w:t>Expected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</w:hyperlink>
        </w:p>
        <w:p w14:paraId="53D29B59" w14:textId="77777777" w:rsidR="00EB7FCC" w:rsidRDefault="007C2744">
          <w:pPr>
            <w:pStyle w:val="TOC4"/>
            <w:tabs>
              <w:tab w:val="left" w:pos="9606"/>
            </w:tabs>
            <w:spacing w:line="294" w:lineRule="exact"/>
            <w:rPr>
              <w:b w:val="0"/>
              <w:bCs w:val="0"/>
            </w:rPr>
          </w:pPr>
          <w:hyperlink w:anchor="_bookmark27" w:history="1">
            <w:r>
              <w:t>watering</w:t>
            </w:r>
            <w:r>
              <w:rPr>
                <w:spacing w:val="-21"/>
              </w:rPr>
              <w:t xml:space="preserve"> </w:t>
            </w:r>
            <w:r>
              <w:t>strategy</w:t>
            </w:r>
            <w:r>
              <w:tab/>
              <w:t>26</w:t>
            </w:r>
          </w:hyperlink>
        </w:p>
        <w:p w14:paraId="53D29B5A" w14:textId="77777777" w:rsidR="00EB7FCC" w:rsidRDefault="007C2744">
          <w:pPr>
            <w:pStyle w:val="TOC1"/>
            <w:tabs>
              <w:tab w:val="left" w:pos="9498"/>
            </w:tabs>
            <w:spacing w:before="102"/>
            <w:jc w:val="center"/>
            <w:rPr>
              <w:b w:val="0"/>
              <w:bCs w:val="0"/>
            </w:rPr>
          </w:pPr>
          <w:hyperlink w:anchor="_bookmark28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Library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53D29B5B" w14:textId="77777777" w:rsidR="00EB7FCC" w:rsidRDefault="007C2744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29" w:history="1">
            <w:r>
              <w:rPr>
                <w:spacing w:val="-1"/>
              </w:rPr>
              <w:t>Operational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considerations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Macquarie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River</w:t>
            </w:r>
            <w:r>
              <w:rPr>
                <w:spacing w:val="-7"/>
              </w:rPr>
              <w:t xml:space="preserve"> </w:t>
            </w:r>
            <w:r>
              <w:t>Valley</w:t>
            </w:r>
            <w:r>
              <w:tab/>
              <w:t>29</w:t>
            </w:r>
          </w:hyperlink>
        </w:p>
        <w:p w14:paraId="53D29B5C" w14:textId="77777777" w:rsidR="00EB7FCC" w:rsidRDefault="007C2744">
          <w:pPr>
            <w:pStyle w:val="TOC3"/>
            <w:tabs>
              <w:tab w:val="left" w:pos="9606"/>
            </w:tabs>
            <w:ind w:left="328" w:firstLine="0"/>
          </w:pPr>
          <w:hyperlink w:anchor="_bookmark30" w:history="1">
            <w:r>
              <w:t>Potential</w:t>
            </w:r>
            <w:r>
              <w:rPr>
                <w:spacing w:val="-10"/>
              </w:rPr>
              <w:t xml:space="preserve"> </w:t>
            </w:r>
            <w:r>
              <w:t>watering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9"/>
              </w:rPr>
              <w:t xml:space="preserve"> </w:t>
            </w: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levels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</w:rP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53D29B5D" w14:textId="77777777" w:rsidR="00EB7FCC" w:rsidRDefault="007C2744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1" w:history="1">
            <w:r>
              <w:t>Potential</w:t>
            </w:r>
            <w:r>
              <w:rPr>
                <w:spacing w:val="-12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9"/>
              </w:rPr>
              <w:t xml:space="preserve"> </w:t>
            </w:r>
            <w:r>
              <w:t>standard</w:t>
            </w:r>
            <w:r>
              <w:rPr>
                <w:spacing w:val="-10"/>
              </w:rPr>
              <w:t xml:space="preserve"> </w:t>
            </w:r>
            <w:r>
              <w:t>operating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ar</w:t>
            </w:r>
            <w:r>
              <w:rPr>
                <w:spacing w:val="-1"/>
              </w:rPr>
              <w:t>rangements</w:t>
            </w:r>
            <w:r>
              <w:rPr>
                <w:spacing w:val="-1"/>
              </w:rPr>
              <w:tab/>
            </w:r>
            <w:r>
              <w:t>33</w:t>
            </w:r>
          </w:hyperlink>
        </w:p>
        <w:p w14:paraId="53D29B5E" w14:textId="77777777" w:rsidR="00EB7FCC" w:rsidRDefault="007C2744">
          <w:pPr>
            <w:pStyle w:val="TOC1"/>
            <w:tabs>
              <w:tab w:val="left" w:pos="9498"/>
            </w:tabs>
            <w:spacing w:before="103"/>
            <w:jc w:val="center"/>
            <w:rPr>
              <w:b w:val="0"/>
              <w:bCs w:val="0"/>
            </w:rPr>
          </w:pPr>
          <w:hyperlink w:anchor="_bookmark32" w:history="1">
            <w:r>
              <w:t>Attachment</w:t>
            </w:r>
            <w:r>
              <w:rPr>
                <w:spacing w:val="-11"/>
              </w:rPr>
              <w:t xml:space="preserve"> </w:t>
            </w:r>
            <w:r>
              <w:t>C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39</w:t>
            </w:r>
          </w:hyperlink>
        </w:p>
        <w:p w14:paraId="53D29B5F" w14:textId="77777777" w:rsidR="00EB7FCC" w:rsidRDefault="007C2744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3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6"/>
              </w:rPr>
              <w:t xml:space="preserve"> </w:t>
            </w:r>
            <w:r>
              <w:t>holdings</w:t>
            </w:r>
            <w:r>
              <w:tab/>
              <w:t>39</w:t>
            </w:r>
          </w:hyperlink>
        </w:p>
        <w:p w14:paraId="53D29B60" w14:textId="77777777" w:rsidR="00EB7FCC" w:rsidRDefault="007C2744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4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39</w:t>
            </w:r>
          </w:hyperlink>
        </w:p>
        <w:p w14:paraId="53D29B61" w14:textId="77777777" w:rsidR="00EB7FCC" w:rsidRDefault="007C2744">
          <w:pPr>
            <w:pStyle w:val="TOC3"/>
            <w:tabs>
              <w:tab w:val="left" w:pos="9606"/>
            </w:tabs>
            <w:ind w:left="328" w:firstLine="0"/>
          </w:pPr>
          <w:hyperlink w:anchor="_bookmark35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39</w:t>
            </w:r>
          </w:hyperlink>
        </w:p>
      </w:sdtContent>
    </w:sdt>
    <w:p w14:paraId="53D29B62" w14:textId="77777777" w:rsidR="00EB7FCC" w:rsidRDefault="00EB7FCC">
      <w:pPr>
        <w:sectPr w:rsidR="00EB7FCC">
          <w:pgSz w:w="11910" w:h="16840"/>
          <w:pgMar w:top="800" w:right="1320" w:bottom="880" w:left="600" w:header="0" w:footer="686" w:gutter="0"/>
          <w:cols w:space="720"/>
        </w:sectPr>
      </w:pPr>
    </w:p>
    <w:p w14:paraId="53D29B63" w14:textId="77777777" w:rsidR="00EB7FCC" w:rsidRDefault="007C2744">
      <w:pPr>
        <w:pStyle w:val="Heading1"/>
        <w:numPr>
          <w:ilvl w:val="0"/>
          <w:numId w:val="13"/>
        </w:numPr>
        <w:tabs>
          <w:tab w:val="left" w:pos="468"/>
        </w:tabs>
        <w:spacing w:before="1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/>
          <w:color w:val="5F4879"/>
          <w:spacing w:val="-1"/>
        </w:rPr>
        <w:lastRenderedPageBreak/>
        <w:t>Environmental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watering</w:t>
      </w:r>
      <w:r>
        <w:rPr>
          <w:rFonts w:ascii="Calibri"/>
          <w:color w:val="5F4879"/>
          <w:spacing w:val="-14"/>
        </w:rPr>
        <w:t xml:space="preserve"> </w:t>
      </w:r>
      <w:r>
        <w:rPr>
          <w:rFonts w:ascii="Calibri"/>
          <w:color w:val="5F4879"/>
        </w:rPr>
        <w:t>in</w:t>
      </w:r>
      <w:r>
        <w:rPr>
          <w:rFonts w:ascii="Calibri"/>
          <w:color w:val="5F4879"/>
          <w:spacing w:val="-12"/>
        </w:rPr>
        <w:t xml:space="preserve"> </w:t>
      </w:r>
      <w:r>
        <w:rPr>
          <w:rFonts w:ascii="Calibri"/>
          <w:color w:val="5F4879"/>
          <w:spacing w:val="-1"/>
        </w:rPr>
        <w:t>Macquarie</w:t>
      </w:r>
      <w:r>
        <w:rPr>
          <w:rFonts w:ascii="Calibri"/>
          <w:color w:val="5F4879"/>
          <w:spacing w:val="-14"/>
        </w:rPr>
        <w:t xml:space="preserve"> </w:t>
      </w:r>
      <w:r>
        <w:rPr>
          <w:rFonts w:ascii="Calibri"/>
          <w:color w:val="5F4879"/>
        </w:rPr>
        <w:t>River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Valley</w:t>
      </w:r>
    </w:p>
    <w:p w14:paraId="53D29B64" w14:textId="77777777" w:rsidR="00EB7FCC" w:rsidRDefault="007C2744">
      <w:pPr>
        <w:pStyle w:val="Heading2"/>
        <w:numPr>
          <w:ilvl w:val="1"/>
          <w:numId w:val="13"/>
        </w:numPr>
        <w:tabs>
          <w:tab w:val="left" w:pos="961"/>
        </w:tabs>
        <w:spacing w:before="246"/>
        <w:ind w:hanging="852"/>
        <w:rPr>
          <w:b w:val="0"/>
          <w:bCs w:val="0"/>
        </w:rPr>
      </w:pPr>
      <w:bookmarkStart w:id="9" w:name="_bookmark8"/>
      <w:bookmarkEnd w:id="9"/>
      <w:r>
        <w:rPr>
          <w:color w:val="5F4879"/>
        </w:rPr>
        <w:t>The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Macquarie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Valley</w:t>
      </w:r>
    </w:p>
    <w:p w14:paraId="53D29B65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B66" w14:textId="77777777" w:rsidR="00EB7FCC" w:rsidRDefault="007C2744">
      <w:pPr>
        <w:pStyle w:val="BodyText"/>
        <w:ind w:right="189"/>
      </w:pP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heavily</w:t>
      </w:r>
      <w:r>
        <w:rPr>
          <w:spacing w:val="-7"/>
        </w:rPr>
        <w:t xml:space="preserve"> </w:t>
      </w:r>
      <w:r>
        <w:rPr>
          <w:spacing w:val="-1"/>
        </w:rPr>
        <w:t>influenced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rainfall</w:t>
      </w:r>
      <w:r>
        <w:rPr>
          <w:spacing w:val="-6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89"/>
          <w:w w:val="99"/>
        </w:rPr>
        <w:t xml:space="preserve"> </w:t>
      </w:r>
      <w:r>
        <w:t>tributary</w:t>
      </w:r>
      <w:r>
        <w:rPr>
          <w:spacing w:val="-8"/>
        </w:rPr>
        <w:t xml:space="preserve"> </w:t>
      </w:r>
      <w:r>
        <w:rPr>
          <w:spacing w:val="-1"/>
        </w:rPr>
        <w:t>systems.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formed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Campbells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join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rPr>
          <w:spacing w:val="-1"/>
        </w:rPr>
        <w:t>Bathurst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83"/>
          <w:w w:val="99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6"/>
        </w:rPr>
        <w:t xml:space="preserve"> </w:t>
      </w:r>
      <w:r>
        <w:rPr>
          <w:spacing w:val="-1"/>
        </w:rPr>
        <w:t>(NSW)</w:t>
      </w:r>
      <w:r>
        <w:rPr>
          <w:spacing w:val="-7"/>
        </w:rPr>
        <w:t xml:space="preserve"> </w:t>
      </w:r>
      <w:r>
        <w:t>followed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1"/>
        </w:rP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Winburndale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rPr>
          <w:spacing w:val="-1"/>
        </w:rPr>
        <w:t>Turon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Pyrmul</w:t>
      </w:r>
      <w:r>
        <w:rPr>
          <w:spacing w:val="-7"/>
        </w:rPr>
        <w:t xml:space="preserve"> </w:t>
      </w:r>
      <w:r>
        <w:t>Creek.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Burrendong</w:t>
      </w:r>
      <w:r>
        <w:rPr>
          <w:spacing w:val="-6"/>
        </w:rPr>
        <w:t xml:space="preserve"> </w:t>
      </w:r>
      <w:r>
        <w:t>Dam,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rPr>
          <w:spacing w:val="-1"/>
        </w:rPr>
        <w:t>east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Wellington</w:t>
      </w:r>
      <w:r>
        <w:rPr>
          <w:spacing w:val="-6"/>
        </w:rPr>
        <w:t xml:space="preserve"> </w:t>
      </w:r>
      <w:r>
        <w:t>(</w:t>
      </w:r>
      <w:hyperlink w:anchor="_bookmark9" w:history="1">
        <w:r>
          <w:t>Figure</w:t>
        </w:r>
        <w:r>
          <w:rPr>
            <w:spacing w:val="-5"/>
          </w:rPr>
          <w:t xml:space="preserve"> </w:t>
        </w:r>
        <w:r>
          <w:t>1</w:t>
        </w:r>
      </w:hyperlink>
      <w:r>
        <w:t>).</w:t>
      </w:r>
      <w:r>
        <w:rPr>
          <w:spacing w:val="76"/>
          <w:w w:val="99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t>dam,</w:t>
      </w:r>
      <w:r>
        <w:rPr>
          <w:spacing w:val="-8"/>
        </w:rPr>
        <w:t xml:space="preserve"> </w:t>
      </w:r>
      <w: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Bell</w:t>
      </w:r>
      <w:r>
        <w:rPr>
          <w:spacing w:val="-6"/>
        </w:rPr>
        <w:t xml:space="preserve"> </w:t>
      </w:r>
      <w:r>
        <w:rPr>
          <w:spacing w:val="-1"/>
        </w:rPr>
        <w:t>River,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spacing w:val="-1"/>
        </w:rPr>
        <w:t>enters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Wellington;</w:t>
      </w:r>
      <w:r>
        <w:rPr>
          <w:spacing w:val="-8"/>
        </w:rPr>
        <w:t xml:space="preserve"> </w:t>
      </w:r>
      <w:r>
        <w:t>Little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78"/>
          <w:w w:val="99"/>
        </w:rPr>
        <w:t xml:space="preserve"> </w:t>
      </w:r>
      <w:r>
        <w:t>Wambangalong</w:t>
      </w:r>
      <w:r>
        <w:rPr>
          <w:spacing w:val="-9"/>
        </w:rPr>
        <w:t xml:space="preserve"> </w:t>
      </w:r>
      <w:r>
        <w:t>Creek,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enter</w:t>
      </w:r>
      <w:r>
        <w:rPr>
          <w:spacing w:val="-9"/>
        </w:rPr>
        <w:t xml:space="preserve"> </w:t>
      </w:r>
      <w:r>
        <w:rPr>
          <w:spacing w:val="-1"/>
        </w:rPr>
        <w:t>upstream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Dubbo;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Talbragar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Coolbaggie</w:t>
      </w:r>
      <w:r>
        <w:rPr>
          <w:spacing w:val="-8"/>
        </w:rPr>
        <w:t xml:space="preserve"> </w:t>
      </w:r>
      <w:r>
        <w:t>Creek,</w:t>
      </w:r>
      <w:r>
        <w:rPr>
          <w:spacing w:val="84"/>
          <w:w w:val="9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enter</w:t>
      </w:r>
      <w:r>
        <w:rPr>
          <w:spacing w:val="-7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rPr>
          <w:spacing w:val="-1"/>
        </w:rP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Dubbo.</w:t>
      </w:r>
      <w:r>
        <w:rPr>
          <w:spacing w:val="-7"/>
        </w:rPr>
        <w:t xml:space="preserve"> </w:t>
      </w:r>
      <w:r>
        <w:rPr>
          <w:spacing w:val="-1"/>
        </w:rPr>
        <w:t>Subsequently,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flattens</w:t>
      </w:r>
      <w:r>
        <w:rPr>
          <w:spacing w:val="-7"/>
        </w:rPr>
        <w:t xml:space="preserve"> </w:t>
      </w:r>
      <w:r>
        <w:rPr>
          <w:spacing w:val="-1"/>
        </w:rPr>
        <w:t>further</w:t>
      </w:r>
      <w:r>
        <w:rPr>
          <w:spacing w:val="-7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Dubbo,</w:t>
      </w:r>
      <w:r>
        <w:rPr>
          <w:spacing w:val="-8"/>
        </w:rPr>
        <w:t xml:space="preserve"> </w:t>
      </w:r>
      <w:r>
        <w:t>the</w:t>
      </w:r>
      <w:r>
        <w:rPr>
          <w:spacing w:val="89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provides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distributary</w:t>
      </w:r>
      <w:r>
        <w:rPr>
          <w:spacing w:val="-8"/>
        </w:rPr>
        <w:t xml:space="preserve"> </w:t>
      </w:r>
      <w:r>
        <w:rPr>
          <w:spacing w:val="-1"/>
        </w:rPr>
        <w:t>creeks,</w:t>
      </w:r>
      <w:r>
        <w:rPr>
          <w:spacing w:val="-10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rich</w:t>
      </w:r>
      <w:r>
        <w:rPr>
          <w:spacing w:val="-7"/>
        </w:rPr>
        <w:t xml:space="preserve"> </w:t>
      </w:r>
      <w:r>
        <w:rPr>
          <w:spacing w:val="-1"/>
        </w:rPr>
        <w:t>alluvial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flats</w:t>
      </w:r>
      <w:r>
        <w:rPr>
          <w:spacing w:val="-8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73"/>
          <w:w w:val="99"/>
        </w:rPr>
        <w:t xml:space="preserve"> </w:t>
      </w:r>
      <w:r>
        <w:t>braided</w:t>
      </w:r>
      <w:r>
        <w:rPr>
          <w:spacing w:val="-6"/>
        </w:rPr>
        <w:t xml:space="preserve"> </w:t>
      </w:r>
      <w:r>
        <w:rPr>
          <w:spacing w:val="-1"/>
        </w:rPr>
        <w:t>channels.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point,</w:t>
      </w:r>
      <w:r>
        <w:rPr>
          <w:spacing w:val="-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slow</w:t>
      </w:r>
      <w:r>
        <w:rPr>
          <w:spacing w:val="-5"/>
        </w:rPr>
        <w:t xml:space="preserve"> </w:t>
      </w:r>
      <w:r>
        <w:rPr>
          <w:spacing w:val="-1"/>
        </w:rPr>
        <w:t>resulting</w:t>
      </w:r>
      <w:r>
        <w:rPr>
          <w:spacing w:val="-6"/>
        </w:rPr>
        <w:t xml:space="preserve"> </w:t>
      </w:r>
      <w:r>
        <w:rPr>
          <w:spacing w:val="-1"/>
        </w:rPr>
        <w:t>mainly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extensive</w:t>
      </w:r>
      <w:r>
        <w:rPr>
          <w:spacing w:val="-6"/>
        </w:rPr>
        <w:t xml:space="preserve"> </w:t>
      </w:r>
      <w:r>
        <w:rPr>
          <w:spacing w:val="-1"/>
        </w:rPr>
        <w:t>silt</w:t>
      </w:r>
      <w:r>
        <w:rPr>
          <w:spacing w:val="-5"/>
        </w:rPr>
        <w:t xml:space="preserve"> </w:t>
      </w:r>
      <w:r>
        <w:t>deposits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high</w:t>
      </w:r>
      <w:r>
        <w:rPr>
          <w:spacing w:val="83"/>
          <w:w w:val="99"/>
        </w:rPr>
        <w:t xml:space="preserve"> </w:t>
      </w:r>
      <w:r>
        <w:rPr>
          <w:spacing w:val="-1"/>
        </w:rPr>
        <w:t>attenuation.</w:t>
      </w:r>
    </w:p>
    <w:p w14:paraId="53D29B6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68" w14:textId="77777777" w:rsidR="00EB7FCC" w:rsidRDefault="007C2744">
      <w:pPr>
        <w:pStyle w:val="BodyText"/>
        <w:ind w:right="221"/>
      </w:pPr>
      <w:r>
        <w:t>Two</w:t>
      </w:r>
      <w:r>
        <w:rPr>
          <w:spacing w:val="-8"/>
        </w:rPr>
        <w:t xml:space="preserve"> </w:t>
      </w:r>
      <w:r>
        <w:rPr>
          <w:spacing w:val="-1"/>
        </w:rPr>
        <w:t>major</w:t>
      </w:r>
      <w:r>
        <w:rPr>
          <w:spacing w:val="-8"/>
        </w:rPr>
        <w:t xml:space="preserve"> </w:t>
      </w:r>
      <w:r>
        <w:t>storages,</w:t>
      </w:r>
      <w:r>
        <w:rPr>
          <w:spacing w:val="-9"/>
        </w:rPr>
        <w:t xml:space="preserve"> </w:t>
      </w:r>
      <w:r>
        <w:t>Windamere</w:t>
      </w:r>
      <w:r>
        <w:rPr>
          <w:spacing w:val="-7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rPr>
          <w:spacing w:val="-1"/>
        </w:rPr>
        <w:t>(capacity</w:t>
      </w:r>
      <w:r>
        <w:rPr>
          <w:spacing w:val="-8"/>
        </w:rPr>
        <w:t xml:space="preserve"> </w:t>
      </w:r>
      <w:r>
        <w:rPr>
          <w:spacing w:val="-1"/>
        </w:rPr>
        <w:t>368</w:t>
      </w:r>
      <w:r>
        <w:rPr>
          <w:spacing w:val="-3"/>
        </w:rPr>
        <w:t xml:space="preserve"> </w:t>
      </w:r>
      <w:r>
        <w:t>gigalitres</w:t>
      </w:r>
      <w:r>
        <w:rPr>
          <w:spacing w:val="-8"/>
        </w:rPr>
        <w:t xml:space="preserve"> </w:t>
      </w:r>
      <w:r>
        <w:rPr>
          <w:spacing w:val="-1"/>
        </w:rPr>
        <w:t>(GL)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Cudgegong</w:t>
      </w:r>
      <w:r>
        <w:rPr>
          <w:spacing w:val="-5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and</w:t>
      </w:r>
      <w:r>
        <w:rPr>
          <w:spacing w:val="60"/>
          <w:w w:val="99"/>
        </w:rPr>
        <w:t xml:space="preserve"> </w:t>
      </w:r>
      <w:r>
        <w:rPr>
          <w:spacing w:val="-1"/>
        </w:rPr>
        <w:t>Burrendong</w:t>
      </w:r>
      <w:r>
        <w:rPr>
          <w:spacing w:val="-6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(storage</w:t>
      </w:r>
      <w:r>
        <w:rPr>
          <w:spacing w:val="-7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1</w:t>
      </w:r>
      <w:r>
        <w:rPr>
          <w:spacing w:val="-1"/>
        </w:rPr>
        <w:t xml:space="preserve"> 188</w:t>
      </w:r>
      <w:r>
        <w:rPr>
          <w:spacing w:val="-4"/>
        </w:rPr>
        <w:t xml:space="preserve"> </w:t>
      </w:r>
      <w:r>
        <w:t>GL,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95"/>
          <w:w w:val="99"/>
        </w:rPr>
        <w:t xml:space="preserve"> </w:t>
      </w:r>
      <w:r>
        <w:rPr>
          <w:spacing w:val="-1"/>
        </w:rPr>
        <w:t>489</w:t>
      </w:r>
      <w:r>
        <w:rPr>
          <w:spacing w:val="-9"/>
        </w:rPr>
        <w:t xml:space="preserve"> </w:t>
      </w:r>
      <w:r>
        <w:t>GL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flood</w:t>
      </w:r>
      <w:r>
        <w:rPr>
          <w:spacing w:val="-9"/>
        </w:rPr>
        <w:t xml:space="preserve"> </w:t>
      </w:r>
      <w:r>
        <w:t>mitigation</w:t>
      </w:r>
      <w:r>
        <w:rPr>
          <w:spacing w:val="-8"/>
        </w:rPr>
        <w:t xml:space="preserve"> </w:t>
      </w:r>
      <w:r>
        <w:rPr>
          <w:spacing w:val="-1"/>
        </w:rPr>
        <w:t>zone),</w:t>
      </w:r>
      <w:r>
        <w:rPr>
          <w:spacing w:val="-10"/>
        </w:rPr>
        <w:t xml:space="preserve"> </w:t>
      </w:r>
      <w:r>
        <w:t>regulate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supplies.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60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gravity</w:t>
      </w:r>
      <w:r>
        <w:rPr>
          <w:spacing w:val="-8"/>
        </w:rPr>
        <w:t xml:space="preserve"> </w:t>
      </w:r>
      <w:r>
        <w:t>fed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Burrendong</w:t>
      </w:r>
      <w:r>
        <w:rPr>
          <w:spacing w:val="-8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environmental</w:t>
      </w:r>
      <w:r>
        <w:rPr>
          <w:spacing w:val="52"/>
          <w:w w:val="99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distributary</w:t>
      </w:r>
      <w:r>
        <w:rPr>
          <w:spacing w:val="-9"/>
        </w:rPr>
        <w:t xml:space="preserve"> </w:t>
      </w:r>
      <w:r>
        <w:t>creeks.</w:t>
      </w:r>
      <w:r>
        <w:rPr>
          <w:spacing w:val="-8"/>
        </w:rPr>
        <w:t xml:space="preserve"> </w:t>
      </w:r>
      <w:r>
        <w:t>Regulating</w:t>
      </w:r>
      <w:r>
        <w:rPr>
          <w:spacing w:val="-9"/>
        </w:rPr>
        <w:t xml:space="preserve"> </w:t>
      </w:r>
      <w:r>
        <w:rPr>
          <w:spacing w:val="-1"/>
        </w:rPr>
        <w:t>structures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1"/>
        </w:rPr>
        <w:t>utilised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manage</w:t>
      </w:r>
      <w:r>
        <w:rPr>
          <w:spacing w:val="71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diversion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distributary</w:t>
      </w:r>
      <w:r>
        <w:rPr>
          <w:spacing w:val="-7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rates,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overbank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rPr>
          <w:spacing w:val="-1"/>
        </w:rPr>
        <w:t>onto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75"/>
          <w:w w:val="9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wetlands.</w:t>
      </w:r>
    </w:p>
    <w:p w14:paraId="53D29B69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6A" w14:textId="77777777" w:rsidR="00EB7FCC" w:rsidRDefault="007C2744">
      <w:pPr>
        <w:pStyle w:val="BodyText"/>
        <w:ind w:right="221"/>
        <w:rPr>
          <w:rFonts w:cs="Century Gothic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asset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Marshes</w:t>
      </w:r>
      <w:r>
        <w:rPr>
          <w:spacing w:val="-7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reaches</w:t>
      </w:r>
      <w:r>
        <w:rPr>
          <w:spacing w:val="51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Macquarie</w:t>
      </w:r>
      <w:r>
        <w:rPr>
          <w:spacing w:val="-6"/>
        </w:rPr>
        <w:t xml:space="preserve"> </w:t>
      </w:r>
      <w:r>
        <w:t>River,</w:t>
      </w:r>
      <w:r>
        <w:rPr>
          <w:spacing w:val="-7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listed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rFonts w:cs="Century Gothic"/>
          <w:i/>
        </w:rPr>
        <w:t>Wetland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of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  <w:spacing w:val="-1"/>
        </w:rPr>
        <w:t>International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Importance</w:t>
      </w:r>
      <w:r>
        <w:rPr>
          <w:rFonts w:cs="Century Gothic"/>
          <w:i/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Ramsar</w:t>
      </w:r>
      <w:r>
        <w:rPr>
          <w:spacing w:val="61"/>
          <w:w w:val="99"/>
        </w:rPr>
        <w:t xml:space="preserve"> </w:t>
      </w:r>
      <w:r>
        <w:rPr>
          <w:spacing w:val="-1"/>
        </w:rPr>
        <w:t>Convention.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Marshes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diverse</w:t>
      </w:r>
      <w:r>
        <w:rPr>
          <w:spacing w:val="-5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hundreds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9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plants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animals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Aust</w:t>
      </w:r>
      <w:r>
        <w:rPr>
          <w:rFonts w:cs="Century Gothic"/>
        </w:rPr>
        <w:t>ralia’s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largest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breeding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events.</w:t>
      </w:r>
    </w:p>
    <w:p w14:paraId="53D29B6B" w14:textId="77777777" w:rsidR="00EB7FCC" w:rsidRDefault="007C2744">
      <w:pPr>
        <w:pStyle w:val="BodyText"/>
        <w:ind w:right="189"/>
      </w:pP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catchment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channel,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component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Warren</w:t>
      </w:r>
      <w:r>
        <w:rPr>
          <w:spacing w:val="-6"/>
        </w:rPr>
        <w:t xml:space="preserve"> </w:t>
      </w:r>
      <w:r>
        <w:rPr>
          <w:spacing w:val="1"/>
        </w:rPr>
        <w:t>Town</w:t>
      </w:r>
      <w:r>
        <w:rPr>
          <w:spacing w:val="-6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distributary</w:t>
      </w:r>
      <w:r>
        <w:rPr>
          <w:spacing w:val="-8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t>Marshes.</w:t>
      </w:r>
    </w:p>
    <w:p w14:paraId="53D29B6C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6D" w14:textId="77777777" w:rsidR="00EB7FCC" w:rsidRDefault="007C2744">
      <w:pPr>
        <w:ind w:left="107" w:right="22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Macquarie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Marshes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Macquarie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River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support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a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number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species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listed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endangered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or</w:t>
      </w:r>
      <w:r>
        <w:rPr>
          <w:rFonts w:ascii="Century Gothic"/>
          <w:spacing w:val="59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vulnerable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under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Environment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Protection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Biodiversity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Conservation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Act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1999</w:t>
      </w:r>
      <w:r>
        <w:rPr>
          <w:rFonts w:ascii="Century Gothic"/>
          <w:spacing w:val="1"/>
          <w:sz w:val="20"/>
        </w:rPr>
        <w:t>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example,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7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Australian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painted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snipe,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Australasian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bittern,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Murray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cod,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trout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cod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spike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rush.</w:t>
      </w:r>
    </w:p>
    <w:p w14:paraId="53D29B6E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6F" w14:textId="77777777" w:rsidR="00EB7FCC" w:rsidRDefault="007C2744">
      <w:pPr>
        <w:pStyle w:val="BodyText"/>
        <w:ind w:right="261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Sharing</w:t>
      </w:r>
      <w:r>
        <w:rPr>
          <w:i/>
          <w:spacing w:val="-8"/>
        </w:rPr>
        <w:t xml:space="preserve"> </w:t>
      </w:r>
      <w:r>
        <w:rPr>
          <w:i/>
        </w:rPr>
        <w:t>Plan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for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Macquarie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8"/>
        </w:rPr>
        <w:t xml:space="preserve"> </w:t>
      </w:r>
      <w:r>
        <w:rPr>
          <w:i/>
        </w:rPr>
        <w:t>Cudgegong</w:t>
      </w:r>
      <w:r>
        <w:rPr>
          <w:i/>
          <w:spacing w:val="-8"/>
        </w:rPr>
        <w:t xml:space="preserve"> </w:t>
      </w:r>
      <w:r>
        <w:rPr>
          <w:i/>
        </w:rPr>
        <w:t>Regulated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Rivers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Source</w:t>
      </w:r>
      <w:r>
        <w:rPr>
          <w:i/>
          <w:spacing w:val="-8"/>
        </w:rPr>
        <w:t xml:space="preserve"> </w:t>
      </w:r>
      <w:r>
        <w:rPr>
          <w:i/>
          <w:spacing w:val="1"/>
        </w:rPr>
        <w:t>(2016)</w:t>
      </w:r>
      <w:r>
        <w:rPr>
          <w:i/>
          <w:spacing w:val="-7"/>
        </w:rPr>
        <w:t xml:space="preserve"> </w:t>
      </w:r>
      <w:r>
        <w:rPr>
          <w:spacing w:val="-1"/>
        </w:rPr>
        <w:t>provides</w:t>
      </w:r>
      <w:r>
        <w:rPr>
          <w:spacing w:val="80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stock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domestic</w:t>
      </w:r>
      <w:r>
        <w:rPr>
          <w:spacing w:val="-5"/>
        </w:rPr>
        <w:t xml:space="preserve"> </w:t>
      </w:r>
      <w:r>
        <w:rPr>
          <w:spacing w:val="-1"/>
        </w:rPr>
        <w:t>(replenishment)</w:t>
      </w:r>
      <w:r>
        <w:rPr>
          <w:spacing w:val="-9"/>
        </w:rPr>
        <w:t xml:space="preserve"> </w:t>
      </w:r>
      <w:r>
        <w:t>flows.</w:t>
      </w:r>
      <w:r>
        <w:rPr>
          <w:spacing w:val="-3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additional</w:t>
      </w:r>
      <w:r>
        <w:rPr>
          <w:spacing w:val="57"/>
          <w:w w:val="9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t>entitlement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Government.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lastRenderedPageBreak/>
        <w:t>water</w:t>
      </w:r>
      <w:r>
        <w:rPr>
          <w:spacing w:val="-8"/>
        </w:rPr>
        <w:t xml:space="preserve"> </w:t>
      </w:r>
      <w:r>
        <w:rPr>
          <w:spacing w:val="-1"/>
        </w:rPr>
        <w:t xml:space="preserve">sources </w:t>
      </w:r>
      <w:r>
        <w:t>offer</w:t>
      </w:r>
      <w:r>
        <w:rPr>
          <w:spacing w:val="58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align</w:t>
      </w:r>
      <w:r>
        <w:rPr>
          <w:spacing w:val="-8"/>
        </w:rPr>
        <w:t xml:space="preserve"> </w:t>
      </w:r>
      <w:r>
        <w:rPr>
          <w:spacing w:val="-1"/>
        </w:rP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01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achieved</w:t>
      </w:r>
      <w:r>
        <w:rPr>
          <w:spacing w:val="-4"/>
        </w:rPr>
        <w:t xml:space="preserve"> </w:t>
      </w:r>
      <w:r>
        <w:rPr>
          <w:spacing w:val="-1"/>
        </w:rPr>
        <w:t>jointly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assist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effectiveness.</w:t>
      </w:r>
    </w:p>
    <w:p w14:paraId="53D29B70" w14:textId="77777777" w:rsidR="00EB7FCC" w:rsidRDefault="00EB7FCC">
      <w:pPr>
        <w:sectPr w:rsidR="00EB7FCC">
          <w:pgSz w:w="11910" w:h="16840"/>
          <w:pgMar w:top="800" w:right="620" w:bottom="880" w:left="600" w:header="0" w:footer="686" w:gutter="0"/>
          <w:cols w:space="720"/>
        </w:sectPr>
      </w:pPr>
    </w:p>
    <w:p w14:paraId="53D29B71" w14:textId="77777777" w:rsidR="00EB7FCC" w:rsidRDefault="00EB7FCC">
      <w:pPr>
        <w:spacing w:before="9"/>
        <w:rPr>
          <w:rFonts w:ascii="Century Gothic" w:eastAsia="Century Gothic" w:hAnsi="Century Gothic" w:cs="Century Gothic"/>
          <w:sz w:val="6"/>
          <w:szCs w:val="6"/>
        </w:rPr>
      </w:pPr>
    </w:p>
    <w:p w14:paraId="53D29B72" w14:textId="77777777" w:rsidR="00EB7FCC" w:rsidRDefault="007C2744">
      <w:pPr>
        <w:spacing w:line="200" w:lineRule="atLeast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53D2A519" wp14:editId="53D2A51A">
            <wp:extent cx="9139377" cy="614476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377" cy="61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9B73" w14:textId="77777777" w:rsidR="00EB7FCC" w:rsidRDefault="00EB7FCC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14:paraId="53D29B74" w14:textId="77777777" w:rsidR="00EB7FCC" w:rsidRDefault="007C2744">
      <w:pPr>
        <w:pStyle w:val="BodyText"/>
        <w:spacing w:before="62"/>
        <w:ind w:left="100"/>
      </w:pPr>
      <w:bookmarkStart w:id="10" w:name="_bookmark9"/>
      <w:bookmarkEnd w:id="10"/>
      <w:r>
        <w:rPr>
          <w:b/>
        </w:rPr>
        <w:t>Figure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1:</w:t>
      </w:r>
      <w:r>
        <w:rPr>
          <w:b/>
          <w:spacing w:val="-5"/>
        </w:rPr>
        <w:t xml:space="preserve"> </w:t>
      </w:r>
      <w:r>
        <w:t>Map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rPr>
          <w:spacing w:val="-1"/>
        </w:rPr>
        <w:t>(produced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Heritage).</w:t>
      </w:r>
    </w:p>
    <w:p w14:paraId="53D29B75" w14:textId="77777777" w:rsidR="00EB7FCC" w:rsidRDefault="007C2744">
      <w:pPr>
        <w:pStyle w:val="BodyText"/>
        <w:spacing w:before="149"/>
        <w:ind w:left="242"/>
        <w:jc w:val="center"/>
        <w:rPr>
          <w:rFonts w:ascii="Calibri" w:eastAsia="Calibri" w:hAnsi="Calibri" w:cs="Calibri"/>
        </w:rPr>
      </w:pPr>
      <w:r>
        <w:rPr>
          <w:rFonts w:ascii="Calibri"/>
        </w:rPr>
        <w:t>4</w:t>
      </w:r>
    </w:p>
    <w:p w14:paraId="53D29B76" w14:textId="77777777" w:rsidR="00EB7FCC" w:rsidRDefault="00EB7FCC">
      <w:pPr>
        <w:jc w:val="center"/>
        <w:rPr>
          <w:rFonts w:ascii="Calibri" w:eastAsia="Calibri" w:hAnsi="Calibri" w:cs="Calibri"/>
        </w:rPr>
        <w:sectPr w:rsidR="00EB7FCC">
          <w:footerReference w:type="default" r:id="rId21"/>
          <w:pgSz w:w="16840" w:h="11910" w:orient="landscape"/>
          <w:pgMar w:top="620" w:right="960" w:bottom="280" w:left="1340" w:header="0" w:footer="0" w:gutter="0"/>
          <w:cols w:space="720"/>
        </w:sectPr>
      </w:pPr>
    </w:p>
    <w:p w14:paraId="53D29B77" w14:textId="77777777" w:rsidR="00EB7FCC" w:rsidRDefault="007C2744">
      <w:pPr>
        <w:pStyle w:val="Heading2"/>
        <w:numPr>
          <w:ilvl w:val="1"/>
          <w:numId w:val="13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1" w:name="_bookmark10"/>
      <w:bookmarkEnd w:id="11"/>
      <w:r>
        <w:rPr>
          <w:color w:val="5F4879"/>
        </w:rPr>
        <w:lastRenderedPageBreak/>
        <w:t>Environmental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Macquarie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Valley</w:t>
      </w:r>
    </w:p>
    <w:p w14:paraId="53D29B78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B79" w14:textId="77777777" w:rsidR="00EB7FCC" w:rsidRDefault="007C2744">
      <w:pPr>
        <w:pStyle w:val="BodyText"/>
        <w:ind w:right="223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Basin-wide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Strategy,</w:t>
      </w:r>
      <w:r>
        <w:rPr>
          <w:spacing w:val="-11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rPr>
          <w:rFonts w:cs="Century Gothic"/>
          <w:spacing w:val="-1"/>
        </w:rPr>
        <w:t>‘</w:t>
      </w:r>
      <w:r>
        <w:rPr>
          <w:spacing w:val="-1"/>
        </w:rPr>
        <w:t>quantified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rFonts w:cs="Century Gothic"/>
          <w:spacing w:val="-1"/>
        </w:rPr>
        <w:t>’</w:t>
      </w:r>
      <w:r>
        <w:rPr>
          <w:rFonts w:cs="Century Gothic"/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a</w:t>
      </w:r>
      <w:r>
        <w:rPr>
          <w:spacing w:val="75"/>
          <w:w w:val="99"/>
        </w:rPr>
        <w:t xml:space="preserve"> </w:t>
      </w:r>
      <w:r>
        <w:rPr>
          <w:spacing w:val="-1"/>
        </w:rPr>
        <w:t>Basin-scale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catchment.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Macquarie-Castlereagh</w:t>
      </w:r>
      <w:r>
        <w:rPr>
          <w:spacing w:val="93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-1"/>
        </w:rPr>
        <w:t>.</w:t>
      </w:r>
    </w:p>
    <w:p w14:paraId="53D29B7A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9B7B" w14:textId="77777777" w:rsidR="00EB7FCC" w:rsidRDefault="007C2744">
      <w:pPr>
        <w:pStyle w:val="BodyText"/>
        <w:spacing w:before="62"/>
        <w:ind w:right="269"/>
      </w:pP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8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area.</w:t>
      </w:r>
      <w:r>
        <w:rPr>
          <w:spacing w:val="76"/>
          <w:w w:val="99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catchment,</w:t>
      </w:r>
      <w:r>
        <w:rPr>
          <w:spacing w:val="-6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8"/>
        </w:rPr>
        <w:t xml:space="preserve"> </w:t>
      </w:r>
      <w:r>
        <w:rPr>
          <w:spacing w:val="-1"/>
        </w:rPr>
        <w:t>Once</w:t>
      </w:r>
      <w:r>
        <w:rPr>
          <w:spacing w:val="-9"/>
        </w:rPr>
        <w:t xml:space="preserve"> </w:t>
      </w:r>
      <w:r>
        <w:t>developed,</w:t>
      </w:r>
      <w:r>
        <w:rPr>
          <w:spacing w:val="76"/>
          <w:w w:val="9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t>catchment.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66"/>
          <w:w w:val="99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rPr>
          <w:spacing w:val="-1"/>
        </w:rPr>
        <w:t>documentation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governments,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72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11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Authority.</w:t>
      </w:r>
    </w:p>
    <w:p w14:paraId="53D29B7C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9B7D" w14:textId="5C32CAC0" w:rsidR="00EB7FCC" w:rsidRDefault="007C2744">
      <w:pPr>
        <w:pStyle w:val="BodyText"/>
        <w:ind w:right="22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5648" behindDoc="1" locked="0" layoutInCell="1" allowOverlap="1" wp14:anchorId="53D2A51B" wp14:editId="62F7EC58">
                <wp:simplePos x="0" y="0"/>
                <wp:positionH relativeFrom="page">
                  <wp:posOffset>521335</wp:posOffset>
                </wp:positionH>
                <wp:positionV relativeFrom="paragraph">
                  <wp:posOffset>528955</wp:posOffset>
                </wp:positionV>
                <wp:extent cx="1341755" cy="628015"/>
                <wp:effectExtent l="0" t="0" r="3810" b="3175"/>
                <wp:wrapNone/>
                <wp:docPr id="98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755" cy="628015"/>
                          <a:chOff x="821" y="833"/>
                          <a:chExt cx="2113" cy="989"/>
                        </a:xfrm>
                      </wpg:grpSpPr>
                      <wpg:grpSp>
                        <wpg:cNvPr id="984" name="Group 970"/>
                        <wpg:cNvGrpSpPr>
                          <a:grpSpLocks/>
                        </wpg:cNvGrpSpPr>
                        <wpg:grpSpPr bwMode="auto">
                          <a:xfrm>
                            <a:off x="821" y="833"/>
                            <a:ext cx="2113" cy="339"/>
                            <a:chOff x="821" y="833"/>
                            <a:chExt cx="2113" cy="339"/>
                          </a:xfrm>
                        </wpg:grpSpPr>
                        <wps:wsp>
                          <wps:cNvPr id="985" name="Freeform 971"/>
                          <wps:cNvSpPr>
                            <a:spLocks/>
                          </wps:cNvSpPr>
                          <wps:spPr bwMode="auto">
                            <a:xfrm>
                              <a:off x="821" y="833"/>
                              <a:ext cx="2113" cy="339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113"/>
                                <a:gd name="T2" fmla="+- 0 1171 833"/>
                                <a:gd name="T3" fmla="*/ 1171 h 339"/>
                                <a:gd name="T4" fmla="+- 0 2933 821"/>
                                <a:gd name="T5" fmla="*/ T4 w 2113"/>
                                <a:gd name="T6" fmla="+- 0 1171 833"/>
                                <a:gd name="T7" fmla="*/ 1171 h 339"/>
                                <a:gd name="T8" fmla="+- 0 2933 821"/>
                                <a:gd name="T9" fmla="*/ T8 w 2113"/>
                                <a:gd name="T10" fmla="+- 0 833 833"/>
                                <a:gd name="T11" fmla="*/ 833 h 339"/>
                                <a:gd name="T12" fmla="+- 0 821 821"/>
                                <a:gd name="T13" fmla="*/ T12 w 2113"/>
                                <a:gd name="T14" fmla="+- 0 833 833"/>
                                <a:gd name="T15" fmla="*/ 833 h 339"/>
                                <a:gd name="T16" fmla="+- 0 821 821"/>
                                <a:gd name="T17" fmla="*/ T16 w 2113"/>
                                <a:gd name="T18" fmla="+- 0 1171 833"/>
                                <a:gd name="T19" fmla="*/ 1171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3" h="339">
                                  <a:moveTo>
                                    <a:pt x="0" y="338"/>
                                  </a:moveTo>
                                  <a:lnTo>
                                    <a:pt x="2112" y="338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68"/>
                        <wpg:cNvGrpSpPr>
                          <a:grpSpLocks/>
                        </wpg:cNvGrpSpPr>
                        <wpg:grpSpPr bwMode="auto">
                          <a:xfrm>
                            <a:off x="821" y="1171"/>
                            <a:ext cx="2113" cy="197"/>
                            <a:chOff x="821" y="1171"/>
                            <a:chExt cx="2113" cy="197"/>
                          </a:xfrm>
                        </wpg:grpSpPr>
                        <wps:wsp>
                          <wps:cNvPr id="987" name="Freeform 969"/>
                          <wps:cNvSpPr>
                            <a:spLocks/>
                          </wps:cNvSpPr>
                          <wps:spPr bwMode="auto">
                            <a:xfrm>
                              <a:off x="821" y="1171"/>
                              <a:ext cx="2113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113"/>
                                <a:gd name="T2" fmla="+- 0 1368 1171"/>
                                <a:gd name="T3" fmla="*/ 1368 h 197"/>
                                <a:gd name="T4" fmla="+- 0 2933 821"/>
                                <a:gd name="T5" fmla="*/ T4 w 2113"/>
                                <a:gd name="T6" fmla="+- 0 1368 1171"/>
                                <a:gd name="T7" fmla="*/ 1368 h 197"/>
                                <a:gd name="T8" fmla="+- 0 2933 821"/>
                                <a:gd name="T9" fmla="*/ T8 w 2113"/>
                                <a:gd name="T10" fmla="+- 0 1171 1171"/>
                                <a:gd name="T11" fmla="*/ 1171 h 197"/>
                                <a:gd name="T12" fmla="+- 0 821 821"/>
                                <a:gd name="T13" fmla="*/ T12 w 2113"/>
                                <a:gd name="T14" fmla="+- 0 1171 1171"/>
                                <a:gd name="T15" fmla="*/ 1171 h 197"/>
                                <a:gd name="T16" fmla="+- 0 821 821"/>
                                <a:gd name="T17" fmla="*/ T16 w 2113"/>
                                <a:gd name="T18" fmla="+- 0 1368 1171"/>
                                <a:gd name="T19" fmla="*/ 136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3" h="197">
                                  <a:moveTo>
                                    <a:pt x="0" y="197"/>
                                  </a:moveTo>
                                  <a:lnTo>
                                    <a:pt x="2112" y="197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66"/>
                        <wpg:cNvGrpSpPr>
                          <a:grpSpLocks/>
                        </wpg:cNvGrpSpPr>
                        <wpg:grpSpPr bwMode="auto">
                          <a:xfrm>
                            <a:off x="821" y="1368"/>
                            <a:ext cx="2113" cy="197"/>
                            <a:chOff x="821" y="1368"/>
                            <a:chExt cx="2113" cy="197"/>
                          </a:xfrm>
                        </wpg:grpSpPr>
                        <wps:wsp>
                          <wps:cNvPr id="989" name="Freeform 967"/>
                          <wps:cNvSpPr>
                            <a:spLocks/>
                          </wps:cNvSpPr>
                          <wps:spPr bwMode="auto">
                            <a:xfrm>
                              <a:off x="821" y="1368"/>
                              <a:ext cx="2113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113"/>
                                <a:gd name="T2" fmla="+- 0 1565 1368"/>
                                <a:gd name="T3" fmla="*/ 1565 h 197"/>
                                <a:gd name="T4" fmla="+- 0 2933 821"/>
                                <a:gd name="T5" fmla="*/ T4 w 2113"/>
                                <a:gd name="T6" fmla="+- 0 1565 1368"/>
                                <a:gd name="T7" fmla="*/ 1565 h 197"/>
                                <a:gd name="T8" fmla="+- 0 2933 821"/>
                                <a:gd name="T9" fmla="*/ T8 w 2113"/>
                                <a:gd name="T10" fmla="+- 0 1368 1368"/>
                                <a:gd name="T11" fmla="*/ 1368 h 197"/>
                                <a:gd name="T12" fmla="+- 0 821 821"/>
                                <a:gd name="T13" fmla="*/ T12 w 2113"/>
                                <a:gd name="T14" fmla="+- 0 1368 1368"/>
                                <a:gd name="T15" fmla="*/ 1368 h 197"/>
                                <a:gd name="T16" fmla="+- 0 821 821"/>
                                <a:gd name="T17" fmla="*/ T16 w 2113"/>
                                <a:gd name="T18" fmla="+- 0 1565 1368"/>
                                <a:gd name="T19" fmla="*/ 156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3" h="197">
                                  <a:moveTo>
                                    <a:pt x="0" y="197"/>
                                  </a:moveTo>
                                  <a:lnTo>
                                    <a:pt x="2112" y="197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64"/>
                        <wpg:cNvGrpSpPr>
                          <a:grpSpLocks/>
                        </wpg:cNvGrpSpPr>
                        <wpg:grpSpPr bwMode="auto">
                          <a:xfrm>
                            <a:off x="821" y="1565"/>
                            <a:ext cx="2113" cy="257"/>
                            <a:chOff x="821" y="1565"/>
                            <a:chExt cx="2113" cy="257"/>
                          </a:xfrm>
                        </wpg:grpSpPr>
                        <wps:wsp>
                          <wps:cNvPr id="991" name="Freeform 965"/>
                          <wps:cNvSpPr>
                            <a:spLocks/>
                          </wps:cNvSpPr>
                          <wps:spPr bwMode="auto">
                            <a:xfrm>
                              <a:off x="821" y="1565"/>
                              <a:ext cx="2113" cy="25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113"/>
                                <a:gd name="T2" fmla="+- 0 1822 1565"/>
                                <a:gd name="T3" fmla="*/ 1822 h 257"/>
                                <a:gd name="T4" fmla="+- 0 2933 821"/>
                                <a:gd name="T5" fmla="*/ T4 w 2113"/>
                                <a:gd name="T6" fmla="+- 0 1822 1565"/>
                                <a:gd name="T7" fmla="*/ 1822 h 257"/>
                                <a:gd name="T8" fmla="+- 0 2933 821"/>
                                <a:gd name="T9" fmla="*/ T8 w 2113"/>
                                <a:gd name="T10" fmla="+- 0 1565 1565"/>
                                <a:gd name="T11" fmla="*/ 1565 h 257"/>
                                <a:gd name="T12" fmla="+- 0 821 821"/>
                                <a:gd name="T13" fmla="*/ T12 w 2113"/>
                                <a:gd name="T14" fmla="+- 0 1565 1565"/>
                                <a:gd name="T15" fmla="*/ 1565 h 257"/>
                                <a:gd name="T16" fmla="+- 0 821 821"/>
                                <a:gd name="T17" fmla="*/ T16 w 2113"/>
                                <a:gd name="T18" fmla="+- 0 1822 1565"/>
                                <a:gd name="T19" fmla="*/ 1822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3" h="257">
                                  <a:moveTo>
                                    <a:pt x="0" y="257"/>
                                  </a:moveTo>
                                  <a:lnTo>
                                    <a:pt x="2112" y="257"/>
                                  </a:lnTo>
                                  <a:lnTo>
                                    <a:pt x="2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3051D" id="Group 963" o:spid="_x0000_s1026" style="position:absolute;margin-left:41.05pt;margin-top:41.65pt;width:105.65pt;height:49.45pt;z-index:-150832;mso-position-horizontal-relative:page" coordorigin="821,833" coordsize="2113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">
                <v:group id="Group 970" o:spid="_x0000_s1027" style="position:absolute;left:821;top:833;width:2113;height:339" coordorigin="821,833" coordsize="2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1" o:spid="_x0000_s1028" style="position:absolute;left:821;top:833;width:2113;height:339;visibility:visible;mso-wrap-style:square;v-text-anchor:top" coordsize="211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FM8UA&#10;AADcAAAADwAAAGRycy9kb3ducmV2LnhtbESPQWvCQBSE70L/w/IKvZmNhUpMXaUUhKq1YBTPz+wz&#10;Cc2+Dburxn/vFoQeh5n5hpnOe9OKCznfWFYwSlIQxKXVDVcK9rvFMAPhA7LG1jIpuJGH+expMMVc&#10;2ytv6VKESkQI+xwV1CF0uZS+rMmgT2xHHL2TdQZDlK6S2uE1wk0rX9N0LA02HBdq7OizpvK3OBsF&#10;x5+1Py13i9VxtD8si54nZfe9Uerluf94BxGoD//hR/tLK5hkb/B3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sUzxQAAANwAAAAPAAAAAAAAAAAAAAAAAJgCAABkcnMv&#10;ZG93bnJldi54bWxQSwUGAAAAAAQABAD1AAAAigMAAAAA&#10;" path="m,338r2112,l2112,,,,,338xe" fillcolor="#b1a0c6" stroked="f">
                    <v:path arrowok="t" o:connecttype="custom" o:connectlocs="0,1171;2112,1171;2112,833;0,833;0,1171" o:connectangles="0,0,0,0,0"/>
                  </v:shape>
                </v:group>
                <v:group id="Group 968" o:spid="_x0000_s1029" style="position:absolute;left:821;top:1171;width:2113;height:197" coordorigin="821,1171" coordsize="21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69" o:spid="_x0000_s1030" style="position:absolute;left:821;top:1171;width:2113;height:197;visibility:visible;mso-wrap-style:square;v-text-anchor:top" coordsize="21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rP8MA&#10;AADcAAAADwAAAGRycy9kb3ducmV2LnhtbESPQWvCQBSE74L/YXlCL2I2tlhjdBUNFDxaW+j1kX3N&#10;BrNvQ3ZN4r/vFgo9DjPfDLM7jLYRPXW+dqxgmaQgiEuna64UfH68LTIQPiBrbByTggd5OOynkx3m&#10;2g38Tv01VCKWsM9RgQmhzaX0pSGLPnEtcfS+XWcxRNlVUnc4xHLbyOc0fZUWa44LBlsqDJW3690q&#10;OK76k3m8RHCcu69Nqs/LS+GUepqNxy2IQGP4D//RZ61gk63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rP8MAAADcAAAADwAAAAAAAAAAAAAAAACYAgAAZHJzL2Rv&#10;d25yZXYueG1sUEsFBgAAAAAEAAQA9QAAAIgDAAAAAA==&#10;" path="m,197r2112,l2112,,,,,197xe" fillcolor="#b1a0c6" stroked="f">
                    <v:path arrowok="t" o:connecttype="custom" o:connectlocs="0,1368;2112,1368;2112,1171;0,1171;0,1368" o:connectangles="0,0,0,0,0"/>
                  </v:shape>
                </v:group>
                <v:group id="Group 966" o:spid="_x0000_s1031" style="position:absolute;left:821;top:1368;width:2113;height:197" coordorigin="821,1368" coordsize="211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67" o:spid="_x0000_s1032" style="position:absolute;left:821;top:1368;width:2113;height:197;visibility:visible;mso-wrap-style:square;v-text-anchor:top" coordsize="21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a1sEA&#10;AADcAAAADwAAAGRycy9kb3ducmV2LnhtbESPQYvCMBSE7wv+h/AEL4umrqzYahRXEDy6Knh9NM+m&#10;2LyUJtb6740geBxmvhlmsepsJVpqfOlYwXiUgCDOnS65UHA6boczED4ga6wck4IHeVgte18LzLS7&#10;8z+1h1CIWMI+QwUmhDqT0ueGLPqRq4mjd3GNxRBlU0jd4D2W20r+JMlUWiw5LhisaWMovx5uVsH6&#10;t/0zj0kEu293ThO9G+83TqlBv1vPQQTqwif8pndaQTpL4XU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GtbBAAAA3AAAAA8AAAAAAAAAAAAAAAAAmAIAAGRycy9kb3du&#10;cmV2LnhtbFBLBQYAAAAABAAEAPUAAACGAwAAAAA=&#10;" path="m,197r2112,l2112,,,,,197xe" fillcolor="#b1a0c6" stroked="f">
                    <v:path arrowok="t" o:connecttype="custom" o:connectlocs="0,1565;2112,1565;2112,1368;0,1368;0,1565" o:connectangles="0,0,0,0,0"/>
                  </v:shape>
                </v:group>
                <v:group id="Group 964" o:spid="_x0000_s1033" style="position:absolute;left:821;top:1565;width:2113;height:257" coordorigin="821,1565" coordsize="2113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65" o:spid="_x0000_s1034" style="position:absolute;left:821;top:1565;width:2113;height:257;visibility:visible;mso-wrap-style:square;v-text-anchor:top" coordsize="211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zR8QA&#10;AADcAAAADwAAAGRycy9kb3ducmV2LnhtbESPQWvCQBSE74X+h+UVequbCA0aXYMVhN5Eawq9PbLP&#10;JJh9m+5uTfz3riD0OMzMN8yyGE0nLuR8a1lBOklAEFdWt1wrOH5t32YgfEDW2FkmBVfyUKyen5aY&#10;azvwni6HUIsIYZ+jgiaEPpfSVw0Z9BPbE0fvZJ3BEKWrpXY4RLjp5DRJMmmw5bjQYE+bhqrz4c8o&#10;2Lnf7Dj7npay/yk/5HtVZsPYKfX6Mq4XIAKN4T/8aH9qBfN5C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M0fEAAAA3AAAAA8AAAAAAAAAAAAAAAAAmAIAAGRycy9k&#10;b3ducmV2LnhtbFBLBQYAAAAABAAEAPUAAACJAwAAAAA=&#10;" path="m,257r2112,l2112,,,,,257xe" fillcolor="#b1a0c6" stroked="f">
                    <v:path arrowok="t" o:connecttype="custom" o:connectlocs="0,1822;2112,1822;2112,1565;0,1565;0,182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1:</w:t>
      </w:r>
      <w:r>
        <w:rPr>
          <w:b/>
          <w:spacing w:val="-9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73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Macquarie-Castlereagh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Area.</w:t>
      </w:r>
    </w:p>
    <w:p w14:paraId="53D29B7E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6"/>
        <w:gridCol w:w="2638"/>
        <w:gridCol w:w="2914"/>
        <w:gridCol w:w="2602"/>
      </w:tblGrid>
      <w:tr w:rsidR="00EB7FCC" w14:paraId="53D29B82" w14:textId="77777777">
        <w:trPr>
          <w:trHeight w:hRule="exact" w:val="437"/>
        </w:trPr>
        <w:tc>
          <w:tcPr>
            <w:tcW w:w="23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7F" w14:textId="77777777" w:rsidR="00EB7FCC" w:rsidRDefault="007C2744">
            <w:pPr>
              <w:pStyle w:val="TableParagraph"/>
              <w:spacing w:before="154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BASIN-WIDE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MATTERS</w:t>
            </w:r>
          </w:p>
          <w:p w14:paraId="53D29B80" w14:textId="77777777" w:rsidR="00EB7FCC" w:rsidRDefault="007C2744">
            <w:pPr>
              <w:pStyle w:val="TableParagraph"/>
              <w:spacing w:before="58"/>
              <w:ind w:left="102" w:right="2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>(Matters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in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>to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Basin-wide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Strategy)</w:t>
            </w:r>
          </w:p>
        </w:tc>
        <w:tc>
          <w:tcPr>
            <w:tcW w:w="81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1" w14:textId="77777777" w:rsidR="00EB7FCC" w:rsidRDefault="007C2744">
            <w:pPr>
              <w:pStyle w:val="TableParagraph"/>
              <w:spacing w:before="93"/>
              <w:ind w:left="2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OBJECTIVES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1"/>
                <w:sz w:val="20"/>
              </w:rPr>
              <w:t>FOR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MACQUARIE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EB7FCC" w14:paraId="53D29B86" w14:textId="77777777">
        <w:trPr>
          <w:trHeight w:hRule="exact" w:val="376"/>
        </w:trPr>
        <w:tc>
          <w:tcPr>
            <w:tcW w:w="232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3" w14:textId="77777777" w:rsidR="00EB7FCC" w:rsidRDefault="00EB7FCC"/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4" w14:textId="77777777" w:rsidR="00EB7FCC" w:rsidRDefault="007C2744">
            <w:pPr>
              <w:pStyle w:val="TableParagraph"/>
              <w:spacing w:before="63"/>
              <w:ind w:left="3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55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5" w14:textId="77777777" w:rsidR="00EB7FCC" w:rsidRDefault="007C2744">
            <w:pPr>
              <w:pStyle w:val="TableParagraph"/>
              <w:spacing w:before="63"/>
              <w:ind w:left="17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EB7FCC" w14:paraId="53D29B8B" w14:textId="77777777">
        <w:trPr>
          <w:trHeight w:hRule="exact" w:val="374"/>
        </w:trPr>
        <w:tc>
          <w:tcPr>
            <w:tcW w:w="23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7" w14:textId="77777777" w:rsidR="00EB7FCC" w:rsidRDefault="00EB7FCC"/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8" w14:textId="77777777" w:rsidR="00EB7FCC" w:rsidRDefault="007C2744">
            <w:pPr>
              <w:pStyle w:val="TableParagraph"/>
              <w:spacing w:before="62"/>
              <w:ind w:left="5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Macquarie</w:t>
            </w:r>
            <w:r>
              <w:rPr>
                <w:rFonts w:ascii="Century Gothic"/>
                <w:b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</w:p>
        </w:tc>
        <w:tc>
          <w:tcPr>
            <w:tcW w:w="2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9" w14:textId="77777777" w:rsidR="00EB7FCC" w:rsidRDefault="007C2744">
            <w:pPr>
              <w:pStyle w:val="TableParagraph"/>
              <w:spacing w:before="62"/>
              <w:ind w:left="49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Macquarie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Marshes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B8A" w14:textId="77777777" w:rsidR="00EB7FCC" w:rsidRDefault="007C2744">
            <w:pPr>
              <w:pStyle w:val="TableParagraph"/>
              <w:spacing w:before="62"/>
              <w:ind w:left="4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Distributary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creeks</w:t>
            </w:r>
          </w:p>
        </w:tc>
      </w:tr>
      <w:tr w:rsidR="00EB7FCC" w14:paraId="53D29B92" w14:textId="77777777">
        <w:trPr>
          <w:trHeight w:hRule="exact" w:val="1013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8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3D29B8D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53D29B8E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VEGETATION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8F" w14:textId="77777777" w:rsidR="00EB7FCC" w:rsidRDefault="007C2744">
            <w:pPr>
              <w:pStyle w:val="TableParagraph"/>
              <w:spacing w:before="58"/>
              <w:ind w:left="104" w:right="3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in-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(extent)</w:t>
            </w:r>
          </w:p>
        </w:tc>
        <w:tc>
          <w:tcPr>
            <w:tcW w:w="2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0" w14:textId="77777777" w:rsidR="00EB7FCC" w:rsidRDefault="007C2744">
            <w:pPr>
              <w:pStyle w:val="TableParagraph"/>
              <w:spacing w:before="58"/>
              <w:ind w:left="102" w:right="1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some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cases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condition,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1" w14:textId="77777777" w:rsidR="00EB7FCC" w:rsidRDefault="007C2744">
            <w:pPr>
              <w:pStyle w:val="TableParagraph"/>
              <w:spacing w:before="58"/>
              <w:ind w:left="102" w:right="4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condition,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in-channel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</w:tr>
      <w:tr w:rsidR="00EB7FCC" w14:paraId="53D29B99" w14:textId="77777777">
        <w:trPr>
          <w:trHeight w:hRule="exact" w:val="1234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3D29B94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</w:rPr>
            </w:pPr>
          </w:p>
          <w:p w14:paraId="53D29B95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WATERBIRDS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9B96" w14:textId="77777777" w:rsidR="00EB7FCC" w:rsidRDefault="00EB7FCC"/>
        </w:tc>
        <w:tc>
          <w:tcPr>
            <w:tcW w:w="2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7" w14:textId="77777777" w:rsidR="00EB7FCC" w:rsidRDefault="007C2744">
            <w:pPr>
              <w:pStyle w:val="TableParagraph"/>
              <w:spacing w:before="58"/>
              <w:ind w:left="102" w:right="3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suitable 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abundance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reproduction,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9B98" w14:textId="77777777" w:rsidR="00EB7FCC" w:rsidRDefault="00EB7FCC"/>
        </w:tc>
      </w:tr>
      <w:tr w:rsidR="00EB7FCC" w14:paraId="53D29B9F" w14:textId="77777777">
        <w:trPr>
          <w:trHeight w:hRule="exact" w:val="792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A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</w:rPr>
            </w:pPr>
          </w:p>
          <w:p w14:paraId="53D29B9B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FISH</w:t>
            </w:r>
          </w:p>
        </w:tc>
        <w:tc>
          <w:tcPr>
            <w:tcW w:w="5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C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53D29B9D" w14:textId="77777777" w:rsidR="00EB7FCC" w:rsidRDefault="007C2744">
            <w:pPr>
              <w:pStyle w:val="TableParagraph"/>
              <w:ind w:left="104" w:right="6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opportunities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4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distribution,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reproduction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9E" w14:textId="77777777" w:rsidR="00EB7FCC" w:rsidRDefault="007C2744">
            <w:pPr>
              <w:pStyle w:val="TableParagraph"/>
              <w:spacing w:before="58"/>
              <w:ind w:left="102" w:right="2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</w:tr>
      <w:tr w:rsidR="00EB7FCC" w14:paraId="53D29BA2" w14:textId="77777777">
        <w:trPr>
          <w:trHeight w:hRule="exact" w:val="350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0" w14:textId="77777777" w:rsidR="00EB7FCC" w:rsidRDefault="007C2744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MACROINVERTEBRATES</w:t>
            </w:r>
          </w:p>
        </w:tc>
        <w:tc>
          <w:tcPr>
            <w:tcW w:w="81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1" w14:textId="77777777" w:rsidR="00EB7FCC" w:rsidRDefault="007C2744">
            <w:pPr>
              <w:pStyle w:val="TableParagraph"/>
              <w:spacing w:before="58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</w:p>
        </w:tc>
      </w:tr>
      <w:tr w:rsidR="00EB7FCC" w14:paraId="53D29BA8" w14:textId="77777777">
        <w:trPr>
          <w:trHeight w:hRule="exact" w:val="792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3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</w:rPr>
            </w:pPr>
          </w:p>
          <w:p w14:paraId="53D29BA4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OTHER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VERTEBRATES</w:t>
            </w:r>
          </w:p>
        </w:tc>
        <w:tc>
          <w:tcPr>
            <w:tcW w:w="5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5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53D29BA6" w14:textId="77777777" w:rsidR="00EB7FCC" w:rsidRDefault="007C2744">
            <w:pPr>
              <w:pStyle w:val="TableParagraph"/>
              <w:ind w:left="104" w:right="3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opportunities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reproduction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4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7" w14:textId="77777777" w:rsidR="00EB7FCC" w:rsidRDefault="007C2744">
            <w:pPr>
              <w:pStyle w:val="TableParagraph"/>
              <w:spacing w:before="58"/>
              <w:ind w:left="102" w:right="2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reproduction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 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</w:t>
            </w:r>
          </w:p>
        </w:tc>
      </w:tr>
      <w:tr w:rsidR="00EB7FCC" w14:paraId="53D29BB0" w14:textId="77777777">
        <w:trPr>
          <w:trHeight w:hRule="exact" w:val="1013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3D29BAA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53D29BAB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CONNECTIVITY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C" w14:textId="77777777" w:rsidR="00EB7FCC" w:rsidRDefault="007C2744">
            <w:pPr>
              <w:pStyle w:val="TableParagraph"/>
              <w:spacing w:before="58"/>
              <w:ind w:left="104" w:right="2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Barwon-Darling</w:t>
            </w:r>
          </w:p>
        </w:tc>
        <w:tc>
          <w:tcPr>
            <w:tcW w:w="2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D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53D29BAE" w14:textId="77777777" w:rsidR="00EB7FCC" w:rsidRDefault="007C2744">
            <w:pPr>
              <w:pStyle w:val="TableParagraph"/>
              <w:ind w:left="102" w:right="3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connectivity,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</w:p>
        </w:tc>
        <w:tc>
          <w:tcPr>
            <w:tcW w:w="2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AF" w14:textId="77777777" w:rsidR="00EB7FCC" w:rsidRDefault="007C2744">
            <w:pPr>
              <w:pStyle w:val="TableParagraph"/>
              <w:spacing w:before="58"/>
              <w:ind w:left="102" w:right="2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connectivity,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Barwon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</w:p>
        </w:tc>
      </w:tr>
      <w:tr w:rsidR="00EB7FCC" w14:paraId="53D29BB3" w14:textId="77777777">
        <w:trPr>
          <w:trHeight w:hRule="exact" w:val="350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B1" w14:textId="77777777" w:rsidR="00EB7FCC" w:rsidRDefault="007C2744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PROCESSES</w:t>
            </w:r>
          </w:p>
        </w:tc>
        <w:tc>
          <w:tcPr>
            <w:tcW w:w="81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B2" w14:textId="77777777" w:rsidR="00EB7FCC" w:rsidRDefault="007C2744">
            <w:pPr>
              <w:pStyle w:val="TableParagraph"/>
              <w:spacing w:before="58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ecosystem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functions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</w:p>
        </w:tc>
      </w:tr>
      <w:tr w:rsidR="00EB7FCC" w14:paraId="53D29BB6" w14:textId="77777777">
        <w:trPr>
          <w:trHeight w:hRule="exact" w:val="350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B4" w14:textId="77777777" w:rsidR="00EB7FCC" w:rsidRDefault="007C2744">
            <w:pPr>
              <w:pStyle w:val="TableParagraph"/>
              <w:spacing w:before="60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WATER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QUALITY</w:t>
            </w:r>
          </w:p>
        </w:tc>
        <w:tc>
          <w:tcPr>
            <w:tcW w:w="81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B5" w14:textId="77777777" w:rsidR="00EB7FCC" w:rsidRDefault="007C2744">
            <w:pPr>
              <w:pStyle w:val="TableParagraph"/>
              <w:spacing w:before="60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</w:t>
            </w:r>
          </w:p>
        </w:tc>
      </w:tr>
      <w:tr w:rsidR="00EB7FCC" w14:paraId="53D29BB9" w14:textId="77777777">
        <w:trPr>
          <w:trHeight w:hRule="exact" w:val="353"/>
        </w:trPr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B7" w14:textId="77777777" w:rsidR="00EB7FCC" w:rsidRDefault="007C2744">
            <w:pPr>
              <w:pStyle w:val="TableParagraph"/>
              <w:spacing w:before="60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RESILIENCE</w:t>
            </w:r>
          </w:p>
        </w:tc>
        <w:tc>
          <w:tcPr>
            <w:tcW w:w="815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BB8" w14:textId="77777777" w:rsidR="00EB7FCC" w:rsidRDefault="007C2744">
            <w:pPr>
              <w:pStyle w:val="TableParagraph"/>
              <w:spacing w:before="60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(particularly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fish)</w:t>
            </w:r>
          </w:p>
        </w:tc>
      </w:tr>
    </w:tbl>
    <w:p w14:paraId="53D29BBA" w14:textId="77777777" w:rsidR="00EB7FCC" w:rsidRDefault="007C2744">
      <w:pPr>
        <w:pStyle w:val="BodyText"/>
        <w:spacing w:before="122"/>
        <w:ind w:right="196"/>
      </w:pPr>
      <w:r>
        <w:t>Information</w:t>
      </w:r>
      <w:r>
        <w:rPr>
          <w:spacing w:val="-10"/>
        </w:rPr>
        <w:t xml:space="preserve"> </w:t>
      </w:r>
      <w:r>
        <w:rPr>
          <w:spacing w:val="-1"/>
        </w:rPr>
        <w:t>sourced</w:t>
      </w:r>
      <w:r>
        <w:rPr>
          <w:spacing w:val="-9"/>
        </w:rPr>
        <w:t xml:space="preserve"> </w:t>
      </w:r>
      <w:r>
        <w:t>from:</w:t>
      </w:r>
      <w:r>
        <w:rPr>
          <w:spacing w:val="-12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10"/>
        </w:rPr>
        <w:t xml:space="preserve"> </w:t>
      </w:r>
      <w:r>
        <w:rPr>
          <w:spacing w:val="-1"/>
        </w:rPr>
        <w:t>(2012);</w:t>
      </w:r>
      <w:r>
        <w:rPr>
          <w:spacing w:val="-12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10"/>
        </w:rPr>
        <w:t xml:space="preserve"> </w:t>
      </w:r>
      <w:r>
        <w:rPr>
          <w:spacing w:val="-1"/>
        </w:rPr>
        <w:t>(2014);</w:t>
      </w:r>
      <w:r>
        <w:rPr>
          <w:spacing w:val="-11"/>
        </w:rPr>
        <w:t xml:space="preserve"> </w:t>
      </w:r>
      <w:r>
        <w:t>Barma</w:t>
      </w:r>
      <w:r>
        <w:rPr>
          <w:spacing w:val="79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association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IRPEC</w:t>
      </w:r>
      <w:r>
        <w:rPr>
          <w:spacing w:val="-7"/>
        </w:rPr>
        <w:t xml:space="preserve"> </w:t>
      </w:r>
      <w:r>
        <w:t>Pty</w:t>
      </w:r>
      <w:r>
        <w:rPr>
          <w:spacing w:val="-7"/>
        </w:rPr>
        <w:t xml:space="preserve"> </w:t>
      </w:r>
      <w:r>
        <w:t>Ltd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Paul</w:t>
      </w:r>
      <w:r>
        <w:rPr>
          <w:spacing w:val="-6"/>
        </w:rPr>
        <w:t xml:space="preserve"> </w:t>
      </w:r>
      <w:r>
        <w:t>Wettin</w:t>
      </w:r>
      <w:r>
        <w:rPr>
          <w:spacing w:val="-5"/>
        </w:rPr>
        <w:t xml:space="preserve"> </w:t>
      </w:r>
      <w:r>
        <w:rPr>
          <w:spacing w:val="-1"/>
        </w:rPr>
        <w:t>(2011);</w:t>
      </w:r>
      <w:r>
        <w:rPr>
          <w:spacing w:val="-7"/>
        </w:rPr>
        <w:t xml:space="preserve"> </w:t>
      </w:r>
      <w:r>
        <w:rPr>
          <w:spacing w:val="1"/>
        </w:rPr>
        <w:t>Torrible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6"/>
        </w:rPr>
        <w:t xml:space="preserve"> </w:t>
      </w:r>
      <w:r>
        <w:rPr>
          <w:spacing w:val="-1"/>
        </w:rPr>
        <w:t>(2011);</w:t>
      </w:r>
      <w:r>
        <w:rPr>
          <w:spacing w:val="50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(2014);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Jenkins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(2012).</w:t>
      </w:r>
    </w:p>
    <w:p w14:paraId="53D29BBB" w14:textId="77777777" w:rsidR="00EB7FCC" w:rsidRDefault="00EB7FCC">
      <w:pPr>
        <w:sectPr w:rsidR="00EB7FCC">
          <w:footerReference w:type="default" r:id="rId22"/>
          <w:pgSz w:w="11910" w:h="16840"/>
          <w:pgMar w:top="780" w:right="600" w:bottom="880" w:left="600" w:header="0" w:footer="686" w:gutter="0"/>
          <w:pgNumType w:start="5"/>
          <w:cols w:space="720"/>
        </w:sectPr>
      </w:pPr>
    </w:p>
    <w:p w14:paraId="53D29BBC" w14:textId="77777777" w:rsidR="00EB7FCC" w:rsidRDefault="007C2744">
      <w:pPr>
        <w:pStyle w:val="Heading2"/>
        <w:numPr>
          <w:ilvl w:val="1"/>
          <w:numId w:val="13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2" w:name="_bookmark11"/>
      <w:bookmarkEnd w:id="12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53D29BBD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BBE" w14:textId="77777777" w:rsidR="00EB7FCC" w:rsidRDefault="007C2744">
      <w:pPr>
        <w:pStyle w:val="BodyText"/>
        <w:ind w:right="163"/>
      </w:pPr>
      <w:r>
        <w:rPr>
          <w:spacing w:val="-1"/>
        </w:rPr>
        <w:t>Not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flow-related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46"/>
          <w:w w:val="99"/>
        </w:rPr>
        <w:t xml:space="preserve"> </w:t>
      </w:r>
      <w:r>
        <w:rPr>
          <w:spacing w:val="-1"/>
        </w:rPr>
        <w:t>alone.</w:t>
      </w:r>
      <w:r>
        <w:rPr>
          <w:spacing w:val="-9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currently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purposes,</w:t>
      </w:r>
      <w:r>
        <w:rPr>
          <w:spacing w:val="-10"/>
        </w:rPr>
        <w:t xml:space="preserve"> </w:t>
      </w:r>
      <w:r>
        <w:t>while</w:t>
      </w:r>
      <w:r>
        <w:rPr>
          <w:spacing w:val="83"/>
          <w:w w:val="99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unregulated/natural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beyond</w:t>
      </w:r>
      <w:r>
        <w:rPr>
          <w:spacing w:val="-4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39"/>
          <w:w w:val="99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rPr>
          <w:spacing w:val="-1"/>
        </w:rPr>
        <w:t>constraints.</w:t>
      </w:r>
      <w:r>
        <w:rPr>
          <w:spacing w:val="-7"/>
        </w:rPr>
        <w:t xml:space="preserve"> </w:t>
      </w:r>
      <w:r>
        <w:rPr>
          <w:spacing w:val="-1"/>
        </w:rPr>
        <w:t>Figure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in</w:t>
      </w:r>
      <w:r>
        <w:rPr>
          <w:spacing w:val="103"/>
          <w:w w:val="99"/>
        </w:rPr>
        <w:t xml:space="preserve"> </w:t>
      </w:r>
      <w:r>
        <w:rPr>
          <w:spacing w:val="-1"/>
        </w:rPr>
        <w:t>scope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water.</w:t>
      </w:r>
      <w:r>
        <w:rPr>
          <w:spacing w:val="-12"/>
        </w:rPr>
        <w:t xml:space="preserve"> </w:t>
      </w:r>
      <w:r>
        <w:t>Importantly,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broad,</w:t>
      </w:r>
      <w:r>
        <w:rPr>
          <w:spacing w:val="-11"/>
        </w:rPr>
        <w:t xml:space="preserve"> </w:t>
      </w:r>
      <w:r>
        <w:t>ind</w:t>
      </w:r>
      <w:r>
        <w:t>icative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0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5"/>
        </w:rPr>
        <w:t xml:space="preserve"> </w:t>
      </w:r>
      <w:r>
        <w:rPr>
          <w:spacing w:val="2"/>
        </w:rPr>
        <w:t>there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91"/>
          <w:w w:val="9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remove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modify</w:t>
      </w:r>
      <w:r>
        <w:rPr>
          <w:spacing w:val="-4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constraints,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efficiency</w:t>
      </w:r>
      <w:r>
        <w:rPr>
          <w:spacing w:val="58"/>
          <w:w w:val="99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watering.</w:t>
      </w:r>
      <w:r>
        <w:rPr>
          <w:spacing w:val="-5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in</w:t>
      </w:r>
      <w:r>
        <w:rPr>
          <w:spacing w:val="80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14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53D29BB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9BC0" w14:textId="77777777" w:rsidR="00EB7FCC" w:rsidRDefault="00EB7FCC">
      <w:pPr>
        <w:rPr>
          <w:rFonts w:ascii="Century Gothic" w:eastAsia="Century Gothic" w:hAnsi="Century Gothic" w:cs="Century Gothic"/>
          <w:sz w:val="17"/>
          <w:szCs w:val="17"/>
        </w:rPr>
      </w:pPr>
    </w:p>
    <w:p w14:paraId="53D29BC1" w14:textId="3AD4934C" w:rsidR="00EB7FCC" w:rsidRDefault="007C2744">
      <w:pPr>
        <w:spacing w:line="214" w:lineRule="exact"/>
        <w:ind w:left="7810" w:right="238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53D2A51D" wp14:editId="01E7F5FD">
                <wp:simplePos x="0" y="0"/>
                <wp:positionH relativeFrom="page">
                  <wp:posOffset>550545</wp:posOffset>
                </wp:positionH>
                <wp:positionV relativeFrom="paragraph">
                  <wp:posOffset>-43815</wp:posOffset>
                </wp:positionV>
                <wp:extent cx="4623435" cy="3768090"/>
                <wp:effectExtent l="7620" t="635" r="7620" b="3175"/>
                <wp:wrapNone/>
                <wp:docPr id="93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3435" cy="3768090"/>
                          <a:chOff x="867" y="-69"/>
                          <a:chExt cx="7281" cy="5934"/>
                        </a:xfrm>
                      </wpg:grpSpPr>
                      <wpg:grpSp>
                        <wpg:cNvPr id="931" name="Group 961"/>
                        <wpg:cNvGrpSpPr>
                          <a:grpSpLocks/>
                        </wpg:cNvGrpSpPr>
                        <wpg:grpSpPr bwMode="auto">
                          <a:xfrm>
                            <a:off x="1311" y="4668"/>
                            <a:ext cx="6786" cy="287"/>
                            <a:chOff x="1311" y="4668"/>
                            <a:chExt cx="6786" cy="287"/>
                          </a:xfrm>
                        </wpg:grpSpPr>
                        <wps:wsp>
                          <wps:cNvPr id="932" name="Freeform 962"/>
                          <wps:cNvSpPr>
                            <a:spLocks/>
                          </wps:cNvSpPr>
                          <wps:spPr bwMode="auto">
                            <a:xfrm>
                              <a:off x="1311" y="4668"/>
                              <a:ext cx="6786" cy="287"/>
                            </a:xfrm>
                            <a:custGeom>
                              <a:avLst/>
                              <a:gdLst>
                                <a:gd name="T0" fmla="+- 0 1311 1311"/>
                                <a:gd name="T1" fmla="*/ T0 w 6786"/>
                                <a:gd name="T2" fmla="+- 0 4955 4668"/>
                                <a:gd name="T3" fmla="*/ 4955 h 287"/>
                                <a:gd name="T4" fmla="+- 0 8096 1311"/>
                                <a:gd name="T5" fmla="*/ T4 w 6786"/>
                                <a:gd name="T6" fmla="+- 0 4955 4668"/>
                                <a:gd name="T7" fmla="*/ 4955 h 287"/>
                                <a:gd name="T8" fmla="+- 0 8096 1311"/>
                                <a:gd name="T9" fmla="*/ T8 w 6786"/>
                                <a:gd name="T10" fmla="+- 0 4668 4668"/>
                                <a:gd name="T11" fmla="*/ 4668 h 287"/>
                                <a:gd name="T12" fmla="+- 0 1311 1311"/>
                                <a:gd name="T13" fmla="*/ T12 w 6786"/>
                                <a:gd name="T14" fmla="+- 0 4668 4668"/>
                                <a:gd name="T15" fmla="*/ 4668 h 287"/>
                                <a:gd name="T16" fmla="+- 0 1311 1311"/>
                                <a:gd name="T17" fmla="*/ T16 w 6786"/>
                                <a:gd name="T18" fmla="+- 0 4955 4668"/>
                                <a:gd name="T19" fmla="*/ 495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86" h="287">
                                  <a:moveTo>
                                    <a:pt x="0" y="287"/>
                                  </a:moveTo>
                                  <a:lnTo>
                                    <a:pt x="6785" y="287"/>
                                  </a:lnTo>
                                  <a:lnTo>
                                    <a:pt x="6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59"/>
                        <wpg:cNvGrpSpPr>
                          <a:grpSpLocks/>
                        </wpg:cNvGrpSpPr>
                        <wpg:grpSpPr bwMode="auto">
                          <a:xfrm>
                            <a:off x="1266" y="4668"/>
                            <a:ext cx="6831" cy="596"/>
                            <a:chOff x="1266" y="4668"/>
                            <a:chExt cx="6831" cy="596"/>
                          </a:xfrm>
                        </wpg:grpSpPr>
                        <wps:wsp>
                          <wps:cNvPr id="934" name="Freeform 960"/>
                          <wps:cNvSpPr>
                            <a:spLocks/>
                          </wps:cNvSpPr>
                          <wps:spPr bwMode="auto">
                            <a:xfrm>
                              <a:off x="1266" y="4668"/>
                              <a:ext cx="6831" cy="596"/>
                            </a:xfrm>
                            <a:custGeom>
                              <a:avLst/>
                              <a:gdLst>
                                <a:gd name="T0" fmla="+- 0 1266 1266"/>
                                <a:gd name="T1" fmla="*/ T0 w 6831"/>
                                <a:gd name="T2" fmla="+- 0 5264 4668"/>
                                <a:gd name="T3" fmla="*/ 5264 h 596"/>
                                <a:gd name="T4" fmla="+- 0 8096 1266"/>
                                <a:gd name="T5" fmla="*/ T4 w 6831"/>
                                <a:gd name="T6" fmla="+- 0 5264 4668"/>
                                <a:gd name="T7" fmla="*/ 5264 h 596"/>
                                <a:gd name="T8" fmla="+- 0 8096 1266"/>
                                <a:gd name="T9" fmla="*/ T8 w 6831"/>
                                <a:gd name="T10" fmla="+- 0 4668 4668"/>
                                <a:gd name="T11" fmla="*/ 4668 h 596"/>
                                <a:gd name="T12" fmla="+- 0 1266 1266"/>
                                <a:gd name="T13" fmla="*/ T12 w 6831"/>
                                <a:gd name="T14" fmla="+- 0 4668 4668"/>
                                <a:gd name="T15" fmla="*/ 4668 h 596"/>
                                <a:gd name="T16" fmla="+- 0 1266 1266"/>
                                <a:gd name="T17" fmla="*/ T16 w 6831"/>
                                <a:gd name="T18" fmla="+- 0 5264 4668"/>
                                <a:gd name="T19" fmla="*/ 5264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31" h="596">
                                  <a:moveTo>
                                    <a:pt x="0" y="596"/>
                                  </a:moveTo>
                                  <a:lnTo>
                                    <a:pt x="6830" y="596"/>
                                  </a:lnTo>
                                  <a:lnTo>
                                    <a:pt x="6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413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47"/>
                        <wpg:cNvGrpSpPr>
                          <a:grpSpLocks/>
                        </wpg:cNvGrpSpPr>
                        <wpg:grpSpPr bwMode="auto">
                          <a:xfrm>
                            <a:off x="1311" y="441"/>
                            <a:ext cx="6819" cy="4242"/>
                            <a:chOff x="1311" y="441"/>
                            <a:chExt cx="6819" cy="4242"/>
                          </a:xfrm>
                        </wpg:grpSpPr>
                        <wps:wsp>
                          <wps:cNvPr id="936" name="Freeform 958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2871 1311"/>
                                <a:gd name="T1" fmla="*/ T0 w 6819"/>
                                <a:gd name="T2" fmla="+- 0 4667 441"/>
                                <a:gd name="T3" fmla="*/ 4667 h 4242"/>
                                <a:gd name="T4" fmla="+- 0 2795 1311"/>
                                <a:gd name="T5" fmla="*/ T4 w 6819"/>
                                <a:gd name="T6" fmla="+- 0 4667 441"/>
                                <a:gd name="T7" fmla="*/ 4667 h 4242"/>
                                <a:gd name="T8" fmla="+- 0 2807 1311"/>
                                <a:gd name="T9" fmla="*/ T8 w 6819"/>
                                <a:gd name="T10" fmla="+- 0 4682 441"/>
                                <a:gd name="T11" fmla="*/ 4682 h 4242"/>
                                <a:gd name="T12" fmla="+- 0 2857 1311"/>
                                <a:gd name="T13" fmla="*/ T12 w 6819"/>
                                <a:gd name="T14" fmla="+- 0 4682 441"/>
                                <a:gd name="T15" fmla="*/ 4682 h 4242"/>
                                <a:gd name="T16" fmla="+- 0 2871 1311"/>
                                <a:gd name="T17" fmla="*/ T16 w 6819"/>
                                <a:gd name="T18" fmla="+- 0 4667 441"/>
                                <a:gd name="T19" fmla="*/ 466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1560" y="4226"/>
                                  </a:moveTo>
                                  <a:lnTo>
                                    <a:pt x="1484" y="4226"/>
                                  </a:lnTo>
                                  <a:lnTo>
                                    <a:pt x="1496" y="4241"/>
                                  </a:lnTo>
                                  <a:lnTo>
                                    <a:pt x="1546" y="4241"/>
                                  </a:lnTo>
                                  <a:lnTo>
                                    <a:pt x="1560" y="4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57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1492 1311"/>
                                <a:gd name="T1" fmla="*/ T0 w 6819"/>
                                <a:gd name="T2" fmla="+- 0 4218 441"/>
                                <a:gd name="T3" fmla="*/ 4218 h 4242"/>
                                <a:gd name="T4" fmla="+- 0 1473 1311"/>
                                <a:gd name="T5" fmla="*/ T4 w 6819"/>
                                <a:gd name="T6" fmla="+- 0 4218 441"/>
                                <a:gd name="T7" fmla="*/ 4218 h 4242"/>
                                <a:gd name="T8" fmla="+- 0 1463 1311"/>
                                <a:gd name="T9" fmla="*/ T8 w 6819"/>
                                <a:gd name="T10" fmla="+- 0 4233 441"/>
                                <a:gd name="T11" fmla="*/ 4233 h 4242"/>
                                <a:gd name="T12" fmla="+- 0 1452 1311"/>
                                <a:gd name="T13" fmla="*/ T12 w 6819"/>
                                <a:gd name="T14" fmla="+- 0 4233 441"/>
                                <a:gd name="T15" fmla="*/ 4233 h 4242"/>
                                <a:gd name="T16" fmla="+- 0 1442 1311"/>
                                <a:gd name="T17" fmla="*/ T16 w 6819"/>
                                <a:gd name="T18" fmla="+- 0 4263 441"/>
                                <a:gd name="T19" fmla="*/ 4263 h 4242"/>
                                <a:gd name="T20" fmla="+- 0 1422 1311"/>
                                <a:gd name="T21" fmla="*/ T20 w 6819"/>
                                <a:gd name="T22" fmla="+- 0 4292 441"/>
                                <a:gd name="T23" fmla="*/ 4292 h 4242"/>
                                <a:gd name="T24" fmla="+- 0 1412 1311"/>
                                <a:gd name="T25" fmla="*/ T24 w 6819"/>
                                <a:gd name="T26" fmla="+- 0 4322 441"/>
                                <a:gd name="T27" fmla="*/ 4322 h 4242"/>
                                <a:gd name="T28" fmla="+- 0 1392 1311"/>
                                <a:gd name="T29" fmla="*/ T28 w 6819"/>
                                <a:gd name="T30" fmla="+- 0 4382 441"/>
                                <a:gd name="T31" fmla="*/ 4382 h 4242"/>
                                <a:gd name="T32" fmla="+- 0 1374 1311"/>
                                <a:gd name="T33" fmla="*/ T32 w 6819"/>
                                <a:gd name="T34" fmla="+- 0 4442 441"/>
                                <a:gd name="T35" fmla="*/ 4442 h 4242"/>
                                <a:gd name="T36" fmla="+- 0 1356 1311"/>
                                <a:gd name="T37" fmla="*/ T36 w 6819"/>
                                <a:gd name="T38" fmla="+- 0 4502 441"/>
                                <a:gd name="T39" fmla="*/ 4502 h 4242"/>
                                <a:gd name="T40" fmla="+- 0 1334 1311"/>
                                <a:gd name="T41" fmla="*/ T40 w 6819"/>
                                <a:gd name="T42" fmla="+- 0 4592 441"/>
                                <a:gd name="T43" fmla="*/ 4592 h 4242"/>
                                <a:gd name="T44" fmla="+- 0 1327 1311"/>
                                <a:gd name="T45" fmla="*/ T44 w 6819"/>
                                <a:gd name="T46" fmla="+- 0 4622 441"/>
                                <a:gd name="T47" fmla="*/ 4622 h 4242"/>
                                <a:gd name="T48" fmla="+- 0 1321 1311"/>
                                <a:gd name="T49" fmla="*/ T48 w 6819"/>
                                <a:gd name="T50" fmla="+- 0 4637 441"/>
                                <a:gd name="T51" fmla="*/ 4637 h 4242"/>
                                <a:gd name="T52" fmla="+- 0 1316 1311"/>
                                <a:gd name="T53" fmla="*/ T52 w 6819"/>
                                <a:gd name="T54" fmla="+- 0 4652 441"/>
                                <a:gd name="T55" fmla="*/ 4652 h 4242"/>
                                <a:gd name="T56" fmla="+- 0 1311 1311"/>
                                <a:gd name="T57" fmla="*/ T56 w 6819"/>
                                <a:gd name="T58" fmla="+- 0 4667 441"/>
                                <a:gd name="T59" fmla="*/ 4667 h 4242"/>
                                <a:gd name="T60" fmla="+- 0 1703 1311"/>
                                <a:gd name="T61" fmla="*/ T60 w 6819"/>
                                <a:gd name="T62" fmla="+- 0 4667 441"/>
                                <a:gd name="T63" fmla="*/ 4667 h 4242"/>
                                <a:gd name="T64" fmla="+- 0 1688 1311"/>
                                <a:gd name="T65" fmla="*/ T64 w 6819"/>
                                <a:gd name="T66" fmla="+- 0 4652 441"/>
                                <a:gd name="T67" fmla="*/ 4652 h 4242"/>
                                <a:gd name="T68" fmla="+- 0 1674 1311"/>
                                <a:gd name="T69" fmla="*/ T68 w 6819"/>
                                <a:gd name="T70" fmla="+- 0 4637 441"/>
                                <a:gd name="T71" fmla="*/ 4637 h 4242"/>
                                <a:gd name="T72" fmla="+- 0 1660 1311"/>
                                <a:gd name="T73" fmla="*/ T72 w 6819"/>
                                <a:gd name="T74" fmla="+- 0 4622 441"/>
                                <a:gd name="T75" fmla="*/ 4622 h 4242"/>
                                <a:gd name="T76" fmla="+- 0 1647 1311"/>
                                <a:gd name="T77" fmla="*/ T76 w 6819"/>
                                <a:gd name="T78" fmla="+- 0 4607 441"/>
                                <a:gd name="T79" fmla="*/ 4607 h 4242"/>
                                <a:gd name="T80" fmla="+- 0 1635 1311"/>
                                <a:gd name="T81" fmla="*/ T80 w 6819"/>
                                <a:gd name="T82" fmla="+- 0 4577 441"/>
                                <a:gd name="T83" fmla="*/ 4577 h 4242"/>
                                <a:gd name="T84" fmla="+- 0 1623 1311"/>
                                <a:gd name="T85" fmla="*/ T84 w 6819"/>
                                <a:gd name="T86" fmla="+- 0 4547 441"/>
                                <a:gd name="T87" fmla="*/ 4547 h 4242"/>
                                <a:gd name="T88" fmla="+- 0 1612 1311"/>
                                <a:gd name="T89" fmla="*/ T88 w 6819"/>
                                <a:gd name="T90" fmla="+- 0 4532 441"/>
                                <a:gd name="T91" fmla="*/ 4532 h 4242"/>
                                <a:gd name="T92" fmla="+- 0 1601 1311"/>
                                <a:gd name="T93" fmla="*/ T92 w 6819"/>
                                <a:gd name="T94" fmla="+- 0 4487 441"/>
                                <a:gd name="T95" fmla="*/ 4487 h 4242"/>
                                <a:gd name="T96" fmla="+- 0 1590 1311"/>
                                <a:gd name="T97" fmla="*/ T96 w 6819"/>
                                <a:gd name="T98" fmla="+- 0 4457 441"/>
                                <a:gd name="T99" fmla="*/ 4457 h 4242"/>
                                <a:gd name="T100" fmla="+- 0 1579 1311"/>
                                <a:gd name="T101" fmla="*/ T100 w 6819"/>
                                <a:gd name="T102" fmla="+- 0 4427 441"/>
                                <a:gd name="T103" fmla="*/ 4427 h 4242"/>
                                <a:gd name="T104" fmla="+- 0 1559 1311"/>
                                <a:gd name="T105" fmla="*/ T104 w 6819"/>
                                <a:gd name="T106" fmla="+- 0 4367 441"/>
                                <a:gd name="T107" fmla="*/ 4367 h 4242"/>
                                <a:gd name="T108" fmla="+- 0 1540 1311"/>
                                <a:gd name="T109" fmla="*/ T108 w 6819"/>
                                <a:gd name="T110" fmla="+- 0 4307 441"/>
                                <a:gd name="T111" fmla="*/ 4307 h 4242"/>
                                <a:gd name="T112" fmla="+- 0 1530 1311"/>
                                <a:gd name="T113" fmla="*/ T112 w 6819"/>
                                <a:gd name="T114" fmla="+- 0 4277 441"/>
                                <a:gd name="T115" fmla="*/ 4277 h 4242"/>
                                <a:gd name="T116" fmla="+- 0 1502 1311"/>
                                <a:gd name="T117" fmla="*/ T116 w 6819"/>
                                <a:gd name="T118" fmla="+- 0 4233 441"/>
                                <a:gd name="T119" fmla="*/ 4233 h 4242"/>
                                <a:gd name="T120" fmla="+- 0 1492 1311"/>
                                <a:gd name="T121" fmla="*/ T120 w 6819"/>
                                <a:gd name="T122" fmla="+- 0 4218 441"/>
                                <a:gd name="T123" fmla="*/ 4218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181" y="3777"/>
                                  </a:moveTo>
                                  <a:lnTo>
                                    <a:pt x="162" y="3777"/>
                                  </a:lnTo>
                                  <a:lnTo>
                                    <a:pt x="152" y="3792"/>
                                  </a:lnTo>
                                  <a:lnTo>
                                    <a:pt x="141" y="3792"/>
                                  </a:lnTo>
                                  <a:lnTo>
                                    <a:pt x="131" y="3822"/>
                                  </a:lnTo>
                                  <a:lnTo>
                                    <a:pt x="111" y="3851"/>
                                  </a:lnTo>
                                  <a:lnTo>
                                    <a:pt x="101" y="3881"/>
                                  </a:lnTo>
                                  <a:lnTo>
                                    <a:pt x="81" y="3941"/>
                                  </a:lnTo>
                                  <a:lnTo>
                                    <a:pt x="63" y="4001"/>
                                  </a:lnTo>
                                  <a:lnTo>
                                    <a:pt x="45" y="4061"/>
                                  </a:lnTo>
                                  <a:lnTo>
                                    <a:pt x="23" y="4151"/>
                                  </a:lnTo>
                                  <a:lnTo>
                                    <a:pt x="16" y="4181"/>
                                  </a:lnTo>
                                  <a:lnTo>
                                    <a:pt x="10" y="4196"/>
                                  </a:lnTo>
                                  <a:lnTo>
                                    <a:pt x="5" y="4211"/>
                                  </a:lnTo>
                                  <a:lnTo>
                                    <a:pt x="0" y="4226"/>
                                  </a:lnTo>
                                  <a:lnTo>
                                    <a:pt x="392" y="4226"/>
                                  </a:lnTo>
                                  <a:lnTo>
                                    <a:pt x="377" y="4211"/>
                                  </a:lnTo>
                                  <a:lnTo>
                                    <a:pt x="363" y="4196"/>
                                  </a:lnTo>
                                  <a:lnTo>
                                    <a:pt x="349" y="4181"/>
                                  </a:lnTo>
                                  <a:lnTo>
                                    <a:pt x="336" y="4166"/>
                                  </a:lnTo>
                                  <a:lnTo>
                                    <a:pt x="324" y="4136"/>
                                  </a:lnTo>
                                  <a:lnTo>
                                    <a:pt x="312" y="4106"/>
                                  </a:lnTo>
                                  <a:lnTo>
                                    <a:pt x="301" y="4091"/>
                                  </a:lnTo>
                                  <a:lnTo>
                                    <a:pt x="290" y="4046"/>
                                  </a:lnTo>
                                  <a:lnTo>
                                    <a:pt x="279" y="4016"/>
                                  </a:lnTo>
                                  <a:lnTo>
                                    <a:pt x="268" y="3986"/>
                                  </a:lnTo>
                                  <a:lnTo>
                                    <a:pt x="248" y="3926"/>
                                  </a:lnTo>
                                  <a:lnTo>
                                    <a:pt x="229" y="3866"/>
                                  </a:lnTo>
                                  <a:lnTo>
                                    <a:pt x="219" y="3836"/>
                                  </a:lnTo>
                                  <a:lnTo>
                                    <a:pt x="191" y="3792"/>
                                  </a:lnTo>
                                  <a:lnTo>
                                    <a:pt x="181" y="3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56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2123 1311"/>
                                <a:gd name="T1" fmla="*/ T0 w 6819"/>
                                <a:gd name="T2" fmla="+- 0 4382 441"/>
                                <a:gd name="T3" fmla="*/ 4382 h 4242"/>
                                <a:gd name="T4" fmla="+- 0 2048 1311"/>
                                <a:gd name="T5" fmla="*/ T4 w 6819"/>
                                <a:gd name="T6" fmla="+- 0 4382 441"/>
                                <a:gd name="T7" fmla="*/ 4382 h 4242"/>
                                <a:gd name="T8" fmla="+- 0 2028 1311"/>
                                <a:gd name="T9" fmla="*/ T8 w 6819"/>
                                <a:gd name="T10" fmla="+- 0 4397 441"/>
                                <a:gd name="T11" fmla="*/ 4397 h 4242"/>
                                <a:gd name="T12" fmla="+- 0 2009 1311"/>
                                <a:gd name="T13" fmla="*/ T12 w 6819"/>
                                <a:gd name="T14" fmla="+- 0 4412 441"/>
                                <a:gd name="T15" fmla="*/ 4412 h 4242"/>
                                <a:gd name="T16" fmla="+- 0 1947 1311"/>
                                <a:gd name="T17" fmla="*/ T16 w 6819"/>
                                <a:gd name="T18" fmla="+- 0 4457 441"/>
                                <a:gd name="T19" fmla="*/ 4457 h 4242"/>
                                <a:gd name="T20" fmla="+- 0 1927 1311"/>
                                <a:gd name="T21" fmla="*/ T20 w 6819"/>
                                <a:gd name="T22" fmla="+- 0 4487 441"/>
                                <a:gd name="T23" fmla="*/ 4487 h 4242"/>
                                <a:gd name="T24" fmla="+- 0 1906 1311"/>
                                <a:gd name="T25" fmla="*/ T24 w 6819"/>
                                <a:gd name="T26" fmla="+- 0 4502 441"/>
                                <a:gd name="T27" fmla="*/ 4502 h 4242"/>
                                <a:gd name="T28" fmla="+- 0 1866 1311"/>
                                <a:gd name="T29" fmla="*/ T28 w 6819"/>
                                <a:gd name="T30" fmla="+- 0 4547 441"/>
                                <a:gd name="T31" fmla="*/ 4547 h 4242"/>
                                <a:gd name="T32" fmla="+- 0 1846 1311"/>
                                <a:gd name="T33" fmla="*/ T32 w 6819"/>
                                <a:gd name="T34" fmla="+- 0 4577 441"/>
                                <a:gd name="T35" fmla="*/ 4577 h 4242"/>
                                <a:gd name="T36" fmla="+- 0 1826 1311"/>
                                <a:gd name="T37" fmla="*/ T36 w 6819"/>
                                <a:gd name="T38" fmla="+- 0 4592 441"/>
                                <a:gd name="T39" fmla="*/ 4592 h 4242"/>
                                <a:gd name="T40" fmla="+- 0 1807 1311"/>
                                <a:gd name="T41" fmla="*/ T40 w 6819"/>
                                <a:gd name="T42" fmla="+- 0 4607 441"/>
                                <a:gd name="T43" fmla="*/ 4607 h 4242"/>
                                <a:gd name="T44" fmla="+- 0 1788 1311"/>
                                <a:gd name="T45" fmla="*/ T44 w 6819"/>
                                <a:gd name="T46" fmla="+- 0 4637 441"/>
                                <a:gd name="T47" fmla="*/ 4637 h 4242"/>
                                <a:gd name="T48" fmla="+- 0 1769 1311"/>
                                <a:gd name="T49" fmla="*/ T48 w 6819"/>
                                <a:gd name="T50" fmla="+- 0 4637 441"/>
                                <a:gd name="T51" fmla="*/ 4637 h 4242"/>
                                <a:gd name="T52" fmla="+- 0 1752 1311"/>
                                <a:gd name="T53" fmla="*/ T52 w 6819"/>
                                <a:gd name="T54" fmla="+- 0 4652 441"/>
                                <a:gd name="T55" fmla="*/ 4652 h 4242"/>
                                <a:gd name="T56" fmla="+- 0 1735 1311"/>
                                <a:gd name="T57" fmla="*/ T56 w 6819"/>
                                <a:gd name="T58" fmla="+- 0 4667 441"/>
                                <a:gd name="T59" fmla="*/ 4667 h 4242"/>
                                <a:gd name="T60" fmla="+- 0 2437 1311"/>
                                <a:gd name="T61" fmla="*/ T60 w 6819"/>
                                <a:gd name="T62" fmla="+- 0 4667 441"/>
                                <a:gd name="T63" fmla="*/ 4667 h 4242"/>
                                <a:gd name="T64" fmla="+- 0 2422 1311"/>
                                <a:gd name="T65" fmla="*/ T64 w 6819"/>
                                <a:gd name="T66" fmla="+- 0 4652 441"/>
                                <a:gd name="T67" fmla="*/ 4652 h 4242"/>
                                <a:gd name="T68" fmla="+- 0 2406 1311"/>
                                <a:gd name="T69" fmla="*/ T68 w 6819"/>
                                <a:gd name="T70" fmla="+- 0 4652 441"/>
                                <a:gd name="T71" fmla="*/ 4652 h 4242"/>
                                <a:gd name="T72" fmla="+- 0 2390 1311"/>
                                <a:gd name="T73" fmla="*/ T72 w 6819"/>
                                <a:gd name="T74" fmla="+- 0 4637 441"/>
                                <a:gd name="T75" fmla="*/ 4637 h 4242"/>
                                <a:gd name="T76" fmla="+- 0 2374 1311"/>
                                <a:gd name="T77" fmla="*/ T76 w 6819"/>
                                <a:gd name="T78" fmla="+- 0 4622 441"/>
                                <a:gd name="T79" fmla="*/ 4622 h 4242"/>
                                <a:gd name="T80" fmla="+- 0 2357 1311"/>
                                <a:gd name="T81" fmla="*/ T80 w 6819"/>
                                <a:gd name="T82" fmla="+- 0 4607 441"/>
                                <a:gd name="T83" fmla="*/ 4607 h 4242"/>
                                <a:gd name="T84" fmla="+- 0 2340 1311"/>
                                <a:gd name="T85" fmla="*/ T84 w 6819"/>
                                <a:gd name="T86" fmla="+- 0 4592 441"/>
                                <a:gd name="T87" fmla="*/ 4592 h 4242"/>
                                <a:gd name="T88" fmla="+- 0 2323 1311"/>
                                <a:gd name="T89" fmla="*/ T88 w 6819"/>
                                <a:gd name="T90" fmla="+- 0 4577 441"/>
                                <a:gd name="T91" fmla="*/ 4577 h 4242"/>
                                <a:gd name="T92" fmla="+- 0 2306 1311"/>
                                <a:gd name="T93" fmla="*/ T92 w 6819"/>
                                <a:gd name="T94" fmla="+- 0 4547 441"/>
                                <a:gd name="T95" fmla="*/ 4547 h 4242"/>
                                <a:gd name="T96" fmla="+- 0 2288 1311"/>
                                <a:gd name="T97" fmla="*/ T96 w 6819"/>
                                <a:gd name="T98" fmla="+- 0 4532 441"/>
                                <a:gd name="T99" fmla="*/ 4532 h 4242"/>
                                <a:gd name="T100" fmla="+- 0 2270 1311"/>
                                <a:gd name="T101" fmla="*/ T100 w 6819"/>
                                <a:gd name="T102" fmla="+- 0 4502 441"/>
                                <a:gd name="T103" fmla="*/ 4502 h 4242"/>
                                <a:gd name="T104" fmla="+- 0 2234 1311"/>
                                <a:gd name="T105" fmla="*/ T104 w 6819"/>
                                <a:gd name="T106" fmla="+- 0 4472 441"/>
                                <a:gd name="T107" fmla="*/ 4472 h 4242"/>
                                <a:gd name="T108" fmla="+- 0 2215 1311"/>
                                <a:gd name="T109" fmla="*/ T108 w 6819"/>
                                <a:gd name="T110" fmla="+- 0 4442 441"/>
                                <a:gd name="T111" fmla="*/ 4442 h 4242"/>
                                <a:gd name="T112" fmla="+- 0 2160 1311"/>
                                <a:gd name="T113" fmla="*/ T112 w 6819"/>
                                <a:gd name="T114" fmla="+- 0 4397 441"/>
                                <a:gd name="T115" fmla="*/ 4397 h 4242"/>
                                <a:gd name="T116" fmla="+- 0 2141 1311"/>
                                <a:gd name="T117" fmla="*/ T116 w 6819"/>
                                <a:gd name="T118" fmla="+- 0 4397 441"/>
                                <a:gd name="T119" fmla="*/ 4397 h 4242"/>
                                <a:gd name="T120" fmla="+- 0 2123 1311"/>
                                <a:gd name="T121" fmla="*/ T120 w 6819"/>
                                <a:gd name="T122" fmla="+- 0 4382 441"/>
                                <a:gd name="T123" fmla="*/ 4382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812" y="3941"/>
                                  </a:moveTo>
                                  <a:lnTo>
                                    <a:pt x="737" y="3941"/>
                                  </a:lnTo>
                                  <a:lnTo>
                                    <a:pt x="717" y="3956"/>
                                  </a:lnTo>
                                  <a:lnTo>
                                    <a:pt x="698" y="3971"/>
                                  </a:lnTo>
                                  <a:lnTo>
                                    <a:pt x="636" y="4016"/>
                                  </a:lnTo>
                                  <a:lnTo>
                                    <a:pt x="616" y="4046"/>
                                  </a:lnTo>
                                  <a:lnTo>
                                    <a:pt x="595" y="4061"/>
                                  </a:lnTo>
                                  <a:lnTo>
                                    <a:pt x="555" y="4106"/>
                                  </a:lnTo>
                                  <a:lnTo>
                                    <a:pt x="535" y="4136"/>
                                  </a:lnTo>
                                  <a:lnTo>
                                    <a:pt x="515" y="4151"/>
                                  </a:lnTo>
                                  <a:lnTo>
                                    <a:pt x="496" y="4166"/>
                                  </a:lnTo>
                                  <a:lnTo>
                                    <a:pt x="477" y="4196"/>
                                  </a:lnTo>
                                  <a:lnTo>
                                    <a:pt x="458" y="4196"/>
                                  </a:lnTo>
                                  <a:lnTo>
                                    <a:pt x="441" y="4211"/>
                                  </a:lnTo>
                                  <a:lnTo>
                                    <a:pt x="424" y="4226"/>
                                  </a:lnTo>
                                  <a:lnTo>
                                    <a:pt x="1126" y="4226"/>
                                  </a:lnTo>
                                  <a:lnTo>
                                    <a:pt x="1111" y="4211"/>
                                  </a:lnTo>
                                  <a:lnTo>
                                    <a:pt x="1095" y="4211"/>
                                  </a:lnTo>
                                  <a:lnTo>
                                    <a:pt x="1079" y="4196"/>
                                  </a:lnTo>
                                  <a:lnTo>
                                    <a:pt x="1063" y="4181"/>
                                  </a:lnTo>
                                  <a:lnTo>
                                    <a:pt x="1046" y="4166"/>
                                  </a:lnTo>
                                  <a:lnTo>
                                    <a:pt x="1029" y="4151"/>
                                  </a:lnTo>
                                  <a:lnTo>
                                    <a:pt x="1012" y="4136"/>
                                  </a:lnTo>
                                  <a:lnTo>
                                    <a:pt x="995" y="4106"/>
                                  </a:lnTo>
                                  <a:lnTo>
                                    <a:pt x="977" y="4091"/>
                                  </a:lnTo>
                                  <a:lnTo>
                                    <a:pt x="959" y="4061"/>
                                  </a:lnTo>
                                  <a:lnTo>
                                    <a:pt x="923" y="4031"/>
                                  </a:lnTo>
                                  <a:lnTo>
                                    <a:pt x="904" y="4001"/>
                                  </a:lnTo>
                                  <a:lnTo>
                                    <a:pt x="849" y="3956"/>
                                  </a:lnTo>
                                  <a:lnTo>
                                    <a:pt x="830" y="3956"/>
                                  </a:lnTo>
                                  <a:lnTo>
                                    <a:pt x="812" y="39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55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2705 1311"/>
                                <a:gd name="T1" fmla="*/ T0 w 6819"/>
                                <a:gd name="T2" fmla="+- 0 4547 441"/>
                                <a:gd name="T3" fmla="*/ 4547 h 4242"/>
                                <a:gd name="T4" fmla="+- 0 2665 1311"/>
                                <a:gd name="T5" fmla="*/ T4 w 6819"/>
                                <a:gd name="T6" fmla="+- 0 4547 441"/>
                                <a:gd name="T7" fmla="*/ 4547 h 4242"/>
                                <a:gd name="T8" fmla="+- 0 2649 1311"/>
                                <a:gd name="T9" fmla="*/ T8 w 6819"/>
                                <a:gd name="T10" fmla="+- 0 4562 441"/>
                                <a:gd name="T11" fmla="*/ 4562 h 4242"/>
                                <a:gd name="T12" fmla="+- 0 2633 1311"/>
                                <a:gd name="T13" fmla="*/ T12 w 6819"/>
                                <a:gd name="T14" fmla="+- 0 4577 441"/>
                                <a:gd name="T15" fmla="*/ 4577 h 4242"/>
                                <a:gd name="T16" fmla="+- 0 2618 1311"/>
                                <a:gd name="T17" fmla="*/ T16 w 6819"/>
                                <a:gd name="T18" fmla="+- 0 4577 441"/>
                                <a:gd name="T19" fmla="*/ 4577 h 4242"/>
                                <a:gd name="T20" fmla="+- 0 2573 1311"/>
                                <a:gd name="T21" fmla="*/ T20 w 6819"/>
                                <a:gd name="T22" fmla="+- 0 4622 441"/>
                                <a:gd name="T23" fmla="*/ 4622 h 4242"/>
                                <a:gd name="T24" fmla="+- 0 2557 1311"/>
                                <a:gd name="T25" fmla="*/ T24 w 6819"/>
                                <a:gd name="T26" fmla="+- 0 4637 441"/>
                                <a:gd name="T27" fmla="*/ 4637 h 4242"/>
                                <a:gd name="T28" fmla="+- 0 2542 1311"/>
                                <a:gd name="T29" fmla="*/ T28 w 6819"/>
                                <a:gd name="T30" fmla="+- 0 4637 441"/>
                                <a:gd name="T31" fmla="*/ 4637 h 4242"/>
                                <a:gd name="T32" fmla="+- 0 2526 1311"/>
                                <a:gd name="T33" fmla="*/ T32 w 6819"/>
                                <a:gd name="T34" fmla="+- 0 4652 441"/>
                                <a:gd name="T35" fmla="*/ 4652 h 4242"/>
                                <a:gd name="T36" fmla="+- 0 2509 1311"/>
                                <a:gd name="T37" fmla="*/ T36 w 6819"/>
                                <a:gd name="T38" fmla="+- 0 4652 441"/>
                                <a:gd name="T39" fmla="*/ 4652 h 4242"/>
                                <a:gd name="T40" fmla="+- 0 2492 1311"/>
                                <a:gd name="T41" fmla="*/ T40 w 6819"/>
                                <a:gd name="T42" fmla="+- 0 4667 441"/>
                                <a:gd name="T43" fmla="*/ 4667 h 4242"/>
                                <a:gd name="T44" fmla="+- 0 2795 1311"/>
                                <a:gd name="T45" fmla="*/ T44 w 6819"/>
                                <a:gd name="T46" fmla="+- 0 4667 441"/>
                                <a:gd name="T47" fmla="*/ 4667 h 4242"/>
                                <a:gd name="T48" fmla="+- 0 2784 1311"/>
                                <a:gd name="T49" fmla="*/ T48 w 6819"/>
                                <a:gd name="T50" fmla="+- 0 4652 441"/>
                                <a:gd name="T51" fmla="*/ 4652 h 4242"/>
                                <a:gd name="T52" fmla="+- 0 2773 1311"/>
                                <a:gd name="T53" fmla="*/ T52 w 6819"/>
                                <a:gd name="T54" fmla="+- 0 4637 441"/>
                                <a:gd name="T55" fmla="*/ 4637 h 4242"/>
                                <a:gd name="T56" fmla="+- 0 2739 1311"/>
                                <a:gd name="T57" fmla="*/ T56 w 6819"/>
                                <a:gd name="T58" fmla="+- 0 4592 441"/>
                                <a:gd name="T59" fmla="*/ 4592 h 4242"/>
                                <a:gd name="T60" fmla="+- 0 2728 1311"/>
                                <a:gd name="T61" fmla="*/ T60 w 6819"/>
                                <a:gd name="T62" fmla="+- 0 4577 441"/>
                                <a:gd name="T63" fmla="*/ 4577 h 4242"/>
                                <a:gd name="T64" fmla="+- 0 2717 1311"/>
                                <a:gd name="T65" fmla="*/ T64 w 6819"/>
                                <a:gd name="T66" fmla="+- 0 4562 441"/>
                                <a:gd name="T67" fmla="*/ 4562 h 4242"/>
                                <a:gd name="T68" fmla="+- 0 2705 1311"/>
                                <a:gd name="T69" fmla="*/ T68 w 6819"/>
                                <a:gd name="T70" fmla="+- 0 4547 441"/>
                                <a:gd name="T71" fmla="*/ 4547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1394" y="4106"/>
                                  </a:moveTo>
                                  <a:lnTo>
                                    <a:pt x="1354" y="4106"/>
                                  </a:lnTo>
                                  <a:lnTo>
                                    <a:pt x="1338" y="4121"/>
                                  </a:lnTo>
                                  <a:lnTo>
                                    <a:pt x="1322" y="4136"/>
                                  </a:lnTo>
                                  <a:lnTo>
                                    <a:pt x="1307" y="4136"/>
                                  </a:lnTo>
                                  <a:lnTo>
                                    <a:pt x="1262" y="4181"/>
                                  </a:lnTo>
                                  <a:lnTo>
                                    <a:pt x="1246" y="4196"/>
                                  </a:lnTo>
                                  <a:lnTo>
                                    <a:pt x="1231" y="4196"/>
                                  </a:lnTo>
                                  <a:lnTo>
                                    <a:pt x="1215" y="4211"/>
                                  </a:lnTo>
                                  <a:lnTo>
                                    <a:pt x="1198" y="4211"/>
                                  </a:lnTo>
                                  <a:lnTo>
                                    <a:pt x="1181" y="4226"/>
                                  </a:lnTo>
                                  <a:lnTo>
                                    <a:pt x="1484" y="4226"/>
                                  </a:lnTo>
                                  <a:lnTo>
                                    <a:pt x="1473" y="4211"/>
                                  </a:lnTo>
                                  <a:lnTo>
                                    <a:pt x="1462" y="4196"/>
                                  </a:lnTo>
                                  <a:lnTo>
                                    <a:pt x="1428" y="4151"/>
                                  </a:lnTo>
                                  <a:lnTo>
                                    <a:pt x="1417" y="4136"/>
                                  </a:lnTo>
                                  <a:lnTo>
                                    <a:pt x="1406" y="4121"/>
                                  </a:lnTo>
                                  <a:lnTo>
                                    <a:pt x="1394" y="4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54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3405 1311"/>
                                <a:gd name="T1" fmla="*/ T0 w 6819"/>
                                <a:gd name="T2" fmla="+- 0 2074 441"/>
                                <a:gd name="T3" fmla="*/ 2074 h 4242"/>
                                <a:gd name="T4" fmla="+- 0 3384 1311"/>
                                <a:gd name="T5" fmla="*/ T4 w 6819"/>
                                <a:gd name="T6" fmla="+- 0 2074 441"/>
                                <a:gd name="T7" fmla="*/ 2074 h 4242"/>
                                <a:gd name="T8" fmla="+- 0 3363 1311"/>
                                <a:gd name="T9" fmla="*/ T8 w 6819"/>
                                <a:gd name="T10" fmla="+- 0 2089 441"/>
                                <a:gd name="T11" fmla="*/ 2089 h 4242"/>
                                <a:gd name="T12" fmla="+- 0 3319 1311"/>
                                <a:gd name="T13" fmla="*/ T12 w 6819"/>
                                <a:gd name="T14" fmla="+- 0 2194 441"/>
                                <a:gd name="T15" fmla="*/ 2194 h 4242"/>
                                <a:gd name="T16" fmla="+- 0 3297 1311"/>
                                <a:gd name="T17" fmla="*/ T16 w 6819"/>
                                <a:gd name="T18" fmla="+- 0 2269 441"/>
                                <a:gd name="T19" fmla="*/ 2269 h 4242"/>
                                <a:gd name="T20" fmla="+- 0 3274 1311"/>
                                <a:gd name="T21" fmla="*/ T20 w 6819"/>
                                <a:gd name="T22" fmla="+- 0 2374 441"/>
                                <a:gd name="T23" fmla="*/ 2374 h 4242"/>
                                <a:gd name="T24" fmla="+- 0 3251 1311"/>
                                <a:gd name="T25" fmla="*/ T24 w 6819"/>
                                <a:gd name="T26" fmla="+- 0 2494 441"/>
                                <a:gd name="T27" fmla="*/ 2494 h 4242"/>
                                <a:gd name="T28" fmla="+- 0 3228 1311"/>
                                <a:gd name="T29" fmla="*/ T28 w 6819"/>
                                <a:gd name="T30" fmla="+- 0 2614 441"/>
                                <a:gd name="T31" fmla="*/ 2614 h 4242"/>
                                <a:gd name="T32" fmla="+- 0 3205 1311"/>
                                <a:gd name="T33" fmla="*/ T32 w 6819"/>
                                <a:gd name="T34" fmla="+- 0 2764 441"/>
                                <a:gd name="T35" fmla="*/ 2764 h 4242"/>
                                <a:gd name="T36" fmla="+- 0 3182 1311"/>
                                <a:gd name="T37" fmla="*/ T36 w 6819"/>
                                <a:gd name="T38" fmla="+- 0 2899 441"/>
                                <a:gd name="T39" fmla="*/ 2899 h 4242"/>
                                <a:gd name="T40" fmla="+- 0 3159 1311"/>
                                <a:gd name="T41" fmla="*/ T40 w 6819"/>
                                <a:gd name="T42" fmla="+- 0 3064 441"/>
                                <a:gd name="T43" fmla="*/ 3064 h 4242"/>
                                <a:gd name="T44" fmla="+- 0 3137 1311"/>
                                <a:gd name="T45" fmla="*/ T44 w 6819"/>
                                <a:gd name="T46" fmla="+- 0 3213 441"/>
                                <a:gd name="T47" fmla="*/ 3213 h 4242"/>
                                <a:gd name="T48" fmla="+- 0 3114 1311"/>
                                <a:gd name="T49" fmla="*/ T48 w 6819"/>
                                <a:gd name="T50" fmla="+- 0 3378 441"/>
                                <a:gd name="T51" fmla="*/ 3378 h 4242"/>
                                <a:gd name="T52" fmla="+- 0 3092 1311"/>
                                <a:gd name="T53" fmla="*/ T52 w 6819"/>
                                <a:gd name="T54" fmla="+- 0 3528 441"/>
                                <a:gd name="T55" fmla="*/ 3528 h 4242"/>
                                <a:gd name="T56" fmla="+- 0 3070 1311"/>
                                <a:gd name="T57" fmla="*/ T56 w 6819"/>
                                <a:gd name="T58" fmla="+- 0 3693 441"/>
                                <a:gd name="T59" fmla="*/ 3693 h 4242"/>
                                <a:gd name="T60" fmla="+- 0 3049 1311"/>
                                <a:gd name="T61" fmla="*/ T60 w 6819"/>
                                <a:gd name="T62" fmla="+- 0 3843 441"/>
                                <a:gd name="T63" fmla="*/ 3843 h 4242"/>
                                <a:gd name="T64" fmla="+- 0 3028 1311"/>
                                <a:gd name="T65" fmla="*/ T64 w 6819"/>
                                <a:gd name="T66" fmla="+- 0 3978 441"/>
                                <a:gd name="T67" fmla="*/ 3978 h 4242"/>
                                <a:gd name="T68" fmla="+- 0 3007 1311"/>
                                <a:gd name="T69" fmla="*/ T68 w 6819"/>
                                <a:gd name="T70" fmla="+- 0 4113 441"/>
                                <a:gd name="T71" fmla="*/ 4113 h 4242"/>
                                <a:gd name="T72" fmla="+- 0 2987 1311"/>
                                <a:gd name="T73" fmla="*/ T72 w 6819"/>
                                <a:gd name="T74" fmla="+- 0 4233 441"/>
                                <a:gd name="T75" fmla="*/ 4233 h 4242"/>
                                <a:gd name="T76" fmla="+- 0 2968 1311"/>
                                <a:gd name="T77" fmla="*/ T76 w 6819"/>
                                <a:gd name="T78" fmla="+- 0 4337 441"/>
                                <a:gd name="T79" fmla="*/ 4337 h 4242"/>
                                <a:gd name="T80" fmla="+- 0 2950 1311"/>
                                <a:gd name="T81" fmla="*/ T80 w 6819"/>
                                <a:gd name="T82" fmla="+- 0 4427 441"/>
                                <a:gd name="T83" fmla="*/ 4427 h 4242"/>
                                <a:gd name="T84" fmla="+- 0 2933 1311"/>
                                <a:gd name="T85" fmla="*/ T84 w 6819"/>
                                <a:gd name="T86" fmla="+- 0 4502 441"/>
                                <a:gd name="T87" fmla="*/ 4502 h 4242"/>
                                <a:gd name="T88" fmla="+- 0 2916 1311"/>
                                <a:gd name="T89" fmla="*/ T88 w 6819"/>
                                <a:gd name="T90" fmla="+- 0 4562 441"/>
                                <a:gd name="T91" fmla="*/ 4562 h 4242"/>
                                <a:gd name="T92" fmla="+- 0 2885 1311"/>
                                <a:gd name="T93" fmla="*/ T92 w 6819"/>
                                <a:gd name="T94" fmla="+- 0 4637 441"/>
                                <a:gd name="T95" fmla="*/ 4637 h 4242"/>
                                <a:gd name="T96" fmla="+- 0 2871 1311"/>
                                <a:gd name="T97" fmla="*/ T96 w 6819"/>
                                <a:gd name="T98" fmla="+- 0 4667 441"/>
                                <a:gd name="T99" fmla="*/ 4667 h 4242"/>
                                <a:gd name="T100" fmla="+- 0 5512 1311"/>
                                <a:gd name="T101" fmla="*/ T100 w 6819"/>
                                <a:gd name="T102" fmla="+- 0 4667 441"/>
                                <a:gd name="T103" fmla="*/ 4667 h 4242"/>
                                <a:gd name="T104" fmla="+- 0 5489 1311"/>
                                <a:gd name="T105" fmla="*/ T104 w 6819"/>
                                <a:gd name="T106" fmla="+- 0 4652 441"/>
                                <a:gd name="T107" fmla="*/ 4652 h 4242"/>
                                <a:gd name="T108" fmla="+- 0 5443 1311"/>
                                <a:gd name="T109" fmla="*/ T108 w 6819"/>
                                <a:gd name="T110" fmla="+- 0 4592 441"/>
                                <a:gd name="T111" fmla="*/ 4592 h 4242"/>
                                <a:gd name="T112" fmla="+- 0 5419 1311"/>
                                <a:gd name="T113" fmla="*/ T112 w 6819"/>
                                <a:gd name="T114" fmla="+- 0 4532 441"/>
                                <a:gd name="T115" fmla="*/ 4532 h 4242"/>
                                <a:gd name="T116" fmla="+- 0 5395 1311"/>
                                <a:gd name="T117" fmla="*/ T116 w 6819"/>
                                <a:gd name="T118" fmla="+- 0 4442 441"/>
                                <a:gd name="T119" fmla="*/ 4442 h 4242"/>
                                <a:gd name="T120" fmla="+- 0 5371 1311"/>
                                <a:gd name="T121" fmla="*/ T120 w 6819"/>
                                <a:gd name="T122" fmla="+- 0 4352 441"/>
                                <a:gd name="T123" fmla="*/ 4352 h 4242"/>
                                <a:gd name="T124" fmla="+- 0 5347 1311"/>
                                <a:gd name="T125" fmla="*/ T124 w 6819"/>
                                <a:gd name="T126" fmla="+- 0 4248 441"/>
                                <a:gd name="T127" fmla="*/ 4248 h 4242"/>
                                <a:gd name="T128" fmla="+- 0 5323 1311"/>
                                <a:gd name="T129" fmla="*/ T128 w 6819"/>
                                <a:gd name="T130" fmla="+- 0 4143 441"/>
                                <a:gd name="T131" fmla="*/ 4143 h 4242"/>
                                <a:gd name="T132" fmla="+- 0 5299 1311"/>
                                <a:gd name="T133" fmla="*/ T132 w 6819"/>
                                <a:gd name="T134" fmla="+- 0 4023 441"/>
                                <a:gd name="T135" fmla="*/ 4023 h 4242"/>
                                <a:gd name="T136" fmla="+- 0 5274 1311"/>
                                <a:gd name="T137" fmla="*/ T136 w 6819"/>
                                <a:gd name="T138" fmla="+- 0 3888 441"/>
                                <a:gd name="T139" fmla="*/ 3888 h 4242"/>
                                <a:gd name="T140" fmla="+- 0 5249 1311"/>
                                <a:gd name="T141" fmla="*/ T140 w 6819"/>
                                <a:gd name="T142" fmla="+- 0 3768 441"/>
                                <a:gd name="T143" fmla="*/ 3768 h 4242"/>
                                <a:gd name="T144" fmla="+- 0 5241 1311"/>
                                <a:gd name="T145" fmla="*/ T144 w 6819"/>
                                <a:gd name="T146" fmla="+- 0 3723 441"/>
                                <a:gd name="T147" fmla="*/ 3723 h 4242"/>
                                <a:gd name="T148" fmla="+- 0 4553 1311"/>
                                <a:gd name="T149" fmla="*/ T148 w 6819"/>
                                <a:gd name="T150" fmla="+- 0 3723 441"/>
                                <a:gd name="T151" fmla="*/ 3723 h 4242"/>
                                <a:gd name="T152" fmla="+- 0 4532 1311"/>
                                <a:gd name="T153" fmla="*/ T152 w 6819"/>
                                <a:gd name="T154" fmla="+- 0 3708 441"/>
                                <a:gd name="T155" fmla="*/ 3708 h 4242"/>
                                <a:gd name="T156" fmla="+- 0 4492 1311"/>
                                <a:gd name="T157" fmla="*/ T156 w 6819"/>
                                <a:gd name="T158" fmla="+- 0 3588 441"/>
                                <a:gd name="T159" fmla="*/ 3588 h 4242"/>
                                <a:gd name="T160" fmla="+- 0 4473 1311"/>
                                <a:gd name="T161" fmla="*/ T160 w 6819"/>
                                <a:gd name="T162" fmla="+- 0 3483 441"/>
                                <a:gd name="T163" fmla="*/ 3483 h 4242"/>
                                <a:gd name="T164" fmla="+- 0 4455 1311"/>
                                <a:gd name="T165" fmla="*/ T164 w 6819"/>
                                <a:gd name="T166" fmla="+- 0 3348 441"/>
                                <a:gd name="T167" fmla="*/ 3348 h 4242"/>
                                <a:gd name="T168" fmla="+- 0 4450 1311"/>
                                <a:gd name="T169" fmla="*/ T168 w 6819"/>
                                <a:gd name="T170" fmla="+- 0 3303 441"/>
                                <a:gd name="T171" fmla="*/ 3303 h 4242"/>
                                <a:gd name="T172" fmla="+- 0 3747 1311"/>
                                <a:gd name="T173" fmla="*/ T172 w 6819"/>
                                <a:gd name="T174" fmla="+- 0 3303 441"/>
                                <a:gd name="T175" fmla="*/ 3303 h 4242"/>
                                <a:gd name="T176" fmla="+- 0 3705 1311"/>
                                <a:gd name="T177" fmla="*/ T176 w 6819"/>
                                <a:gd name="T178" fmla="+- 0 3243 441"/>
                                <a:gd name="T179" fmla="*/ 3243 h 4242"/>
                                <a:gd name="T180" fmla="+- 0 3684 1311"/>
                                <a:gd name="T181" fmla="*/ T180 w 6819"/>
                                <a:gd name="T182" fmla="+- 0 3183 441"/>
                                <a:gd name="T183" fmla="*/ 3183 h 4242"/>
                                <a:gd name="T184" fmla="+- 0 3663 1311"/>
                                <a:gd name="T185" fmla="*/ T184 w 6819"/>
                                <a:gd name="T186" fmla="+- 0 3109 441"/>
                                <a:gd name="T187" fmla="*/ 3109 h 4242"/>
                                <a:gd name="T188" fmla="+- 0 3642 1311"/>
                                <a:gd name="T189" fmla="*/ T188 w 6819"/>
                                <a:gd name="T190" fmla="+- 0 3019 441"/>
                                <a:gd name="T191" fmla="*/ 3019 h 4242"/>
                                <a:gd name="T192" fmla="+- 0 3621 1311"/>
                                <a:gd name="T193" fmla="*/ T192 w 6819"/>
                                <a:gd name="T194" fmla="+- 0 2914 441"/>
                                <a:gd name="T195" fmla="*/ 2914 h 4242"/>
                                <a:gd name="T196" fmla="+- 0 3599 1311"/>
                                <a:gd name="T197" fmla="*/ T196 w 6819"/>
                                <a:gd name="T198" fmla="+- 0 2809 441"/>
                                <a:gd name="T199" fmla="*/ 2809 h 4242"/>
                                <a:gd name="T200" fmla="+- 0 3578 1311"/>
                                <a:gd name="T201" fmla="*/ T200 w 6819"/>
                                <a:gd name="T202" fmla="+- 0 2704 441"/>
                                <a:gd name="T203" fmla="*/ 2704 h 4242"/>
                                <a:gd name="T204" fmla="+- 0 3556 1311"/>
                                <a:gd name="T205" fmla="*/ T204 w 6819"/>
                                <a:gd name="T206" fmla="+- 0 2599 441"/>
                                <a:gd name="T207" fmla="*/ 2599 h 4242"/>
                                <a:gd name="T208" fmla="+- 0 3513 1311"/>
                                <a:gd name="T209" fmla="*/ T208 w 6819"/>
                                <a:gd name="T210" fmla="+- 0 2389 441"/>
                                <a:gd name="T211" fmla="*/ 2389 h 4242"/>
                                <a:gd name="T212" fmla="+- 0 3492 1311"/>
                                <a:gd name="T213" fmla="*/ T212 w 6819"/>
                                <a:gd name="T214" fmla="+- 0 2299 441"/>
                                <a:gd name="T215" fmla="*/ 2299 h 4242"/>
                                <a:gd name="T216" fmla="+- 0 3470 1311"/>
                                <a:gd name="T217" fmla="*/ T216 w 6819"/>
                                <a:gd name="T218" fmla="+- 0 2224 441"/>
                                <a:gd name="T219" fmla="*/ 2224 h 4242"/>
                                <a:gd name="T220" fmla="+- 0 3427 1311"/>
                                <a:gd name="T221" fmla="*/ T220 w 6819"/>
                                <a:gd name="T222" fmla="+- 0 2104 441"/>
                                <a:gd name="T223" fmla="*/ 2104 h 4242"/>
                                <a:gd name="T224" fmla="+- 0 3405 1311"/>
                                <a:gd name="T225" fmla="*/ T224 w 6819"/>
                                <a:gd name="T226" fmla="+- 0 2074 441"/>
                                <a:gd name="T227" fmla="*/ 2074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2094" y="1633"/>
                                  </a:moveTo>
                                  <a:lnTo>
                                    <a:pt x="2073" y="1633"/>
                                  </a:lnTo>
                                  <a:lnTo>
                                    <a:pt x="2052" y="1648"/>
                                  </a:lnTo>
                                  <a:lnTo>
                                    <a:pt x="2008" y="1753"/>
                                  </a:lnTo>
                                  <a:lnTo>
                                    <a:pt x="1986" y="1828"/>
                                  </a:lnTo>
                                  <a:lnTo>
                                    <a:pt x="1963" y="1933"/>
                                  </a:lnTo>
                                  <a:lnTo>
                                    <a:pt x="1940" y="2053"/>
                                  </a:lnTo>
                                  <a:lnTo>
                                    <a:pt x="1917" y="2173"/>
                                  </a:lnTo>
                                  <a:lnTo>
                                    <a:pt x="1894" y="2323"/>
                                  </a:lnTo>
                                  <a:lnTo>
                                    <a:pt x="1871" y="2458"/>
                                  </a:lnTo>
                                  <a:lnTo>
                                    <a:pt x="1848" y="2623"/>
                                  </a:lnTo>
                                  <a:lnTo>
                                    <a:pt x="1826" y="2772"/>
                                  </a:lnTo>
                                  <a:lnTo>
                                    <a:pt x="1803" y="2937"/>
                                  </a:lnTo>
                                  <a:lnTo>
                                    <a:pt x="1781" y="3087"/>
                                  </a:lnTo>
                                  <a:lnTo>
                                    <a:pt x="1759" y="3252"/>
                                  </a:lnTo>
                                  <a:lnTo>
                                    <a:pt x="1738" y="3402"/>
                                  </a:lnTo>
                                  <a:lnTo>
                                    <a:pt x="1717" y="3537"/>
                                  </a:lnTo>
                                  <a:lnTo>
                                    <a:pt x="1696" y="3672"/>
                                  </a:lnTo>
                                  <a:lnTo>
                                    <a:pt x="1676" y="3792"/>
                                  </a:lnTo>
                                  <a:lnTo>
                                    <a:pt x="1657" y="3896"/>
                                  </a:lnTo>
                                  <a:lnTo>
                                    <a:pt x="1639" y="3986"/>
                                  </a:lnTo>
                                  <a:lnTo>
                                    <a:pt x="1622" y="4061"/>
                                  </a:lnTo>
                                  <a:lnTo>
                                    <a:pt x="1605" y="4121"/>
                                  </a:lnTo>
                                  <a:lnTo>
                                    <a:pt x="1574" y="4196"/>
                                  </a:lnTo>
                                  <a:lnTo>
                                    <a:pt x="1560" y="4226"/>
                                  </a:lnTo>
                                  <a:lnTo>
                                    <a:pt x="4201" y="4226"/>
                                  </a:lnTo>
                                  <a:lnTo>
                                    <a:pt x="4178" y="4211"/>
                                  </a:lnTo>
                                  <a:lnTo>
                                    <a:pt x="4132" y="4151"/>
                                  </a:lnTo>
                                  <a:lnTo>
                                    <a:pt x="4108" y="4091"/>
                                  </a:lnTo>
                                  <a:lnTo>
                                    <a:pt x="4084" y="4001"/>
                                  </a:lnTo>
                                  <a:lnTo>
                                    <a:pt x="4060" y="3911"/>
                                  </a:lnTo>
                                  <a:lnTo>
                                    <a:pt x="4036" y="3807"/>
                                  </a:lnTo>
                                  <a:lnTo>
                                    <a:pt x="4012" y="3702"/>
                                  </a:lnTo>
                                  <a:lnTo>
                                    <a:pt x="3988" y="3582"/>
                                  </a:lnTo>
                                  <a:lnTo>
                                    <a:pt x="3963" y="3447"/>
                                  </a:lnTo>
                                  <a:lnTo>
                                    <a:pt x="3938" y="3327"/>
                                  </a:lnTo>
                                  <a:lnTo>
                                    <a:pt x="3930" y="3282"/>
                                  </a:lnTo>
                                  <a:lnTo>
                                    <a:pt x="3242" y="3282"/>
                                  </a:lnTo>
                                  <a:lnTo>
                                    <a:pt x="3221" y="3267"/>
                                  </a:lnTo>
                                  <a:lnTo>
                                    <a:pt x="3181" y="3147"/>
                                  </a:lnTo>
                                  <a:lnTo>
                                    <a:pt x="3162" y="3042"/>
                                  </a:lnTo>
                                  <a:lnTo>
                                    <a:pt x="3144" y="2907"/>
                                  </a:lnTo>
                                  <a:lnTo>
                                    <a:pt x="3139" y="2862"/>
                                  </a:lnTo>
                                  <a:lnTo>
                                    <a:pt x="2436" y="2862"/>
                                  </a:lnTo>
                                  <a:lnTo>
                                    <a:pt x="2394" y="2802"/>
                                  </a:lnTo>
                                  <a:lnTo>
                                    <a:pt x="2373" y="2742"/>
                                  </a:lnTo>
                                  <a:lnTo>
                                    <a:pt x="2352" y="2668"/>
                                  </a:lnTo>
                                  <a:lnTo>
                                    <a:pt x="2331" y="2578"/>
                                  </a:lnTo>
                                  <a:lnTo>
                                    <a:pt x="2310" y="2473"/>
                                  </a:lnTo>
                                  <a:lnTo>
                                    <a:pt x="2288" y="2368"/>
                                  </a:lnTo>
                                  <a:lnTo>
                                    <a:pt x="2267" y="2263"/>
                                  </a:lnTo>
                                  <a:lnTo>
                                    <a:pt x="2245" y="2158"/>
                                  </a:lnTo>
                                  <a:lnTo>
                                    <a:pt x="2202" y="1948"/>
                                  </a:lnTo>
                                  <a:lnTo>
                                    <a:pt x="2181" y="1858"/>
                                  </a:lnTo>
                                  <a:lnTo>
                                    <a:pt x="2159" y="1783"/>
                                  </a:lnTo>
                                  <a:lnTo>
                                    <a:pt x="2116" y="1663"/>
                                  </a:lnTo>
                                  <a:lnTo>
                                    <a:pt x="2094" y="1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53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5925 1311"/>
                                <a:gd name="T1" fmla="*/ T0 w 6819"/>
                                <a:gd name="T2" fmla="+- 0 3978 441"/>
                                <a:gd name="T3" fmla="*/ 3978 h 4242"/>
                                <a:gd name="T4" fmla="+- 0 5906 1311"/>
                                <a:gd name="T5" fmla="*/ T4 w 6819"/>
                                <a:gd name="T6" fmla="+- 0 3978 441"/>
                                <a:gd name="T7" fmla="*/ 3978 h 4242"/>
                                <a:gd name="T8" fmla="+- 0 5887 1311"/>
                                <a:gd name="T9" fmla="*/ T8 w 6819"/>
                                <a:gd name="T10" fmla="+- 0 3993 441"/>
                                <a:gd name="T11" fmla="*/ 3993 h 4242"/>
                                <a:gd name="T12" fmla="+- 0 5868 1311"/>
                                <a:gd name="T13" fmla="*/ T12 w 6819"/>
                                <a:gd name="T14" fmla="+- 0 4008 441"/>
                                <a:gd name="T15" fmla="*/ 4008 h 4242"/>
                                <a:gd name="T16" fmla="+- 0 5848 1311"/>
                                <a:gd name="T17" fmla="*/ T16 w 6819"/>
                                <a:gd name="T18" fmla="+- 0 4038 441"/>
                                <a:gd name="T19" fmla="*/ 4038 h 4242"/>
                                <a:gd name="T20" fmla="+- 0 5828 1311"/>
                                <a:gd name="T21" fmla="*/ T20 w 6819"/>
                                <a:gd name="T22" fmla="+- 0 4068 441"/>
                                <a:gd name="T23" fmla="*/ 4068 h 4242"/>
                                <a:gd name="T24" fmla="+- 0 5807 1311"/>
                                <a:gd name="T25" fmla="*/ T24 w 6819"/>
                                <a:gd name="T26" fmla="+- 0 4113 441"/>
                                <a:gd name="T27" fmla="*/ 4113 h 4242"/>
                                <a:gd name="T28" fmla="+- 0 5785 1311"/>
                                <a:gd name="T29" fmla="*/ T28 w 6819"/>
                                <a:gd name="T30" fmla="+- 0 4158 441"/>
                                <a:gd name="T31" fmla="*/ 4158 h 4242"/>
                                <a:gd name="T32" fmla="+- 0 5764 1311"/>
                                <a:gd name="T33" fmla="*/ T32 w 6819"/>
                                <a:gd name="T34" fmla="+- 0 4218 441"/>
                                <a:gd name="T35" fmla="*/ 4218 h 4242"/>
                                <a:gd name="T36" fmla="+- 0 5742 1311"/>
                                <a:gd name="T37" fmla="*/ T36 w 6819"/>
                                <a:gd name="T38" fmla="+- 0 4277 441"/>
                                <a:gd name="T39" fmla="*/ 4277 h 4242"/>
                                <a:gd name="T40" fmla="+- 0 5720 1311"/>
                                <a:gd name="T41" fmla="*/ T40 w 6819"/>
                                <a:gd name="T42" fmla="+- 0 4337 441"/>
                                <a:gd name="T43" fmla="*/ 4337 h 4242"/>
                                <a:gd name="T44" fmla="+- 0 5697 1311"/>
                                <a:gd name="T45" fmla="*/ T44 w 6819"/>
                                <a:gd name="T46" fmla="+- 0 4382 441"/>
                                <a:gd name="T47" fmla="*/ 4382 h 4242"/>
                                <a:gd name="T48" fmla="+- 0 5675 1311"/>
                                <a:gd name="T49" fmla="*/ T48 w 6819"/>
                                <a:gd name="T50" fmla="+- 0 4442 441"/>
                                <a:gd name="T51" fmla="*/ 4442 h 4242"/>
                                <a:gd name="T52" fmla="+- 0 5652 1311"/>
                                <a:gd name="T53" fmla="*/ T52 w 6819"/>
                                <a:gd name="T54" fmla="+- 0 4502 441"/>
                                <a:gd name="T55" fmla="*/ 4502 h 4242"/>
                                <a:gd name="T56" fmla="+- 0 5606 1311"/>
                                <a:gd name="T57" fmla="*/ T56 w 6819"/>
                                <a:gd name="T58" fmla="+- 0 4592 441"/>
                                <a:gd name="T59" fmla="*/ 4592 h 4242"/>
                                <a:gd name="T60" fmla="+- 0 5512 1311"/>
                                <a:gd name="T61" fmla="*/ T60 w 6819"/>
                                <a:gd name="T62" fmla="+- 0 4667 441"/>
                                <a:gd name="T63" fmla="*/ 4667 h 4242"/>
                                <a:gd name="T64" fmla="+- 0 8130 1311"/>
                                <a:gd name="T65" fmla="*/ T64 w 6819"/>
                                <a:gd name="T66" fmla="+- 0 4667 441"/>
                                <a:gd name="T67" fmla="*/ 4667 h 4242"/>
                                <a:gd name="T68" fmla="+- 0 8115 1311"/>
                                <a:gd name="T69" fmla="*/ T68 w 6819"/>
                                <a:gd name="T70" fmla="+- 0 4637 441"/>
                                <a:gd name="T71" fmla="*/ 4637 h 4242"/>
                                <a:gd name="T72" fmla="+- 0 8104 1311"/>
                                <a:gd name="T73" fmla="*/ T72 w 6819"/>
                                <a:gd name="T74" fmla="+- 0 4607 441"/>
                                <a:gd name="T75" fmla="*/ 4607 h 4242"/>
                                <a:gd name="T76" fmla="+- 0 7179 1311"/>
                                <a:gd name="T77" fmla="*/ T76 w 6819"/>
                                <a:gd name="T78" fmla="+- 0 4607 441"/>
                                <a:gd name="T79" fmla="*/ 4607 h 4242"/>
                                <a:gd name="T80" fmla="+- 0 7166 1311"/>
                                <a:gd name="T81" fmla="*/ T80 w 6819"/>
                                <a:gd name="T82" fmla="+- 0 4592 441"/>
                                <a:gd name="T83" fmla="*/ 4592 h 4242"/>
                                <a:gd name="T84" fmla="+- 0 6199 1311"/>
                                <a:gd name="T85" fmla="*/ T84 w 6819"/>
                                <a:gd name="T86" fmla="+- 0 4592 441"/>
                                <a:gd name="T87" fmla="*/ 4592 h 4242"/>
                                <a:gd name="T88" fmla="+- 0 6184 1311"/>
                                <a:gd name="T89" fmla="*/ T88 w 6819"/>
                                <a:gd name="T90" fmla="+- 0 4577 441"/>
                                <a:gd name="T91" fmla="*/ 4577 h 4242"/>
                                <a:gd name="T92" fmla="+- 0 6155 1311"/>
                                <a:gd name="T93" fmla="*/ T92 w 6819"/>
                                <a:gd name="T94" fmla="+- 0 4517 441"/>
                                <a:gd name="T95" fmla="*/ 4517 h 4242"/>
                                <a:gd name="T96" fmla="+- 0 6126 1311"/>
                                <a:gd name="T97" fmla="*/ T96 w 6819"/>
                                <a:gd name="T98" fmla="+- 0 4457 441"/>
                                <a:gd name="T99" fmla="*/ 4457 h 4242"/>
                                <a:gd name="T100" fmla="+- 0 6098 1311"/>
                                <a:gd name="T101" fmla="*/ T100 w 6819"/>
                                <a:gd name="T102" fmla="+- 0 4367 441"/>
                                <a:gd name="T103" fmla="*/ 4367 h 4242"/>
                                <a:gd name="T104" fmla="+- 0 6083 1311"/>
                                <a:gd name="T105" fmla="*/ T104 w 6819"/>
                                <a:gd name="T106" fmla="+- 0 4322 441"/>
                                <a:gd name="T107" fmla="*/ 4322 h 4242"/>
                                <a:gd name="T108" fmla="+- 0 6054 1311"/>
                                <a:gd name="T109" fmla="*/ T108 w 6819"/>
                                <a:gd name="T110" fmla="+- 0 4233 441"/>
                                <a:gd name="T111" fmla="*/ 4233 h 4242"/>
                                <a:gd name="T112" fmla="+- 0 6024 1311"/>
                                <a:gd name="T113" fmla="*/ T112 w 6819"/>
                                <a:gd name="T114" fmla="+- 0 4143 441"/>
                                <a:gd name="T115" fmla="*/ 4143 h 4242"/>
                                <a:gd name="T116" fmla="+- 0 6009 1311"/>
                                <a:gd name="T117" fmla="*/ T116 w 6819"/>
                                <a:gd name="T118" fmla="+- 0 4113 441"/>
                                <a:gd name="T119" fmla="*/ 4113 h 4242"/>
                                <a:gd name="T120" fmla="+- 0 5993 1311"/>
                                <a:gd name="T121" fmla="*/ T120 w 6819"/>
                                <a:gd name="T122" fmla="+- 0 4068 441"/>
                                <a:gd name="T123" fmla="*/ 4068 h 4242"/>
                                <a:gd name="T124" fmla="+- 0 5977 1311"/>
                                <a:gd name="T125" fmla="*/ T124 w 6819"/>
                                <a:gd name="T126" fmla="+- 0 4038 441"/>
                                <a:gd name="T127" fmla="*/ 4038 h 4242"/>
                                <a:gd name="T128" fmla="+- 0 5960 1311"/>
                                <a:gd name="T129" fmla="*/ T128 w 6819"/>
                                <a:gd name="T130" fmla="+- 0 4023 441"/>
                                <a:gd name="T131" fmla="*/ 4023 h 4242"/>
                                <a:gd name="T132" fmla="+- 0 5943 1311"/>
                                <a:gd name="T133" fmla="*/ T132 w 6819"/>
                                <a:gd name="T134" fmla="+- 0 3993 441"/>
                                <a:gd name="T135" fmla="*/ 3993 h 4242"/>
                                <a:gd name="T136" fmla="+- 0 5925 1311"/>
                                <a:gd name="T137" fmla="*/ T136 w 6819"/>
                                <a:gd name="T138" fmla="+- 0 3978 441"/>
                                <a:gd name="T139" fmla="*/ 3978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4614" y="3537"/>
                                  </a:moveTo>
                                  <a:lnTo>
                                    <a:pt x="4595" y="3537"/>
                                  </a:lnTo>
                                  <a:lnTo>
                                    <a:pt x="4576" y="3552"/>
                                  </a:lnTo>
                                  <a:lnTo>
                                    <a:pt x="4557" y="3567"/>
                                  </a:lnTo>
                                  <a:lnTo>
                                    <a:pt x="4537" y="3597"/>
                                  </a:lnTo>
                                  <a:lnTo>
                                    <a:pt x="4517" y="3627"/>
                                  </a:lnTo>
                                  <a:lnTo>
                                    <a:pt x="4496" y="3672"/>
                                  </a:lnTo>
                                  <a:lnTo>
                                    <a:pt x="4474" y="3717"/>
                                  </a:lnTo>
                                  <a:lnTo>
                                    <a:pt x="4453" y="3777"/>
                                  </a:lnTo>
                                  <a:lnTo>
                                    <a:pt x="4431" y="3836"/>
                                  </a:lnTo>
                                  <a:lnTo>
                                    <a:pt x="4409" y="3896"/>
                                  </a:lnTo>
                                  <a:lnTo>
                                    <a:pt x="4386" y="3941"/>
                                  </a:lnTo>
                                  <a:lnTo>
                                    <a:pt x="4364" y="4001"/>
                                  </a:lnTo>
                                  <a:lnTo>
                                    <a:pt x="4341" y="4061"/>
                                  </a:lnTo>
                                  <a:lnTo>
                                    <a:pt x="4295" y="4151"/>
                                  </a:lnTo>
                                  <a:lnTo>
                                    <a:pt x="4201" y="4226"/>
                                  </a:lnTo>
                                  <a:lnTo>
                                    <a:pt x="6819" y="4226"/>
                                  </a:lnTo>
                                  <a:lnTo>
                                    <a:pt x="6804" y="4196"/>
                                  </a:lnTo>
                                  <a:lnTo>
                                    <a:pt x="6793" y="4166"/>
                                  </a:lnTo>
                                  <a:lnTo>
                                    <a:pt x="5868" y="4166"/>
                                  </a:lnTo>
                                  <a:lnTo>
                                    <a:pt x="5855" y="4151"/>
                                  </a:lnTo>
                                  <a:lnTo>
                                    <a:pt x="4888" y="4151"/>
                                  </a:lnTo>
                                  <a:lnTo>
                                    <a:pt x="4873" y="4136"/>
                                  </a:lnTo>
                                  <a:lnTo>
                                    <a:pt x="4844" y="4076"/>
                                  </a:lnTo>
                                  <a:lnTo>
                                    <a:pt x="4815" y="4016"/>
                                  </a:lnTo>
                                  <a:lnTo>
                                    <a:pt x="4787" y="3926"/>
                                  </a:lnTo>
                                  <a:lnTo>
                                    <a:pt x="4772" y="3881"/>
                                  </a:lnTo>
                                  <a:lnTo>
                                    <a:pt x="4743" y="3792"/>
                                  </a:lnTo>
                                  <a:lnTo>
                                    <a:pt x="4713" y="3702"/>
                                  </a:lnTo>
                                  <a:lnTo>
                                    <a:pt x="4698" y="3672"/>
                                  </a:lnTo>
                                  <a:lnTo>
                                    <a:pt x="4682" y="3627"/>
                                  </a:lnTo>
                                  <a:lnTo>
                                    <a:pt x="4666" y="3597"/>
                                  </a:lnTo>
                                  <a:lnTo>
                                    <a:pt x="4649" y="3582"/>
                                  </a:lnTo>
                                  <a:lnTo>
                                    <a:pt x="4632" y="3552"/>
                                  </a:lnTo>
                                  <a:lnTo>
                                    <a:pt x="4614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52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7727 1311"/>
                                <a:gd name="T1" fmla="*/ T0 w 6819"/>
                                <a:gd name="T2" fmla="+- 0 3708 441"/>
                                <a:gd name="T3" fmla="*/ 3708 h 4242"/>
                                <a:gd name="T4" fmla="+- 0 7681 1311"/>
                                <a:gd name="T5" fmla="*/ T4 w 6819"/>
                                <a:gd name="T6" fmla="+- 0 3708 441"/>
                                <a:gd name="T7" fmla="*/ 3708 h 4242"/>
                                <a:gd name="T8" fmla="+- 0 7656 1311"/>
                                <a:gd name="T9" fmla="*/ T8 w 6819"/>
                                <a:gd name="T10" fmla="+- 0 3723 441"/>
                                <a:gd name="T11" fmla="*/ 3723 h 4242"/>
                                <a:gd name="T12" fmla="+- 0 7631 1311"/>
                                <a:gd name="T13" fmla="*/ T12 w 6819"/>
                                <a:gd name="T14" fmla="+- 0 3753 441"/>
                                <a:gd name="T15" fmla="*/ 3753 h 4242"/>
                                <a:gd name="T16" fmla="+- 0 7605 1311"/>
                                <a:gd name="T17" fmla="*/ T16 w 6819"/>
                                <a:gd name="T18" fmla="+- 0 3783 441"/>
                                <a:gd name="T19" fmla="*/ 3783 h 4242"/>
                                <a:gd name="T20" fmla="+- 0 7578 1311"/>
                                <a:gd name="T21" fmla="*/ T20 w 6819"/>
                                <a:gd name="T22" fmla="+- 0 3828 441"/>
                                <a:gd name="T23" fmla="*/ 3828 h 4242"/>
                                <a:gd name="T24" fmla="+- 0 7551 1311"/>
                                <a:gd name="T25" fmla="*/ T24 w 6819"/>
                                <a:gd name="T26" fmla="+- 0 3873 441"/>
                                <a:gd name="T27" fmla="*/ 3873 h 4242"/>
                                <a:gd name="T28" fmla="+- 0 7470 1311"/>
                                <a:gd name="T29" fmla="*/ T28 w 6819"/>
                                <a:gd name="T30" fmla="+- 0 4053 441"/>
                                <a:gd name="T31" fmla="*/ 4053 h 4242"/>
                                <a:gd name="T32" fmla="+- 0 7442 1311"/>
                                <a:gd name="T33" fmla="*/ T32 w 6819"/>
                                <a:gd name="T34" fmla="+- 0 4113 441"/>
                                <a:gd name="T35" fmla="*/ 4113 h 4242"/>
                                <a:gd name="T36" fmla="+- 0 7416 1311"/>
                                <a:gd name="T37" fmla="*/ T36 w 6819"/>
                                <a:gd name="T38" fmla="+- 0 4173 441"/>
                                <a:gd name="T39" fmla="*/ 4173 h 4242"/>
                                <a:gd name="T40" fmla="+- 0 7389 1311"/>
                                <a:gd name="T41" fmla="*/ T40 w 6819"/>
                                <a:gd name="T42" fmla="+- 0 4233 441"/>
                                <a:gd name="T43" fmla="*/ 4233 h 4242"/>
                                <a:gd name="T44" fmla="+- 0 7363 1311"/>
                                <a:gd name="T45" fmla="*/ T44 w 6819"/>
                                <a:gd name="T46" fmla="+- 0 4307 441"/>
                                <a:gd name="T47" fmla="*/ 4307 h 4242"/>
                                <a:gd name="T48" fmla="+- 0 7338 1311"/>
                                <a:gd name="T49" fmla="*/ T48 w 6819"/>
                                <a:gd name="T50" fmla="+- 0 4367 441"/>
                                <a:gd name="T51" fmla="*/ 4367 h 4242"/>
                                <a:gd name="T52" fmla="+- 0 7314 1311"/>
                                <a:gd name="T53" fmla="*/ T52 w 6819"/>
                                <a:gd name="T54" fmla="+- 0 4412 441"/>
                                <a:gd name="T55" fmla="*/ 4412 h 4242"/>
                                <a:gd name="T56" fmla="+- 0 7291 1311"/>
                                <a:gd name="T57" fmla="*/ T56 w 6819"/>
                                <a:gd name="T58" fmla="+- 0 4472 441"/>
                                <a:gd name="T59" fmla="*/ 4472 h 4242"/>
                                <a:gd name="T60" fmla="+- 0 7269 1311"/>
                                <a:gd name="T61" fmla="*/ T60 w 6819"/>
                                <a:gd name="T62" fmla="+- 0 4517 441"/>
                                <a:gd name="T63" fmla="*/ 4517 h 4242"/>
                                <a:gd name="T64" fmla="+- 0 7248 1311"/>
                                <a:gd name="T65" fmla="*/ T64 w 6819"/>
                                <a:gd name="T66" fmla="+- 0 4547 441"/>
                                <a:gd name="T67" fmla="*/ 4547 h 4242"/>
                                <a:gd name="T68" fmla="+- 0 7228 1311"/>
                                <a:gd name="T69" fmla="*/ T68 w 6819"/>
                                <a:gd name="T70" fmla="+- 0 4577 441"/>
                                <a:gd name="T71" fmla="*/ 4577 h 4242"/>
                                <a:gd name="T72" fmla="+- 0 7210 1311"/>
                                <a:gd name="T73" fmla="*/ T72 w 6819"/>
                                <a:gd name="T74" fmla="+- 0 4592 441"/>
                                <a:gd name="T75" fmla="*/ 4592 h 4242"/>
                                <a:gd name="T76" fmla="+- 0 7194 1311"/>
                                <a:gd name="T77" fmla="*/ T76 w 6819"/>
                                <a:gd name="T78" fmla="+- 0 4607 441"/>
                                <a:gd name="T79" fmla="*/ 4607 h 4242"/>
                                <a:gd name="T80" fmla="+- 0 8104 1311"/>
                                <a:gd name="T81" fmla="*/ T80 w 6819"/>
                                <a:gd name="T82" fmla="+- 0 4607 441"/>
                                <a:gd name="T83" fmla="*/ 4607 h 4242"/>
                                <a:gd name="T84" fmla="+- 0 8099 1311"/>
                                <a:gd name="T85" fmla="*/ T84 w 6819"/>
                                <a:gd name="T86" fmla="+- 0 4592 441"/>
                                <a:gd name="T87" fmla="*/ 4592 h 4242"/>
                                <a:gd name="T88" fmla="+- 0 8082 1311"/>
                                <a:gd name="T89" fmla="*/ T88 w 6819"/>
                                <a:gd name="T90" fmla="+- 0 4532 441"/>
                                <a:gd name="T91" fmla="*/ 4532 h 4242"/>
                                <a:gd name="T92" fmla="+- 0 8064 1311"/>
                                <a:gd name="T93" fmla="*/ T92 w 6819"/>
                                <a:gd name="T94" fmla="+- 0 4487 441"/>
                                <a:gd name="T95" fmla="*/ 4487 h 4242"/>
                                <a:gd name="T96" fmla="+- 0 8045 1311"/>
                                <a:gd name="T97" fmla="*/ T96 w 6819"/>
                                <a:gd name="T98" fmla="+- 0 4427 441"/>
                                <a:gd name="T99" fmla="*/ 4427 h 4242"/>
                                <a:gd name="T100" fmla="+- 0 8025 1311"/>
                                <a:gd name="T101" fmla="*/ T100 w 6819"/>
                                <a:gd name="T102" fmla="+- 0 4367 441"/>
                                <a:gd name="T103" fmla="*/ 4367 h 4242"/>
                                <a:gd name="T104" fmla="+- 0 8004 1311"/>
                                <a:gd name="T105" fmla="*/ T104 w 6819"/>
                                <a:gd name="T106" fmla="+- 0 4307 441"/>
                                <a:gd name="T107" fmla="*/ 4307 h 4242"/>
                                <a:gd name="T108" fmla="+- 0 7983 1311"/>
                                <a:gd name="T109" fmla="*/ T108 w 6819"/>
                                <a:gd name="T110" fmla="+- 0 4233 441"/>
                                <a:gd name="T111" fmla="*/ 4233 h 4242"/>
                                <a:gd name="T112" fmla="+- 0 7961 1311"/>
                                <a:gd name="T113" fmla="*/ T112 w 6819"/>
                                <a:gd name="T114" fmla="+- 0 4173 441"/>
                                <a:gd name="T115" fmla="*/ 4173 h 4242"/>
                                <a:gd name="T116" fmla="+- 0 7939 1311"/>
                                <a:gd name="T117" fmla="*/ T116 w 6819"/>
                                <a:gd name="T118" fmla="+- 0 4113 441"/>
                                <a:gd name="T119" fmla="*/ 4113 h 4242"/>
                                <a:gd name="T120" fmla="+- 0 7916 1311"/>
                                <a:gd name="T121" fmla="*/ T120 w 6819"/>
                                <a:gd name="T122" fmla="+- 0 4038 441"/>
                                <a:gd name="T123" fmla="*/ 4038 h 4242"/>
                                <a:gd name="T124" fmla="+- 0 7893 1311"/>
                                <a:gd name="T125" fmla="*/ T124 w 6819"/>
                                <a:gd name="T126" fmla="+- 0 3978 441"/>
                                <a:gd name="T127" fmla="*/ 3978 h 4242"/>
                                <a:gd name="T128" fmla="+- 0 7869 1311"/>
                                <a:gd name="T129" fmla="*/ T128 w 6819"/>
                                <a:gd name="T130" fmla="+- 0 3933 441"/>
                                <a:gd name="T131" fmla="*/ 3933 h 4242"/>
                                <a:gd name="T132" fmla="+- 0 7846 1311"/>
                                <a:gd name="T133" fmla="*/ T132 w 6819"/>
                                <a:gd name="T134" fmla="+- 0 3873 441"/>
                                <a:gd name="T135" fmla="*/ 3873 h 4242"/>
                                <a:gd name="T136" fmla="+- 0 7798 1311"/>
                                <a:gd name="T137" fmla="*/ T136 w 6819"/>
                                <a:gd name="T138" fmla="+- 0 3783 441"/>
                                <a:gd name="T139" fmla="*/ 3783 h 4242"/>
                                <a:gd name="T140" fmla="+- 0 7751 1311"/>
                                <a:gd name="T141" fmla="*/ T140 w 6819"/>
                                <a:gd name="T142" fmla="+- 0 3723 441"/>
                                <a:gd name="T143" fmla="*/ 3723 h 4242"/>
                                <a:gd name="T144" fmla="+- 0 7727 1311"/>
                                <a:gd name="T145" fmla="*/ T144 w 6819"/>
                                <a:gd name="T146" fmla="+- 0 3708 441"/>
                                <a:gd name="T147" fmla="*/ 3708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6416" y="3267"/>
                                  </a:moveTo>
                                  <a:lnTo>
                                    <a:pt x="6370" y="3267"/>
                                  </a:lnTo>
                                  <a:lnTo>
                                    <a:pt x="6345" y="3282"/>
                                  </a:lnTo>
                                  <a:lnTo>
                                    <a:pt x="6320" y="3312"/>
                                  </a:lnTo>
                                  <a:lnTo>
                                    <a:pt x="6294" y="3342"/>
                                  </a:lnTo>
                                  <a:lnTo>
                                    <a:pt x="6267" y="3387"/>
                                  </a:lnTo>
                                  <a:lnTo>
                                    <a:pt x="6240" y="3432"/>
                                  </a:lnTo>
                                  <a:lnTo>
                                    <a:pt x="6159" y="3612"/>
                                  </a:lnTo>
                                  <a:lnTo>
                                    <a:pt x="6131" y="3672"/>
                                  </a:lnTo>
                                  <a:lnTo>
                                    <a:pt x="6105" y="3732"/>
                                  </a:lnTo>
                                  <a:lnTo>
                                    <a:pt x="6078" y="3792"/>
                                  </a:lnTo>
                                  <a:lnTo>
                                    <a:pt x="6052" y="3866"/>
                                  </a:lnTo>
                                  <a:lnTo>
                                    <a:pt x="6027" y="3926"/>
                                  </a:lnTo>
                                  <a:lnTo>
                                    <a:pt x="6003" y="3971"/>
                                  </a:lnTo>
                                  <a:lnTo>
                                    <a:pt x="5980" y="4031"/>
                                  </a:lnTo>
                                  <a:lnTo>
                                    <a:pt x="5958" y="4076"/>
                                  </a:lnTo>
                                  <a:lnTo>
                                    <a:pt x="5937" y="4106"/>
                                  </a:lnTo>
                                  <a:lnTo>
                                    <a:pt x="5917" y="4136"/>
                                  </a:lnTo>
                                  <a:lnTo>
                                    <a:pt x="5899" y="4151"/>
                                  </a:lnTo>
                                  <a:lnTo>
                                    <a:pt x="5883" y="4166"/>
                                  </a:lnTo>
                                  <a:lnTo>
                                    <a:pt x="6793" y="4166"/>
                                  </a:lnTo>
                                  <a:lnTo>
                                    <a:pt x="6788" y="4151"/>
                                  </a:lnTo>
                                  <a:lnTo>
                                    <a:pt x="6771" y="4091"/>
                                  </a:lnTo>
                                  <a:lnTo>
                                    <a:pt x="6753" y="4046"/>
                                  </a:lnTo>
                                  <a:lnTo>
                                    <a:pt x="6734" y="3986"/>
                                  </a:lnTo>
                                  <a:lnTo>
                                    <a:pt x="6714" y="3926"/>
                                  </a:lnTo>
                                  <a:lnTo>
                                    <a:pt x="6693" y="3866"/>
                                  </a:lnTo>
                                  <a:lnTo>
                                    <a:pt x="6672" y="3792"/>
                                  </a:lnTo>
                                  <a:lnTo>
                                    <a:pt x="6650" y="3732"/>
                                  </a:lnTo>
                                  <a:lnTo>
                                    <a:pt x="6628" y="3672"/>
                                  </a:lnTo>
                                  <a:lnTo>
                                    <a:pt x="6605" y="3597"/>
                                  </a:lnTo>
                                  <a:lnTo>
                                    <a:pt x="6582" y="3537"/>
                                  </a:lnTo>
                                  <a:lnTo>
                                    <a:pt x="6558" y="3492"/>
                                  </a:lnTo>
                                  <a:lnTo>
                                    <a:pt x="6535" y="3432"/>
                                  </a:lnTo>
                                  <a:lnTo>
                                    <a:pt x="6487" y="3342"/>
                                  </a:lnTo>
                                  <a:lnTo>
                                    <a:pt x="6440" y="3282"/>
                                  </a:lnTo>
                                  <a:lnTo>
                                    <a:pt x="6416" y="3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51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6536 1311"/>
                                <a:gd name="T1" fmla="*/ T0 w 6819"/>
                                <a:gd name="T2" fmla="+- 0 4068 441"/>
                                <a:gd name="T3" fmla="*/ 4068 h 4242"/>
                                <a:gd name="T4" fmla="+- 0 6506 1311"/>
                                <a:gd name="T5" fmla="*/ T4 w 6819"/>
                                <a:gd name="T6" fmla="+- 0 4068 441"/>
                                <a:gd name="T7" fmla="*/ 4068 h 4242"/>
                                <a:gd name="T8" fmla="+- 0 6475 1311"/>
                                <a:gd name="T9" fmla="*/ T8 w 6819"/>
                                <a:gd name="T10" fmla="+- 0 4098 441"/>
                                <a:gd name="T11" fmla="*/ 4098 h 4242"/>
                                <a:gd name="T12" fmla="+- 0 6414 1311"/>
                                <a:gd name="T13" fmla="*/ T12 w 6819"/>
                                <a:gd name="T14" fmla="+- 0 4218 441"/>
                                <a:gd name="T15" fmla="*/ 4218 h 4242"/>
                                <a:gd name="T16" fmla="+- 0 6398 1311"/>
                                <a:gd name="T17" fmla="*/ T16 w 6819"/>
                                <a:gd name="T18" fmla="+- 0 4263 441"/>
                                <a:gd name="T19" fmla="*/ 4263 h 4242"/>
                                <a:gd name="T20" fmla="+- 0 6383 1311"/>
                                <a:gd name="T21" fmla="*/ T20 w 6819"/>
                                <a:gd name="T22" fmla="+- 0 4292 441"/>
                                <a:gd name="T23" fmla="*/ 4292 h 4242"/>
                                <a:gd name="T24" fmla="+- 0 6352 1311"/>
                                <a:gd name="T25" fmla="*/ T24 w 6819"/>
                                <a:gd name="T26" fmla="+- 0 4382 441"/>
                                <a:gd name="T27" fmla="*/ 4382 h 4242"/>
                                <a:gd name="T28" fmla="+- 0 6337 1311"/>
                                <a:gd name="T29" fmla="*/ T28 w 6819"/>
                                <a:gd name="T30" fmla="+- 0 4412 441"/>
                                <a:gd name="T31" fmla="*/ 4412 h 4242"/>
                                <a:gd name="T32" fmla="+- 0 6322 1311"/>
                                <a:gd name="T33" fmla="*/ T32 w 6819"/>
                                <a:gd name="T34" fmla="+- 0 4457 441"/>
                                <a:gd name="T35" fmla="*/ 4457 h 4242"/>
                                <a:gd name="T36" fmla="+- 0 6276 1311"/>
                                <a:gd name="T37" fmla="*/ T36 w 6819"/>
                                <a:gd name="T38" fmla="+- 0 4547 441"/>
                                <a:gd name="T39" fmla="*/ 4547 h 4242"/>
                                <a:gd name="T40" fmla="+- 0 6230 1311"/>
                                <a:gd name="T41" fmla="*/ T40 w 6819"/>
                                <a:gd name="T42" fmla="+- 0 4592 441"/>
                                <a:gd name="T43" fmla="*/ 4592 h 4242"/>
                                <a:gd name="T44" fmla="+- 0 6815 1311"/>
                                <a:gd name="T45" fmla="*/ T44 w 6819"/>
                                <a:gd name="T46" fmla="+- 0 4592 441"/>
                                <a:gd name="T47" fmla="*/ 4592 h 4242"/>
                                <a:gd name="T48" fmla="+- 0 6801 1311"/>
                                <a:gd name="T49" fmla="*/ T48 w 6819"/>
                                <a:gd name="T50" fmla="+- 0 4577 441"/>
                                <a:gd name="T51" fmla="*/ 4577 h 4242"/>
                                <a:gd name="T52" fmla="+- 0 6787 1311"/>
                                <a:gd name="T53" fmla="*/ T52 w 6819"/>
                                <a:gd name="T54" fmla="+- 0 4547 441"/>
                                <a:gd name="T55" fmla="*/ 4547 h 4242"/>
                                <a:gd name="T56" fmla="+- 0 6773 1311"/>
                                <a:gd name="T57" fmla="*/ T56 w 6819"/>
                                <a:gd name="T58" fmla="+- 0 4532 441"/>
                                <a:gd name="T59" fmla="*/ 4532 h 4242"/>
                                <a:gd name="T60" fmla="+- 0 6759 1311"/>
                                <a:gd name="T61" fmla="*/ T60 w 6819"/>
                                <a:gd name="T62" fmla="+- 0 4502 441"/>
                                <a:gd name="T63" fmla="*/ 4502 h 4242"/>
                                <a:gd name="T64" fmla="+- 0 6744 1311"/>
                                <a:gd name="T65" fmla="*/ T64 w 6819"/>
                                <a:gd name="T66" fmla="+- 0 4472 441"/>
                                <a:gd name="T67" fmla="*/ 4472 h 4242"/>
                                <a:gd name="T68" fmla="+- 0 6728 1311"/>
                                <a:gd name="T69" fmla="*/ T68 w 6819"/>
                                <a:gd name="T70" fmla="+- 0 4442 441"/>
                                <a:gd name="T71" fmla="*/ 4442 h 4242"/>
                                <a:gd name="T72" fmla="+- 0 6713 1311"/>
                                <a:gd name="T73" fmla="*/ T72 w 6819"/>
                                <a:gd name="T74" fmla="+- 0 4397 441"/>
                                <a:gd name="T75" fmla="*/ 4397 h 4242"/>
                                <a:gd name="T76" fmla="+- 0 6697 1311"/>
                                <a:gd name="T77" fmla="*/ T76 w 6819"/>
                                <a:gd name="T78" fmla="+- 0 4367 441"/>
                                <a:gd name="T79" fmla="*/ 4367 h 4242"/>
                                <a:gd name="T80" fmla="+- 0 6681 1311"/>
                                <a:gd name="T81" fmla="*/ T80 w 6819"/>
                                <a:gd name="T82" fmla="+- 0 4322 441"/>
                                <a:gd name="T83" fmla="*/ 4322 h 4242"/>
                                <a:gd name="T84" fmla="+- 0 6665 1311"/>
                                <a:gd name="T85" fmla="*/ T84 w 6819"/>
                                <a:gd name="T86" fmla="+- 0 4277 441"/>
                                <a:gd name="T87" fmla="*/ 4277 h 4242"/>
                                <a:gd name="T88" fmla="+- 0 6633 1311"/>
                                <a:gd name="T89" fmla="*/ T88 w 6819"/>
                                <a:gd name="T90" fmla="+- 0 4218 441"/>
                                <a:gd name="T91" fmla="*/ 4218 h 4242"/>
                                <a:gd name="T92" fmla="+- 0 6616 1311"/>
                                <a:gd name="T93" fmla="*/ T92 w 6819"/>
                                <a:gd name="T94" fmla="+- 0 4173 441"/>
                                <a:gd name="T95" fmla="*/ 4173 h 4242"/>
                                <a:gd name="T96" fmla="+- 0 6600 1311"/>
                                <a:gd name="T97" fmla="*/ T96 w 6819"/>
                                <a:gd name="T98" fmla="+- 0 4143 441"/>
                                <a:gd name="T99" fmla="*/ 4143 h 4242"/>
                                <a:gd name="T100" fmla="+- 0 6584 1311"/>
                                <a:gd name="T101" fmla="*/ T100 w 6819"/>
                                <a:gd name="T102" fmla="+- 0 4128 441"/>
                                <a:gd name="T103" fmla="*/ 4128 h 4242"/>
                                <a:gd name="T104" fmla="+- 0 6568 1311"/>
                                <a:gd name="T105" fmla="*/ T104 w 6819"/>
                                <a:gd name="T106" fmla="+- 0 4098 441"/>
                                <a:gd name="T107" fmla="*/ 4098 h 4242"/>
                                <a:gd name="T108" fmla="+- 0 6552 1311"/>
                                <a:gd name="T109" fmla="*/ T108 w 6819"/>
                                <a:gd name="T110" fmla="+- 0 4083 441"/>
                                <a:gd name="T111" fmla="*/ 4083 h 4242"/>
                                <a:gd name="T112" fmla="+- 0 6536 1311"/>
                                <a:gd name="T113" fmla="*/ T112 w 6819"/>
                                <a:gd name="T114" fmla="+- 0 4068 441"/>
                                <a:gd name="T115" fmla="*/ 4068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5225" y="3627"/>
                                  </a:moveTo>
                                  <a:lnTo>
                                    <a:pt x="5195" y="3627"/>
                                  </a:lnTo>
                                  <a:lnTo>
                                    <a:pt x="5164" y="3657"/>
                                  </a:lnTo>
                                  <a:lnTo>
                                    <a:pt x="5103" y="3777"/>
                                  </a:lnTo>
                                  <a:lnTo>
                                    <a:pt x="5087" y="3822"/>
                                  </a:lnTo>
                                  <a:lnTo>
                                    <a:pt x="5072" y="3851"/>
                                  </a:lnTo>
                                  <a:lnTo>
                                    <a:pt x="5041" y="3941"/>
                                  </a:lnTo>
                                  <a:lnTo>
                                    <a:pt x="5026" y="3971"/>
                                  </a:lnTo>
                                  <a:lnTo>
                                    <a:pt x="5011" y="4016"/>
                                  </a:lnTo>
                                  <a:lnTo>
                                    <a:pt x="4965" y="4106"/>
                                  </a:lnTo>
                                  <a:lnTo>
                                    <a:pt x="4919" y="4151"/>
                                  </a:lnTo>
                                  <a:lnTo>
                                    <a:pt x="5504" y="4151"/>
                                  </a:lnTo>
                                  <a:lnTo>
                                    <a:pt x="5490" y="4136"/>
                                  </a:lnTo>
                                  <a:lnTo>
                                    <a:pt x="5476" y="4106"/>
                                  </a:lnTo>
                                  <a:lnTo>
                                    <a:pt x="5462" y="4091"/>
                                  </a:lnTo>
                                  <a:lnTo>
                                    <a:pt x="5448" y="4061"/>
                                  </a:lnTo>
                                  <a:lnTo>
                                    <a:pt x="5433" y="4031"/>
                                  </a:lnTo>
                                  <a:lnTo>
                                    <a:pt x="5417" y="4001"/>
                                  </a:lnTo>
                                  <a:lnTo>
                                    <a:pt x="5402" y="3956"/>
                                  </a:lnTo>
                                  <a:lnTo>
                                    <a:pt x="5386" y="3926"/>
                                  </a:lnTo>
                                  <a:lnTo>
                                    <a:pt x="5370" y="3881"/>
                                  </a:lnTo>
                                  <a:lnTo>
                                    <a:pt x="5354" y="3836"/>
                                  </a:lnTo>
                                  <a:lnTo>
                                    <a:pt x="5322" y="3777"/>
                                  </a:lnTo>
                                  <a:lnTo>
                                    <a:pt x="5305" y="3732"/>
                                  </a:lnTo>
                                  <a:lnTo>
                                    <a:pt x="5289" y="3702"/>
                                  </a:lnTo>
                                  <a:lnTo>
                                    <a:pt x="5273" y="3687"/>
                                  </a:lnTo>
                                  <a:lnTo>
                                    <a:pt x="5257" y="3657"/>
                                  </a:lnTo>
                                  <a:lnTo>
                                    <a:pt x="5241" y="3642"/>
                                  </a:lnTo>
                                  <a:lnTo>
                                    <a:pt x="5225" y="3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50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7032 1311"/>
                                <a:gd name="T1" fmla="*/ T0 w 6819"/>
                                <a:gd name="T2" fmla="+- 0 4218 441"/>
                                <a:gd name="T3" fmla="*/ 4218 h 4242"/>
                                <a:gd name="T4" fmla="+- 0 7004 1311"/>
                                <a:gd name="T5" fmla="*/ T4 w 6819"/>
                                <a:gd name="T6" fmla="+- 0 4218 441"/>
                                <a:gd name="T7" fmla="*/ 4218 h 4242"/>
                                <a:gd name="T8" fmla="+- 0 6995 1311"/>
                                <a:gd name="T9" fmla="*/ T8 w 6819"/>
                                <a:gd name="T10" fmla="+- 0 4233 441"/>
                                <a:gd name="T11" fmla="*/ 4233 h 4242"/>
                                <a:gd name="T12" fmla="+- 0 6986 1311"/>
                                <a:gd name="T13" fmla="*/ T12 w 6819"/>
                                <a:gd name="T14" fmla="+- 0 4263 441"/>
                                <a:gd name="T15" fmla="*/ 4263 h 4242"/>
                                <a:gd name="T16" fmla="+- 0 6969 1311"/>
                                <a:gd name="T17" fmla="*/ T16 w 6819"/>
                                <a:gd name="T18" fmla="+- 0 4292 441"/>
                                <a:gd name="T19" fmla="*/ 4292 h 4242"/>
                                <a:gd name="T20" fmla="+- 0 6951 1311"/>
                                <a:gd name="T21" fmla="*/ T20 w 6819"/>
                                <a:gd name="T22" fmla="+- 0 4352 441"/>
                                <a:gd name="T23" fmla="*/ 4352 h 4242"/>
                                <a:gd name="T24" fmla="+- 0 6933 1311"/>
                                <a:gd name="T25" fmla="*/ T24 w 6819"/>
                                <a:gd name="T26" fmla="+- 0 4412 441"/>
                                <a:gd name="T27" fmla="*/ 4412 h 4242"/>
                                <a:gd name="T28" fmla="+- 0 6914 1311"/>
                                <a:gd name="T29" fmla="*/ T28 w 6819"/>
                                <a:gd name="T30" fmla="+- 0 4472 441"/>
                                <a:gd name="T31" fmla="*/ 4472 h 4242"/>
                                <a:gd name="T32" fmla="+- 0 6895 1311"/>
                                <a:gd name="T33" fmla="*/ T32 w 6819"/>
                                <a:gd name="T34" fmla="+- 0 4517 441"/>
                                <a:gd name="T35" fmla="*/ 4517 h 4242"/>
                                <a:gd name="T36" fmla="+- 0 6884 1311"/>
                                <a:gd name="T37" fmla="*/ T36 w 6819"/>
                                <a:gd name="T38" fmla="+- 0 4547 441"/>
                                <a:gd name="T39" fmla="*/ 4547 h 4242"/>
                                <a:gd name="T40" fmla="+- 0 6874 1311"/>
                                <a:gd name="T41" fmla="*/ T40 w 6819"/>
                                <a:gd name="T42" fmla="+- 0 4562 441"/>
                                <a:gd name="T43" fmla="*/ 4562 h 4242"/>
                                <a:gd name="T44" fmla="+- 0 6863 1311"/>
                                <a:gd name="T45" fmla="*/ T44 w 6819"/>
                                <a:gd name="T46" fmla="+- 0 4577 441"/>
                                <a:gd name="T47" fmla="*/ 4577 h 4242"/>
                                <a:gd name="T48" fmla="+- 0 6851 1311"/>
                                <a:gd name="T49" fmla="*/ T48 w 6819"/>
                                <a:gd name="T50" fmla="+- 0 4592 441"/>
                                <a:gd name="T51" fmla="*/ 4592 h 4242"/>
                                <a:gd name="T52" fmla="+- 0 7154 1311"/>
                                <a:gd name="T53" fmla="*/ T52 w 6819"/>
                                <a:gd name="T54" fmla="+- 0 4592 441"/>
                                <a:gd name="T55" fmla="*/ 4592 h 4242"/>
                                <a:gd name="T56" fmla="+- 0 7142 1311"/>
                                <a:gd name="T57" fmla="*/ T56 w 6819"/>
                                <a:gd name="T58" fmla="+- 0 4577 441"/>
                                <a:gd name="T59" fmla="*/ 4577 h 4242"/>
                                <a:gd name="T60" fmla="+- 0 7132 1311"/>
                                <a:gd name="T61" fmla="*/ T60 w 6819"/>
                                <a:gd name="T62" fmla="+- 0 4547 441"/>
                                <a:gd name="T63" fmla="*/ 4547 h 4242"/>
                                <a:gd name="T64" fmla="+- 0 7123 1311"/>
                                <a:gd name="T65" fmla="*/ T64 w 6819"/>
                                <a:gd name="T66" fmla="+- 0 4517 441"/>
                                <a:gd name="T67" fmla="*/ 4517 h 4242"/>
                                <a:gd name="T68" fmla="+- 0 7114 1311"/>
                                <a:gd name="T69" fmla="*/ T68 w 6819"/>
                                <a:gd name="T70" fmla="+- 0 4502 441"/>
                                <a:gd name="T71" fmla="*/ 4502 h 4242"/>
                                <a:gd name="T72" fmla="+- 0 7106 1311"/>
                                <a:gd name="T73" fmla="*/ T72 w 6819"/>
                                <a:gd name="T74" fmla="+- 0 4472 441"/>
                                <a:gd name="T75" fmla="*/ 4472 h 4242"/>
                                <a:gd name="T76" fmla="+- 0 7098 1311"/>
                                <a:gd name="T77" fmla="*/ T76 w 6819"/>
                                <a:gd name="T78" fmla="+- 0 4442 441"/>
                                <a:gd name="T79" fmla="*/ 4442 h 4242"/>
                                <a:gd name="T80" fmla="+- 0 7091 1311"/>
                                <a:gd name="T81" fmla="*/ T80 w 6819"/>
                                <a:gd name="T82" fmla="+- 0 4397 441"/>
                                <a:gd name="T83" fmla="*/ 4397 h 4242"/>
                                <a:gd name="T84" fmla="+- 0 7084 1311"/>
                                <a:gd name="T85" fmla="*/ T84 w 6819"/>
                                <a:gd name="T86" fmla="+- 0 4367 441"/>
                                <a:gd name="T87" fmla="*/ 4367 h 4242"/>
                                <a:gd name="T88" fmla="+- 0 7070 1311"/>
                                <a:gd name="T89" fmla="*/ T88 w 6819"/>
                                <a:gd name="T90" fmla="+- 0 4307 441"/>
                                <a:gd name="T91" fmla="*/ 4307 h 4242"/>
                                <a:gd name="T92" fmla="+- 0 7049 1311"/>
                                <a:gd name="T93" fmla="*/ T92 w 6819"/>
                                <a:gd name="T94" fmla="+- 0 4248 441"/>
                                <a:gd name="T95" fmla="*/ 4248 h 4242"/>
                                <a:gd name="T96" fmla="+- 0 7041 1311"/>
                                <a:gd name="T97" fmla="*/ T96 w 6819"/>
                                <a:gd name="T98" fmla="+- 0 4233 441"/>
                                <a:gd name="T99" fmla="*/ 4233 h 4242"/>
                                <a:gd name="T100" fmla="+- 0 7032 1311"/>
                                <a:gd name="T101" fmla="*/ T100 w 6819"/>
                                <a:gd name="T102" fmla="+- 0 4218 441"/>
                                <a:gd name="T103" fmla="*/ 4218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5721" y="3777"/>
                                  </a:moveTo>
                                  <a:lnTo>
                                    <a:pt x="5693" y="3777"/>
                                  </a:lnTo>
                                  <a:lnTo>
                                    <a:pt x="5684" y="3792"/>
                                  </a:lnTo>
                                  <a:lnTo>
                                    <a:pt x="5675" y="3822"/>
                                  </a:lnTo>
                                  <a:lnTo>
                                    <a:pt x="5658" y="3851"/>
                                  </a:lnTo>
                                  <a:lnTo>
                                    <a:pt x="5640" y="3911"/>
                                  </a:lnTo>
                                  <a:lnTo>
                                    <a:pt x="5622" y="3971"/>
                                  </a:lnTo>
                                  <a:lnTo>
                                    <a:pt x="5603" y="4031"/>
                                  </a:lnTo>
                                  <a:lnTo>
                                    <a:pt x="5584" y="4076"/>
                                  </a:lnTo>
                                  <a:lnTo>
                                    <a:pt x="5573" y="4106"/>
                                  </a:lnTo>
                                  <a:lnTo>
                                    <a:pt x="5563" y="4121"/>
                                  </a:lnTo>
                                  <a:lnTo>
                                    <a:pt x="5552" y="4136"/>
                                  </a:lnTo>
                                  <a:lnTo>
                                    <a:pt x="5540" y="4151"/>
                                  </a:lnTo>
                                  <a:lnTo>
                                    <a:pt x="5843" y="4151"/>
                                  </a:lnTo>
                                  <a:lnTo>
                                    <a:pt x="5831" y="4136"/>
                                  </a:lnTo>
                                  <a:lnTo>
                                    <a:pt x="5821" y="4106"/>
                                  </a:lnTo>
                                  <a:lnTo>
                                    <a:pt x="5812" y="4076"/>
                                  </a:lnTo>
                                  <a:lnTo>
                                    <a:pt x="5803" y="4061"/>
                                  </a:lnTo>
                                  <a:lnTo>
                                    <a:pt x="5795" y="4031"/>
                                  </a:lnTo>
                                  <a:lnTo>
                                    <a:pt x="5787" y="4001"/>
                                  </a:lnTo>
                                  <a:lnTo>
                                    <a:pt x="5780" y="3956"/>
                                  </a:lnTo>
                                  <a:lnTo>
                                    <a:pt x="5773" y="3926"/>
                                  </a:lnTo>
                                  <a:lnTo>
                                    <a:pt x="5759" y="3866"/>
                                  </a:lnTo>
                                  <a:lnTo>
                                    <a:pt x="5738" y="3807"/>
                                  </a:lnTo>
                                  <a:lnTo>
                                    <a:pt x="5730" y="3792"/>
                                  </a:lnTo>
                                  <a:lnTo>
                                    <a:pt x="5721" y="3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9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4980 1311"/>
                                <a:gd name="T1" fmla="*/ T0 w 6819"/>
                                <a:gd name="T2" fmla="+- 0 2674 441"/>
                                <a:gd name="T3" fmla="*/ 2674 h 4242"/>
                                <a:gd name="T4" fmla="+- 0 4932 1311"/>
                                <a:gd name="T5" fmla="*/ T4 w 6819"/>
                                <a:gd name="T6" fmla="+- 0 2674 441"/>
                                <a:gd name="T7" fmla="*/ 2674 h 4242"/>
                                <a:gd name="T8" fmla="+- 0 4908 1311"/>
                                <a:gd name="T9" fmla="*/ T8 w 6819"/>
                                <a:gd name="T10" fmla="+- 0 2704 441"/>
                                <a:gd name="T11" fmla="*/ 2704 h 4242"/>
                                <a:gd name="T12" fmla="+- 0 4858 1311"/>
                                <a:gd name="T13" fmla="*/ T12 w 6819"/>
                                <a:gd name="T14" fmla="+- 0 2824 441"/>
                                <a:gd name="T15" fmla="*/ 2824 h 4242"/>
                                <a:gd name="T16" fmla="+- 0 4809 1311"/>
                                <a:gd name="T17" fmla="*/ T16 w 6819"/>
                                <a:gd name="T18" fmla="+- 0 2974 441"/>
                                <a:gd name="T19" fmla="*/ 2974 h 4242"/>
                                <a:gd name="T20" fmla="+- 0 4785 1311"/>
                                <a:gd name="T21" fmla="*/ T20 w 6819"/>
                                <a:gd name="T22" fmla="+- 0 3064 441"/>
                                <a:gd name="T23" fmla="*/ 3064 h 4242"/>
                                <a:gd name="T24" fmla="+- 0 4760 1311"/>
                                <a:gd name="T25" fmla="*/ T24 w 6819"/>
                                <a:gd name="T26" fmla="+- 0 3153 441"/>
                                <a:gd name="T27" fmla="*/ 3153 h 4242"/>
                                <a:gd name="T28" fmla="+- 0 4736 1311"/>
                                <a:gd name="T29" fmla="*/ T28 w 6819"/>
                                <a:gd name="T30" fmla="+- 0 3243 441"/>
                                <a:gd name="T31" fmla="*/ 3243 h 4242"/>
                                <a:gd name="T32" fmla="+- 0 4712 1311"/>
                                <a:gd name="T33" fmla="*/ T32 w 6819"/>
                                <a:gd name="T34" fmla="+- 0 3348 441"/>
                                <a:gd name="T35" fmla="*/ 3348 h 4242"/>
                                <a:gd name="T36" fmla="+- 0 4688 1311"/>
                                <a:gd name="T37" fmla="*/ T36 w 6819"/>
                                <a:gd name="T38" fmla="+- 0 3423 441"/>
                                <a:gd name="T39" fmla="*/ 3423 h 4242"/>
                                <a:gd name="T40" fmla="+- 0 4664 1311"/>
                                <a:gd name="T41" fmla="*/ T40 w 6819"/>
                                <a:gd name="T42" fmla="+- 0 3513 441"/>
                                <a:gd name="T43" fmla="*/ 3513 h 4242"/>
                                <a:gd name="T44" fmla="+- 0 4641 1311"/>
                                <a:gd name="T45" fmla="*/ T44 w 6819"/>
                                <a:gd name="T46" fmla="+- 0 3588 441"/>
                                <a:gd name="T47" fmla="*/ 3588 h 4242"/>
                                <a:gd name="T48" fmla="+- 0 4618 1311"/>
                                <a:gd name="T49" fmla="*/ T48 w 6819"/>
                                <a:gd name="T50" fmla="+- 0 3633 441"/>
                                <a:gd name="T51" fmla="*/ 3633 h 4242"/>
                                <a:gd name="T52" fmla="+- 0 4596 1311"/>
                                <a:gd name="T53" fmla="*/ T52 w 6819"/>
                                <a:gd name="T54" fmla="+- 0 3678 441"/>
                                <a:gd name="T55" fmla="*/ 3678 h 4242"/>
                                <a:gd name="T56" fmla="+- 0 4574 1311"/>
                                <a:gd name="T57" fmla="*/ T56 w 6819"/>
                                <a:gd name="T58" fmla="+- 0 3708 441"/>
                                <a:gd name="T59" fmla="*/ 3708 h 4242"/>
                                <a:gd name="T60" fmla="+- 0 4553 1311"/>
                                <a:gd name="T61" fmla="*/ T60 w 6819"/>
                                <a:gd name="T62" fmla="+- 0 3723 441"/>
                                <a:gd name="T63" fmla="*/ 3723 h 4242"/>
                                <a:gd name="T64" fmla="+- 0 5241 1311"/>
                                <a:gd name="T65" fmla="*/ T64 w 6819"/>
                                <a:gd name="T66" fmla="+- 0 3723 441"/>
                                <a:gd name="T67" fmla="*/ 3723 h 4242"/>
                                <a:gd name="T68" fmla="+- 0 5200 1311"/>
                                <a:gd name="T69" fmla="*/ T68 w 6819"/>
                                <a:gd name="T70" fmla="+- 0 3498 441"/>
                                <a:gd name="T71" fmla="*/ 3498 h 4242"/>
                                <a:gd name="T72" fmla="+- 0 5175 1311"/>
                                <a:gd name="T73" fmla="*/ T72 w 6819"/>
                                <a:gd name="T74" fmla="+- 0 3378 441"/>
                                <a:gd name="T75" fmla="*/ 3378 h 4242"/>
                                <a:gd name="T76" fmla="+- 0 5151 1311"/>
                                <a:gd name="T77" fmla="*/ T76 w 6819"/>
                                <a:gd name="T78" fmla="+- 0 3243 441"/>
                                <a:gd name="T79" fmla="*/ 3243 h 4242"/>
                                <a:gd name="T80" fmla="+- 0 5126 1311"/>
                                <a:gd name="T81" fmla="*/ T80 w 6819"/>
                                <a:gd name="T82" fmla="+- 0 3138 441"/>
                                <a:gd name="T83" fmla="*/ 3138 h 4242"/>
                                <a:gd name="T84" fmla="+- 0 5101 1311"/>
                                <a:gd name="T85" fmla="*/ T84 w 6819"/>
                                <a:gd name="T86" fmla="+- 0 3019 441"/>
                                <a:gd name="T87" fmla="*/ 3019 h 4242"/>
                                <a:gd name="T88" fmla="+- 0 5077 1311"/>
                                <a:gd name="T89" fmla="*/ T88 w 6819"/>
                                <a:gd name="T90" fmla="+- 0 2929 441"/>
                                <a:gd name="T91" fmla="*/ 2929 h 4242"/>
                                <a:gd name="T92" fmla="+- 0 5052 1311"/>
                                <a:gd name="T93" fmla="*/ T92 w 6819"/>
                                <a:gd name="T94" fmla="+- 0 2839 441"/>
                                <a:gd name="T95" fmla="*/ 2839 h 4242"/>
                                <a:gd name="T96" fmla="+- 0 5028 1311"/>
                                <a:gd name="T97" fmla="*/ T96 w 6819"/>
                                <a:gd name="T98" fmla="+- 0 2764 441"/>
                                <a:gd name="T99" fmla="*/ 2764 h 4242"/>
                                <a:gd name="T100" fmla="+- 0 5004 1311"/>
                                <a:gd name="T101" fmla="*/ T100 w 6819"/>
                                <a:gd name="T102" fmla="+- 0 2719 441"/>
                                <a:gd name="T103" fmla="*/ 2719 h 4242"/>
                                <a:gd name="T104" fmla="+- 0 4980 1311"/>
                                <a:gd name="T105" fmla="*/ T104 w 6819"/>
                                <a:gd name="T106" fmla="+- 0 2674 441"/>
                                <a:gd name="T107" fmla="*/ 2674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3669" y="2233"/>
                                  </a:moveTo>
                                  <a:lnTo>
                                    <a:pt x="3621" y="2233"/>
                                  </a:lnTo>
                                  <a:lnTo>
                                    <a:pt x="3597" y="2263"/>
                                  </a:lnTo>
                                  <a:lnTo>
                                    <a:pt x="3547" y="2383"/>
                                  </a:lnTo>
                                  <a:lnTo>
                                    <a:pt x="3498" y="2533"/>
                                  </a:lnTo>
                                  <a:lnTo>
                                    <a:pt x="3474" y="2623"/>
                                  </a:lnTo>
                                  <a:lnTo>
                                    <a:pt x="3449" y="2712"/>
                                  </a:lnTo>
                                  <a:lnTo>
                                    <a:pt x="3425" y="2802"/>
                                  </a:lnTo>
                                  <a:lnTo>
                                    <a:pt x="3401" y="2907"/>
                                  </a:lnTo>
                                  <a:lnTo>
                                    <a:pt x="3377" y="2982"/>
                                  </a:lnTo>
                                  <a:lnTo>
                                    <a:pt x="3353" y="3072"/>
                                  </a:lnTo>
                                  <a:lnTo>
                                    <a:pt x="3330" y="3147"/>
                                  </a:lnTo>
                                  <a:lnTo>
                                    <a:pt x="3307" y="3192"/>
                                  </a:lnTo>
                                  <a:lnTo>
                                    <a:pt x="3285" y="3237"/>
                                  </a:lnTo>
                                  <a:lnTo>
                                    <a:pt x="3263" y="3267"/>
                                  </a:lnTo>
                                  <a:lnTo>
                                    <a:pt x="3242" y="3282"/>
                                  </a:lnTo>
                                  <a:lnTo>
                                    <a:pt x="3930" y="3282"/>
                                  </a:lnTo>
                                  <a:lnTo>
                                    <a:pt x="3889" y="3057"/>
                                  </a:lnTo>
                                  <a:lnTo>
                                    <a:pt x="3864" y="2937"/>
                                  </a:lnTo>
                                  <a:lnTo>
                                    <a:pt x="3840" y="2802"/>
                                  </a:lnTo>
                                  <a:lnTo>
                                    <a:pt x="3815" y="2697"/>
                                  </a:lnTo>
                                  <a:lnTo>
                                    <a:pt x="3790" y="2578"/>
                                  </a:lnTo>
                                  <a:lnTo>
                                    <a:pt x="3766" y="2488"/>
                                  </a:lnTo>
                                  <a:lnTo>
                                    <a:pt x="3741" y="2398"/>
                                  </a:lnTo>
                                  <a:lnTo>
                                    <a:pt x="3717" y="2323"/>
                                  </a:lnTo>
                                  <a:lnTo>
                                    <a:pt x="3693" y="2278"/>
                                  </a:lnTo>
                                  <a:lnTo>
                                    <a:pt x="3669" y="2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8"/>
                          <wps:cNvSpPr>
                            <a:spLocks/>
                          </wps:cNvSpPr>
                          <wps:spPr bwMode="auto">
                            <a:xfrm>
                              <a:off x="1311" y="441"/>
                              <a:ext cx="6819" cy="4242"/>
                            </a:xfrm>
                            <a:custGeom>
                              <a:avLst/>
                              <a:gdLst>
                                <a:gd name="T0" fmla="+- 0 4181 1311"/>
                                <a:gd name="T1" fmla="*/ T0 w 6819"/>
                                <a:gd name="T2" fmla="+- 0 441 441"/>
                                <a:gd name="T3" fmla="*/ 441 h 4242"/>
                                <a:gd name="T4" fmla="+- 0 4163 1311"/>
                                <a:gd name="T5" fmla="*/ T4 w 6819"/>
                                <a:gd name="T6" fmla="+- 0 456 441"/>
                                <a:gd name="T7" fmla="*/ 456 h 4242"/>
                                <a:gd name="T8" fmla="+- 0 4144 1311"/>
                                <a:gd name="T9" fmla="*/ T8 w 6819"/>
                                <a:gd name="T10" fmla="+- 0 501 441"/>
                                <a:gd name="T11" fmla="*/ 501 h 4242"/>
                                <a:gd name="T12" fmla="+- 0 4126 1311"/>
                                <a:gd name="T13" fmla="*/ T12 w 6819"/>
                                <a:gd name="T14" fmla="+- 0 576 441"/>
                                <a:gd name="T15" fmla="*/ 576 h 4242"/>
                                <a:gd name="T16" fmla="+- 0 4107 1311"/>
                                <a:gd name="T17" fmla="*/ T16 w 6819"/>
                                <a:gd name="T18" fmla="+- 0 696 441"/>
                                <a:gd name="T19" fmla="*/ 696 h 4242"/>
                                <a:gd name="T20" fmla="+- 0 4088 1311"/>
                                <a:gd name="T21" fmla="*/ T20 w 6819"/>
                                <a:gd name="T22" fmla="+- 0 815 441"/>
                                <a:gd name="T23" fmla="*/ 815 h 4242"/>
                                <a:gd name="T24" fmla="+- 0 4069 1311"/>
                                <a:gd name="T25" fmla="*/ T24 w 6819"/>
                                <a:gd name="T26" fmla="+- 0 980 441"/>
                                <a:gd name="T27" fmla="*/ 980 h 4242"/>
                                <a:gd name="T28" fmla="+- 0 4049 1311"/>
                                <a:gd name="T29" fmla="*/ T28 w 6819"/>
                                <a:gd name="T30" fmla="+- 0 1145 441"/>
                                <a:gd name="T31" fmla="*/ 1145 h 4242"/>
                                <a:gd name="T32" fmla="+- 0 4030 1311"/>
                                <a:gd name="T33" fmla="*/ T32 w 6819"/>
                                <a:gd name="T34" fmla="+- 0 1340 441"/>
                                <a:gd name="T35" fmla="*/ 1340 h 4242"/>
                                <a:gd name="T36" fmla="+- 0 4010 1311"/>
                                <a:gd name="T37" fmla="*/ T36 w 6819"/>
                                <a:gd name="T38" fmla="+- 0 1535 441"/>
                                <a:gd name="T39" fmla="*/ 1535 h 4242"/>
                                <a:gd name="T40" fmla="+- 0 3990 1311"/>
                                <a:gd name="T41" fmla="*/ T40 w 6819"/>
                                <a:gd name="T42" fmla="+- 0 1730 441"/>
                                <a:gd name="T43" fmla="*/ 1730 h 4242"/>
                                <a:gd name="T44" fmla="+- 0 3971 1311"/>
                                <a:gd name="T45" fmla="*/ T44 w 6819"/>
                                <a:gd name="T46" fmla="+- 0 1940 441"/>
                                <a:gd name="T47" fmla="*/ 1940 h 4242"/>
                                <a:gd name="T48" fmla="+- 0 3951 1311"/>
                                <a:gd name="T49" fmla="*/ T48 w 6819"/>
                                <a:gd name="T50" fmla="+- 0 2149 441"/>
                                <a:gd name="T51" fmla="*/ 2149 h 4242"/>
                                <a:gd name="T52" fmla="+- 0 3931 1311"/>
                                <a:gd name="T53" fmla="*/ T52 w 6819"/>
                                <a:gd name="T54" fmla="+- 0 2344 441"/>
                                <a:gd name="T55" fmla="*/ 2344 h 4242"/>
                                <a:gd name="T56" fmla="+- 0 3910 1311"/>
                                <a:gd name="T57" fmla="*/ T56 w 6819"/>
                                <a:gd name="T58" fmla="+- 0 2539 441"/>
                                <a:gd name="T59" fmla="*/ 2539 h 4242"/>
                                <a:gd name="T60" fmla="+- 0 3890 1311"/>
                                <a:gd name="T61" fmla="*/ T60 w 6819"/>
                                <a:gd name="T62" fmla="+- 0 2704 441"/>
                                <a:gd name="T63" fmla="*/ 2704 h 4242"/>
                                <a:gd name="T64" fmla="+- 0 3870 1311"/>
                                <a:gd name="T65" fmla="*/ T64 w 6819"/>
                                <a:gd name="T66" fmla="+- 0 2869 441"/>
                                <a:gd name="T67" fmla="*/ 2869 h 4242"/>
                                <a:gd name="T68" fmla="+- 0 3849 1311"/>
                                <a:gd name="T69" fmla="*/ T68 w 6819"/>
                                <a:gd name="T70" fmla="+- 0 3019 441"/>
                                <a:gd name="T71" fmla="*/ 3019 h 4242"/>
                                <a:gd name="T72" fmla="+- 0 3829 1311"/>
                                <a:gd name="T73" fmla="*/ T72 w 6819"/>
                                <a:gd name="T74" fmla="+- 0 3123 441"/>
                                <a:gd name="T75" fmla="*/ 3123 h 4242"/>
                                <a:gd name="T76" fmla="+- 0 3809 1311"/>
                                <a:gd name="T77" fmla="*/ T76 w 6819"/>
                                <a:gd name="T78" fmla="+- 0 3213 441"/>
                                <a:gd name="T79" fmla="*/ 3213 h 4242"/>
                                <a:gd name="T80" fmla="+- 0 3788 1311"/>
                                <a:gd name="T81" fmla="*/ T80 w 6819"/>
                                <a:gd name="T82" fmla="+- 0 3273 441"/>
                                <a:gd name="T83" fmla="*/ 3273 h 4242"/>
                                <a:gd name="T84" fmla="+- 0 3768 1311"/>
                                <a:gd name="T85" fmla="*/ T84 w 6819"/>
                                <a:gd name="T86" fmla="+- 0 3303 441"/>
                                <a:gd name="T87" fmla="*/ 3303 h 4242"/>
                                <a:gd name="T88" fmla="+- 0 4450 1311"/>
                                <a:gd name="T89" fmla="*/ T88 w 6819"/>
                                <a:gd name="T90" fmla="+- 0 3303 441"/>
                                <a:gd name="T91" fmla="*/ 3303 h 4242"/>
                                <a:gd name="T92" fmla="+- 0 4437 1311"/>
                                <a:gd name="T93" fmla="*/ T92 w 6819"/>
                                <a:gd name="T94" fmla="+- 0 3183 441"/>
                                <a:gd name="T95" fmla="*/ 3183 h 4242"/>
                                <a:gd name="T96" fmla="+- 0 4420 1311"/>
                                <a:gd name="T97" fmla="*/ T96 w 6819"/>
                                <a:gd name="T98" fmla="+- 0 3004 441"/>
                                <a:gd name="T99" fmla="*/ 3004 h 4242"/>
                                <a:gd name="T100" fmla="+- 0 4404 1311"/>
                                <a:gd name="T101" fmla="*/ T100 w 6819"/>
                                <a:gd name="T102" fmla="+- 0 2809 441"/>
                                <a:gd name="T103" fmla="*/ 2809 h 4242"/>
                                <a:gd name="T104" fmla="+- 0 4388 1311"/>
                                <a:gd name="T105" fmla="*/ T104 w 6819"/>
                                <a:gd name="T106" fmla="+- 0 2599 441"/>
                                <a:gd name="T107" fmla="*/ 2599 h 4242"/>
                                <a:gd name="T108" fmla="+- 0 4372 1311"/>
                                <a:gd name="T109" fmla="*/ T108 w 6819"/>
                                <a:gd name="T110" fmla="+- 0 2389 441"/>
                                <a:gd name="T111" fmla="*/ 2389 h 4242"/>
                                <a:gd name="T112" fmla="+- 0 4357 1311"/>
                                <a:gd name="T113" fmla="*/ T112 w 6819"/>
                                <a:gd name="T114" fmla="+- 0 2164 441"/>
                                <a:gd name="T115" fmla="*/ 2164 h 4242"/>
                                <a:gd name="T116" fmla="+- 0 4341 1311"/>
                                <a:gd name="T117" fmla="*/ T116 w 6819"/>
                                <a:gd name="T118" fmla="+- 0 1940 441"/>
                                <a:gd name="T119" fmla="*/ 1940 h 4242"/>
                                <a:gd name="T120" fmla="+- 0 4311 1311"/>
                                <a:gd name="T121" fmla="*/ T120 w 6819"/>
                                <a:gd name="T122" fmla="+- 0 1490 441"/>
                                <a:gd name="T123" fmla="*/ 1490 h 4242"/>
                                <a:gd name="T124" fmla="+- 0 4296 1311"/>
                                <a:gd name="T125" fmla="*/ T124 w 6819"/>
                                <a:gd name="T126" fmla="+- 0 1295 441"/>
                                <a:gd name="T127" fmla="*/ 1295 h 4242"/>
                                <a:gd name="T128" fmla="+- 0 4280 1311"/>
                                <a:gd name="T129" fmla="*/ T128 w 6819"/>
                                <a:gd name="T130" fmla="+- 0 1100 441"/>
                                <a:gd name="T131" fmla="*/ 1100 h 4242"/>
                                <a:gd name="T132" fmla="+- 0 4265 1311"/>
                                <a:gd name="T133" fmla="*/ T132 w 6819"/>
                                <a:gd name="T134" fmla="+- 0 920 441"/>
                                <a:gd name="T135" fmla="*/ 920 h 4242"/>
                                <a:gd name="T136" fmla="+- 0 4249 1311"/>
                                <a:gd name="T137" fmla="*/ T136 w 6819"/>
                                <a:gd name="T138" fmla="+- 0 771 441"/>
                                <a:gd name="T139" fmla="*/ 771 h 4242"/>
                                <a:gd name="T140" fmla="+- 0 4232 1311"/>
                                <a:gd name="T141" fmla="*/ T140 w 6819"/>
                                <a:gd name="T142" fmla="+- 0 636 441"/>
                                <a:gd name="T143" fmla="*/ 636 h 4242"/>
                                <a:gd name="T144" fmla="+- 0 4216 1311"/>
                                <a:gd name="T145" fmla="*/ T144 w 6819"/>
                                <a:gd name="T146" fmla="+- 0 546 441"/>
                                <a:gd name="T147" fmla="*/ 546 h 4242"/>
                                <a:gd name="T148" fmla="+- 0 4199 1311"/>
                                <a:gd name="T149" fmla="*/ T148 w 6819"/>
                                <a:gd name="T150" fmla="+- 0 471 441"/>
                                <a:gd name="T151" fmla="*/ 471 h 4242"/>
                                <a:gd name="T152" fmla="+- 0 4181 1311"/>
                                <a:gd name="T153" fmla="*/ T152 w 6819"/>
                                <a:gd name="T154" fmla="+- 0 441 441"/>
                                <a:gd name="T155" fmla="*/ 441 h 4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819" h="4242">
                                  <a:moveTo>
                                    <a:pt x="2870" y="0"/>
                                  </a:moveTo>
                                  <a:lnTo>
                                    <a:pt x="2852" y="15"/>
                                  </a:lnTo>
                                  <a:lnTo>
                                    <a:pt x="2833" y="60"/>
                                  </a:lnTo>
                                  <a:lnTo>
                                    <a:pt x="2815" y="135"/>
                                  </a:lnTo>
                                  <a:lnTo>
                                    <a:pt x="2796" y="255"/>
                                  </a:lnTo>
                                  <a:lnTo>
                                    <a:pt x="2777" y="374"/>
                                  </a:lnTo>
                                  <a:lnTo>
                                    <a:pt x="2758" y="539"/>
                                  </a:lnTo>
                                  <a:lnTo>
                                    <a:pt x="2738" y="704"/>
                                  </a:lnTo>
                                  <a:lnTo>
                                    <a:pt x="2719" y="899"/>
                                  </a:lnTo>
                                  <a:lnTo>
                                    <a:pt x="2699" y="1094"/>
                                  </a:lnTo>
                                  <a:lnTo>
                                    <a:pt x="2679" y="1289"/>
                                  </a:lnTo>
                                  <a:lnTo>
                                    <a:pt x="2660" y="1499"/>
                                  </a:lnTo>
                                  <a:lnTo>
                                    <a:pt x="2640" y="1708"/>
                                  </a:lnTo>
                                  <a:lnTo>
                                    <a:pt x="2620" y="1903"/>
                                  </a:lnTo>
                                  <a:lnTo>
                                    <a:pt x="2599" y="2098"/>
                                  </a:lnTo>
                                  <a:lnTo>
                                    <a:pt x="2579" y="2263"/>
                                  </a:lnTo>
                                  <a:lnTo>
                                    <a:pt x="2559" y="2428"/>
                                  </a:lnTo>
                                  <a:lnTo>
                                    <a:pt x="2538" y="2578"/>
                                  </a:lnTo>
                                  <a:lnTo>
                                    <a:pt x="2518" y="2682"/>
                                  </a:lnTo>
                                  <a:lnTo>
                                    <a:pt x="2498" y="2772"/>
                                  </a:lnTo>
                                  <a:lnTo>
                                    <a:pt x="2477" y="2832"/>
                                  </a:lnTo>
                                  <a:lnTo>
                                    <a:pt x="2457" y="2862"/>
                                  </a:lnTo>
                                  <a:lnTo>
                                    <a:pt x="3139" y="2862"/>
                                  </a:lnTo>
                                  <a:lnTo>
                                    <a:pt x="3126" y="2742"/>
                                  </a:lnTo>
                                  <a:lnTo>
                                    <a:pt x="3109" y="2563"/>
                                  </a:lnTo>
                                  <a:lnTo>
                                    <a:pt x="3093" y="2368"/>
                                  </a:lnTo>
                                  <a:lnTo>
                                    <a:pt x="3077" y="2158"/>
                                  </a:lnTo>
                                  <a:lnTo>
                                    <a:pt x="3061" y="1948"/>
                                  </a:lnTo>
                                  <a:lnTo>
                                    <a:pt x="3046" y="1723"/>
                                  </a:lnTo>
                                  <a:lnTo>
                                    <a:pt x="3030" y="1499"/>
                                  </a:lnTo>
                                  <a:lnTo>
                                    <a:pt x="3000" y="1049"/>
                                  </a:lnTo>
                                  <a:lnTo>
                                    <a:pt x="2985" y="854"/>
                                  </a:lnTo>
                                  <a:lnTo>
                                    <a:pt x="2969" y="659"/>
                                  </a:lnTo>
                                  <a:lnTo>
                                    <a:pt x="2954" y="479"/>
                                  </a:lnTo>
                                  <a:lnTo>
                                    <a:pt x="2938" y="330"/>
                                  </a:lnTo>
                                  <a:lnTo>
                                    <a:pt x="2921" y="195"/>
                                  </a:lnTo>
                                  <a:lnTo>
                                    <a:pt x="2905" y="105"/>
                                  </a:lnTo>
                                  <a:lnTo>
                                    <a:pt x="2888" y="30"/>
                                  </a:lnTo>
                                  <a:lnTo>
                                    <a:pt x="2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45"/>
                        <wpg:cNvGrpSpPr>
                          <a:grpSpLocks/>
                        </wpg:cNvGrpSpPr>
                        <wpg:grpSpPr bwMode="auto">
                          <a:xfrm>
                            <a:off x="1311" y="438"/>
                            <a:ext cx="6819" cy="4244"/>
                            <a:chOff x="1311" y="438"/>
                            <a:chExt cx="6819" cy="4244"/>
                          </a:xfrm>
                        </wpg:grpSpPr>
                        <wps:wsp>
                          <wps:cNvPr id="948" name="Freeform 946"/>
                          <wps:cNvSpPr>
                            <a:spLocks/>
                          </wps:cNvSpPr>
                          <wps:spPr bwMode="auto">
                            <a:xfrm>
                              <a:off x="1311" y="438"/>
                              <a:ext cx="6819" cy="4244"/>
                            </a:xfrm>
                            <a:custGeom>
                              <a:avLst/>
                              <a:gdLst>
                                <a:gd name="T0" fmla="+- 0 1334 1311"/>
                                <a:gd name="T1" fmla="*/ T0 w 6819"/>
                                <a:gd name="T2" fmla="+- 0 4585 438"/>
                                <a:gd name="T3" fmla="*/ 4585 h 4244"/>
                                <a:gd name="T4" fmla="+- 0 1392 1311"/>
                                <a:gd name="T5" fmla="*/ T4 w 6819"/>
                                <a:gd name="T6" fmla="+- 0 4375 438"/>
                                <a:gd name="T7" fmla="*/ 4375 h 4244"/>
                                <a:gd name="T8" fmla="+- 0 1530 1311"/>
                                <a:gd name="T9" fmla="*/ T8 w 6819"/>
                                <a:gd name="T10" fmla="+- 0 4273 438"/>
                                <a:gd name="T11" fmla="*/ 4273 h 4244"/>
                                <a:gd name="T12" fmla="+- 0 1635 1311"/>
                                <a:gd name="T13" fmla="*/ T12 w 6819"/>
                                <a:gd name="T14" fmla="+- 0 4575 438"/>
                                <a:gd name="T15" fmla="*/ 4575 h 4244"/>
                                <a:gd name="T16" fmla="+- 0 1846 1311"/>
                                <a:gd name="T17" fmla="*/ T16 w 6819"/>
                                <a:gd name="T18" fmla="+- 0 4566 438"/>
                                <a:gd name="T19" fmla="*/ 4566 h 4244"/>
                                <a:gd name="T20" fmla="+- 0 2086 1311"/>
                                <a:gd name="T21" fmla="*/ T20 w 6819"/>
                                <a:gd name="T22" fmla="+- 0 4368 438"/>
                                <a:gd name="T23" fmla="*/ 4368 h 4244"/>
                                <a:gd name="T24" fmla="+- 0 2306 1311"/>
                                <a:gd name="T25" fmla="*/ T24 w 6819"/>
                                <a:gd name="T26" fmla="+- 0 4542 438"/>
                                <a:gd name="T27" fmla="*/ 4542 h 4244"/>
                                <a:gd name="T28" fmla="+- 0 2492 1311"/>
                                <a:gd name="T29" fmla="*/ T28 w 6819"/>
                                <a:gd name="T30" fmla="+- 0 4657 438"/>
                                <a:gd name="T31" fmla="*/ 4657 h 4244"/>
                                <a:gd name="T32" fmla="+- 0 2693 1311"/>
                                <a:gd name="T33" fmla="*/ T32 w 6819"/>
                                <a:gd name="T34" fmla="+- 0 4537 438"/>
                                <a:gd name="T35" fmla="*/ 4537 h 4244"/>
                                <a:gd name="T36" fmla="+- 0 2819 1311"/>
                                <a:gd name="T37" fmla="*/ T36 w 6819"/>
                                <a:gd name="T38" fmla="+- 0 4679 438"/>
                                <a:gd name="T39" fmla="*/ 4679 h 4244"/>
                                <a:gd name="T40" fmla="+- 0 2950 1311"/>
                                <a:gd name="T41" fmla="*/ T40 w 6819"/>
                                <a:gd name="T42" fmla="+- 0 4423 438"/>
                                <a:gd name="T43" fmla="*/ 4423 h 4244"/>
                                <a:gd name="T44" fmla="+- 0 3049 1311"/>
                                <a:gd name="T45" fmla="*/ T44 w 6819"/>
                                <a:gd name="T46" fmla="+- 0 3830 438"/>
                                <a:gd name="T47" fmla="*/ 3830 h 4244"/>
                                <a:gd name="T48" fmla="+- 0 3159 1311"/>
                                <a:gd name="T49" fmla="*/ T48 w 6819"/>
                                <a:gd name="T50" fmla="+- 0 3052 438"/>
                                <a:gd name="T51" fmla="*/ 3052 h 4244"/>
                                <a:gd name="T52" fmla="+- 0 3274 1311"/>
                                <a:gd name="T53" fmla="*/ T52 w 6819"/>
                                <a:gd name="T54" fmla="+- 0 2368 438"/>
                                <a:gd name="T55" fmla="*/ 2368 h 4244"/>
                                <a:gd name="T56" fmla="+- 0 3405 1311"/>
                                <a:gd name="T57" fmla="*/ T56 w 6819"/>
                                <a:gd name="T58" fmla="+- 0 2069 438"/>
                                <a:gd name="T59" fmla="*/ 2069 h 4244"/>
                                <a:gd name="T60" fmla="+- 0 3535 1311"/>
                                <a:gd name="T61" fmla="*/ T60 w 6819"/>
                                <a:gd name="T62" fmla="+- 0 2488 438"/>
                                <a:gd name="T63" fmla="*/ 2488 h 4244"/>
                                <a:gd name="T64" fmla="+- 0 3642 1311"/>
                                <a:gd name="T65" fmla="*/ T64 w 6819"/>
                                <a:gd name="T66" fmla="+- 0 3006 438"/>
                                <a:gd name="T67" fmla="*/ 3006 h 4244"/>
                                <a:gd name="T68" fmla="+- 0 3768 1311"/>
                                <a:gd name="T69" fmla="*/ T68 w 6819"/>
                                <a:gd name="T70" fmla="+- 0 3296 438"/>
                                <a:gd name="T71" fmla="*/ 3296 h 4244"/>
                                <a:gd name="T72" fmla="+- 0 3890 1311"/>
                                <a:gd name="T73" fmla="*/ T72 w 6819"/>
                                <a:gd name="T74" fmla="+- 0 2703 438"/>
                                <a:gd name="T75" fmla="*/ 2703 h 4244"/>
                                <a:gd name="T76" fmla="+- 0 3990 1311"/>
                                <a:gd name="T77" fmla="*/ T76 w 6819"/>
                                <a:gd name="T78" fmla="+- 0 1728 438"/>
                                <a:gd name="T79" fmla="*/ 1728 h 4244"/>
                                <a:gd name="T80" fmla="+- 0 4088 1311"/>
                                <a:gd name="T81" fmla="*/ T80 w 6819"/>
                                <a:gd name="T82" fmla="+- 0 815 438"/>
                                <a:gd name="T83" fmla="*/ 815 h 4244"/>
                                <a:gd name="T84" fmla="+- 0 4199 1311"/>
                                <a:gd name="T85" fmla="*/ T84 w 6819"/>
                                <a:gd name="T86" fmla="+- 0 468 438"/>
                                <a:gd name="T87" fmla="*/ 468 h 4244"/>
                                <a:gd name="T88" fmla="+- 0 4280 1311"/>
                                <a:gd name="T89" fmla="*/ T88 w 6819"/>
                                <a:gd name="T90" fmla="+- 0 1090 438"/>
                                <a:gd name="T91" fmla="*/ 1090 h 4244"/>
                                <a:gd name="T92" fmla="+- 0 4357 1311"/>
                                <a:gd name="T93" fmla="*/ T92 w 6819"/>
                                <a:gd name="T94" fmla="+- 0 2154 438"/>
                                <a:gd name="T95" fmla="*/ 2154 h 4244"/>
                                <a:gd name="T96" fmla="+- 0 4437 1311"/>
                                <a:gd name="T97" fmla="*/ T96 w 6819"/>
                                <a:gd name="T98" fmla="+- 0 3180 438"/>
                                <a:gd name="T99" fmla="*/ 3180 h 4244"/>
                                <a:gd name="T100" fmla="+- 0 4553 1311"/>
                                <a:gd name="T101" fmla="*/ T100 w 6819"/>
                                <a:gd name="T102" fmla="+- 0 3710 438"/>
                                <a:gd name="T103" fmla="*/ 3710 h 4244"/>
                                <a:gd name="T104" fmla="+- 0 4688 1311"/>
                                <a:gd name="T105" fmla="*/ T104 w 6819"/>
                                <a:gd name="T106" fmla="+- 0 3421 438"/>
                                <a:gd name="T107" fmla="*/ 3421 h 4244"/>
                                <a:gd name="T108" fmla="+- 0 4809 1311"/>
                                <a:gd name="T109" fmla="*/ T108 w 6819"/>
                                <a:gd name="T110" fmla="+- 0 2966 438"/>
                                <a:gd name="T111" fmla="*/ 2966 h 4244"/>
                                <a:gd name="T112" fmla="+- 0 4956 1311"/>
                                <a:gd name="T113" fmla="*/ T112 w 6819"/>
                                <a:gd name="T114" fmla="+- 0 2661 438"/>
                                <a:gd name="T115" fmla="*/ 2661 h 4244"/>
                                <a:gd name="T116" fmla="+- 0 5101 1311"/>
                                <a:gd name="T117" fmla="*/ T116 w 6819"/>
                                <a:gd name="T118" fmla="+- 0 3015 438"/>
                                <a:gd name="T119" fmla="*/ 3015 h 4244"/>
                                <a:gd name="T120" fmla="+- 0 5225 1311"/>
                                <a:gd name="T121" fmla="*/ T120 w 6819"/>
                                <a:gd name="T122" fmla="+- 0 3626 438"/>
                                <a:gd name="T123" fmla="*/ 3626 h 4244"/>
                                <a:gd name="T124" fmla="+- 0 5347 1311"/>
                                <a:gd name="T125" fmla="*/ T124 w 6819"/>
                                <a:gd name="T126" fmla="+- 0 4247 438"/>
                                <a:gd name="T127" fmla="*/ 4247 h 4244"/>
                                <a:gd name="T128" fmla="+- 0 5489 1311"/>
                                <a:gd name="T129" fmla="*/ T128 w 6819"/>
                                <a:gd name="T130" fmla="+- 0 4645 438"/>
                                <a:gd name="T131" fmla="*/ 4645 h 4244"/>
                                <a:gd name="T132" fmla="+- 0 5675 1311"/>
                                <a:gd name="T133" fmla="*/ T132 w 6819"/>
                                <a:gd name="T134" fmla="+- 0 4436 438"/>
                                <a:gd name="T135" fmla="*/ 4436 h 4244"/>
                                <a:gd name="T136" fmla="+- 0 5848 1311"/>
                                <a:gd name="T137" fmla="*/ T136 w 6819"/>
                                <a:gd name="T138" fmla="+- 0 4028 438"/>
                                <a:gd name="T139" fmla="*/ 4028 h 4244"/>
                                <a:gd name="T140" fmla="+- 0 6009 1311"/>
                                <a:gd name="T141" fmla="*/ T140 w 6819"/>
                                <a:gd name="T142" fmla="+- 0 4101 438"/>
                                <a:gd name="T143" fmla="*/ 4101 h 4244"/>
                                <a:gd name="T144" fmla="+- 0 6126 1311"/>
                                <a:gd name="T145" fmla="*/ T144 w 6819"/>
                                <a:gd name="T146" fmla="+- 0 4446 438"/>
                                <a:gd name="T147" fmla="*/ 4446 h 4244"/>
                                <a:gd name="T148" fmla="+- 0 6276 1311"/>
                                <a:gd name="T149" fmla="*/ T148 w 6819"/>
                                <a:gd name="T150" fmla="+- 0 4537 438"/>
                                <a:gd name="T151" fmla="*/ 4537 h 4244"/>
                                <a:gd name="T152" fmla="+- 0 6398 1311"/>
                                <a:gd name="T153" fmla="*/ T152 w 6819"/>
                                <a:gd name="T154" fmla="+- 0 4250 438"/>
                                <a:gd name="T155" fmla="*/ 4250 h 4244"/>
                                <a:gd name="T156" fmla="+- 0 6536 1311"/>
                                <a:gd name="T157" fmla="*/ T156 w 6819"/>
                                <a:gd name="T158" fmla="+- 0 4065 438"/>
                                <a:gd name="T159" fmla="*/ 4065 h 4244"/>
                                <a:gd name="T160" fmla="+- 0 6697 1311"/>
                                <a:gd name="T161" fmla="*/ T160 w 6819"/>
                                <a:gd name="T162" fmla="+- 0 4353 438"/>
                                <a:gd name="T163" fmla="*/ 4353 h 4244"/>
                                <a:gd name="T164" fmla="+- 0 6840 1311"/>
                                <a:gd name="T165" fmla="*/ T164 w 6819"/>
                                <a:gd name="T166" fmla="+- 0 4586 438"/>
                                <a:gd name="T167" fmla="*/ 4586 h 4244"/>
                                <a:gd name="T168" fmla="+- 0 6951 1311"/>
                                <a:gd name="T169" fmla="*/ T168 w 6819"/>
                                <a:gd name="T170" fmla="+- 0 4346 438"/>
                                <a:gd name="T171" fmla="*/ 4346 h 4244"/>
                                <a:gd name="T172" fmla="+- 0 7063 1311"/>
                                <a:gd name="T173" fmla="*/ T172 w 6819"/>
                                <a:gd name="T174" fmla="+- 0 4277 438"/>
                                <a:gd name="T175" fmla="*/ 4277 h 4244"/>
                                <a:gd name="T176" fmla="+- 0 7142 1311"/>
                                <a:gd name="T177" fmla="*/ T176 w 6819"/>
                                <a:gd name="T178" fmla="+- 0 4562 438"/>
                                <a:gd name="T179" fmla="*/ 4562 h 4244"/>
                                <a:gd name="T180" fmla="+- 0 7338 1311"/>
                                <a:gd name="T181" fmla="*/ T180 w 6819"/>
                                <a:gd name="T182" fmla="+- 0 4354 438"/>
                                <a:gd name="T183" fmla="*/ 4354 h 4244"/>
                                <a:gd name="T184" fmla="+- 0 7470 1311"/>
                                <a:gd name="T185" fmla="*/ T184 w 6819"/>
                                <a:gd name="T186" fmla="+- 0 4040 438"/>
                                <a:gd name="T187" fmla="*/ 4040 h 4244"/>
                                <a:gd name="T188" fmla="+- 0 7656 1311"/>
                                <a:gd name="T189" fmla="*/ T188 w 6819"/>
                                <a:gd name="T190" fmla="+- 0 3715 438"/>
                                <a:gd name="T191" fmla="*/ 3715 h 4244"/>
                                <a:gd name="T192" fmla="+- 0 7869 1311"/>
                                <a:gd name="T193" fmla="*/ T192 w 6819"/>
                                <a:gd name="T194" fmla="+- 0 3920 438"/>
                                <a:gd name="T195" fmla="*/ 3920 h 4244"/>
                                <a:gd name="T196" fmla="+- 0 7983 1311"/>
                                <a:gd name="T197" fmla="*/ T196 w 6819"/>
                                <a:gd name="T198" fmla="+- 0 4229 438"/>
                                <a:gd name="T199" fmla="*/ 4229 h 4244"/>
                                <a:gd name="T200" fmla="+- 0 8082 1311"/>
                                <a:gd name="T201" fmla="*/ T200 w 6819"/>
                                <a:gd name="T202" fmla="+- 0 4531 438"/>
                                <a:gd name="T203" fmla="*/ 4531 h 4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819" h="4244">
                                  <a:moveTo>
                                    <a:pt x="0" y="4223"/>
                                  </a:moveTo>
                                  <a:lnTo>
                                    <a:pt x="5" y="4209"/>
                                  </a:lnTo>
                                  <a:lnTo>
                                    <a:pt x="10" y="4192"/>
                                  </a:lnTo>
                                  <a:lnTo>
                                    <a:pt x="16" y="4171"/>
                                  </a:lnTo>
                                  <a:lnTo>
                                    <a:pt x="23" y="4147"/>
                                  </a:lnTo>
                                  <a:lnTo>
                                    <a:pt x="30" y="4120"/>
                                  </a:lnTo>
                                  <a:lnTo>
                                    <a:pt x="37" y="4092"/>
                                  </a:lnTo>
                                  <a:lnTo>
                                    <a:pt x="45" y="4062"/>
                                  </a:lnTo>
                                  <a:lnTo>
                                    <a:pt x="63" y="3999"/>
                                  </a:lnTo>
                                  <a:lnTo>
                                    <a:pt x="81" y="3937"/>
                                  </a:lnTo>
                                  <a:lnTo>
                                    <a:pt x="101" y="3879"/>
                                  </a:lnTo>
                                  <a:lnTo>
                                    <a:pt x="131" y="3810"/>
                                  </a:lnTo>
                                  <a:lnTo>
                                    <a:pt x="171" y="3769"/>
                                  </a:lnTo>
                                  <a:lnTo>
                                    <a:pt x="181" y="3772"/>
                                  </a:lnTo>
                                  <a:lnTo>
                                    <a:pt x="219" y="3835"/>
                                  </a:lnTo>
                                  <a:lnTo>
                                    <a:pt x="248" y="3919"/>
                                  </a:lnTo>
                                  <a:lnTo>
                                    <a:pt x="268" y="3983"/>
                                  </a:lnTo>
                                  <a:lnTo>
                                    <a:pt x="279" y="4016"/>
                                  </a:lnTo>
                                  <a:lnTo>
                                    <a:pt x="301" y="4080"/>
                                  </a:lnTo>
                                  <a:lnTo>
                                    <a:pt x="324" y="4137"/>
                                  </a:lnTo>
                                  <a:lnTo>
                                    <a:pt x="363" y="4199"/>
                                  </a:lnTo>
                                  <a:lnTo>
                                    <a:pt x="407" y="4220"/>
                                  </a:lnTo>
                                  <a:lnTo>
                                    <a:pt x="424" y="4216"/>
                                  </a:lnTo>
                                  <a:lnTo>
                                    <a:pt x="477" y="4184"/>
                                  </a:lnTo>
                                  <a:lnTo>
                                    <a:pt x="535" y="4128"/>
                                  </a:lnTo>
                                  <a:lnTo>
                                    <a:pt x="595" y="4061"/>
                                  </a:lnTo>
                                  <a:lnTo>
                                    <a:pt x="616" y="4039"/>
                                  </a:lnTo>
                                  <a:lnTo>
                                    <a:pt x="677" y="3979"/>
                                  </a:lnTo>
                                  <a:lnTo>
                                    <a:pt x="737" y="3939"/>
                                  </a:lnTo>
                                  <a:lnTo>
                                    <a:pt x="775" y="3930"/>
                                  </a:lnTo>
                                  <a:lnTo>
                                    <a:pt x="793" y="3932"/>
                                  </a:lnTo>
                                  <a:lnTo>
                                    <a:pt x="849" y="3957"/>
                                  </a:lnTo>
                                  <a:lnTo>
                                    <a:pt x="904" y="4004"/>
                                  </a:lnTo>
                                  <a:lnTo>
                                    <a:pt x="959" y="4063"/>
                                  </a:lnTo>
                                  <a:lnTo>
                                    <a:pt x="995" y="4104"/>
                                  </a:lnTo>
                                  <a:lnTo>
                                    <a:pt x="1012" y="4124"/>
                                  </a:lnTo>
                                  <a:lnTo>
                                    <a:pt x="1063" y="4177"/>
                                  </a:lnTo>
                                  <a:lnTo>
                                    <a:pt x="1126" y="4218"/>
                                  </a:lnTo>
                                  <a:lnTo>
                                    <a:pt x="1164" y="4222"/>
                                  </a:lnTo>
                                  <a:lnTo>
                                    <a:pt x="1181" y="4219"/>
                                  </a:lnTo>
                                  <a:lnTo>
                                    <a:pt x="1246" y="4186"/>
                                  </a:lnTo>
                                  <a:lnTo>
                                    <a:pt x="1292" y="4149"/>
                                  </a:lnTo>
                                  <a:lnTo>
                                    <a:pt x="1307" y="4137"/>
                                  </a:lnTo>
                                  <a:lnTo>
                                    <a:pt x="1370" y="4100"/>
                                  </a:lnTo>
                                  <a:lnTo>
                                    <a:pt x="1382" y="4099"/>
                                  </a:lnTo>
                                  <a:lnTo>
                                    <a:pt x="1394" y="4103"/>
                                  </a:lnTo>
                                  <a:lnTo>
                                    <a:pt x="1440" y="4156"/>
                                  </a:lnTo>
                                  <a:lnTo>
                                    <a:pt x="1451" y="4174"/>
                                  </a:lnTo>
                                  <a:lnTo>
                                    <a:pt x="1462" y="4191"/>
                                  </a:lnTo>
                                  <a:lnTo>
                                    <a:pt x="1508" y="4241"/>
                                  </a:lnTo>
                                  <a:lnTo>
                                    <a:pt x="1520" y="4244"/>
                                  </a:lnTo>
                                  <a:lnTo>
                                    <a:pt x="1533" y="4242"/>
                                  </a:lnTo>
                                  <a:lnTo>
                                    <a:pt x="1574" y="4191"/>
                                  </a:lnTo>
                                  <a:lnTo>
                                    <a:pt x="1605" y="4112"/>
                                  </a:lnTo>
                                  <a:lnTo>
                                    <a:pt x="1639" y="3985"/>
                                  </a:lnTo>
                                  <a:lnTo>
                                    <a:pt x="1657" y="3895"/>
                                  </a:lnTo>
                                  <a:lnTo>
                                    <a:pt x="1676" y="3788"/>
                                  </a:lnTo>
                                  <a:lnTo>
                                    <a:pt x="1696" y="3667"/>
                                  </a:lnTo>
                                  <a:lnTo>
                                    <a:pt x="1717" y="3535"/>
                                  </a:lnTo>
                                  <a:lnTo>
                                    <a:pt x="1738" y="3392"/>
                                  </a:lnTo>
                                  <a:lnTo>
                                    <a:pt x="1759" y="3242"/>
                                  </a:lnTo>
                                  <a:lnTo>
                                    <a:pt x="1781" y="3087"/>
                                  </a:lnTo>
                                  <a:lnTo>
                                    <a:pt x="1803" y="2930"/>
                                  </a:lnTo>
                                  <a:lnTo>
                                    <a:pt x="1826" y="2771"/>
                                  </a:lnTo>
                                  <a:lnTo>
                                    <a:pt x="1848" y="2614"/>
                                  </a:lnTo>
                                  <a:lnTo>
                                    <a:pt x="1871" y="2460"/>
                                  </a:lnTo>
                                  <a:lnTo>
                                    <a:pt x="1894" y="2313"/>
                                  </a:lnTo>
                                  <a:lnTo>
                                    <a:pt x="1917" y="2174"/>
                                  </a:lnTo>
                                  <a:lnTo>
                                    <a:pt x="1940" y="2046"/>
                                  </a:lnTo>
                                  <a:lnTo>
                                    <a:pt x="1963" y="1930"/>
                                  </a:lnTo>
                                  <a:lnTo>
                                    <a:pt x="1986" y="1829"/>
                                  </a:lnTo>
                                  <a:lnTo>
                                    <a:pt x="2008" y="1746"/>
                                  </a:lnTo>
                                  <a:lnTo>
                                    <a:pt x="2030" y="1682"/>
                                  </a:lnTo>
                                  <a:lnTo>
                                    <a:pt x="2073" y="1623"/>
                                  </a:lnTo>
                                  <a:lnTo>
                                    <a:pt x="2094" y="1631"/>
                                  </a:lnTo>
                                  <a:lnTo>
                                    <a:pt x="2138" y="1711"/>
                                  </a:lnTo>
                                  <a:lnTo>
                                    <a:pt x="2159" y="1778"/>
                                  </a:lnTo>
                                  <a:lnTo>
                                    <a:pt x="2181" y="1859"/>
                                  </a:lnTo>
                                  <a:lnTo>
                                    <a:pt x="2202" y="1950"/>
                                  </a:lnTo>
                                  <a:lnTo>
                                    <a:pt x="2224" y="2050"/>
                                  </a:lnTo>
                                  <a:lnTo>
                                    <a:pt x="2245" y="2154"/>
                                  </a:lnTo>
                                  <a:lnTo>
                                    <a:pt x="2267" y="2261"/>
                                  </a:lnTo>
                                  <a:lnTo>
                                    <a:pt x="2288" y="2368"/>
                                  </a:lnTo>
                                  <a:lnTo>
                                    <a:pt x="2310" y="2471"/>
                                  </a:lnTo>
                                  <a:lnTo>
                                    <a:pt x="2331" y="2568"/>
                                  </a:lnTo>
                                  <a:lnTo>
                                    <a:pt x="2352" y="2656"/>
                                  </a:lnTo>
                                  <a:lnTo>
                                    <a:pt x="2373" y="2732"/>
                                  </a:lnTo>
                                  <a:lnTo>
                                    <a:pt x="2394" y="2793"/>
                                  </a:lnTo>
                                  <a:lnTo>
                                    <a:pt x="2436" y="2859"/>
                                  </a:lnTo>
                                  <a:lnTo>
                                    <a:pt x="2457" y="2858"/>
                                  </a:lnTo>
                                  <a:lnTo>
                                    <a:pt x="2498" y="2773"/>
                                  </a:lnTo>
                                  <a:lnTo>
                                    <a:pt x="2518" y="2684"/>
                                  </a:lnTo>
                                  <a:lnTo>
                                    <a:pt x="2538" y="2567"/>
                                  </a:lnTo>
                                  <a:lnTo>
                                    <a:pt x="2559" y="2426"/>
                                  </a:lnTo>
                                  <a:lnTo>
                                    <a:pt x="2579" y="2265"/>
                                  </a:lnTo>
                                  <a:lnTo>
                                    <a:pt x="2599" y="2087"/>
                                  </a:lnTo>
                                  <a:lnTo>
                                    <a:pt x="2620" y="1897"/>
                                  </a:lnTo>
                                  <a:lnTo>
                                    <a:pt x="2640" y="1698"/>
                                  </a:lnTo>
                                  <a:lnTo>
                                    <a:pt x="2660" y="1495"/>
                                  </a:lnTo>
                                  <a:lnTo>
                                    <a:pt x="2679" y="1290"/>
                                  </a:lnTo>
                                  <a:lnTo>
                                    <a:pt x="2699" y="1087"/>
                                  </a:lnTo>
                                  <a:lnTo>
                                    <a:pt x="2719" y="891"/>
                                  </a:lnTo>
                                  <a:lnTo>
                                    <a:pt x="2738" y="704"/>
                                  </a:lnTo>
                                  <a:lnTo>
                                    <a:pt x="2758" y="532"/>
                                  </a:lnTo>
                                  <a:lnTo>
                                    <a:pt x="2777" y="377"/>
                                  </a:lnTo>
                                  <a:lnTo>
                                    <a:pt x="2796" y="244"/>
                                  </a:lnTo>
                                  <a:lnTo>
                                    <a:pt x="2815" y="136"/>
                                  </a:lnTo>
                                  <a:lnTo>
                                    <a:pt x="2833" y="57"/>
                                  </a:lnTo>
                                  <a:lnTo>
                                    <a:pt x="2870" y="0"/>
                                  </a:lnTo>
                                  <a:lnTo>
                                    <a:pt x="2888" y="30"/>
                                  </a:lnTo>
                                  <a:lnTo>
                                    <a:pt x="2905" y="96"/>
                                  </a:lnTo>
                                  <a:lnTo>
                                    <a:pt x="2921" y="195"/>
                                  </a:lnTo>
                                  <a:lnTo>
                                    <a:pt x="2938" y="323"/>
                                  </a:lnTo>
                                  <a:lnTo>
                                    <a:pt x="2954" y="477"/>
                                  </a:lnTo>
                                  <a:lnTo>
                                    <a:pt x="2969" y="652"/>
                                  </a:lnTo>
                                  <a:lnTo>
                                    <a:pt x="2985" y="845"/>
                                  </a:lnTo>
                                  <a:lnTo>
                                    <a:pt x="3000" y="1051"/>
                                  </a:lnTo>
                                  <a:lnTo>
                                    <a:pt x="3015" y="1268"/>
                                  </a:lnTo>
                                  <a:lnTo>
                                    <a:pt x="3030" y="1491"/>
                                  </a:lnTo>
                                  <a:lnTo>
                                    <a:pt x="3046" y="1716"/>
                                  </a:lnTo>
                                  <a:lnTo>
                                    <a:pt x="3061" y="1940"/>
                                  </a:lnTo>
                                  <a:lnTo>
                                    <a:pt x="3077" y="2158"/>
                                  </a:lnTo>
                                  <a:lnTo>
                                    <a:pt x="3093" y="2367"/>
                                  </a:lnTo>
                                  <a:lnTo>
                                    <a:pt x="3109" y="2563"/>
                                  </a:lnTo>
                                  <a:lnTo>
                                    <a:pt x="3126" y="2742"/>
                                  </a:lnTo>
                                  <a:lnTo>
                                    <a:pt x="3144" y="2900"/>
                                  </a:lnTo>
                                  <a:lnTo>
                                    <a:pt x="3162" y="3034"/>
                                  </a:lnTo>
                                  <a:lnTo>
                                    <a:pt x="3181" y="3140"/>
                                  </a:lnTo>
                                  <a:lnTo>
                                    <a:pt x="3200" y="3213"/>
                                  </a:lnTo>
                                  <a:lnTo>
                                    <a:pt x="3242" y="3272"/>
                                  </a:lnTo>
                                  <a:lnTo>
                                    <a:pt x="3263" y="3265"/>
                                  </a:lnTo>
                                  <a:lnTo>
                                    <a:pt x="3307" y="3195"/>
                                  </a:lnTo>
                                  <a:lnTo>
                                    <a:pt x="3330" y="3136"/>
                                  </a:lnTo>
                                  <a:lnTo>
                                    <a:pt x="3353" y="3064"/>
                                  </a:lnTo>
                                  <a:lnTo>
                                    <a:pt x="3377" y="2983"/>
                                  </a:lnTo>
                                  <a:lnTo>
                                    <a:pt x="3401" y="2895"/>
                                  </a:lnTo>
                                  <a:lnTo>
                                    <a:pt x="3425" y="2803"/>
                                  </a:lnTo>
                                  <a:lnTo>
                                    <a:pt x="3449" y="2710"/>
                                  </a:lnTo>
                                  <a:lnTo>
                                    <a:pt x="3474" y="2617"/>
                                  </a:lnTo>
                                  <a:lnTo>
                                    <a:pt x="3498" y="2528"/>
                                  </a:lnTo>
                                  <a:lnTo>
                                    <a:pt x="3523" y="2446"/>
                                  </a:lnTo>
                                  <a:lnTo>
                                    <a:pt x="3547" y="2372"/>
                                  </a:lnTo>
                                  <a:lnTo>
                                    <a:pt x="3572" y="2311"/>
                                  </a:lnTo>
                                  <a:lnTo>
                                    <a:pt x="3621" y="2234"/>
                                  </a:lnTo>
                                  <a:lnTo>
                                    <a:pt x="3645" y="2223"/>
                                  </a:lnTo>
                                  <a:lnTo>
                                    <a:pt x="3669" y="2235"/>
                                  </a:lnTo>
                                  <a:lnTo>
                                    <a:pt x="3717" y="2323"/>
                                  </a:lnTo>
                                  <a:lnTo>
                                    <a:pt x="3741" y="2394"/>
                                  </a:lnTo>
                                  <a:lnTo>
                                    <a:pt x="3766" y="2479"/>
                                  </a:lnTo>
                                  <a:lnTo>
                                    <a:pt x="3790" y="2577"/>
                                  </a:lnTo>
                                  <a:lnTo>
                                    <a:pt x="3815" y="2686"/>
                                  </a:lnTo>
                                  <a:lnTo>
                                    <a:pt x="3840" y="2804"/>
                                  </a:lnTo>
                                  <a:lnTo>
                                    <a:pt x="3864" y="2928"/>
                                  </a:lnTo>
                                  <a:lnTo>
                                    <a:pt x="3889" y="3057"/>
                                  </a:lnTo>
                                  <a:lnTo>
                                    <a:pt x="3914" y="3188"/>
                                  </a:lnTo>
                                  <a:lnTo>
                                    <a:pt x="3938" y="3320"/>
                                  </a:lnTo>
                                  <a:lnTo>
                                    <a:pt x="3963" y="3450"/>
                                  </a:lnTo>
                                  <a:lnTo>
                                    <a:pt x="3988" y="3576"/>
                                  </a:lnTo>
                                  <a:lnTo>
                                    <a:pt x="4012" y="3697"/>
                                  </a:lnTo>
                                  <a:lnTo>
                                    <a:pt x="4036" y="3809"/>
                                  </a:lnTo>
                                  <a:lnTo>
                                    <a:pt x="4060" y="3912"/>
                                  </a:lnTo>
                                  <a:lnTo>
                                    <a:pt x="4084" y="4003"/>
                                  </a:lnTo>
                                  <a:lnTo>
                                    <a:pt x="4108" y="4079"/>
                                  </a:lnTo>
                                  <a:lnTo>
                                    <a:pt x="4132" y="4140"/>
                                  </a:lnTo>
                                  <a:lnTo>
                                    <a:pt x="4178" y="4207"/>
                                  </a:lnTo>
                                  <a:lnTo>
                                    <a:pt x="4201" y="4217"/>
                                  </a:lnTo>
                                  <a:lnTo>
                                    <a:pt x="4225" y="4214"/>
                                  </a:lnTo>
                                  <a:lnTo>
                                    <a:pt x="4271" y="4173"/>
                                  </a:lnTo>
                                  <a:lnTo>
                                    <a:pt x="4318" y="4098"/>
                                  </a:lnTo>
                                  <a:lnTo>
                                    <a:pt x="4364" y="3998"/>
                                  </a:lnTo>
                                  <a:lnTo>
                                    <a:pt x="4409" y="3886"/>
                                  </a:lnTo>
                                  <a:lnTo>
                                    <a:pt x="4431" y="3828"/>
                                  </a:lnTo>
                                  <a:lnTo>
                                    <a:pt x="4453" y="3772"/>
                                  </a:lnTo>
                                  <a:lnTo>
                                    <a:pt x="4496" y="3670"/>
                                  </a:lnTo>
                                  <a:lnTo>
                                    <a:pt x="4537" y="3590"/>
                                  </a:lnTo>
                                  <a:lnTo>
                                    <a:pt x="4576" y="3543"/>
                                  </a:lnTo>
                                  <a:lnTo>
                                    <a:pt x="4595" y="3536"/>
                                  </a:lnTo>
                                  <a:lnTo>
                                    <a:pt x="4614" y="3540"/>
                                  </a:lnTo>
                                  <a:lnTo>
                                    <a:pt x="4666" y="3596"/>
                                  </a:lnTo>
                                  <a:lnTo>
                                    <a:pt x="4698" y="3663"/>
                                  </a:lnTo>
                                  <a:lnTo>
                                    <a:pt x="4728" y="3745"/>
                                  </a:lnTo>
                                  <a:lnTo>
                                    <a:pt x="4758" y="3834"/>
                                  </a:lnTo>
                                  <a:lnTo>
                                    <a:pt x="4772" y="3880"/>
                                  </a:lnTo>
                                  <a:lnTo>
                                    <a:pt x="4787" y="3925"/>
                                  </a:lnTo>
                                  <a:lnTo>
                                    <a:pt x="4815" y="4008"/>
                                  </a:lnTo>
                                  <a:lnTo>
                                    <a:pt x="4844" y="4078"/>
                                  </a:lnTo>
                                  <a:lnTo>
                                    <a:pt x="4888" y="4141"/>
                                  </a:lnTo>
                                  <a:lnTo>
                                    <a:pt x="4903" y="4148"/>
                                  </a:lnTo>
                                  <a:lnTo>
                                    <a:pt x="4919" y="4146"/>
                                  </a:lnTo>
                                  <a:lnTo>
                                    <a:pt x="4965" y="4099"/>
                                  </a:lnTo>
                                  <a:lnTo>
                                    <a:pt x="4995" y="4041"/>
                                  </a:lnTo>
                                  <a:lnTo>
                                    <a:pt x="5026" y="3970"/>
                                  </a:lnTo>
                                  <a:lnTo>
                                    <a:pt x="5057" y="3891"/>
                                  </a:lnTo>
                                  <a:lnTo>
                                    <a:pt x="5072" y="3851"/>
                                  </a:lnTo>
                                  <a:lnTo>
                                    <a:pt x="5087" y="3812"/>
                                  </a:lnTo>
                                  <a:lnTo>
                                    <a:pt x="5118" y="3740"/>
                                  </a:lnTo>
                                  <a:lnTo>
                                    <a:pt x="5149" y="3679"/>
                                  </a:lnTo>
                                  <a:lnTo>
                                    <a:pt x="5195" y="3627"/>
                                  </a:lnTo>
                                  <a:lnTo>
                                    <a:pt x="5210" y="3624"/>
                                  </a:lnTo>
                                  <a:lnTo>
                                    <a:pt x="5225" y="3627"/>
                                  </a:lnTo>
                                  <a:lnTo>
                                    <a:pt x="5273" y="3676"/>
                                  </a:lnTo>
                                  <a:lnTo>
                                    <a:pt x="5305" y="3732"/>
                                  </a:lnTo>
                                  <a:lnTo>
                                    <a:pt x="5338" y="3801"/>
                                  </a:lnTo>
                                  <a:lnTo>
                                    <a:pt x="5370" y="3877"/>
                                  </a:lnTo>
                                  <a:lnTo>
                                    <a:pt x="5386" y="3915"/>
                                  </a:lnTo>
                                  <a:lnTo>
                                    <a:pt x="5402" y="3953"/>
                                  </a:lnTo>
                                  <a:lnTo>
                                    <a:pt x="5433" y="4024"/>
                                  </a:lnTo>
                                  <a:lnTo>
                                    <a:pt x="5462" y="4084"/>
                                  </a:lnTo>
                                  <a:lnTo>
                                    <a:pt x="5504" y="4141"/>
                                  </a:lnTo>
                                  <a:lnTo>
                                    <a:pt x="5529" y="4148"/>
                                  </a:lnTo>
                                  <a:lnTo>
                                    <a:pt x="5540" y="4143"/>
                                  </a:lnTo>
                                  <a:lnTo>
                                    <a:pt x="5584" y="4076"/>
                                  </a:lnTo>
                                  <a:lnTo>
                                    <a:pt x="5613" y="3996"/>
                                  </a:lnTo>
                                  <a:lnTo>
                                    <a:pt x="5631" y="3937"/>
                                  </a:lnTo>
                                  <a:lnTo>
                                    <a:pt x="5640" y="3908"/>
                                  </a:lnTo>
                                  <a:lnTo>
                                    <a:pt x="5666" y="3831"/>
                                  </a:lnTo>
                                  <a:lnTo>
                                    <a:pt x="5703" y="3771"/>
                                  </a:lnTo>
                                  <a:lnTo>
                                    <a:pt x="5712" y="3768"/>
                                  </a:lnTo>
                                  <a:lnTo>
                                    <a:pt x="5721" y="3771"/>
                                  </a:lnTo>
                                  <a:lnTo>
                                    <a:pt x="5752" y="3839"/>
                                  </a:lnTo>
                                  <a:lnTo>
                                    <a:pt x="5773" y="3926"/>
                                  </a:lnTo>
                                  <a:lnTo>
                                    <a:pt x="5780" y="3958"/>
                                  </a:lnTo>
                                  <a:lnTo>
                                    <a:pt x="5787" y="3990"/>
                                  </a:lnTo>
                                  <a:lnTo>
                                    <a:pt x="5803" y="4051"/>
                                  </a:lnTo>
                                  <a:lnTo>
                                    <a:pt x="5831" y="4124"/>
                                  </a:lnTo>
                                  <a:lnTo>
                                    <a:pt x="5868" y="4158"/>
                                  </a:lnTo>
                                  <a:lnTo>
                                    <a:pt x="5883" y="4157"/>
                                  </a:lnTo>
                                  <a:lnTo>
                                    <a:pt x="5937" y="4102"/>
                                  </a:lnTo>
                                  <a:lnTo>
                                    <a:pt x="5980" y="4021"/>
                                  </a:lnTo>
                                  <a:lnTo>
                                    <a:pt x="6027" y="3916"/>
                                  </a:lnTo>
                                  <a:lnTo>
                                    <a:pt x="6052" y="3856"/>
                                  </a:lnTo>
                                  <a:lnTo>
                                    <a:pt x="6078" y="3794"/>
                                  </a:lnTo>
                                  <a:lnTo>
                                    <a:pt x="6105" y="3730"/>
                                  </a:lnTo>
                                  <a:lnTo>
                                    <a:pt x="6131" y="3666"/>
                                  </a:lnTo>
                                  <a:lnTo>
                                    <a:pt x="6159" y="3602"/>
                                  </a:lnTo>
                                  <a:lnTo>
                                    <a:pt x="6186" y="3541"/>
                                  </a:lnTo>
                                  <a:lnTo>
                                    <a:pt x="6213" y="3482"/>
                                  </a:lnTo>
                                  <a:lnTo>
                                    <a:pt x="6240" y="3428"/>
                                  </a:lnTo>
                                  <a:lnTo>
                                    <a:pt x="6294" y="3337"/>
                                  </a:lnTo>
                                  <a:lnTo>
                                    <a:pt x="6345" y="3277"/>
                                  </a:lnTo>
                                  <a:lnTo>
                                    <a:pt x="6393" y="3257"/>
                                  </a:lnTo>
                                  <a:lnTo>
                                    <a:pt x="6416" y="3264"/>
                                  </a:lnTo>
                                  <a:lnTo>
                                    <a:pt x="6463" y="3307"/>
                                  </a:lnTo>
                                  <a:lnTo>
                                    <a:pt x="6511" y="3382"/>
                                  </a:lnTo>
                                  <a:lnTo>
                                    <a:pt x="6558" y="3482"/>
                                  </a:lnTo>
                                  <a:lnTo>
                                    <a:pt x="6582" y="3539"/>
                                  </a:lnTo>
                                  <a:lnTo>
                                    <a:pt x="6605" y="3599"/>
                                  </a:lnTo>
                                  <a:lnTo>
                                    <a:pt x="6628" y="3662"/>
                                  </a:lnTo>
                                  <a:lnTo>
                                    <a:pt x="6650" y="3726"/>
                                  </a:lnTo>
                                  <a:lnTo>
                                    <a:pt x="6672" y="3791"/>
                                  </a:lnTo>
                                  <a:lnTo>
                                    <a:pt x="6693" y="3855"/>
                                  </a:lnTo>
                                  <a:lnTo>
                                    <a:pt x="6714" y="3919"/>
                                  </a:lnTo>
                                  <a:lnTo>
                                    <a:pt x="6734" y="3980"/>
                                  </a:lnTo>
                                  <a:lnTo>
                                    <a:pt x="6753" y="4039"/>
                                  </a:lnTo>
                                  <a:lnTo>
                                    <a:pt x="6771" y="4093"/>
                                  </a:lnTo>
                                  <a:lnTo>
                                    <a:pt x="6788" y="4142"/>
                                  </a:lnTo>
                                  <a:lnTo>
                                    <a:pt x="6804" y="4186"/>
                                  </a:lnTo>
                                  <a:lnTo>
                                    <a:pt x="6819" y="4223"/>
                                  </a:lnTo>
                                </a:path>
                              </a:pathLst>
                            </a:custGeom>
                            <a:noFill/>
                            <a:ln w="7147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3"/>
                        <wpg:cNvGrpSpPr>
                          <a:grpSpLocks/>
                        </wpg:cNvGrpSpPr>
                        <wpg:grpSpPr bwMode="auto">
                          <a:xfrm>
                            <a:off x="1311" y="4955"/>
                            <a:ext cx="6814" cy="596"/>
                            <a:chOff x="1311" y="4955"/>
                            <a:chExt cx="6814" cy="596"/>
                          </a:xfrm>
                        </wpg:grpSpPr>
                        <wps:wsp>
                          <wps:cNvPr id="950" name="Freeform 944"/>
                          <wps:cNvSpPr>
                            <a:spLocks/>
                          </wps:cNvSpPr>
                          <wps:spPr bwMode="auto">
                            <a:xfrm>
                              <a:off x="1311" y="4955"/>
                              <a:ext cx="6814" cy="596"/>
                            </a:xfrm>
                            <a:custGeom>
                              <a:avLst/>
                              <a:gdLst>
                                <a:gd name="T0" fmla="+- 0 1311 1311"/>
                                <a:gd name="T1" fmla="*/ T0 w 6814"/>
                                <a:gd name="T2" fmla="+- 0 5551 4955"/>
                                <a:gd name="T3" fmla="*/ 5551 h 596"/>
                                <a:gd name="T4" fmla="+- 0 8124 1311"/>
                                <a:gd name="T5" fmla="*/ T4 w 6814"/>
                                <a:gd name="T6" fmla="+- 0 5551 4955"/>
                                <a:gd name="T7" fmla="*/ 5551 h 596"/>
                                <a:gd name="T8" fmla="+- 0 8124 1311"/>
                                <a:gd name="T9" fmla="*/ T8 w 6814"/>
                                <a:gd name="T10" fmla="+- 0 4955 4955"/>
                                <a:gd name="T11" fmla="*/ 4955 h 596"/>
                                <a:gd name="T12" fmla="+- 0 1311 1311"/>
                                <a:gd name="T13" fmla="*/ T12 w 6814"/>
                                <a:gd name="T14" fmla="+- 0 4955 4955"/>
                                <a:gd name="T15" fmla="*/ 4955 h 596"/>
                                <a:gd name="T16" fmla="+- 0 1311 1311"/>
                                <a:gd name="T17" fmla="*/ T16 w 6814"/>
                                <a:gd name="T18" fmla="+- 0 5551 4955"/>
                                <a:gd name="T19" fmla="*/ 5551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4" h="596">
                                  <a:moveTo>
                                    <a:pt x="0" y="596"/>
                                  </a:moveTo>
                                  <a:lnTo>
                                    <a:pt x="6813" y="596"/>
                                  </a:lnTo>
                                  <a:lnTo>
                                    <a:pt x="6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41"/>
                        <wpg:cNvGrpSpPr>
                          <a:grpSpLocks/>
                        </wpg:cNvGrpSpPr>
                        <wpg:grpSpPr bwMode="auto">
                          <a:xfrm>
                            <a:off x="1322" y="-52"/>
                            <a:ext cx="6808" cy="5609"/>
                            <a:chOff x="1322" y="-52"/>
                            <a:chExt cx="6808" cy="5609"/>
                          </a:xfrm>
                        </wpg:grpSpPr>
                        <wps:wsp>
                          <wps:cNvPr id="952" name="Freeform 942"/>
                          <wps:cNvSpPr>
                            <a:spLocks/>
                          </wps:cNvSpPr>
                          <wps:spPr bwMode="auto">
                            <a:xfrm>
                              <a:off x="1322" y="-52"/>
                              <a:ext cx="6808" cy="5609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6808"/>
                                <a:gd name="T2" fmla="+- 0 5556 -52"/>
                                <a:gd name="T3" fmla="*/ 5556 h 5609"/>
                                <a:gd name="T4" fmla="+- 0 8130 1322"/>
                                <a:gd name="T5" fmla="*/ T4 w 6808"/>
                                <a:gd name="T6" fmla="+- 0 5556 -52"/>
                                <a:gd name="T7" fmla="*/ 5556 h 5609"/>
                                <a:gd name="T8" fmla="+- 0 8130 1322"/>
                                <a:gd name="T9" fmla="*/ T8 w 6808"/>
                                <a:gd name="T10" fmla="+- 0 -52 -52"/>
                                <a:gd name="T11" fmla="*/ -52 h 5609"/>
                                <a:gd name="T12" fmla="+- 0 1322 1322"/>
                                <a:gd name="T13" fmla="*/ T12 w 6808"/>
                                <a:gd name="T14" fmla="+- 0 -52 -52"/>
                                <a:gd name="T15" fmla="*/ -52 h 5609"/>
                                <a:gd name="T16" fmla="+- 0 1322 1322"/>
                                <a:gd name="T17" fmla="*/ T16 w 6808"/>
                                <a:gd name="T18" fmla="+- 0 5556 -52"/>
                                <a:gd name="T19" fmla="*/ 5556 h 5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8" h="5609">
                                  <a:moveTo>
                                    <a:pt x="0" y="5608"/>
                                  </a:moveTo>
                                  <a:lnTo>
                                    <a:pt x="6808" y="5608"/>
                                  </a:lnTo>
                                  <a:lnTo>
                                    <a:pt x="68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422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26"/>
                        <wpg:cNvGrpSpPr>
                          <a:grpSpLocks/>
                        </wpg:cNvGrpSpPr>
                        <wpg:grpSpPr bwMode="auto">
                          <a:xfrm>
                            <a:off x="1327" y="892"/>
                            <a:ext cx="6803" cy="4092"/>
                            <a:chOff x="1327" y="892"/>
                            <a:chExt cx="6803" cy="4092"/>
                          </a:xfrm>
                        </wpg:grpSpPr>
                        <wps:wsp>
                          <wps:cNvPr id="954" name="Freeform 940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1510 1327"/>
                                <a:gd name="T1" fmla="*/ T0 w 6803"/>
                                <a:gd name="T2" fmla="+- 0 4609 892"/>
                                <a:gd name="T3" fmla="*/ 4609 h 4092"/>
                                <a:gd name="T4" fmla="+- 0 1485 1327"/>
                                <a:gd name="T5" fmla="*/ T4 w 6803"/>
                                <a:gd name="T6" fmla="+- 0 4609 892"/>
                                <a:gd name="T7" fmla="*/ 4609 h 4092"/>
                                <a:gd name="T8" fmla="+- 0 1476 1327"/>
                                <a:gd name="T9" fmla="*/ T8 w 6803"/>
                                <a:gd name="T10" fmla="+- 0 4624 892"/>
                                <a:gd name="T11" fmla="*/ 4624 h 4092"/>
                                <a:gd name="T12" fmla="+- 0 1466 1327"/>
                                <a:gd name="T13" fmla="*/ T12 w 6803"/>
                                <a:gd name="T14" fmla="+- 0 4639 892"/>
                                <a:gd name="T15" fmla="*/ 4639 h 4092"/>
                                <a:gd name="T16" fmla="+- 0 1457 1327"/>
                                <a:gd name="T17" fmla="*/ T16 w 6803"/>
                                <a:gd name="T18" fmla="+- 0 4654 892"/>
                                <a:gd name="T19" fmla="*/ 4654 h 4092"/>
                                <a:gd name="T20" fmla="+- 0 1447 1327"/>
                                <a:gd name="T21" fmla="*/ T20 w 6803"/>
                                <a:gd name="T22" fmla="+- 0 4669 892"/>
                                <a:gd name="T23" fmla="*/ 4669 h 4092"/>
                                <a:gd name="T24" fmla="+- 0 1437 1327"/>
                                <a:gd name="T25" fmla="*/ T24 w 6803"/>
                                <a:gd name="T26" fmla="+- 0 4684 892"/>
                                <a:gd name="T27" fmla="*/ 4684 h 4092"/>
                                <a:gd name="T28" fmla="+- 0 1427 1327"/>
                                <a:gd name="T29" fmla="*/ T28 w 6803"/>
                                <a:gd name="T30" fmla="+- 0 4714 892"/>
                                <a:gd name="T31" fmla="*/ 4714 h 4092"/>
                                <a:gd name="T32" fmla="+- 0 1417 1327"/>
                                <a:gd name="T33" fmla="*/ T32 w 6803"/>
                                <a:gd name="T34" fmla="+- 0 4729 892"/>
                                <a:gd name="T35" fmla="*/ 4729 h 4092"/>
                                <a:gd name="T36" fmla="+- 0 1407 1327"/>
                                <a:gd name="T37" fmla="*/ T36 w 6803"/>
                                <a:gd name="T38" fmla="+- 0 4759 892"/>
                                <a:gd name="T39" fmla="*/ 4759 h 4092"/>
                                <a:gd name="T40" fmla="+- 0 1397 1327"/>
                                <a:gd name="T41" fmla="*/ T40 w 6803"/>
                                <a:gd name="T42" fmla="+- 0 4789 892"/>
                                <a:gd name="T43" fmla="*/ 4789 h 4092"/>
                                <a:gd name="T44" fmla="+- 0 1388 1327"/>
                                <a:gd name="T45" fmla="*/ T44 w 6803"/>
                                <a:gd name="T46" fmla="+- 0 4804 892"/>
                                <a:gd name="T47" fmla="*/ 4804 h 4092"/>
                                <a:gd name="T48" fmla="+- 0 1378 1327"/>
                                <a:gd name="T49" fmla="*/ T48 w 6803"/>
                                <a:gd name="T50" fmla="+- 0 4834 892"/>
                                <a:gd name="T51" fmla="*/ 4834 h 4092"/>
                                <a:gd name="T52" fmla="+- 0 1370 1327"/>
                                <a:gd name="T53" fmla="*/ T52 w 6803"/>
                                <a:gd name="T54" fmla="+- 0 4864 892"/>
                                <a:gd name="T55" fmla="*/ 4864 h 4092"/>
                                <a:gd name="T56" fmla="+- 0 1361 1327"/>
                                <a:gd name="T57" fmla="*/ T56 w 6803"/>
                                <a:gd name="T58" fmla="+- 0 4879 892"/>
                                <a:gd name="T59" fmla="*/ 4879 h 4092"/>
                                <a:gd name="T60" fmla="+- 0 1346 1327"/>
                                <a:gd name="T61" fmla="*/ T60 w 6803"/>
                                <a:gd name="T62" fmla="+- 0 4924 892"/>
                                <a:gd name="T63" fmla="*/ 4924 h 4092"/>
                                <a:gd name="T64" fmla="+- 0 1339 1327"/>
                                <a:gd name="T65" fmla="*/ T64 w 6803"/>
                                <a:gd name="T66" fmla="+- 0 4953 892"/>
                                <a:gd name="T67" fmla="*/ 4953 h 4092"/>
                                <a:gd name="T68" fmla="+- 0 1332 1327"/>
                                <a:gd name="T69" fmla="*/ T68 w 6803"/>
                                <a:gd name="T70" fmla="+- 0 4968 892"/>
                                <a:gd name="T71" fmla="*/ 4968 h 4092"/>
                                <a:gd name="T72" fmla="+- 0 1327 1327"/>
                                <a:gd name="T73" fmla="*/ T72 w 6803"/>
                                <a:gd name="T74" fmla="+- 0 4983 892"/>
                                <a:gd name="T75" fmla="*/ 4983 h 4092"/>
                                <a:gd name="T76" fmla="+- 0 8130 1327"/>
                                <a:gd name="T77" fmla="*/ T76 w 6803"/>
                                <a:gd name="T78" fmla="+- 0 4983 892"/>
                                <a:gd name="T79" fmla="*/ 4983 h 4092"/>
                                <a:gd name="T80" fmla="+- 0 8123 1327"/>
                                <a:gd name="T81" fmla="*/ T80 w 6803"/>
                                <a:gd name="T82" fmla="+- 0 4968 892"/>
                                <a:gd name="T83" fmla="*/ 4968 h 4092"/>
                                <a:gd name="T84" fmla="+- 0 6286 1327"/>
                                <a:gd name="T85" fmla="*/ T84 w 6803"/>
                                <a:gd name="T86" fmla="+- 0 4968 892"/>
                                <a:gd name="T87" fmla="*/ 4968 h 4092"/>
                                <a:gd name="T88" fmla="+- 0 6269 1327"/>
                                <a:gd name="T89" fmla="*/ T88 w 6803"/>
                                <a:gd name="T90" fmla="+- 0 4953 892"/>
                                <a:gd name="T91" fmla="*/ 4953 h 4092"/>
                                <a:gd name="T92" fmla="+- 0 6252 1327"/>
                                <a:gd name="T93" fmla="*/ T92 w 6803"/>
                                <a:gd name="T94" fmla="+- 0 4953 892"/>
                                <a:gd name="T95" fmla="*/ 4953 h 4092"/>
                                <a:gd name="T96" fmla="+- 0 6218 1327"/>
                                <a:gd name="T97" fmla="*/ T96 w 6803"/>
                                <a:gd name="T98" fmla="+- 0 4924 892"/>
                                <a:gd name="T99" fmla="*/ 4924 h 4092"/>
                                <a:gd name="T100" fmla="+- 0 5538 1327"/>
                                <a:gd name="T101" fmla="*/ T100 w 6803"/>
                                <a:gd name="T102" fmla="+- 0 4924 892"/>
                                <a:gd name="T103" fmla="*/ 4924 h 4092"/>
                                <a:gd name="T104" fmla="+- 0 5515 1327"/>
                                <a:gd name="T105" fmla="*/ T104 w 6803"/>
                                <a:gd name="T106" fmla="+- 0 4909 892"/>
                                <a:gd name="T107" fmla="*/ 4909 h 4092"/>
                                <a:gd name="T108" fmla="+- 0 1608 1327"/>
                                <a:gd name="T109" fmla="*/ T108 w 6803"/>
                                <a:gd name="T110" fmla="+- 0 4909 892"/>
                                <a:gd name="T111" fmla="*/ 4909 h 4092"/>
                                <a:gd name="T112" fmla="+- 0 1599 1327"/>
                                <a:gd name="T113" fmla="*/ T112 w 6803"/>
                                <a:gd name="T114" fmla="+- 0 4894 892"/>
                                <a:gd name="T115" fmla="*/ 4894 h 4092"/>
                                <a:gd name="T116" fmla="+- 0 1591 1327"/>
                                <a:gd name="T117" fmla="*/ T116 w 6803"/>
                                <a:gd name="T118" fmla="+- 0 4894 892"/>
                                <a:gd name="T119" fmla="*/ 4894 h 4092"/>
                                <a:gd name="T120" fmla="+- 0 1583 1327"/>
                                <a:gd name="T121" fmla="*/ T120 w 6803"/>
                                <a:gd name="T122" fmla="+- 0 4864 892"/>
                                <a:gd name="T123" fmla="*/ 4864 h 4092"/>
                                <a:gd name="T124" fmla="+- 0 1575 1327"/>
                                <a:gd name="T125" fmla="*/ T124 w 6803"/>
                                <a:gd name="T126" fmla="+- 0 4849 892"/>
                                <a:gd name="T127" fmla="*/ 4849 h 4092"/>
                                <a:gd name="T128" fmla="+- 0 1567 1327"/>
                                <a:gd name="T129" fmla="*/ T128 w 6803"/>
                                <a:gd name="T130" fmla="+- 0 4819 892"/>
                                <a:gd name="T131" fmla="*/ 4819 h 4092"/>
                                <a:gd name="T132" fmla="+- 0 1560 1327"/>
                                <a:gd name="T133" fmla="*/ T132 w 6803"/>
                                <a:gd name="T134" fmla="+- 0 4789 892"/>
                                <a:gd name="T135" fmla="*/ 4789 h 4092"/>
                                <a:gd name="T136" fmla="+- 0 1553 1327"/>
                                <a:gd name="T137" fmla="*/ T136 w 6803"/>
                                <a:gd name="T138" fmla="+- 0 4759 892"/>
                                <a:gd name="T139" fmla="*/ 4759 h 4092"/>
                                <a:gd name="T140" fmla="+- 0 1539 1327"/>
                                <a:gd name="T141" fmla="*/ T140 w 6803"/>
                                <a:gd name="T142" fmla="+- 0 4699 892"/>
                                <a:gd name="T143" fmla="*/ 4699 h 4092"/>
                                <a:gd name="T144" fmla="+- 0 1532 1327"/>
                                <a:gd name="T145" fmla="*/ T144 w 6803"/>
                                <a:gd name="T146" fmla="+- 0 4669 892"/>
                                <a:gd name="T147" fmla="*/ 4669 h 4092"/>
                                <a:gd name="T148" fmla="+- 0 1525 1327"/>
                                <a:gd name="T149" fmla="*/ T148 w 6803"/>
                                <a:gd name="T150" fmla="+- 0 4639 892"/>
                                <a:gd name="T151" fmla="*/ 4639 h 4092"/>
                                <a:gd name="T152" fmla="+- 0 1517 1327"/>
                                <a:gd name="T153" fmla="*/ T152 w 6803"/>
                                <a:gd name="T154" fmla="+- 0 4624 892"/>
                                <a:gd name="T155" fmla="*/ 4624 h 4092"/>
                                <a:gd name="T156" fmla="+- 0 1510 1327"/>
                                <a:gd name="T157" fmla="*/ T156 w 6803"/>
                                <a:gd name="T158" fmla="+- 0 4609 892"/>
                                <a:gd name="T159" fmla="*/ 4609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183" y="3717"/>
                                  </a:moveTo>
                                  <a:lnTo>
                                    <a:pt x="158" y="3717"/>
                                  </a:lnTo>
                                  <a:lnTo>
                                    <a:pt x="149" y="3732"/>
                                  </a:lnTo>
                                  <a:lnTo>
                                    <a:pt x="139" y="3747"/>
                                  </a:lnTo>
                                  <a:lnTo>
                                    <a:pt x="130" y="3762"/>
                                  </a:lnTo>
                                  <a:lnTo>
                                    <a:pt x="120" y="3777"/>
                                  </a:lnTo>
                                  <a:lnTo>
                                    <a:pt x="110" y="3792"/>
                                  </a:lnTo>
                                  <a:lnTo>
                                    <a:pt x="100" y="3822"/>
                                  </a:lnTo>
                                  <a:lnTo>
                                    <a:pt x="90" y="3837"/>
                                  </a:lnTo>
                                  <a:lnTo>
                                    <a:pt x="80" y="3867"/>
                                  </a:lnTo>
                                  <a:lnTo>
                                    <a:pt x="70" y="3897"/>
                                  </a:lnTo>
                                  <a:lnTo>
                                    <a:pt x="61" y="3912"/>
                                  </a:lnTo>
                                  <a:lnTo>
                                    <a:pt x="51" y="3942"/>
                                  </a:lnTo>
                                  <a:lnTo>
                                    <a:pt x="43" y="3972"/>
                                  </a:lnTo>
                                  <a:lnTo>
                                    <a:pt x="34" y="3987"/>
                                  </a:lnTo>
                                  <a:lnTo>
                                    <a:pt x="19" y="4032"/>
                                  </a:lnTo>
                                  <a:lnTo>
                                    <a:pt x="12" y="4061"/>
                                  </a:lnTo>
                                  <a:lnTo>
                                    <a:pt x="5" y="4076"/>
                                  </a:lnTo>
                                  <a:lnTo>
                                    <a:pt x="0" y="4091"/>
                                  </a:lnTo>
                                  <a:lnTo>
                                    <a:pt x="6803" y="4091"/>
                                  </a:lnTo>
                                  <a:lnTo>
                                    <a:pt x="6796" y="4076"/>
                                  </a:lnTo>
                                  <a:lnTo>
                                    <a:pt x="4959" y="4076"/>
                                  </a:lnTo>
                                  <a:lnTo>
                                    <a:pt x="4942" y="4061"/>
                                  </a:lnTo>
                                  <a:lnTo>
                                    <a:pt x="4925" y="4061"/>
                                  </a:lnTo>
                                  <a:lnTo>
                                    <a:pt x="4891" y="4032"/>
                                  </a:lnTo>
                                  <a:lnTo>
                                    <a:pt x="4211" y="4032"/>
                                  </a:lnTo>
                                  <a:lnTo>
                                    <a:pt x="4188" y="4017"/>
                                  </a:lnTo>
                                  <a:lnTo>
                                    <a:pt x="281" y="4017"/>
                                  </a:lnTo>
                                  <a:lnTo>
                                    <a:pt x="272" y="4002"/>
                                  </a:lnTo>
                                  <a:lnTo>
                                    <a:pt x="264" y="4002"/>
                                  </a:lnTo>
                                  <a:lnTo>
                                    <a:pt x="256" y="3972"/>
                                  </a:lnTo>
                                  <a:lnTo>
                                    <a:pt x="248" y="3957"/>
                                  </a:lnTo>
                                  <a:lnTo>
                                    <a:pt x="240" y="3927"/>
                                  </a:lnTo>
                                  <a:lnTo>
                                    <a:pt x="233" y="3897"/>
                                  </a:lnTo>
                                  <a:lnTo>
                                    <a:pt x="226" y="3867"/>
                                  </a:lnTo>
                                  <a:lnTo>
                                    <a:pt x="212" y="3807"/>
                                  </a:lnTo>
                                  <a:lnTo>
                                    <a:pt x="205" y="3777"/>
                                  </a:lnTo>
                                  <a:lnTo>
                                    <a:pt x="198" y="3747"/>
                                  </a:lnTo>
                                  <a:lnTo>
                                    <a:pt x="190" y="3732"/>
                                  </a:lnTo>
                                  <a:lnTo>
                                    <a:pt x="183" y="3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39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7705 1327"/>
                                <a:gd name="T1" fmla="*/ T0 w 6803"/>
                                <a:gd name="T2" fmla="+- 0 4159 892"/>
                                <a:gd name="T3" fmla="*/ 4159 h 4092"/>
                                <a:gd name="T4" fmla="+- 0 7681 1327"/>
                                <a:gd name="T5" fmla="*/ T4 w 6803"/>
                                <a:gd name="T6" fmla="+- 0 4174 892"/>
                                <a:gd name="T7" fmla="*/ 4174 h 4092"/>
                                <a:gd name="T8" fmla="+- 0 7657 1327"/>
                                <a:gd name="T9" fmla="*/ T8 w 6803"/>
                                <a:gd name="T10" fmla="+- 0 4174 892"/>
                                <a:gd name="T11" fmla="*/ 4174 h 4092"/>
                                <a:gd name="T12" fmla="+- 0 7632 1327"/>
                                <a:gd name="T13" fmla="*/ T12 w 6803"/>
                                <a:gd name="T14" fmla="+- 0 4204 892"/>
                                <a:gd name="T15" fmla="*/ 4204 h 4092"/>
                                <a:gd name="T16" fmla="+- 0 7606 1327"/>
                                <a:gd name="T17" fmla="*/ T16 w 6803"/>
                                <a:gd name="T18" fmla="+- 0 4234 892"/>
                                <a:gd name="T19" fmla="*/ 4234 h 4092"/>
                                <a:gd name="T20" fmla="+- 0 7579 1327"/>
                                <a:gd name="T21" fmla="*/ T20 w 6803"/>
                                <a:gd name="T22" fmla="+- 0 4264 892"/>
                                <a:gd name="T23" fmla="*/ 4264 h 4092"/>
                                <a:gd name="T24" fmla="+- 0 7552 1327"/>
                                <a:gd name="T25" fmla="*/ T24 w 6803"/>
                                <a:gd name="T26" fmla="+- 0 4309 892"/>
                                <a:gd name="T27" fmla="*/ 4309 h 4092"/>
                                <a:gd name="T28" fmla="+- 0 7525 1327"/>
                                <a:gd name="T29" fmla="*/ T28 w 6803"/>
                                <a:gd name="T30" fmla="+- 0 4354 892"/>
                                <a:gd name="T31" fmla="*/ 4354 h 4092"/>
                                <a:gd name="T32" fmla="+- 0 7498 1327"/>
                                <a:gd name="T33" fmla="*/ T32 w 6803"/>
                                <a:gd name="T34" fmla="+- 0 4414 892"/>
                                <a:gd name="T35" fmla="*/ 4414 h 4092"/>
                                <a:gd name="T36" fmla="+- 0 7471 1327"/>
                                <a:gd name="T37" fmla="*/ T36 w 6803"/>
                                <a:gd name="T38" fmla="+- 0 4459 892"/>
                                <a:gd name="T39" fmla="*/ 4459 h 4092"/>
                                <a:gd name="T40" fmla="+- 0 7444 1327"/>
                                <a:gd name="T41" fmla="*/ T40 w 6803"/>
                                <a:gd name="T42" fmla="+- 0 4519 892"/>
                                <a:gd name="T43" fmla="*/ 4519 h 4092"/>
                                <a:gd name="T44" fmla="+- 0 7417 1327"/>
                                <a:gd name="T45" fmla="*/ T44 w 6803"/>
                                <a:gd name="T46" fmla="+- 0 4564 892"/>
                                <a:gd name="T47" fmla="*/ 4564 h 4092"/>
                                <a:gd name="T48" fmla="+- 0 7390 1327"/>
                                <a:gd name="T49" fmla="*/ T48 w 6803"/>
                                <a:gd name="T50" fmla="+- 0 4624 892"/>
                                <a:gd name="T51" fmla="*/ 4624 h 4092"/>
                                <a:gd name="T52" fmla="+- 0 7365 1327"/>
                                <a:gd name="T53" fmla="*/ T52 w 6803"/>
                                <a:gd name="T54" fmla="+- 0 4684 892"/>
                                <a:gd name="T55" fmla="*/ 4684 h 4092"/>
                                <a:gd name="T56" fmla="+- 0 7340 1327"/>
                                <a:gd name="T57" fmla="*/ T56 w 6803"/>
                                <a:gd name="T58" fmla="+- 0 4729 892"/>
                                <a:gd name="T59" fmla="*/ 4729 h 4092"/>
                                <a:gd name="T60" fmla="+- 0 7315 1327"/>
                                <a:gd name="T61" fmla="*/ T60 w 6803"/>
                                <a:gd name="T62" fmla="+- 0 4774 892"/>
                                <a:gd name="T63" fmla="*/ 4774 h 4092"/>
                                <a:gd name="T64" fmla="+- 0 7292 1327"/>
                                <a:gd name="T65" fmla="*/ T64 w 6803"/>
                                <a:gd name="T66" fmla="+- 0 4819 892"/>
                                <a:gd name="T67" fmla="*/ 4819 h 4092"/>
                                <a:gd name="T68" fmla="+- 0 7270 1327"/>
                                <a:gd name="T69" fmla="*/ T68 w 6803"/>
                                <a:gd name="T70" fmla="+- 0 4864 892"/>
                                <a:gd name="T71" fmla="*/ 4864 h 4092"/>
                                <a:gd name="T72" fmla="+- 0 7249 1327"/>
                                <a:gd name="T73" fmla="*/ T72 w 6803"/>
                                <a:gd name="T74" fmla="+- 0 4894 892"/>
                                <a:gd name="T75" fmla="*/ 4894 h 4092"/>
                                <a:gd name="T76" fmla="+- 0 7230 1327"/>
                                <a:gd name="T77" fmla="*/ T76 w 6803"/>
                                <a:gd name="T78" fmla="+- 0 4909 892"/>
                                <a:gd name="T79" fmla="*/ 4909 h 4092"/>
                                <a:gd name="T80" fmla="+- 0 7212 1327"/>
                                <a:gd name="T81" fmla="*/ T80 w 6803"/>
                                <a:gd name="T82" fmla="+- 0 4924 892"/>
                                <a:gd name="T83" fmla="*/ 4924 h 4092"/>
                                <a:gd name="T84" fmla="+- 0 7196 1327"/>
                                <a:gd name="T85" fmla="*/ T84 w 6803"/>
                                <a:gd name="T86" fmla="+- 0 4939 892"/>
                                <a:gd name="T87" fmla="*/ 4939 h 4092"/>
                                <a:gd name="T88" fmla="+- 0 6780 1327"/>
                                <a:gd name="T89" fmla="*/ T88 w 6803"/>
                                <a:gd name="T90" fmla="+- 0 4939 892"/>
                                <a:gd name="T91" fmla="*/ 4939 h 4092"/>
                                <a:gd name="T92" fmla="+- 0 6762 1327"/>
                                <a:gd name="T93" fmla="*/ T92 w 6803"/>
                                <a:gd name="T94" fmla="+- 0 4953 892"/>
                                <a:gd name="T95" fmla="*/ 4953 h 4092"/>
                                <a:gd name="T96" fmla="+- 0 6354 1327"/>
                                <a:gd name="T97" fmla="*/ T96 w 6803"/>
                                <a:gd name="T98" fmla="+- 0 4953 892"/>
                                <a:gd name="T99" fmla="*/ 4953 h 4092"/>
                                <a:gd name="T100" fmla="+- 0 6337 1327"/>
                                <a:gd name="T101" fmla="*/ T100 w 6803"/>
                                <a:gd name="T102" fmla="+- 0 4968 892"/>
                                <a:gd name="T103" fmla="*/ 4968 h 4092"/>
                                <a:gd name="T104" fmla="+- 0 8123 1327"/>
                                <a:gd name="T105" fmla="*/ T104 w 6803"/>
                                <a:gd name="T106" fmla="+- 0 4968 892"/>
                                <a:gd name="T107" fmla="*/ 4968 h 4092"/>
                                <a:gd name="T108" fmla="+- 0 8115 1327"/>
                                <a:gd name="T109" fmla="*/ T108 w 6803"/>
                                <a:gd name="T110" fmla="+- 0 4953 892"/>
                                <a:gd name="T111" fmla="*/ 4953 h 4092"/>
                                <a:gd name="T112" fmla="+- 0 8099 1327"/>
                                <a:gd name="T113" fmla="*/ T112 w 6803"/>
                                <a:gd name="T114" fmla="+- 0 4924 892"/>
                                <a:gd name="T115" fmla="*/ 4924 h 4092"/>
                                <a:gd name="T116" fmla="+- 0 8082 1327"/>
                                <a:gd name="T117" fmla="*/ T116 w 6803"/>
                                <a:gd name="T118" fmla="+- 0 4879 892"/>
                                <a:gd name="T119" fmla="*/ 4879 h 4092"/>
                                <a:gd name="T120" fmla="+- 0 8064 1327"/>
                                <a:gd name="T121" fmla="*/ T120 w 6803"/>
                                <a:gd name="T122" fmla="+- 0 4834 892"/>
                                <a:gd name="T123" fmla="*/ 4834 h 4092"/>
                                <a:gd name="T124" fmla="+- 0 8045 1327"/>
                                <a:gd name="T125" fmla="*/ T124 w 6803"/>
                                <a:gd name="T126" fmla="+- 0 4789 892"/>
                                <a:gd name="T127" fmla="*/ 4789 h 4092"/>
                                <a:gd name="T128" fmla="+- 0 8025 1327"/>
                                <a:gd name="T129" fmla="*/ T128 w 6803"/>
                                <a:gd name="T130" fmla="+- 0 4729 892"/>
                                <a:gd name="T131" fmla="*/ 4729 h 4092"/>
                                <a:gd name="T132" fmla="+- 0 8005 1327"/>
                                <a:gd name="T133" fmla="*/ T132 w 6803"/>
                                <a:gd name="T134" fmla="+- 0 4684 892"/>
                                <a:gd name="T135" fmla="*/ 4684 h 4092"/>
                                <a:gd name="T136" fmla="+- 0 7983 1327"/>
                                <a:gd name="T137" fmla="*/ T136 w 6803"/>
                                <a:gd name="T138" fmla="+- 0 4624 892"/>
                                <a:gd name="T139" fmla="*/ 4624 h 4092"/>
                                <a:gd name="T140" fmla="+- 0 7962 1327"/>
                                <a:gd name="T141" fmla="*/ T140 w 6803"/>
                                <a:gd name="T142" fmla="+- 0 4564 892"/>
                                <a:gd name="T143" fmla="*/ 4564 h 4092"/>
                                <a:gd name="T144" fmla="+- 0 7939 1327"/>
                                <a:gd name="T145" fmla="*/ T144 w 6803"/>
                                <a:gd name="T146" fmla="+- 0 4504 892"/>
                                <a:gd name="T147" fmla="*/ 4504 h 4092"/>
                                <a:gd name="T148" fmla="+- 0 7916 1327"/>
                                <a:gd name="T149" fmla="*/ T148 w 6803"/>
                                <a:gd name="T150" fmla="+- 0 4459 892"/>
                                <a:gd name="T151" fmla="*/ 4459 h 4092"/>
                                <a:gd name="T152" fmla="+- 0 7893 1327"/>
                                <a:gd name="T153" fmla="*/ T152 w 6803"/>
                                <a:gd name="T154" fmla="+- 0 4399 892"/>
                                <a:gd name="T155" fmla="*/ 4399 h 4092"/>
                                <a:gd name="T156" fmla="+- 0 7870 1327"/>
                                <a:gd name="T157" fmla="*/ T156 w 6803"/>
                                <a:gd name="T158" fmla="+- 0 4354 892"/>
                                <a:gd name="T159" fmla="*/ 4354 h 4092"/>
                                <a:gd name="T160" fmla="+- 0 7823 1327"/>
                                <a:gd name="T161" fmla="*/ T160 w 6803"/>
                                <a:gd name="T162" fmla="+- 0 4264 892"/>
                                <a:gd name="T163" fmla="*/ 4264 h 4092"/>
                                <a:gd name="T164" fmla="+- 0 7775 1327"/>
                                <a:gd name="T165" fmla="*/ T164 w 6803"/>
                                <a:gd name="T166" fmla="+- 0 4204 892"/>
                                <a:gd name="T167" fmla="*/ 4204 h 4092"/>
                                <a:gd name="T168" fmla="+- 0 7728 1327"/>
                                <a:gd name="T169" fmla="*/ T168 w 6803"/>
                                <a:gd name="T170" fmla="+- 0 4174 892"/>
                                <a:gd name="T171" fmla="*/ 4174 h 4092"/>
                                <a:gd name="T172" fmla="+- 0 7705 1327"/>
                                <a:gd name="T173" fmla="*/ T172 w 6803"/>
                                <a:gd name="T174" fmla="+- 0 4159 892"/>
                                <a:gd name="T175" fmla="*/ 4159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6378" y="3267"/>
                                  </a:moveTo>
                                  <a:lnTo>
                                    <a:pt x="6354" y="3282"/>
                                  </a:lnTo>
                                  <a:lnTo>
                                    <a:pt x="6330" y="3282"/>
                                  </a:lnTo>
                                  <a:lnTo>
                                    <a:pt x="6305" y="3312"/>
                                  </a:lnTo>
                                  <a:lnTo>
                                    <a:pt x="6279" y="3342"/>
                                  </a:lnTo>
                                  <a:lnTo>
                                    <a:pt x="6252" y="3372"/>
                                  </a:lnTo>
                                  <a:lnTo>
                                    <a:pt x="6225" y="3417"/>
                                  </a:lnTo>
                                  <a:lnTo>
                                    <a:pt x="6198" y="3462"/>
                                  </a:lnTo>
                                  <a:lnTo>
                                    <a:pt x="6171" y="3522"/>
                                  </a:lnTo>
                                  <a:lnTo>
                                    <a:pt x="6144" y="3567"/>
                                  </a:lnTo>
                                  <a:lnTo>
                                    <a:pt x="6117" y="3627"/>
                                  </a:lnTo>
                                  <a:lnTo>
                                    <a:pt x="6090" y="3672"/>
                                  </a:lnTo>
                                  <a:lnTo>
                                    <a:pt x="6063" y="3732"/>
                                  </a:lnTo>
                                  <a:lnTo>
                                    <a:pt x="6038" y="3792"/>
                                  </a:lnTo>
                                  <a:lnTo>
                                    <a:pt x="6013" y="3837"/>
                                  </a:lnTo>
                                  <a:lnTo>
                                    <a:pt x="5988" y="3882"/>
                                  </a:lnTo>
                                  <a:lnTo>
                                    <a:pt x="5965" y="3927"/>
                                  </a:lnTo>
                                  <a:lnTo>
                                    <a:pt x="5943" y="3972"/>
                                  </a:lnTo>
                                  <a:lnTo>
                                    <a:pt x="5922" y="4002"/>
                                  </a:lnTo>
                                  <a:lnTo>
                                    <a:pt x="5903" y="4017"/>
                                  </a:lnTo>
                                  <a:lnTo>
                                    <a:pt x="5885" y="4032"/>
                                  </a:lnTo>
                                  <a:lnTo>
                                    <a:pt x="5869" y="4047"/>
                                  </a:lnTo>
                                  <a:lnTo>
                                    <a:pt x="5453" y="4047"/>
                                  </a:lnTo>
                                  <a:lnTo>
                                    <a:pt x="5435" y="4061"/>
                                  </a:lnTo>
                                  <a:lnTo>
                                    <a:pt x="5027" y="4061"/>
                                  </a:lnTo>
                                  <a:lnTo>
                                    <a:pt x="5010" y="4076"/>
                                  </a:lnTo>
                                  <a:lnTo>
                                    <a:pt x="6796" y="4076"/>
                                  </a:lnTo>
                                  <a:lnTo>
                                    <a:pt x="6788" y="4061"/>
                                  </a:lnTo>
                                  <a:lnTo>
                                    <a:pt x="6772" y="4032"/>
                                  </a:lnTo>
                                  <a:lnTo>
                                    <a:pt x="6755" y="3987"/>
                                  </a:lnTo>
                                  <a:lnTo>
                                    <a:pt x="6737" y="3942"/>
                                  </a:lnTo>
                                  <a:lnTo>
                                    <a:pt x="6718" y="3897"/>
                                  </a:lnTo>
                                  <a:lnTo>
                                    <a:pt x="6698" y="3837"/>
                                  </a:lnTo>
                                  <a:lnTo>
                                    <a:pt x="6678" y="3792"/>
                                  </a:lnTo>
                                  <a:lnTo>
                                    <a:pt x="6656" y="3732"/>
                                  </a:lnTo>
                                  <a:lnTo>
                                    <a:pt x="6635" y="3672"/>
                                  </a:lnTo>
                                  <a:lnTo>
                                    <a:pt x="6612" y="3612"/>
                                  </a:lnTo>
                                  <a:lnTo>
                                    <a:pt x="6589" y="3567"/>
                                  </a:lnTo>
                                  <a:lnTo>
                                    <a:pt x="6566" y="3507"/>
                                  </a:lnTo>
                                  <a:lnTo>
                                    <a:pt x="6543" y="3462"/>
                                  </a:lnTo>
                                  <a:lnTo>
                                    <a:pt x="6496" y="3372"/>
                                  </a:lnTo>
                                  <a:lnTo>
                                    <a:pt x="6448" y="3312"/>
                                  </a:lnTo>
                                  <a:lnTo>
                                    <a:pt x="6401" y="3282"/>
                                  </a:lnTo>
                                  <a:lnTo>
                                    <a:pt x="6378" y="3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38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6686 1327"/>
                                <a:gd name="T1" fmla="*/ T0 w 6803"/>
                                <a:gd name="T2" fmla="+- 0 4939 892"/>
                                <a:gd name="T3" fmla="*/ 4939 h 4092"/>
                                <a:gd name="T4" fmla="+- 0 6405 1327"/>
                                <a:gd name="T5" fmla="*/ T4 w 6803"/>
                                <a:gd name="T6" fmla="+- 0 4939 892"/>
                                <a:gd name="T7" fmla="*/ 4939 h 4092"/>
                                <a:gd name="T8" fmla="+- 0 6388 1327"/>
                                <a:gd name="T9" fmla="*/ T8 w 6803"/>
                                <a:gd name="T10" fmla="+- 0 4953 892"/>
                                <a:gd name="T11" fmla="*/ 4953 h 4092"/>
                                <a:gd name="T12" fmla="+- 0 6706 1327"/>
                                <a:gd name="T13" fmla="*/ T12 w 6803"/>
                                <a:gd name="T14" fmla="+- 0 4953 892"/>
                                <a:gd name="T15" fmla="*/ 4953 h 4092"/>
                                <a:gd name="T16" fmla="+- 0 6686 1327"/>
                                <a:gd name="T17" fmla="*/ T16 w 6803"/>
                                <a:gd name="T18" fmla="+- 0 4939 892"/>
                                <a:gd name="T19" fmla="*/ 4939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5359" y="4047"/>
                                  </a:moveTo>
                                  <a:lnTo>
                                    <a:pt x="5078" y="4047"/>
                                  </a:lnTo>
                                  <a:lnTo>
                                    <a:pt x="5061" y="4061"/>
                                  </a:lnTo>
                                  <a:lnTo>
                                    <a:pt x="5379" y="4061"/>
                                  </a:lnTo>
                                  <a:lnTo>
                                    <a:pt x="5359" y="4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37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6606 1327"/>
                                <a:gd name="T1" fmla="*/ T0 w 6803"/>
                                <a:gd name="T2" fmla="+- 0 4924 892"/>
                                <a:gd name="T3" fmla="*/ 4924 h 4092"/>
                                <a:gd name="T4" fmla="+- 0 6456 1327"/>
                                <a:gd name="T5" fmla="*/ T4 w 6803"/>
                                <a:gd name="T6" fmla="+- 0 4924 892"/>
                                <a:gd name="T7" fmla="*/ 4924 h 4092"/>
                                <a:gd name="T8" fmla="+- 0 6439 1327"/>
                                <a:gd name="T9" fmla="*/ T8 w 6803"/>
                                <a:gd name="T10" fmla="+- 0 4939 892"/>
                                <a:gd name="T11" fmla="*/ 4939 h 4092"/>
                                <a:gd name="T12" fmla="+- 0 6646 1327"/>
                                <a:gd name="T13" fmla="*/ T12 w 6803"/>
                                <a:gd name="T14" fmla="+- 0 4939 892"/>
                                <a:gd name="T15" fmla="*/ 4939 h 4092"/>
                                <a:gd name="T16" fmla="+- 0 6606 1327"/>
                                <a:gd name="T17" fmla="*/ T16 w 6803"/>
                                <a:gd name="T18" fmla="+- 0 4924 892"/>
                                <a:gd name="T19" fmla="*/ 4924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5279" y="4032"/>
                                  </a:moveTo>
                                  <a:lnTo>
                                    <a:pt x="5129" y="4032"/>
                                  </a:lnTo>
                                  <a:lnTo>
                                    <a:pt x="5112" y="4047"/>
                                  </a:lnTo>
                                  <a:lnTo>
                                    <a:pt x="5319" y="4047"/>
                                  </a:lnTo>
                                  <a:lnTo>
                                    <a:pt x="5279" y="4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36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7167 1327"/>
                                <a:gd name="T1" fmla="*/ T0 w 6803"/>
                                <a:gd name="T2" fmla="+- 0 4924 892"/>
                                <a:gd name="T3" fmla="*/ 4924 h 4092"/>
                                <a:gd name="T4" fmla="+- 0 6829 1327"/>
                                <a:gd name="T5" fmla="*/ T4 w 6803"/>
                                <a:gd name="T6" fmla="+- 0 4924 892"/>
                                <a:gd name="T7" fmla="*/ 4924 h 4092"/>
                                <a:gd name="T8" fmla="+- 0 6813 1327"/>
                                <a:gd name="T9" fmla="*/ T8 w 6803"/>
                                <a:gd name="T10" fmla="+- 0 4939 892"/>
                                <a:gd name="T11" fmla="*/ 4939 h 4092"/>
                                <a:gd name="T12" fmla="+- 0 7181 1327"/>
                                <a:gd name="T13" fmla="*/ T12 w 6803"/>
                                <a:gd name="T14" fmla="+- 0 4939 892"/>
                                <a:gd name="T15" fmla="*/ 4939 h 4092"/>
                                <a:gd name="T16" fmla="+- 0 7167 1327"/>
                                <a:gd name="T17" fmla="*/ T16 w 6803"/>
                                <a:gd name="T18" fmla="+- 0 4924 892"/>
                                <a:gd name="T19" fmla="*/ 4924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5840" y="4032"/>
                                  </a:moveTo>
                                  <a:lnTo>
                                    <a:pt x="5502" y="4032"/>
                                  </a:lnTo>
                                  <a:lnTo>
                                    <a:pt x="5486" y="4047"/>
                                  </a:lnTo>
                                  <a:lnTo>
                                    <a:pt x="5854" y="4047"/>
                                  </a:lnTo>
                                  <a:lnTo>
                                    <a:pt x="5840" y="4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35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5945 1327"/>
                                <a:gd name="T1" fmla="*/ T0 w 6803"/>
                                <a:gd name="T2" fmla="+- 0 4414 892"/>
                                <a:gd name="T3" fmla="*/ 4414 h 4092"/>
                                <a:gd name="T4" fmla="+- 0 5873 1327"/>
                                <a:gd name="T5" fmla="*/ T4 w 6803"/>
                                <a:gd name="T6" fmla="+- 0 4414 892"/>
                                <a:gd name="T7" fmla="*/ 4414 h 4092"/>
                                <a:gd name="T8" fmla="+- 0 5854 1327"/>
                                <a:gd name="T9" fmla="*/ T8 w 6803"/>
                                <a:gd name="T10" fmla="+- 0 4444 892"/>
                                <a:gd name="T11" fmla="*/ 4444 h 4092"/>
                                <a:gd name="T12" fmla="+- 0 5835 1327"/>
                                <a:gd name="T13" fmla="*/ T12 w 6803"/>
                                <a:gd name="T14" fmla="+- 0 4474 892"/>
                                <a:gd name="T15" fmla="*/ 4474 h 4092"/>
                                <a:gd name="T16" fmla="+- 0 5815 1327"/>
                                <a:gd name="T17" fmla="*/ T16 w 6803"/>
                                <a:gd name="T18" fmla="+- 0 4504 892"/>
                                <a:gd name="T19" fmla="*/ 4504 h 4092"/>
                                <a:gd name="T20" fmla="+- 0 5796 1327"/>
                                <a:gd name="T21" fmla="*/ T20 w 6803"/>
                                <a:gd name="T22" fmla="+- 0 4534 892"/>
                                <a:gd name="T23" fmla="*/ 4534 h 4092"/>
                                <a:gd name="T24" fmla="+- 0 5775 1327"/>
                                <a:gd name="T25" fmla="*/ T24 w 6803"/>
                                <a:gd name="T26" fmla="+- 0 4579 892"/>
                                <a:gd name="T27" fmla="*/ 4579 h 4092"/>
                                <a:gd name="T28" fmla="+- 0 5734 1327"/>
                                <a:gd name="T29" fmla="*/ T28 w 6803"/>
                                <a:gd name="T30" fmla="+- 0 4669 892"/>
                                <a:gd name="T31" fmla="*/ 4669 h 4092"/>
                                <a:gd name="T32" fmla="+- 0 5692 1327"/>
                                <a:gd name="T33" fmla="*/ T32 w 6803"/>
                                <a:gd name="T34" fmla="+- 0 4759 892"/>
                                <a:gd name="T35" fmla="*/ 4759 h 4092"/>
                                <a:gd name="T36" fmla="+- 0 5671 1327"/>
                                <a:gd name="T37" fmla="*/ T36 w 6803"/>
                                <a:gd name="T38" fmla="+- 0 4789 892"/>
                                <a:gd name="T39" fmla="*/ 4789 h 4092"/>
                                <a:gd name="T40" fmla="+- 0 5649 1327"/>
                                <a:gd name="T41" fmla="*/ T40 w 6803"/>
                                <a:gd name="T42" fmla="+- 0 4834 892"/>
                                <a:gd name="T43" fmla="*/ 4834 h 4092"/>
                                <a:gd name="T44" fmla="+- 0 5627 1327"/>
                                <a:gd name="T45" fmla="*/ T44 w 6803"/>
                                <a:gd name="T46" fmla="+- 0 4864 892"/>
                                <a:gd name="T47" fmla="*/ 4864 h 4092"/>
                                <a:gd name="T48" fmla="+- 0 5605 1327"/>
                                <a:gd name="T49" fmla="*/ T48 w 6803"/>
                                <a:gd name="T50" fmla="+- 0 4894 892"/>
                                <a:gd name="T51" fmla="*/ 4894 h 4092"/>
                                <a:gd name="T52" fmla="+- 0 5561 1327"/>
                                <a:gd name="T53" fmla="*/ T52 w 6803"/>
                                <a:gd name="T54" fmla="+- 0 4924 892"/>
                                <a:gd name="T55" fmla="*/ 4924 h 4092"/>
                                <a:gd name="T56" fmla="+- 0 6218 1327"/>
                                <a:gd name="T57" fmla="*/ T56 w 6803"/>
                                <a:gd name="T58" fmla="+- 0 4924 892"/>
                                <a:gd name="T59" fmla="*/ 4924 h 4092"/>
                                <a:gd name="T60" fmla="+- 0 6173 1327"/>
                                <a:gd name="T61" fmla="*/ T60 w 6803"/>
                                <a:gd name="T62" fmla="+- 0 4864 892"/>
                                <a:gd name="T63" fmla="*/ 4864 h 4092"/>
                                <a:gd name="T64" fmla="+- 0 6101 1327"/>
                                <a:gd name="T65" fmla="*/ T64 w 6803"/>
                                <a:gd name="T66" fmla="+- 0 4714 892"/>
                                <a:gd name="T67" fmla="*/ 4714 h 4092"/>
                                <a:gd name="T68" fmla="+- 0 6086 1327"/>
                                <a:gd name="T69" fmla="*/ T68 w 6803"/>
                                <a:gd name="T70" fmla="+- 0 4669 892"/>
                                <a:gd name="T71" fmla="*/ 4669 h 4092"/>
                                <a:gd name="T72" fmla="+- 0 6072 1327"/>
                                <a:gd name="T73" fmla="*/ T72 w 6803"/>
                                <a:gd name="T74" fmla="+- 0 4639 892"/>
                                <a:gd name="T75" fmla="*/ 4639 h 4092"/>
                                <a:gd name="T76" fmla="+- 0 6042 1327"/>
                                <a:gd name="T77" fmla="*/ T76 w 6803"/>
                                <a:gd name="T78" fmla="+- 0 4564 892"/>
                                <a:gd name="T79" fmla="*/ 4564 h 4092"/>
                                <a:gd name="T80" fmla="+- 0 6011 1327"/>
                                <a:gd name="T81" fmla="*/ T80 w 6803"/>
                                <a:gd name="T82" fmla="+- 0 4504 892"/>
                                <a:gd name="T83" fmla="*/ 4504 h 4092"/>
                                <a:gd name="T84" fmla="+- 0 5979 1327"/>
                                <a:gd name="T85" fmla="*/ T84 w 6803"/>
                                <a:gd name="T86" fmla="+- 0 4459 892"/>
                                <a:gd name="T87" fmla="*/ 4459 h 4092"/>
                                <a:gd name="T88" fmla="+- 0 5962 1327"/>
                                <a:gd name="T89" fmla="*/ T88 w 6803"/>
                                <a:gd name="T90" fmla="+- 0 4429 892"/>
                                <a:gd name="T91" fmla="*/ 4429 h 4092"/>
                                <a:gd name="T92" fmla="+- 0 5945 1327"/>
                                <a:gd name="T93" fmla="*/ T92 w 6803"/>
                                <a:gd name="T94" fmla="+- 0 4414 892"/>
                                <a:gd name="T95" fmla="*/ 4414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4618" y="3522"/>
                                  </a:moveTo>
                                  <a:lnTo>
                                    <a:pt x="4546" y="3522"/>
                                  </a:lnTo>
                                  <a:lnTo>
                                    <a:pt x="4527" y="3552"/>
                                  </a:lnTo>
                                  <a:lnTo>
                                    <a:pt x="4508" y="3582"/>
                                  </a:lnTo>
                                  <a:lnTo>
                                    <a:pt x="4488" y="3612"/>
                                  </a:lnTo>
                                  <a:lnTo>
                                    <a:pt x="4469" y="3642"/>
                                  </a:lnTo>
                                  <a:lnTo>
                                    <a:pt x="4448" y="3687"/>
                                  </a:lnTo>
                                  <a:lnTo>
                                    <a:pt x="4407" y="3777"/>
                                  </a:lnTo>
                                  <a:lnTo>
                                    <a:pt x="4365" y="3867"/>
                                  </a:lnTo>
                                  <a:lnTo>
                                    <a:pt x="4344" y="3897"/>
                                  </a:lnTo>
                                  <a:lnTo>
                                    <a:pt x="4322" y="3942"/>
                                  </a:lnTo>
                                  <a:lnTo>
                                    <a:pt x="4300" y="3972"/>
                                  </a:lnTo>
                                  <a:lnTo>
                                    <a:pt x="4278" y="4002"/>
                                  </a:lnTo>
                                  <a:lnTo>
                                    <a:pt x="4234" y="4032"/>
                                  </a:lnTo>
                                  <a:lnTo>
                                    <a:pt x="4891" y="4032"/>
                                  </a:lnTo>
                                  <a:lnTo>
                                    <a:pt x="4846" y="3972"/>
                                  </a:lnTo>
                                  <a:lnTo>
                                    <a:pt x="4774" y="3822"/>
                                  </a:lnTo>
                                  <a:lnTo>
                                    <a:pt x="4759" y="3777"/>
                                  </a:lnTo>
                                  <a:lnTo>
                                    <a:pt x="4745" y="3747"/>
                                  </a:lnTo>
                                  <a:lnTo>
                                    <a:pt x="4715" y="3672"/>
                                  </a:lnTo>
                                  <a:lnTo>
                                    <a:pt x="4684" y="3612"/>
                                  </a:lnTo>
                                  <a:lnTo>
                                    <a:pt x="4652" y="3567"/>
                                  </a:lnTo>
                                  <a:lnTo>
                                    <a:pt x="4635" y="3537"/>
                                  </a:lnTo>
                                  <a:lnTo>
                                    <a:pt x="4618" y="3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34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7042 1327"/>
                                <a:gd name="T1" fmla="*/ T0 w 6803"/>
                                <a:gd name="T2" fmla="+- 0 4609 892"/>
                                <a:gd name="T3" fmla="*/ 4609 h 4092"/>
                                <a:gd name="T4" fmla="+- 0 7005 1327"/>
                                <a:gd name="T5" fmla="*/ T4 w 6803"/>
                                <a:gd name="T6" fmla="+- 0 4609 892"/>
                                <a:gd name="T7" fmla="*/ 4609 h 4092"/>
                                <a:gd name="T8" fmla="+- 0 6996 1327"/>
                                <a:gd name="T9" fmla="*/ T8 w 6803"/>
                                <a:gd name="T10" fmla="+- 0 4624 892"/>
                                <a:gd name="T11" fmla="*/ 4624 h 4092"/>
                                <a:gd name="T12" fmla="+- 0 6986 1327"/>
                                <a:gd name="T13" fmla="*/ T12 w 6803"/>
                                <a:gd name="T14" fmla="+- 0 4639 892"/>
                                <a:gd name="T15" fmla="*/ 4639 h 4092"/>
                                <a:gd name="T16" fmla="+- 0 6959 1327"/>
                                <a:gd name="T17" fmla="*/ T16 w 6803"/>
                                <a:gd name="T18" fmla="+- 0 4684 892"/>
                                <a:gd name="T19" fmla="*/ 4684 h 4092"/>
                                <a:gd name="T20" fmla="+- 0 6949 1327"/>
                                <a:gd name="T21" fmla="*/ T20 w 6803"/>
                                <a:gd name="T22" fmla="+- 0 4714 892"/>
                                <a:gd name="T23" fmla="*/ 4714 h 4092"/>
                                <a:gd name="T24" fmla="+- 0 6940 1327"/>
                                <a:gd name="T25" fmla="*/ T24 w 6803"/>
                                <a:gd name="T26" fmla="+- 0 4729 892"/>
                                <a:gd name="T27" fmla="*/ 4729 h 4092"/>
                                <a:gd name="T28" fmla="+- 0 6930 1327"/>
                                <a:gd name="T29" fmla="*/ T28 w 6803"/>
                                <a:gd name="T30" fmla="+- 0 4759 892"/>
                                <a:gd name="T31" fmla="*/ 4759 h 4092"/>
                                <a:gd name="T32" fmla="+- 0 6920 1327"/>
                                <a:gd name="T33" fmla="*/ T32 w 6803"/>
                                <a:gd name="T34" fmla="+- 0 4774 892"/>
                                <a:gd name="T35" fmla="*/ 4774 h 4092"/>
                                <a:gd name="T36" fmla="+- 0 6910 1327"/>
                                <a:gd name="T37" fmla="*/ T36 w 6803"/>
                                <a:gd name="T38" fmla="+- 0 4804 892"/>
                                <a:gd name="T39" fmla="*/ 4804 h 4092"/>
                                <a:gd name="T40" fmla="+- 0 6900 1327"/>
                                <a:gd name="T41" fmla="*/ T40 w 6803"/>
                                <a:gd name="T42" fmla="+- 0 4834 892"/>
                                <a:gd name="T43" fmla="*/ 4834 h 4092"/>
                                <a:gd name="T44" fmla="+- 0 6889 1327"/>
                                <a:gd name="T45" fmla="*/ T44 w 6803"/>
                                <a:gd name="T46" fmla="+- 0 4849 892"/>
                                <a:gd name="T47" fmla="*/ 4849 h 4092"/>
                                <a:gd name="T48" fmla="+- 0 6878 1327"/>
                                <a:gd name="T49" fmla="*/ T48 w 6803"/>
                                <a:gd name="T50" fmla="+- 0 4864 892"/>
                                <a:gd name="T51" fmla="*/ 4864 h 4092"/>
                                <a:gd name="T52" fmla="+- 0 6867 1327"/>
                                <a:gd name="T53" fmla="*/ T52 w 6803"/>
                                <a:gd name="T54" fmla="+- 0 4894 892"/>
                                <a:gd name="T55" fmla="*/ 4894 h 4092"/>
                                <a:gd name="T56" fmla="+- 0 6855 1327"/>
                                <a:gd name="T57" fmla="*/ T56 w 6803"/>
                                <a:gd name="T58" fmla="+- 0 4909 892"/>
                                <a:gd name="T59" fmla="*/ 4909 h 4092"/>
                                <a:gd name="T60" fmla="+- 0 6842 1327"/>
                                <a:gd name="T61" fmla="*/ T60 w 6803"/>
                                <a:gd name="T62" fmla="+- 0 4924 892"/>
                                <a:gd name="T63" fmla="*/ 4924 h 4092"/>
                                <a:gd name="T64" fmla="+- 0 7155 1327"/>
                                <a:gd name="T65" fmla="*/ T64 w 6803"/>
                                <a:gd name="T66" fmla="+- 0 4924 892"/>
                                <a:gd name="T67" fmla="*/ 4924 h 4092"/>
                                <a:gd name="T68" fmla="+- 0 7144 1327"/>
                                <a:gd name="T69" fmla="*/ T68 w 6803"/>
                                <a:gd name="T70" fmla="+- 0 4909 892"/>
                                <a:gd name="T71" fmla="*/ 4909 h 4092"/>
                                <a:gd name="T72" fmla="+- 0 7134 1327"/>
                                <a:gd name="T73" fmla="*/ T72 w 6803"/>
                                <a:gd name="T74" fmla="+- 0 4894 892"/>
                                <a:gd name="T75" fmla="*/ 4894 h 4092"/>
                                <a:gd name="T76" fmla="+- 0 7124 1327"/>
                                <a:gd name="T77" fmla="*/ T76 w 6803"/>
                                <a:gd name="T78" fmla="+- 0 4864 892"/>
                                <a:gd name="T79" fmla="*/ 4864 h 4092"/>
                                <a:gd name="T80" fmla="+- 0 7116 1327"/>
                                <a:gd name="T81" fmla="*/ T80 w 6803"/>
                                <a:gd name="T82" fmla="+- 0 4849 892"/>
                                <a:gd name="T83" fmla="*/ 4849 h 4092"/>
                                <a:gd name="T84" fmla="+- 0 7107 1327"/>
                                <a:gd name="T85" fmla="*/ T84 w 6803"/>
                                <a:gd name="T86" fmla="+- 0 4819 892"/>
                                <a:gd name="T87" fmla="*/ 4819 h 4092"/>
                                <a:gd name="T88" fmla="+- 0 7100 1327"/>
                                <a:gd name="T89" fmla="*/ T88 w 6803"/>
                                <a:gd name="T90" fmla="+- 0 4789 892"/>
                                <a:gd name="T91" fmla="*/ 4789 h 4092"/>
                                <a:gd name="T92" fmla="+- 0 7093 1327"/>
                                <a:gd name="T93" fmla="*/ T92 w 6803"/>
                                <a:gd name="T94" fmla="+- 0 4759 892"/>
                                <a:gd name="T95" fmla="*/ 4759 h 4092"/>
                                <a:gd name="T96" fmla="+- 0 7086 1327"/>
                                <a:gd name="T97" fmla="*/ T96 w 6803"/>
                                <a:gd name="T98" fmla="+- 0 4744 892"/>
                                <a:gd name="T99" fmla="*/ 4744 h 4092"/>
                                <a:gd name="T100" fmla="+- 0 7072 1327"/>
                                <a:gd name="T101" fmla="*/ T100 w 6803"/>
                                <a:gd name="T102" fmla="+- 0 4684 892"/>
                                <a:gd name="T103" fmla="*/ 4684 h 4092"/>
                                <a:gd name="T104" fmla="+- 0 7065 1327"/>
                                <a:gd name="T105" fmla="*/ T104 w 6803"/>
                                <a:gd name="T106" fmla="+- 0 4669 892"/>
                                <a:gd name="T107" fmla="*/ 4669 h 4092"/>
                                <a:gd name="T108" fmla="+- 0 7058 1327"/>
                                <a:gd name="T109" fmla="*/ T108 w 6803"/>
                                <a:gd name="T110" fmla="+- 0 4639 892"/>
                                <a:gd name="T111" fmla="*/ 4639 h 4092"/>
                                <a:gd name="T112" fmla="+- 0 7050 1327"/>
                                <a:gd name="T113" fmla="*/ T112 w 6803"/>
                                <a:gd name="T114" fmla="+- 0 4624 892"/>
                                <a:gd name="T115" fmla="*/ 4624 h 4092"/>
                                <a:gd name="T116" fmla="+- 0 7042 1327"/>
                                <a:gd name="T117" fmla="*/ T116 w 6803"/>
                                <a:gd name="T118" fmla="+- 0 4609 892"/>
                                <a:gd name="T119" fmla="*/ 4609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5715" y="3717"/>
                                  </a:moveTo>
                                  <a:lnTo>
                                    <a:pt x="5678" y="3717"/>
                                  </a:lnTo>
                                  <a:lnTo>
                                    <a:pt x="5669" y="3732"/>
                                  </a:lnTo>
                                  <a:lnTo>
                                    <a:pt x="5659" y="3747"/>
                                  </a:lnTo>
                                  <a:lnTo>
                                    <a:pt x="5632" y="3792"/>
                                  </a:lnTo>
                                  <a:lnTo>
                                    <a:pt x="5622" y="3822"/>
                                  </a:lnTo>
                                  <a:lnTo>
                                    <a:pt x="5613" y="3837"/>
                                  </a:lnTo>
                                  <a:lnTo>
                                    <a:pt x="5603" y="3867"/>
                                  </a:lnTo>
                                  <a:lnTo>
                                    <a:pt x="5593" y="3882"/>
                                  </a:lnTo>
                                  <a:lnTo>
                                    <a:pt x="5583" y="3912"/>
                                  </a:lnTo>
                                  <a:lnTo>
                                    <a:pt x="5573" y="3942"/>
                                  </a:lnTo>
                                  <a:lnTo>
                                    <a:pt x="5562" y="3957"/>
                                  </a:lnTo>
                                  <a:lnTo>
                                    <a:pt x="5551" y="3972"/>
                                  </a:lnTo>
                                  <a:lnTo>
                                    <a:pt x="5540" y="4002"/>
                                  </a:lnTo>
                                  <a:lnTo>
                                    <a:pt x="5528" y="4017"/>
                                  </a:lnTo>
                                  <a:lnTo>
                                    <a:pt x="5515" y="4032"/>
                                  </a:lnTo>
                                  <a:lnTo>
                                    <a:pt x="5828" y="4032"/>
                                  </a:lnTo>
                                  <a:lnTo>
                                    <a:pt x="5817" y="4017"/>
                                  </a:lnTo>
                                  <a:lnTo>
                                    <a:pt x="5807" y="4002"/>
                                  </a:lnTo>
                                  <a:lnTo>
                                    <a:pt x="5797" y="3972"/>
                                  </a:lnTo>
                                  <a:lnTo>
                                    <a:pt x="5789" y="3957"/>
                                  </a:lnTo>
                                  <a:lnTo>
                                    <a:pt x="5780" y="3927"/>
                                  </a:lnTo>
                                  <a:lnTo>
                                    <a:pt x="5773" y="3897"/>
                                  </a:lnTo>
                                  <a:lnTo>
                                    <a:pt x="5766" y="3867"/>
                                  </a:lnTo>
                                  <a:lnTo>
                                    <a:pt x="5759" y="3852"/>
                                  </a:lnTo>
                                  <a:lnTo>
                                    <a:pt x="5745" y="3792"/>
                                  </a:lnTo>
                                  <a:lnTo>
                                    <a:pt x="5738" y="3777"/>
                                  </a:lnTo>
                                  <a:lnTo>
                                    <a:pt x="5731" y="3747"/>
                                  </a:lnTo>
                                  <a:lnTo>
                                    <a:pt x="5723" y="3732"/>
                                  </a:lnTo>
                                  <a:lnTo>
                                    <a:pt x="5715" y="3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33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2023 1327"/>
                                <a:gd name="T1" fmla="*/ T0 w 6803"/>
                                <a:gd name="T2" fmla="+- 0 2601 892"/>
                                <a:gd name="T3" fmla="*/ 2601 h 4092"/>
                                <a:gd name="T4" fmla="+- 0 2003 1327"/>
                                <a:gd name="T5" fmla="*/ T4 w 6803"/>
                                <a:gd name="T6" fmla="+- 0 2601 892"/>
                                <a:gd name="T7" fmla="*/ 2601 h 4092"/>
                                <a:gd name="T8" fmla="+- 0 1984 1327"/>
                                <a:gd name="T9" fmla="*/ T8 w 6803"/>
                                <a:gd name="T10" fmla="+- 0 2616 892"/>
                                <a:gd name="T11" fmla="*/ 2616 h 4092"/>
                                <a:gd name="T12" fmla="+- 0 1946 1327"/>
                                <a:gd name="T13" fmla="*/ T12 w 6803"/>
                                <a:gd name="T14" fmla="+- 0 2720 892"/>
                                <a:gd name="T15" fmla="*/ 2720 h 4092"/>
                                <a:gd name="T16" fmla="+- 0 1927 1327"/>
                                <a:gd name="T17" fmla="*/ T16 w 6803"/>
                                <a:gd name="T18" fmla="+- 0 2810 892"/>
                                <a:gd name="T19" fmla="*/ 2810 h 4092"/>
                                <a:gd name="T20" fmla="+- 0 1908 1327"/>
                                <a:gd name="T21" fmla="*/ T20 w 6803"/>
                                <a:gd name="T22" fmla="+- 0 2915 892"/>
                                <a:gd name="T23" fmla="*/ 2915 h 4092"/>
                                <a:gd name="T24" fmla="+- 0 1889 1327"/>
                                <a:gd name="T25" fmla="*/ T24 w 6803"/>
                                <a:gd name="T26" fmla="+- 0 3020 892"/>
                                <a:gd name="T27" fmla="*/ 3020 h 4092"/>
                                <a:gd name="T28" fmla="+- 0 1871 1327"/>
                                <a:gd name="T29" fmla="*/ T28 w 6803"/>
                                <a:gd name="T30" fmla="+- 0 3155 892"/>
                                <a:gd name="T31" fmla="*/ 3155 h 4092"/>
                                <a:gd name="T32" fmla="+- 0 1853 1327"/>
                                <a:gd name="T33" fmla="*/ T32 w 6803"/>
                                <a:gd name="T34" fmla="+- 0 3290 892"/>
                                <a:gd name="T35" fmla="*/ 3290 h 4092"/>
                                <a:gd name="T36" fmla="+- 0 1835 1327"/>
                                <a:gd name="T37" fmla="*/ T36 w 6803"/>
                                <a:gd name="T38" fmla="+- 0 3440 892"/>
                                <a:gd name="T39" fmla="*/ 3440 h 4092"/>
                                <a:gd name="T40" fmla="+- 0 1817 1327"/>
                                <a:gd name="T41" fmla="*/ T40 w 6803"/>
                                <a:gd name="T42" fmla="+- 0 3590 892"/>
                                <a:gd name="T43" fmla="*/ 3590 h 4092"/>
                                <a:gd name="T44" fmla="+- 0 1799 1327"/>
                                <a:gd name="T45" fmla="*/ T44 w 6803"/>
                                <a:gd name="T46" fmla="+- 0 3740 892"/>
                                <a:gd name="T47" fmla="*/ 3740 h 4092"/>
                                <a:gd name="T48" fmla="+- 0 1782 1327"/>
                                <a:gd name="T49" fmla="*/ T48 w 6803"/>
                                <a:gd name="T50" fmla="+- 0 3889 892"/>
                                <a:gd name="T51" fmla="*/ 3889 h 4092"/>
                                <a:gd name="T52" fmla="+- 0 1766 1327"/>
                                <a:gd name="T53" fmla="*/ T52 w 6803"/>
                                <a:gd name="T54" fmla="+- 0 4039 892"/>
                                <a:gd name="T55" fmla="*/ 4039 h 4092"/>
                                <a:gd name="T56" fmla="+- 0 1749 1327"/>
                                <a:gd name="T57" fmla="*/ T56 w 6803"/>
                                <a:gd name="T58" fmla="+- 0 4189 892"/>
                                <a:gd name="T59" fmla="*/ 4189 h 4092"/>
                                <a:gd name="T60" fmla="+- 0 1734 1327"/>
                                <a:gd name="T61" fmla="*/ T60 w 6803"/>
                                <a:gd name="T62" fmla="+- 0 4324 892"/>
                                <a:gd name="T63" fmla="*/ 4324 h 4092"/>
                                <a:gd name="T64" fmla="+- 0 1718 1327"/>
                                <a:gd name="T65" fmla="*/ T64 w 6803"/>
                                <a:gd name="T66" fmla="+- 0 4444 892"/>
                                <a:gd name="T67" fmla="*/ 4444 h 4092"/>
                                <a:gd name="T68" fmla="+- 0 1704 1327"/>
                                <a:gd name="T69" fmla="*/ T68 w 6803"/>
                                <a:gd name="T70" fmla="+- 0 4564 892"/>
                                <a:gd name="T71" fmla="*/ 4564 h 4092"/>
                                <a:gd name="T72" fmla="+- 0 1689 1327"/>
                                <a:gd name="T73" fmla="*/ T72 w 6803"/>
                                <a:gd name="T74" fmla="+- 0 4654 892"/>
                                <a:gd name="T75" fmla="*/ 4654 h 4092"/>
                                <a:gd name="T76" fmla="+- 0 1676 1327"/>
                                <a:gd name="T77" fmla="*/ T76 w 6803"/>
                                <a:gd name="T78" fmla="+- 0 4744 892"/>
                                <a:gd name="T79" fmla="*/ 4744 h 4092"/>
                                <a:gd name="T80" fmla="+- 0 1663 1327"/>
                                <a:gd name="T81" fmla="*/ T80 w 6803"/>
                                <a:gd name="T82" fmla="+- 0 4804 892"/>
                                <a:gd name="T83" fmla="*/ 4804 h 4092"/>
                                <a:gd name="T84" fmla="+- 0 1639 1327"/>
                                <a:gd name="T85" fmla="*/ T84 w 6803"/>
                                <a:gd name="T86" fmla="+- 0 4879 892"/>
                                <a:gd name="T87" fmla="*/ 4879 h 4092"/>
                                <a:gd name="T88" fmla="+- 0 1628 1327"/>
                                <a:gd name="T89" fmla="*/ T88 w 6803"/>
                                <a:gd name="T90" fmla="+- 0 4894 892"/>
                                <a:gd name="T91" fmla="*/ 4894 h 4092"/>
                                <a:gd name="T92" fmla="+- 0 1618 1327"/>
                                <a:gd name="T93" fmla="*/ T92 w 6803"/>
                                <a:gd name="T94" fmla="+- 0 4909 892"/>
                                <a:gd name="T95" fmla="*/ 4909 h 4092"/>
                                <a:gd name="T96" fmla="+- 0 5515 1327"/>
                                <a:gd name="T97" fmla="*/ T96 w 6803"/>
                                <a:gd name="T98" fmla="+- 0 4909 892"/>
                                <a:gd name="T99" fmla="*/ 4909 h 4092"/>
                                <a:gd name="T100" fmla="+- 0 5492 1327"/>
                                <a:gd name="T101" fmla="*/ T100 w 6803"/>
                                <a:gd name="T102" fmla="+- 0 4894 892"/>
                                <a:gd name="T103" fmla="*/ 4894 h 4092"/>
                                <a:gd name="T104" fmla="+- 0 5469 1327"/>
                                <a:gd name="T105" fmla="*/ T104 w 6803"/>
                                <a:gd name="T106" fmla="+- 0 4849 892"/>
                                <a:gd name="T107" fmla="*/ 4849 h 4092"/>
                                <a:gd name="T108" fmla="+- 0 5445 1327"/>
                                <a:gd name="T109" fmla="*/ T108 w 6803"/>
                                <a:gd name="T110" fmla="+- 0 4804 892"/>
                                <a:gd name="T111" fmla="*/ 4804 h 4092"/>
                                <a:gd name="T112" fmla="+- 0 5420 1327"/>
                                <a:gd name="T113" fmla="*/ T112 w 6803"/>
                                <a:gd name="T114" fmla="+- 0 4744 892"/>
                                <a:gd name="T115" fmla="*/ 4744 h 4092"/>
                                <a:gd name="T116" fmla="+- 0 5396 1327"/>
                                <a:gd name="T117" fmla="*/ T116 w 6803"/>
                                <a:gd name="T118" fmla="+- 0 4669 892"/>
                                <a:gd name="T119" fmla="*/ 4669 h 4092"/>
                                <a:gd name="T120" fmla="+- 0 5383 1327"/>
                                <a:gd name="T121" fmla="*/ T120 w 6803"/>
                                <a:gd name="T122" fmla="+- 0 4624 892"/>
                                <a:gd name="T123" fmla="*/ 4624 h 4092"/>
                                <a:gd name="T124" fmla="+- 0 2492 1327"/>
                                <a:gd name="T125" fmla="*/ T124 w 6803"/>
                                <a:gd name="T126" fmla="+- 0 4624 892"/>
                                <a:gd name="T127" fmla="*/ 4624 h 4092"/>
                                <a:gd name="T128" fmla="+- 0 2477 1327"/>
                                <a:gd name="T129" fmla="*/ T128 w 6803"/>
                                <a:gd name="T130" fmla="+- 0 4609 892"/>
                                <a:gd name="T131" fmla="*/ 4609 h 4092"/>
                                <a:gd name="T132" fmla="+- 0 2461 1327"/>
                                <a:gd name="T133" fmla="*/ T132 w 6803"/>
                                <a:gd name="T134" fmla="+- 0 4609 892"/>
                                <a:gd name="T135" fmla="*/ 4609 h 4092"/>
                                <a:gd name="T136" fmla="+- 0 2445 1327"/>
                                <a:gd name="T137" fmla="*/ T136 w 6803"/>
                                <a:gd name="T138" fmla="+- 0 4579 892"/>
                                <a:gd name="T139" fmla="*/ 4579 h 4092"/>
                                <a:gd name="T140" fmla="+- 0 2411 1327"/>
                                <a:gd name="T141" fmla="*/ T140 w 6803"/>
                                <a:gd name="T142" fmla="+- 0 4504 892"/>
                                <a:gd name="T143" fmla="*/ 4504 h 4092"/>
                                <a:gd name="T144" fmla="+- 0 2392 1327"/>
                                <a:gd name="T145" fmla="*/ T144 w 6803"/>
                                <a:gd name="T146" fmla="+- 0 4429 892"/>
                                <a:gd name="T147" fmla="*/ 4429 h 4092"/>
                                <a:gd name="T148" fmla="+- 0 2373 1327"/>
                                <a:gd name="T149" fmla="*/ T148 w 6803"/>
                                <a:gd name="T150" fmla="+- 0 4339 892"/>
                                <a:gd name="T151" fmla="*/ 4339 h 4092"/>
                                <a:gd name="T152" fmla="+- 0 2353 1327"/>
                                <a:gd name="T153" fmla="*/ T152 w 6803"/>
                                <a:gd name="T154" fmla="+- 0 4234 892"/>
                                <a:gd name="T155" fmla="*/ 4234 h 4092"/>
                                <a:gd name="T156" fmla="+- 0 2332 1327"/>
                                <a:gd name="T157" fmla="*/ T156 w 6803"/>
                                <a:gd name="T158" fmla="+- 0 4129 892"/>
                                <a:gd name="T159" fmla="*/ 4129 h 4092"/>
                                <a:gd name="T160" fmla="+- 0 2311 1327"/>
                                <a:gd name="T161" fmla="*/ T160 w 6803"/>
                                <a:gd name="T162" fmla="+- 0 3994 892"/>
                                <a:gd name="T163" fmla="*/ 3994 h 4092"/>
                                <a:gd name="T164" fmla="+- 0 2289 1327"/>
                                <a:gd name="T165" fmla="*/ T164 w 6803"/>
                                <a:gd name="T166" fmla="+- 0 3874 892"/>
                                <a:gd name="T167" fmla="*/ 3874 h 4092"/>
                                <a:gd name="T168" fmla="+- 0 2266 1327"/>
                                <a:gd name="T169" fmla="*/ T168 w 6803"/>
                                <a:gd name="T170" fmla="+- 0 3725 892"/>
                                <a:gd name="T171" fmla="*/ 3725 h 4092"/>
                                <a:gd name="T172" fmla="+- 0 2244 1327"/>
                                <a:gd name="T173" fmla="*/ T172 w 6803"/>
                                <a:gd name="T174" fmla="+- 0 3590 892"/>
                                <a:gd name="T175" fmla="*/ 3590 h 4092"/>
                                <a:gd name="T176" fmla="+- 0 2221 1327"/>
                                <a:gd name="T177" fmla="*/ T176 w 6803"/>
                                <a:gd name="T178" fmla="+- 0 3455 892"/>
                                <a:gd name="T179" fmla="*/ 3455 h 4092"/>
                                <a:gd name="T180" fmla="+- 0 2175 1327"/>
                                <a:gd name="T181" fmla="*/ T180 w 6803"/>
                                <a:gd name="T182" fmla="+- 0 3185 892"/>
                                <a:gd name="T183" fmla="*/ 3185 h 4092"/>
                                <a:gd name="T184" fmla="+- 0 2152 1327"/>
                                <a:gd name="T185" fmla="*/ T184 w 6803"/>
                                <a:gd name="T186" fmla="+- 0 3065 892"/>
                                <a:gd name="T187" fmla="*/ 3065 h 4092"/>
                                <a:gd name="T188" fmla="+- 0 2130 1327"/>
                                <a:gd name="T189" fmla="*/ T188 w 6803"/>
                                <a:gd name="T190" fmla="+- 0 2945 892"/>
                                <a:gd name="T191" fmla="*/ 2945 h 4092"/>
                                <a:gd name="T192" fmla="+- 0 2107 1327"/>
                                <a:gd name="T193" fmla="*/ T192 w 6803"/>
                                <a:gd name="T194" fmla="+- 0 2840 892"/>
                                <a:gd name="T195" fmla="*/ 2840 h 4092"/>
                                <a:gd name="T196" fmla="+- 0 2085 1327"/>
                                <a:gd name="T197" fmla="*/ T196 w 6803"/>
                                <a:gd name="T198" fmla="+- 0 2750 892"/>
                                <a:gd name="T199" fmla="*/ 2750 h 4092"/>
                                <a:gd name="T200" fmla="+- 0 2064 1327"/>
                                <a:gd name="T201" fmla="*/ T200 w 6803"/>
                                <a:gd name="T202" fmla="+- 0 2690 892"/>
                                <a:gd name="T203" fmla="*/ 2690 h 4092"/>
                                <a:gd name="T204" fmla="+- 0 2043 1327"/>
                                <a:gd name="T205" fmla="*/ T204 w 6803"/>
                                <a:gd name="T206" fmla="+- 0 2630 892"/>
                                <a:gd name="T207" fmla="*/ 2630 h 4092"/>
                                <a:gd name="T208" fmla="+- 0 2023 1327"/>
                                <a:gd name="T209" fmla="*/ T208 w 6803"/>
                                <a:gd name="T210" fmla="+- 0 2601 892"/>
                                <a:gd name="T211" fmla="*/ 2601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696" y="1709"/>
                                  </a:moveTo>
                                  <a:lnTo>
                                    <a:pt x="676" y="1709"/>
                                  </a:lnTo>
                                  <a:lnTo>
                                    <a:pt x="657" y="1724"/>
                                  </a:lnTo>
                                  <a:lnTo>
                                    <a:pt x="619" y="1828"/>
                                  </a:lnTo>
                                  <a:lnTo>
                                    <a:pt x="600" y="1918"/>
                                  </a:lnTo>
                                  <a:lnTo>
                                    <a:pt x="581" y="2023"/>
                                  </a:lnTo>
                                  <a:lnTo>
                                    <a:pt x="562" y="2128"/>
                                  </a:lnTo>
                                  <a:lnTo>
                                    <a:pt x="544" y="2263"/>
                                  </a:lnTo>
                                  <a:lnTo>
                                    <a:pt x="526" y="2398"/>
                                  </a:lnTo>
                                  <a:lnTo>
                                    <a:pt x="508" y="2548"/>
                                  </a:lnTo>
                                  <a:lnTo>
                                    <a:pt x="490" y="2698"/>
                                  </a:lnTo>
                                  <a:lnTo>
                                    <a:pt x="472" y="2848"/>
                                  </a:lnTo>
                                  <a:lnTo>
                                    <a:pt x="455" y="2997"/>
                                  </a:lnTo>
                                  <a:lnTo>
                                    <a:pt x="439" y="3147"/>
                                  </a:lnTo>
                                  <a:lnTo>
                                    <a:pt x="422" y="3297"/>
                                  </a:lnTo>
                                  <a:lnTo>
                                    <a:pt x="407" y="3432"/>
                                  </a:lnTo>
                                  <a:lnTo>
                                    <a:pt x="391" y="3552"/>
                                  </a:lnTo>
                                  <a:lnTo>
                                    <a:pt x="377" y="3672"/>
                                  </a:lnTo>
                                  <a:lnTo>
                                    <a:pt x="362" y="3762"/>
                                  </a:lnTo>
                                  <a:lnTo>
                                    <a:pt x="349" y="3852"/>
                                  </a:lnTo>
                                  <a:lnTo>
                                    <a:pt x="336" y="3912"/>
                                  </a:lnTo>
                                  <a:lnTo>
                                    <a:pt x="312" y="3987"/>
                                  </a:lnTo>
                                  <a:lnTo>
                                    <a:pt x="301" y="4002"/>
                                  </a:lnTo>
                                  <a:lnTo>
                                    <a:pt x="291" y="4017"/>
                                  </a:lnTo>
                                  <a:lnTo>
                                    <a:pt x="4188" y="4017"/>
                                  </a:lnTo>
                                  <a:lnTo>
                                    <a:pt x="4165" y="4002"/>
                                  </a:lnTo>
                                  <a:lnTo>
                                    <a:pt x="4142" y="3957"/>
                                  </a:lnTo>
                                  <a:lnTo>
                                    <a:pt x="4118" y="3912"/>
                                  </a:lnTo>
                                  <a:lnTo>
                                    <a:pt x="4093" y="3852"/>
                                  </a:lnTo>
                                  <a:lnTo>
                                    <a:pt x="4069" y="3777"/>
                                  </a:lnTo>
                                  <a:lnTo>
                                    <a:pt x="4056" y="3732"/>
                                  </a:lnTo>
                                  <a:lnTo>
                                    <a:pt x="1165" y="3732"/>
                                  </a:lnTo>
                                  <a:lnTo>
                                    <a:pt x="1150" y="3717"/>
                                  </a:lnTo>
                                  <a:lnTo>
                                    <a:pt x="1134" y="3717"/>
                                  </a:lnTo>
                                  <a:lnTo>
                                    <a:pt x="1118" y="3687"/>
                                  </a:lnTo>
                                  <a:lnTo>
                                    <a:pt x="1084" y="3612"/>
                                  </a:lnTo>
                                  <a:lnTo>
                                    <a:pt x="1065" y="3537"/>
                                  </a:lnTo>
                                  <a:lnTo>
                                    <a:pt x="1046" y="3447"/>
                                  </a:lnTo>
                                  <a:lnTo>
                                    <a:pt x="1026" y="3342"/>
                                  </a:lnTo>
                                  <a:lnTo>
                                    <a:pt x="1005" y="3237"/>
                                  </a:lnTo>
                                  <a:lnTo>
                                    <a:pt x="984" y="3102"/>
                                  </a:lnTo>
                                  <a:lnTo>
                                    <a:pt x="962" y="2982"/>
                                  </a:lnTo>
                                  <a:lnTo>
                                    <a:pt x="939" y="2833"/>
                                  </a:lnTo>
                                  <a:lnTo>
                                    <a:pt x="917" y="2698"/>
                                  </a:lnTo>
                                  <a:lnTo>
                                    <a:pt x="894" y="2563"/>
                                  </a:lnTo>
                                  <a:lnTo>
                                    <a:pt x="848" y="2293"/>
                                  </a:lnTo>
                                  <a:lnTo>
                                    <a:pt x="825" y="2173"/>
                                  </a:lnTo>
                                  <a:lnTo>
                                    <a:pt x="803" y="2053"/>
                                  </a:lnTo>
                                  <a:lnTo>
                                    <a:pt x="780" y="1948"/>
                                  </a:lnTo>
                                  <a:lnTo>
                                    <a:pt x="758" y="1858"/>
                                  </a:lnTo>
                                  <a:lnTo>
                                    <a:pt x="737" y="1798"/>
                                  </a:lnTo>
                                  <a:lnTo>
                                    <a:pt x="716" y="1738"/>
                                  </a:lnTo>
                                  <a:lnTo>
                                    <a:pt x="696" y="1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32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2694 1327"/>
                                <a:gd name="T1" fmla="*/ T0 w 6803"/>
                                <a:gd name="T2" fmla="+- 0 4204 892"/>
                                <a:gd name="T3" fmla="*/ 4204 h 4092"/>
                                <a:gd name="T4" fmla="+- 0 2684 1327"/>
                                <a:gd name="T5" fmla="*/ T4 w 6803"/>
                                <a:gd name="T6" fmla="+- 0 4204 892"/>
                                <a:gd name="T7" fmla="*/ 4204 h 4092"/>
                                <a:gd name="T8" fmla="+- 0 2662 1327"/>
                                <a:gd name="T9" fmla="*/ T8 w 6803"/>
                                <a:gd name="T10" fmla="+- 0 4234 892"/>
                                <a:gd name="T11" fmla="*/ 4234 h 4092"/>
                                <a:gd name="T12" fmla="+- 0 2652 1327"/>
                                <a:gd name="T13" fmla="*/ T12 w 6803"/>
                                <a:gd name="T14" fmla="+- 0 4249 892"/>
                                <a:gd name="T15" fmla="*/ 4249 h 4092"/>
                                <a:gd name="T16" fmla="+- 0 2641 1327"/>
                                <a:gd name="T17" fmla="*/ T16 w 6803"/>
                                <a:gd name="T18" fmla="+- 0 4279 892"/>
                                <a:gd name="T19" fmla="*/ 4279 h 4092"/>
                                <a:gd name="T20" fmla="+- 0 2630 1327"/>
                                <a:gd name="T21" fmla="*/ T20 w 6803"/>
                                <a:gd name="T22" fmla="+- 0 4309 892"/>
                                <a:gd name="T23" fmla="*/ 4309 h 4092"/>
                                <a:gd name="T24" fmla="+- 0 2619 1327"/>
                                <a:gd name="T25" fmla="*/ T24 w 6803"/>
                                <a:gd name="T26" fmla="+- 0 4339 892"/>
                                <a:gd name="T27" fmla="*/ 4339 h 4092"/>
                                <a:gd name="T28" fmla="+- 0 2607 1327"/>
                                <a:gd name="T29" fmla="*/ T28 w 6803"/>
                                <a:gd name="T30" fmla="+- 0 4369 892"/>
                                <a:gd name="T31" fmla="*/ 4369 h 4092"/>
                                <a:gd name="T32" fmla="+- 0 2596 1327"/>
                                <a:gd name="T33" fmla="*/ T32 w 6803"/>
                                <a:gd name="T34" fmla="+- 0 4414 892"/>
                                <a:gd name="T35" fmla="*/ 4414 h 4092"/>
                                <a:gd name="T36" fmla="+- 0 2584 1327"/>
                                <a:gd name="T37" fmla="*/ T36 w 6803"/>
                                <a:gd name="T38" fmla="+- 0 4444 892"/>
                                <a:gd name="T39" fmla="*/ 4444 h 4092"/>
                                <a:gd name="T40" fmla="+- 0 2572 1327"/>
                                <a:gd name="T41" fmla="*/ T40 w 6803"/>
                                <a:gd name="T42" fmla="+- 0 4489 892"/>
                                <a:gd name="T43" fmla="*/ 4489 h 4092"/>
                                <a:gd name="T44" fmla="+- 0 2560 1327"/>
                                <a:gd name="T45" fmla="*/ T44 w 6803"/>
                                <a:gd name="T46" fmla="+- 0 4519 892"/>
                                <a:gd name="T47" fmla="*/ 4519 h 4092"/>
                                <a:gd name="T48" fmla="+- 0 2534 1327"/>
                                <a:gd name="T49" fmla="*/ T48 w 6803"/>
                                <a:gd name="T50" fmla="+- 0 4579 892"/>
                                <a:gd name="T51" fmla="*/ 4579 h 4092"/>
                                <a:gd name="T52" fmla="+- 0 2492 1327"/>
                                <a:gd name="T53" fmla="*/ T52 w 6803"/>
                                <a:gd name="T54" fmla="+- 0 4624 892"/>
                                <a:gd name="T55" fmla="*/ 4624 h 4092"/>
                                <a:gd name="T56" fmla="+- 0 5383 1327"/>
                                <a:gd name="T57" fmla="*/ T56 w 6803"/>
                                <a:gd name="T58" fmla="+- 0 4624 892"/>
                                <a:gd name="T59" fmla="*/ 4624 h 4092"/>
                                <a:gd name="T60" fmla="+- 0 5371 1327"/>
                                <a:gd name="T61" fmla="*/ T60 w 6803"/>
                                <a:gd name="T62" fmla="+- 0 4579 892"/>
                                <a:gd name="T63" fmla="*/ 4579 h 4092"/>
                                <a:gd name="T64" fmla="+- 0 5354 1327"/>
                                <a:gd name="T65" fmla="*/ T64 w 6803"/>
                                <a:gd name="T66" fmla="+- 0 4519 892"/>
                                <a:gd name="T67" fmla="*/ 4519 h 4092"/>
                                <a:gd name="T68" fmla="+- 0 2789 1327"/>
                                <a:gd name="T69" fmla="*/ T68 w 6803"/>
                                <a:gd name="T70" fmla="+- 0 4519 892"/>
                                <a:gd name="T71" fmla="*/ 4519 h 4092"/>
                                <a:gd name="T72" fmla="+- 0 2780 1327"/>
                                <a:gd name="T73" fmla="*/ T72 w 6803"/>
                                <a:gd name="T74" fmla="+- 0 4504 892"/>
                                <a:gd name="T75" fmla="*/ 4504 h 4092"/>
                                <a:gd name="T76" fmla="+- 0 2759 1327"/>
                                <a:gd name="T77" fmla="*/ T76 w 6803"/>
                                <a:gd name="T78" fmla="+- 0 4444 892"/>
                                <a:gd name="T79" fmla="*/ 4444 h 4092"/>
                                <a:gd name="T80" fmla="+- 0 2747 1327"/>
                                <a:gd name="T81" fmla="*/ T80 w 6803"/>
                                <a:gd name="T82" fmla="+- 0 4384 892"/>
                                <a:gd name="T83" fmla="*/ 4384 h 4092"/>
                                <a:gd name="T84" fmla="+- 0 2736 1327"/>
                                <a:gd name="T85" fmla="*/ T84 w 6803"/>
                                <a:gd name="T86" fmla="+- 0 4324 892"/>
                                <a:gd name="T87" fmla="*/ 4324 h 4092"/>
                                <a:gd name="T88" fmla="+- 0 2730 1327"/>
                                <a:gd name="T89" fmla="*/ T88 w 6803"/>
                                <a:gd name="T90" fmla="+- 0 4294 892"/>
                                <a:gd name="T91" fmla="*/ 4294 h 4092"/>
                                <a:gd name="T92" fmla="+- 0 2724 1327"/>
                                <a:gd name="T93" fmla="*/ T92 w 6803"/>
                                <a:gd name="T94" fmla="+- 0 4279 892"/>
                                <a:gd name="T95" fmla="*/ 4279 h 4092"/>
                                <a:gd name="T96" fmla="+- 0 2718 1327"/>
                                <a:gd name="T97" fmla="*/ T96 w 6803"/>
                                <a:gd name="T98" fmla="+- 0 4249 892"/>
                                <a:gd name="T99" fmla="*/ 4249 h 4092"/>
                                <a:gd name="T100" fmla="+- 0 2711 1327"/>
                                <a:gd name="T101" fmla="*/ T100 w 6803"/>
                                <a:gd name="T102" fmla="+- 0 4234 892"/>
                                <a:gd name="T103" fmla="*/ 4234 h 4092"/>
                                <a:gd name="T104" fmla="+- 0 2703 1327"/>
                                <a:gd name="T105" fmla="*/ T104 w 6803"/>
                                <a:gd name="T106" fmla="+- 0 4219 892"/>
                                <a:gd name="T107" fmla="*/ 4219 h 4092"/>
                                <a:gd name="T108" fmla="+- 0 2694 1327"/>
                                <a:gd name="T109" fmla="*/ T108 w 6803"/>
                                <a:gd name="T110" fmla="+- 0 4204 892"/>
                                <a:gd name="T111" fmla="*/ 4204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1367" y="3312"/>
                                  </a:moveTo>
                                  <a:lnTo>
                                    <a:pt x="1357" y="3312"/>
                                  </a:lnTo>
                                  <a:lnTo>
                                    <a:pt x="1335" y="3342"/>
                                  </a:lnTo>
                                  <a:lnTo>
                                    <a:pt x="1325" y="3357"/>
                                  </a:lnTo>
                                  <a:lnTo>
                                    <a:pt x="1314" y="3387"/>
                                  </a:lnTo>
                                  <a:lnTo>
                                    <a:pt x="1303" y="3417"/>
                                  </a:lnTo>
                                  <a:lnTo>
                                    <a:pt x="1292" y="3447"/>
                                  </a:lnTo>
                                  <a:lnTo>
                                    <a:pt x="1280" y="3477"/>
                                  </a:lnTo>
                                  <a:lnTo>
                                    <a:pt x="1269" y="3522"/>
                                  </a:lnTo>
                                  <a:lnTo>
                                    <a:pt x="1257" y="3552"/>
                                  </a:lnTo>
                                  <a:lnTo>
                                    <a:pt x="1245" y="3597"/>
                                  </a:lnTo>
                                  <a:lnTo>
                                    <a:pt x="1233" y="3627"/>
                                  </a:lnTo>
                                  <a:lnTo>
                                    <a:pt x="1207" y="3687"/>
                                  </a:lnTo>
                                  <a:lnTo>
                                    <a:pt x="1165" y="3732"/>
                                  </a:lnTo>
                                  <a:lnTo>
                                    <a:pt x="4056" y="3732"/>
                                  </a:lnTo>
                                  <a:lnTo>
                                    <a:pt x="4044" y="3687"/>
                                  </a:lnTo>
                                  <a:lnTo>
                                    <a:pt x="4027" y="3627"/>
                                  </a:lnTo>
                                  <a:lnTo>
                                    <a:pt x="1462" y="3627"/>
                                  </a:lnTo>
                                  <a:lnTo>
                                    <a:pt x="1453" y="3612"/>
                                  </a:lnTo>
                                  <a:lnTo>
                                    <a:pt x="1432" y="3552"/>
                                  </a:lnTo>
                                  <a:lnTo>
                                    <a:pt x="1420" y="3492"/>
                                  </a:lnTo>
                                  <a:lnTo>
                                    <a:pt x="1409" y="3432"/>
                                  </a:lnTo>
                                  <a:lnTo>
                                    <a:pt x="1403" y="3402"/>
                                  </a:lnTo>
                                  <a:lnTo>
                                    <a:pt x="1397" y="3387"/>
                                  </a:lnTo>
                                  <a:lnTo>
                                    <a:pt x="1391" y="3357"/>
                                  </a:lnTo>
                                  <a:lnTo>
                                    <a:pt x="1384" y="3342"/>
                                  </a:lnTo>
                                  <a:lnTo>
                                    <a:pt x="1376" y="3327"/>
                                  </a:lnTo>
                                  <a:lnTo>
                                    <a:pt x="1367" y="3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31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7025 1327"/>
                                <a:gd name="T1" fmla="*/ T0 w 6803"/>
                                <a:gd name="T2" fmla="+- 0 4594 892"/>
                                <a:gd name="T3" fmla="*/ 4594 h 4092"/>
                                <a:gd name="T4" fmla="+- 0 7015 1327"/>
                                <a:gd name="T5" fmla="*/ T4 w 6803"/>
                                <a:gd name="T6" fmla="+- 0 4609 892"/>
                                <a:gd name="T7" fmla="*/ 4609 h 4092"/>
                                <a:gd name="T8" fmla="+- 0 7034 1327"/>
                                <a:gd name="T9" fmla="*/ T8 w 6803"/>
                                <a:gd name="T10" fmla="+- 0 4609 892"/>
                                <a:gd name="T11" fmla="*/ 4609 h 4092"/>
                                <a:gd name="T12" fmla="+- 0 7025 1327"/>
                                <a:gd name="T13" fmla="*/ T12 w 6803"/>
                                <a:gd name="T14" fmla="+- 0 4594 892"/>
                                <a:gd name="T15" fmla="*/ 4594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5698" y="3702"/>
                                  </a:moveTo>
                                  <a:lnTo>
                                    <a:pt x="5688" y="3717"/>
                                  </a:lnTo>
                                  <a:lnTo>
                                    <a:pt x="5707" y="3717"/>
                                  </a:lnTo>
                                  <a:lnTo>
                                    <a:pt x="5698" y="3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30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3417 1327"/>
                                <a:gd name="T1" fmla="*/ T0 w 6803"/>
                                <a:gd name="T2" fmla="+- 0 2750 892"/>
                                <a:gd name="T3" fmla="*/ 2750 h 4092"/>
                                <a:gd name="T4" fmla="+- 0 3394 1327"/>
                                <a:gd name="T5" fmla="*/ T4 w 6803"/>
                                <a:gd name="T6" fmla="+- 0 2750 892"/>
                                <a:gd name="T7" fmla="*/ 2750 h 4092"/>
                                <a:gd name="T8" fmla="+- 0 3371 1327"/>
                                <a:gd name="T9" fmla="*/ T8 w 6803"/>
                                <a:gd name="T10" fmla="+- 0 2780 892"/>
                                <a:gd name="T11" fmla="*/ 2780 h 4092"/>
                                <a:gd name="T12" fmla="+- 0 3346 1327"/>
                                <a:gd name="T13" fmla="*/ T12 w 6803"/>
                                <a:gd name="T14" fmla="+- 0 2810 892"/>
                                <a:gd name="T15" fmla="*/ 2810 h 4092"/>
                                <a:gd name="T16" fmla="+- 0 3321 1327"/>
                                <a:gd name="T17" fmla="*/ T16 w 6803"/>
                                <a:gd name="T18" fmla="+- 0 2870 892"/>
                                <a:gd name="T19" fmla="*/ 2870 h 4092"/>
                                <a:gd name="T20" fmla="+- 0 3295 1327"/>
                                <a:gd name="T21" fmla="*/ T20 w 6803"/>
                                <a:gd name="T22" fmla="+- 0 2930 892"/>
                                <a:gd name="T23" fmla="*/ 2930 h 4092"/>
                                <a:gd name="T24" fmla="+- 0 3268 1327"/>
                                <a:gd name="T25" fmla="*/ T24 w 6803"/>
                                <a:gd name="T26" fmla="+- 0 3005 892"/>
                                <a:gd name="T27" fmla="*/ 3005 h 4092"/>
                                <a:gd name="T28" fmla="+- 0 3240 1327"/>
                                <a:gd name="T29" fmla="*/ T28 w 6803"/>
                                <a:gd name="T30" fmla="+- 0 3095 892"/>
                                <a:gd name="T31" fmla="*/ 3095 h 4092"/>
                                <a:gd name="T32" fmla="+- 0 3212 1327"/>
                                <a:gd name="T33" fmla="*/ T32 w 6803"/>
                                <a:gd name="T34" fmla="+- 0 3185 892"/>
                                <a:gd name="T35" fmla="*/ 3185 h 4092"/>
                                <a:gd name="T36" fmla="+- 0 3183 1327"/>
                                <a:gd name="T37" fmla="*/ T36 w 6803"/>
                                <a:gd name="T38" fmla="+- 0 3290 892"/>
                                <a:gd name="T39" fmla="*/ 3290 h 4092"/>
                                <a:gd name="T40" fmla="+- 0 3125 1327"/>
                                <a:gd name="T41" fmla="*/ T40 w 6803"/>
                                <a:gd name="T42" fmla="+- 0 3500 892"/>
                                <a:gd name="T43" fmla="*/ 3500 h 4092"/>
                                <a:gd name="T44" fmla="+- 0 3097 1327"/>
                                <a:gd name="T45" fmla="*/ T44 w 6803"/>
                                <a:gd name="T46" fmla="+- 0 3605 892"/>
                                <a:gd name="T47" fmla="*/ 3605 h 4092"/>
                                <a:gd name="T48" fmla="+- 0 3068 1327"/>
                                <a:gd name="T49" fmla="*/ T48 w 6803"/>
                                <a:gd name="T50" fmla="+- 0 3710 892"/>
                                <a:gd name="T51" fmla="*/ 3710 h 4092"/>
                                <a:gd name="T52" fmla="+- 0 3040 1327"/>
                                <a:gd name="T53" fmla="*/ T52 w 6803"/>
                                <a:gd name="T54" fmla="+- 0 3829 892"/>
                                <a:gd name="T55" fmla="*/ 3829 h 4092"/>
                                <a:gd name="T56" fmla="+- 0 3013 1327"/>
                                <a:gd name="T57" fmla="*/ T56 w 6803"/>
                                <a:gd name="T58" fmla="+- 0 3934 892"/>
                                <a:gd name="T59" fmla="*/ 3934 h 4092"/>
                                <a:gd name="T60" fmla="+- 0 2987 1327"/>
                                <a:gd name="T61" fmla="*/ T60 w 6803"/>
                                <a:gd name="T62" fmla="+- 0 4024 892"/>
                                <a:gd name="T63" fmla="*/ 4024 h 4092"/>
                                <a:gd name="T64" fmla="+- 0 2961 1327"/>
                                <a:gd name="T65" fmla="*/ T64 w 6803"/>
                                <a:gd name="T66" fmla="+- 0 4129 892"/>
                                <a:gd name="T67" fmla="*/ 4129 h 4092"/>
                                <a:gd name="T68" fmla="+- 0 2937 1327"/>
                                <a:gd name="T69" fmla="*/ T68 w 6803"/>
                                <a:gd name="T70" fmla="+- 0 4219 892"/>
                                <a:gd name="T71" fmla="*/ 4219 h 4092"/>
                                <a:gd name="T72" fmla="+- 0 2914 1327"/>
                                <a:gd name="T73" fmla="*/ T72 w 6803"/>
                                <a:gd name="T74" fmla="+- 0 4294 892"/>
                                <a:gd name="T75" fmla="*/ 4294 h 4092"/>
                                <a:gd name="T76" fmla="+- 0 2892 1327"/>
                                <a:gd name="T77" fmla="*/ T76 w 6803"/>
                                <a:gd name="T78" fmla="+- 0 4369 892"/>
                                <a:gd name="T79" fmla="*/ 4369 h 4092"/>
                                <a:gd name="T80" fmla="+- 0 2872 1327"/>
                                <a:gd name="T81" fmla="*/ T80 w 6803"/>
                                <a:gd name="T82" fmla="+- 0 4414 892"/>
                                <a:gd name="T83" fmla="*/ 4414 h 4092"/>
                                <a:gd name="T84" fmla="+- 0 2854 1327"/>
                                <a:gd name="T85" fmla="*/ T84 w 6803"/>
                                <a:gd name="T86" fmla="+- 0 4459 892"/>
                                <a:gd name="T87" fmla="*/ 4459 h 4092"/>
                                <a:gd name="T88" fmla="+- 0 2838 1327"/>
                                <a:gd name="T89" fmla="*/ T88 w 6803"/>
                                <a:gd name="T90" fmla="+- 0 4489 892"/>
                                <a:gd name="T91" fmla="*/ 4489 h 4092"/>
                                <a:gd name="T92" fmla="+- 0 2823 1327"/>
                                <a:gd name="T93" fmla="*/ T92 w 6803"/>
                                <a:gd name="T94" fmla="+- 0 4519 892"/>
                                <a:gd name="T95" fmla="*/ 4519 h 4092"/>
                                <a:gd name="T96" fmla="+- 0 5354 1327"/>
                                <a:gd name="T97" fmla="*/ T96 w 6803"/>
                                <a:gd name="T98" fmla="+- 0 4519 892"/>
                                <a:gd name="T99" fmla="*/ 4519 h 4092"/>
                                <a:gd name="T100" fmla="+- 0 5345 1327"/>
                                <a:gd name="T101" fmla="*/ T100 w 6803"/>
                                <a:gd name="T102" fmla="+- 0 4489 892"/>
                                <a:gd name="T103" fmla="*/ 4489 h 4092"/>
                                <a:gd name="T104" fmla="+- 0 5320 1327"/>
                                <a:gd name="T105" fmla="*/ T104 w 6803"/>
                                <a:gd name="T106" fmla="+- 0 4384 892"/>
                                <a:gd name="T107" fmla="*/ 4384 h 4092"/>
                                <a:gd name="T108" fmla="+- 0 5294 1327"/>
                                <a:gd name="T109" fmla="*/ T108 w 6803"/>
                                <a:gd name="T110" fmla="+- 0 4279 892"/>
                                <a:gd name="T111" fmla="*/ 4279 h 4092"/>
                                <a:gd name="T112" fmla="+- 0 5275 1327"/>
                                <a:gd name="T113" fmla="*/ T112 w 6803"/>
                                <a:gd name="T114" fmla="+- 0 4204 892"/>
                                <a:gd name="T115" fmla="*/ 4204 h 4092"/>
                                <a:gd name="T116" fmla="+- 0 4583 1327"/>
                                <a:gd name="T117" fmla="*/ T116 w 6803"/>
                                <a:gd name="T118" fmla="+- 0 4204 892"/>
                                <a:gd name="T119" fmla="*/ 4204 h 4092"/>
                                <a:gd name="T120" fmla="+- 0 4539 1327"/>
                                <a:gd name="T121" fmla="*/ T120 w 6803"/>
                                <a:gd name="T122" fmla="+- 0 4174 892"/>
                                <a:gd name="T123" fmla="*/ 4174 h 4092"/>
                                <a:gd name="T124" fmla="+- 0 4496 1327"/>
                                <a:gd name="T125" fmla="*/ T124 w 6803"/>
                                <a:gd name="T126" fmla="+- 0 4054 892"/>
                                <a:gd name="T127" fmla="*/ 4054 h 4092"/>
                                <a:gd name="T128" fmla="+- 0 4475 1327"/>
                                <a:gd name="T129" fmla="*/ T128 w 6803"/>
                                <a:gd name="T130" fmla="+- 0 3949 892"/>
                                <a:gd name="T131" fmla="*/ 3949 h 4092"/>
                                <a:gd name="T132" fmla="+- 0 4454 1327"/>
                                <a:gd name="T133" fmla="*/ T132 w 6803"/>
                                <a:gd name="T134" fmla="+- 0 3814 892"/>
                                <a:gd name="T135" fmla="*/ 3814 h 4092"/>
                                <a:gd name="T136" fmla="+- 0 4434 1327"/>
                                <a:gd name="T137" fmla="*/ T136 w 6803"/>
                                <a:gd name="T138" fmla="+- 0 3650 892"/>
                                <a:gd name="T139" fmla="*/ 3650 h 4092"/>
                                <a:gd name="T140" fmla="+- 0 4414 1327"/>
                                <a:gd name="T141" fmla="*/ T140 w 6803"/>
                                <a:gd name="T142" fmla="+- 0 3470 892"/>
                                <a:gd name="T143" fmla="*/ 3470 h 4092"/>
                                <a:gd name="T144" fmla="+- 0 4400 1327"/>
                                <a:gd name="T145" fmla="*/ T144 w 6803"/>
                                <a:gd name="T146" fmla="+- 0 3335 892"/>
                                <a:gd name="T147" fmla="*/ 3335 h 4092"/>
                                <a:gd name="T148" fmla="+- 0 3732 1327"/>
                                <a:gd name="T149" fmla="*/ T148 w 6803"/>
                                <a:gd name="T150" fmla="+- 0 3335 892"/>
                                <a:gd name="T151" fmla="*/ 3335 h 4092"/>
                                <a:gd name="T152" fmla="+- 0 3693 1327"/>
                                <a:gd name="T153" fmla="*/ T152 w 6803"/>
                                <a:gd name="T154" fmla="+- 0 3305 892"/>
                                <a:gd name="T155" fmla="*/ 3305 h 4092"/>
                                <a:gd name="T156" fmla="+- 0 3673 1327"/>
                                <a:gd name="T157" fmla="*/ T156 w 6803"/>
                                <a:gd name="T158" fmla="+- 0 3260 892"/>
                                <a:gd name="T159" fmla="*/ 3260 h 4092"/>
                                <a:gd name="T160" fmla="+- 0 3653 1327"/>
                                <a:gd name="T161" fmla="*/ T160 w 6803"/>
                                <a:gd name="T162" fmla="+- 0 3230 892"/>
                                <a:gd name="T163" fmla="*/ 3230 h 4092"/>
                                <a:gd name="T164" fmla="+- 0 3633 1327"/>
                                <a:gd name="T165" fmla="*/ T164 w 6803"/>
                                <a:gd name="T166" fmla="+- 0 3185 892"/>
                                <a:gd name="T167" fmla="*/ 3185 h 4092"/>
                                <a:gd name="T168" fmla="+- 0 3612 1327"/>
                                <a:gd name="T169" fmla="*/ T168 w 6803"/>
                                <a:gd name="T170" fmla="+- 0 3125 892"/>
                                <a:gd name="T171" fmla="*/ 3125 h 4092"/>
                                <a:gd name="T172" fmla="+- 0 3591 1327"/>
                                <a:gd name="T173" fmla="*/ T172 w 6803"/>
                                <a:gd name="T174" fmla="+- 0 3065 892"/>
                                <a:gd name="T175" fmla="*/ 3065 h 4092"/>
                                <a:gd name="T176" fmla="+- 0 3570 1327"/>
                                <a:gd name="T177" fmla="*/ T176 w 6803"/>
                                <a:gd name="T178" fmla="+- 0 3020 892"/>
                                <a:gd name="T179" fmla="*/ 3020 h 4092"/>
                                <a:gd name="T180" fmla="+- 0 3549 1327"/>
                                <a:gd name="T181" fmla="*/ T180 w 6803"/>
                                <a:gd name="T182" fmla="+- 0 2960 892"/>
                                <a:gd name="T183" fmla="*/ 2960 h 4092"/>
                                <a:gd name="T184" fmla="+- 0 3528 1327"/>
                                <a:gd name="T185" fmla="*/ T184 w 6803"/>
                                <a:gd name="T186" fmla="+- 0 2900 892"/>
                                <a:gd name="T187" fmla="*/ 2900 h 4092"/>
                                <a:gd name="T188" fmla="+- 0 3506 1327"/>
                                <a:gd name="T189" fmla="*/ T188 w 6803"/>
                                <a:gd name="T190" fmla="+- 0 2855 892"/>
                                <a:gd name="T191" fmla="*/ 2855 h 4092"/>
                                <a:gd name="T192" fmla="+- 0 3484 1327"/>
                                <a:gd name="T193" fmla="*/ T192 w 6803"/>
                                <a:gd name="T194" fmla="+- 0 2810 892"/>
                                <a:gd name="T195" fmla="*/ 2810 h 4092"/>
                                <a:gd name="T196" fmla="+- 0 3462 1327"/>
                                <a:gd name="T197" fmla="*/ T196 w 6803"/>
                                <a:gd name="T198" fmla="+- 0 2780 892"/>
                                <a:gd name="T199" fmla="*/ 2780 h 4092"/>
                                <a:gd name="T200" fmla="+- 0 3417 1327"/>
                                <a:gd name="T201" fmla="*/ T200 w 6803"/>
                                <a:gd name="T202" fmla="+- 0 2750 892"/>
                                <a:gd name="T203" fmla="*/ 2750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2090" y="1858"/>
                                  </a:moveTo>
                                  <a:lnTo>
                                    <a:pt x="2067" y="1858"/>
                                  </a:lnTo>
                                  <a:lnTo>
                                    <a:pt x="2044" y="1888"/>
                                  </a:lnTo>
                                  <a:lnTo>
                                    <a:pt x="2019" y="1918"/>
                                  </a:lnTo>
                                  <a:lnTo>
                                    <a:pt x="1994" y="1978"/>
                                  </a:lnTo>
                                  <a:lnTo>
                                    <a:pt x="1968" y="2038"/>
                                  </a:lnTo>
                                  <a:lnTo>
                                    <a:pt x="1941" y="2113"/>
                                  </a:lnTo>
                                  <a:lnTo>
                                    <a:pt x="1913" y="2203"/>
                                  </a:lnTo>
                                  <a:lnTo>
                                    <a:pt x="1885" y="2293"/>
                                  </a:lnTo>
                                  <a:lnTo>
                                    <a:pt x="1856" y="2398"/>
                                  </a:lnTo>
                                  <a:lnTo>
                                    <a:pt x="1798" y="2608"/>
                                  </a:lnTo>
                                  <a:lnTo>
                                    <a:pt x="1770" y="2713"/>
                                  </a:lnTo>
                                  <a:lnTo>
                                    <a:pt x="1741" y="2818"/>
                                  </a:lnTo>
                                  <a:lnTo>
                                    <a:pt x="1713" y="2937"/>
                                  </a:lnTo>
                                  <a:lnTo>
                                    <a:pt x="1686" y="3042"/>
                                  </a:lnTo>
                                  <a:lnTo>
                                    <a:pt x="1660" y="3132"/>
                                  </a:lnTo>
                                  <a:lnTo>
                                    <a:pt x="1634" y="3237"/>
                                  </a:lnTo>
                                  <a:lnTo>
                                    <a:pt x="1610" y="3327"/>
                                  </a:lnTo>
                                  <a:lnTo>
                                    <a:pt x="1587" y="3402"/>
                                  </a:lnTo>
                                  <a:lnTo>
                                    <a:pt x="1565" y="3477"/>
                                  </a:lnTo>
                                  <a:lnTo>
                                    <a:pt x="1545" y="3522"/>
                                  </a:lnTo>
                                  <a:lnTo>
                                    <a:pt x="1527" y="3567"/>
                                  </a:lnTo>
                                  <a:lnTo>
                                    <a:pt x="1511" y="3597"/>
                                  </a:lnTo>
                                  <a:lnTo>
                                    <a:pt x="1496" y="3627"/>
                                  </a:lnTo>
                                  <a:lnTo>
                                    <a:pt x="4027" y="3627"/>
                                  </a:lnTo>
                                  <a:lnTo>
                                    <a:pt x="4018" y="3597"/>
                                  </a:lnTo>
                                  <a:lnTo>
                                    <a:pt x="3993" y="3492"/>
                                  </a:lnTo>
                                  <a:lnTo>
                                    <a:pt x="3967" y="3387"/>
                                  </a:lnTo>
                                  <a:lnTo>
                                    <a:pt x="3948" y="3312"/>
                                  </a:lnTo>
                                  <a:lnTo>
                                    <a:pt x="3256" y="3312"/>
                                  </a:lnTo>
                                  <a:lnTo>
                                    <a:pt x="3212" y="3282"/>
                                  </a:lnTo>
                                  <a:lnTo>
                                    <a:pt x="3169" y="3162"/>
                                  </a:lnTo>
                                  <a:lnTo>
                                    <a:pt x="3148" y="3057"/>
                                  </a:lnTo>
                                  <a:lnTo>
                                    <a:pt x="3127" y="2922"/>
                                  </a:lnTo>
                                  <a:lnTo>
                                    <a:pt x="3107" y="2758"/>
                                  </a:lnTo>
                                  <a:lnTo>
                                    <a:pt x="3087" y="2578"/>
                                  </a:lnTo>
                                  <a:lnTo>
                                    <a:pt x="3073" y="2443"/>
                                  </a:lnTo>
                                  <a:lnTo>
                                    <a:pt x="2405" y="2443"/>
                                  </a:lnTo>
                                  <a:lnTo>
                                    <a:pt x="2366" y="2413"/>
                                  </a:lnTo>
                                  <a:lnTo>
                                    <a:pt x="2346" y="2368"/>
                                  </a:lnTo>
                                  <a:lnTo>
                                    <a:pt x="2326" y="2338"/>
                                  </a:lnTo>
                                  <a:lnTo>
                                    <a:pt x="2306" y="2293"/>
                                  </a:lnTo>
                                  <a:lnTo>
                                    <a:pt x="2285" y="2233"/>
                                  </a:lnTo>
                                  <a:lnTo>
                                    <a:pt x="2264" y="2173"/>
                                  </a:lnTo>
                                  <a:lnTo>
                                    <a:pt x="2243" y="2128"/>
                                  </a:lnTo>
                                  <a:lnTo>
                                    <a:pt x="2222" y="2068"/>
                                  </a:lnTo>
                                  <a:lnTo>
                                    <a:pt x="2201" y="2008"/>
                                  </a:lnTo>
                                  <a:lnTo>
                                    <a:pt x="2179" y="1963"/>
                                  </a:lnTo>
                                  <a:lnTo>
                                    <a:pt x="2157" y="1918"/>
                                  </a:lnTo>
                                  <a:lnTo>
                                    <a:pt x="2135" y="1888"/>
                                  </a:lnTo>
                                  <a:lnTo>
                                    <a:pt x="2090" y="18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29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5910 1327"/>
                                <a:gd name="T1" fmla="*/ T0 w 6803"/>
                                <a:gd name="T2" fmla="+- 0 4399 892"/>
                                <a:gd name="T3" fmla="*/ 4399 h 4092"/>
                                <a:gd name="T4" fmla="+- 0 5892 1327"/>
                                <a:gd name="T5" fmla="*/ T4 w 6803"/>
                                <a:gd name="T6" fmla="+- 0 4414 892"/>
                                <a:gd name="T7" fmla="*/ 4414 h 4092"/>
                                <a:gd name="T8" fmla="+- 0 5928 1327"/>
                                <a:gd name="T9" fmla="*/ T8 w 6803"/>
                                <a:gd name="T10" fmla="+- 0 4414 892"/>
                                <a:gd name="T11" fmla="*/ 4414 h 4092"/>
                                <a:gd name="T12" fmla="+- 0 5910 1327"/>
                                <a:gd name="T13" fmla="*/ T12 w 6803"/>
                                <a:gd name="T14" fmla="+- 0 4399 892"/>
                                <a:gd name="T15" fmla="*/ 4399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4583" y="3507"/>
                                  </a:moveTo>
                                  <a:lnTo>
                                    <a:pt x="4565" y="3522"/>
                                  </a:lnTo>
                                  <a:lnTo>
                                    <a:pt x="4601" y="3522"/>
                                  </a:lnTo>
                                  <a:lnTo>
                                    <a:pt x="4583" y="3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28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4961 1327"/>
                                <a:gd name="T1" fmla="*/ T0 w 6803"/>
                                <a:gd name="T2" fmla="+- 0 3275 892"/>
                                <a:gd name="T3" fmla="*/ 3275 h 4092"/>
                                <a:gd name="T4" fmla="+- 0 4912 1327"/>
                                <a:gd name="T5" fmla="*/ T4 w 6803"/>
                                <a:gd name="T6" fmla="+- 0 3320 892"/>
                                <a:gd name="T7" fmla="*/ 3320 h 4092"/>
                                <a:gd name="T8" fmla="+- 0 4839 1327"/>
                                <a:gd name="T9" fmla="*/ T8 w 6803"/>
                                <a:gd name="T10" fmla="+- 0 3485 892"/>
                                <a:gd name="T11" fmla="*/ 3485 h 4092"/>
                                <a:gd name="T12" fmla="+- 0 4815 1327"/>
                                <a:gd name="T13" fmla="*/ T12 w 6803"/>
                                <a:gd name="T14" fmla="+- 0 3560 892"/>
                                <a:gd name="T15" fmla="*/ 3560 h 4092"/>
                                <a:gd name="T16" fmla="+- 0 4791 1327"/>
                                <a:gd name="T17" fmla="*/ T16 w 6803"/>
                                <a:gd name="T18" fmla="+- 0 3650 892"/>
                                <a:gd name="T19" fmla="*/ 3650 h 4092"/>
                                <a:gd name="T20" fmla="+- 0 4768 1327"/>
                                <a:gd name="T21" fmla="*/ T20 w 6803"/>
                                <a:gd name="T22" fmla="+- 0 3725 892"/>
                                <a:gd name="T23" fmla="*/ 3725 h 4092"/>
                                <a:gd name="T24" fmla="+- 0 4744 1327"/>
                                <a:gd name="T25" fmla="*/ T24 w 6803"/>
                                <a:gd name="T26" fmla="+- 0 3814 892"/>
                                <a:gd name="T27" fmla="*/ 3814 h 4092"/>
                                <a:gd name="T28" fmla="+- 0 4720 1327"/>
                                <a:gd name="T29" fmla="*/ T28 w 6803"/>
                                <a:gd name="T30" fmla="+- 0 3889 892"/>
                                <a:gd name="T31" fmla="*/ 3889 h 4092"/>
                                <a:gd name="T32" fmla="+- 0 4697 1327"/>
                                <a:gd name="T33" fmla="*/ T32 w 6803"/>
                                <a:gd name="T34" fmla="+- 0 3964 892"/>
                                <a:gd name="T35" fmla="*/ 3964 h 4092"/>
                                <a:gd name="T36" fmla="+- 0 4674 1327"/>
                                <a:gd name="T37" fmla="*/ T36 w 6803"/>
                                <a:gd name="T38" fmla="+- 0 4039 892"/>
                                <a:gd name="T39" fmla="*/ 4039 h 4092"/>
                                <a:gd name="T40" fmla="+- 0 4650 1327"/>
                                <a:gd name="T41" fmla="*/ T40 w 6803"/>
                                <a:gd name="T42" fmla="+- 0 4099 892"/>
                                <a:gd name="T43" fmla="*/ 4099 h 4092"/>
                                <a:gd name="T44" fmla="+- 0 4628 1327"/>
                                <a:gd name="T45" fmla="*/ T44 w 6803"/>
                                <a:gd name="T46" fmla="+- 0 4144 892"/>
                                <a:gd name="T47" fmla="*/ 4144 h 4092"/>
                                <a:gd name="T48" fmla="+- 0 4605 1327"/>
                                <a:gd name="T49" fmla="*/ T48 w 6803"/>
                                <a:gd name="T50" fmla="+- 0 4174 892"/>
                                <a:gd name="T51" fmla="*/ 4174 h 4092"/>
                                <a:gd name="T52" fmla="+- 0 4583 1327"/>
                                <a:gd name="T53" fmla="*/ T52 w 6803"/>
                                <a:gd name="T54" fmla="+- 0 4204 892"/>
                                <a:gd name="T55" fmla="*/ 4204 h 4092"/>
                                <a:gd name="T56" fmla="+- 0 5275 1327"/>
                                <a:gd name="T57" fmla="*/ T56 w 6803"/>
                                <a:gd name="T58" fmla="+- 0 4204 892"/>
                                <a:gd name="T59" fmla="*/ 4204 h 4092"/>
                                <a:gd name="T60" fmla="+- 0 5268 1327"/>
                                <a:gd name="T61" fmla="*/ T60 w 6803"/>
                                <a:gd name="T62" fmla="+- 0 4174 892"/>
                                <a:gd name="T63" fmla="*/ 4174 h 4092"/>
                                <a:gd name="T64" fmla="+- 0 5242 1327"/>
                                <a:gd name="T65" fmla="*/ T64 w 6803"/>
                                <a:gd name="T66" fmla="+- 0 4069 892"/>
                                <a:gd name="T67" fmla="*/ 4069 h 4092"/>
                                <a:gd name="T68" fmla="+- 0 5163 1327"/>
                                <a:gd name="T69" fmla="*/ T68 w 6803"/>
                                <a:gd name="T70" fmla="+- 0 3755 892"/>
                                <a:gd name="T71" fmla="*/ 3755 h 4092"/>
                                <a:gd name="T72" fmla="+- 0 5137 1327"/>
                                <a:gd name="T73" fmla="*/ T72 w 6803"/>
                                <a:gd name="T74" fmla="+- 0 3650 892"/>
                                <a:gd name="T75" fmla="*/ 3650 h 4092"/>
                                <a:gd name="T76" fmla="+- 0 5111 1327"/>
                                <a:gd name="T77" fmla="*/ T76 w 6803"/>
                                <a:gd name="T78" fmla="+- 0 3560 892"/>
                                <a:gd name="T79" fmla="*/ 3560 h 4092"/>
                                <a:gd name="T80" fmla="+- 0 5086 1327"/>
                                <a:gd name="T81" fmla="*/ T80 w 6803"/>
                                <a:gd name="T82" fmla="+- 0 3485 892"/>
                                <a:gd name="T83" fmla="*/ 3485 h 4092"/>
                                <a:gd name="T84" fmla="+- 0 5060 1327"/>
                                <a:gd name="T85" fmla="*/ T84 w 6803"/>
                                <a:gd name="T86" fmla="+- 0 3410 892"/>
                                <a:gd name="T87" fmla="*/ 3410 h 4092"/>
                                <a:gd name="T88" fmla="+- 0 5035 1327"/>
                                <a:gd name="T89" fmla="*/ T88 w 6803"/>
                                <a:gd name="T90" fmla="+- 0 3365 892"/>
                                <a:gd name="T91" fmla="*/ 3365 h 4092"/>
                                <a:gd name="T92" fmla="+- 0 5010 1327"/>
                                <a:gd name="T93" fmla="*/ T92 w 6803"/>
                                <a:gd name="T94" fmla="+- 0 3320 892"/>
                                <a:gd name="T95" fmla="*/ 3320 h 4092"/>
                                <a:gd name="T96" fmla="+- 0 4985 1327"/>
                                <a:gd name="T97" fmla="*/ T96 w 6803"/>
                                <a:gd name="T98" fmla="+- 0 3290 892"/>
                                <a:gd name="T99" fmla="*/ 3290 h 4092"/>
                                <a:gd name="T100" fmla="+- 0 4961 1327"/>
                                <a:gd name="T101" fmla="*/ T100 w 6803"/>
                                <a:gd name="T102" fmla="+- 0 3275 892"/>
                                <a:gd name="T103" fmla="*/ 3275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3634" y="2383"/>
                                  </a:moveTo>
                                  <a:lnTo>
                                    <a:pt x="3585" y="2428"/>
                                  </a:lnTo>
                                  <a:lnTo>
                                    <a:pt x="3512" y="2593"/>
                                  </a:lnTo>
                                  <a:lnTo>
                                    <a:pt x="3488" y="2668"/>
                                  </a:lnTo>
                                  <a:lnTo>
                                    <a:pt x="3464" y="2758"/>
                                  </a:lnTo>
                                  <a:lnTo>
                                    <a:pt x="3441" y="2833"/>
                                  </a:lnTo>
                                  <a:lnTo>
                                    <a:pt x="3417" y="2922"/>
                                  </a:lnTo>
                                  <a:lnTo>
                                    <a:pt x="3393" y="2997"/>
                                  </a:lnTo>
                                  <a:lnTo>
                                    <a:pt x="3370" y="3072"/>
                                  </a:lnTo>
                                  <a:lnTo>
                                    <a:pt x="3347" y="3147"/>
                                  </a:lnTo>
                                  <a:lnTo>
                                    <a:pt x="3323" y="3207"/>
                                  </a:lnTo>
                                  <a:lnTo>
                                    <a:pt x="3301" y="3252"/>
                                  </a:lnTo>
                                  <a:lnTo>
                                    <a:pt x="3278" y="3282"/>
                                  </a:lnTo>
                                  <a:lnTo>
                                    <a:pt x="3256" y="3312"/>
                                  </a:lnTo>
                                  <a:lnTo>
                                    <a:pt x="3948" y="3312"/>
                                  </a:lnTo>
                                  <a:lnTo>
                                    <a:pt x="3941" y="3282"/>
                                  </a:lnTo>
                                  <a:lnTo>
                                    <a:pt x="3915" y="3177"/>
                                  </a:lnTo>
                                  <a:lnTo>
                                    <a:pt x="3836" y="2863"/>
                                  </a:lnTo>
                                  <a:lnTo>
                                    <a:pt x="3810" y="2758"/>
                                  </a:lnTo>
                                  <a:lnTo>
                                    <a:pt x="3784" y="2668"/>
                                  </a:lnTo>
                                  <a:lnTo>
                                    <a:pt x="3759" y="2593"/>
                                  </a:lnTo>
                                  <a:lnTo>
                                    <a:pt x="3733" y="2518"/>
                                  </a:lnTo>
                                  <a:lnTo>
                                    <a:pt x="3708" y="2473"/>
                                  </a:lnTo>
                                  <a:lnTo>
                                    <a:pt x="3683" y="2428"/>
                                  </a:lnTo>
                                  <a:lnTo>
                                    <a:pt x="3658" y="2398"/>
                                  </a:lnTo>
                                  <a:lnTo>
                                    <a:pt x="3634" y="2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27"/>
                          <wps:cNvSpPr>
                            <a:spLocks/>
                          </wps:cNvSpPr>
                          <wps:spPr bwMode="auto">
                            <a:xfrm>
                              <a:off x="1327" y="892"/>
                              <a:ext cx="6803" cy="4092"/>
                            </a:xfrm>
                            <a:custGeom>
                              <a:avLst/>
                              <a:gdLst>
                                <a:gd name="T0" fmla="+- 0 4130 1327"/>
                                <a:gd name="T1" fmla="*/ T0 w 6803"/>
                                <a:gd name="T2" fmla="+- 0 892 892"/>
                                <a:gd name="T3" fmla="*/ 892 h 4092"/>
                                <a:gd name="T4" fmla="+- 0 4112 1327"/>
                                <a:gd name="T5" fmla="*/ T4 w 6803"/>
                                <a:gd name="T6" fmla="+- 0 892 892"/>
                                <a:gd name="T7" fmla="*/ 892 h 4092"/>
                                <a:gd name="T8" fmla="+- 0 4095 1327"/>
                                <a:gd name="T9" fmla="*/ T8 w 6803"/>
                                <a:gd name="T10" fmla="+- 0 922 892"/>
                                <a:gd name="T11" fmla="*/ 922 h 4092"/>
                                <a:gd name="T12" fmla="+- 0 4078 1327"/>
                                <a:gd name="T13" fmla="*/ T12 w 6803"/>
                                <a:gd name="T14" fmla="+- 0 982 892"/>
                                <a:gd name="T15" fmla="*/ 982 h 4092"/>
                                <a:gd name="T16" fmla="+- 0 4061 1327"/>
                                <a:gd name="T17" fmla="*/ T16 w 6803"/>
                                <a:gd name="T18" fmla="+- 0 1057 892"/>
                                <a:gd name="T19" fmla="*/ 1057 h 4092"/>
                                <a:gd name="T20" fmla="+- 0 4044 1327"/>
                                <a:gd name="T21" fmla="*/ T20 w 6803"/>
                                <a:gd name="T22" fmla="+- 0 1162 892"/>
                                <a:gd name="T23" fmla="*/ 1162 h 4092"/>
                                <a:gd name="T24" fmla="+- 0 4027 1327"/>
                                <a:gd name="T25" fmla="*/ T24 w 6803"/>
                                <a:gd name="T26" fmla="+- 0 1282 892"/>
                                <a:gd name="T27" fmla="*/ 1282 h 4092"/>
                                <a:gd name="T28" fmla="+- 0 4011 1327"/>
                                <a:gd name="T29" fmla="*/ T28 w 6803"/>
                                <a:gd name="T30" fmla="+- 0 1432 892"/>
                                <a:gd name="T31" fmla="*/ 1432 h 4092"/>
                                <a:gd name="T32" fmla="+- 0 3995 1327"/>
                                <a:gd name="T33" fmla="*/ T32 w 6803"/>
                                <a:gd name="T34" fmla="+- 0 1581 892"/>
                                <a:gd name="T35" fmla="*/ 1581 h 4092"/>
                                <a:gd name="T36" fmla="+- 0 3962 1327"/>
                                <a:gd name="T37" fmla="*/ T36 w 6803"/>
                                <a:gd name="T38" fmla="+- 0 1911 892"/>
                                <a:gd name="T39" fmla="*/ 1911 h 4092"/>
                                <a:gd name="T40" fmla="+- 0 3946 1327"/>
                                <a:gd name="T41" fmla="*/ T40 w 6803"/>
                                <a:gd name="T42" fmla="+- 0 2091 892"/>
                                <a:gd name="T43" fmla="*/ 2091 h 4092"/>
                                <a:gd name="T44" fmla="+- 0 3930 1327"/>
                                <a:gd name="T45" fmla="*/ T44 w 6803"/>
                                <a:gd name="T46" fmla="+- 0 2256 892"/>
                                <a:gd name="T47" fmla="*/ 2256 h 4092"/>
                                <a:gd name="T48" fmla="+- 0 3913 1327"/>
                                <a:gd name="T49" fmla="*/ T48 w 6803"/>
                                <a:gd name="T50" fmla="+- 0 2436 892"/>
                                <a:gd name="T51" fmla="*/ 2436 h 4092"/>
                                <a:gd name="T52" fmla="+- 0 3896 1327"/>
                                <a:gd name="T53" fmla="*/ T52 w 6803"/>
                                <a:gd name="T54" fmla="+- 0 2601 892"/>
                                <a:gd name="T55" fmla="*/ 2601 h 4092"/>
                                <a:gd name="T56" fmla="+- 0 3880 1327"/>
                                <a:gd name="T57" fmla="*/ T56 w 6803"/>
                                <a:gd name="T58" fmla="+- 0 2750 892"/>
                                <a:gd name="T59" fmla="*/ 2750 h 4092"/>
                                <a:gd name="T60" fmla="+- 0 3862 1327"/>
                                <a:gd name="T61" fmla="*/ T60 w 6803"/>
                                <a:gd name="T62" fmla="+- 0 2885 892"/>
                                <a:gd name="T63" fmla="*/ 2885 h 4092"/>
                                <a:gd name="T64" fmla="+- 0 3845 1327"/>
                                <a:gd name="T65" fmla="*/ T64 w 6803"/>
                                <a:gd name="T66" fmla="+- 0 3020 892"/>
                                <a:gd name="T67" fmla="*/ 3020 h 4092"/>
                                <a:gd name="T68" fmla="+- 0 3827 1327"/>
                                <a:gd name="T69" fmla="*/ T68 w 6803"/>
                                <a:gd name="T70" fmla="+- 0 3125 892"/>
                                <a:gd name="T71" fmla="*/ 3125 h 4092"/>
                                <a:gd name="T72" fmla="+- 0 3809 1327"/>
                                <a:gd name="T73" fmla="*/ T72 w 6803"/>
                                <a:gd name="T74" fmla="+- 0 3215 892"/>
                                <a:gd name="T75" fmla="*/ 3215 h 4092"/>
                                <a:gd name="T76" fmla="+- 0 3790 1327"/>
                                <a:gd name="T77" fmla="*/ T76 w 6803"/>
                                <a:gd name="T78" fmla="+- 0 3275 892"/>
                                <a:gd name="T79" fmla="*/ 3275 h 4092"/>
                                <a:gd name="T80" fmla="+- 0 3752 1327"/>
                                <a:gd name="T81" fmla="*/ T80 w 6803"/>
                                <a:gd name="T82" fmla="+- 0 3335 892"/>
                                <a:gd name="T83" fmla="*/ 3335 h 4092"/>
                                <a:gd name="T84" fmla="+- 0 4400 1327"/>
                                <a:gd name="T85" fmla="*/ T84 w 6803"/>
                                <a:gd name="T86" fmla="+- 0 3335 892"/>
                                <a:gd name="T87" fmla="*/ 3335 h 4092"/>
                                <a:gd name="T88" fmla="+- 0 4394 1327"/>
                                <a:gd name="T89" fmla="*/ T88 w 6803"/>
                                <a:gd name="T90" fmla="+- 0 3275 892"/>
                                <a:gd name="T91" fmla="*/ 3275 h 4092"/>
                                <a:gd name="T92" fmla="+- 0 4374 1327"/>
                                <a:gd name="T93" fmla="*/ T92 w 6803"/>
                                <a:gd name="T94" fmla="+- 0 3080 892"/>
                                <a:gd name="T95" fmla="*/ 3080 h 4092"/>
                                <a:gd name="T96" fmla="+- 0 4354 1327"/>
                                <a:gd name="T97" fmla="*/ T96 w 6803"/>
                                <a:gd name="T98" fmla="+- 0 2855 892"/>
                                <a:gd name="T99" fmla="*/ 2855 h 4092"/>
                                <a:gd name="T100" fmla="+- 0 4335 1327"/>
                                <a:gd name="T101" fmla="*/ T100 w 6803"/>
                                <a:gd name="T102" fmla="+- 0 2630 892"/>
                                <a:gd name="T103" fmla="*/ 2630 h 4092"/>
                                <a:gd name="T104" fmla="+- 0 4297 1327"/>
                                <a:gd name="T105" fmla="*/ T104 w 6803"/>
                                <a:gd name="T106" fmla="+- 0 2196 892"/>
                                <a:gd name="T107" fmla="*/ 2196 h 4092"/>
                                <a:gd name="T108" fmla="+- 0 4278 1327"/>
                                <a:gd name="T109" fmla="*/ T108 w 6803"/>
                                <a:gd name="T110" fmla="+- 0 1986 892"/>
                                <a:gd name="T111" fmla="*/ 1986 h 4092"/>
                                <a:gd name="T112" fmla="+- 0 4259 1327"/>
                                <a:gd name="T113" fmla="*/ T112 w 6803"/>
                                <a:gd name="T114" fmla="+- 0 1776 892"/>
                                <a:gd name="T115" fmla="*/ 1776 h 4092"/>
                                <a:gd name="T116" fmla="+- 0 4241 1327"/>
                                <a:gd name="T117" fmla="*/ T116 w 6803"/>
                                <a:gd name="T118" fmla="+- 0 1581 892"/>
                                <a:gd name="T119" fmla="*/ 1581 h 4092"/>
                                <a:gd name="T120" fmla="+- 0 4222 1327"/>
                                <a:gd name="T121" fmla="*/ T120 w 6803"/>
                                <a:gd name="T122" fmla="+- 0 1402 892"/>
                                <a:gd name="T123" fmla="*/ 1402 h 4092"/>
                                <a:gd name="T124" fmla="+- 0 4204 1327"/>
                                <a:gd name="T125" fmla="*/ T124 w 6803"/>
                                <a:gd name="T126" fmla="+- 0 1252 892"/>
                                <a:gd name="T127" fmla="*/ 1252 h 4092"/>
                                <a:gd name="T128" fmla="+- 0 4185 1327"/>
                                <a:gd name="T129" fmla="*/ T128 w 6803"/>
                                <a:gd name="T130" fmla="+- 0 1117 892"/>
                                <a:gd name="T131" fmla="*/ 1117 h 4092"/>
                                <a:gd name="T132" fmla="+- 0 4167 1327"/>
                                <a:gd name="T133" fmla="*/ T132 w 6803"/>
                                <a:gd name="T134" fmla="+- 0 1012 892"/>
                                <a:gd name="T135" fmla="*/ 1012 h 4092"/>
                                <a:gd name="T136" fmla="+- 0 4149 1327"/>
                                <a:gd name="T137" fmla="*/ T136 w 6803"/>
                                <a:gd name="T138" fmla="+- 0 937 892"/>
                                <a:gd name="T139" fmla="*/ 937 h 4092"/>
                                <a:gd name="T140" fmla="+- 0 4130 1327"/>
                                <a:gd name="T141" fmla="*/ T140 w 6803"/>
                                <a:gd name="T142" fmla="+- 0 892 892"/>
                                <a:gd name="T143" fmla="*/ 892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803" h="4092">
                                  <a:moveTo>
                                    <a:pt x="2803" y="0"/>
                                  </a:moveTo>
                                  <a:lnTo>
                                    <a:pt x="2785" y="0"/>
                                  </a:lnTo>
                                  <a:lnTo>
                                    <a:pt x="2768" y="30"/>
                                  </a:lnTo>
                                  <a:lnTo>
                                    <a:pt x="2751" y="90"/>
                                  </a:lnTo>
                                  <a:lnTo>
                                    <a:pt x="2734" y="165"/>
                                  </a:lnTo>
                                  <a:lnTo>
                                    <a:pt x="2717" y="270"/>
                                  </a:lnTo>
                                  <a:lnTo>
                                    <a:pt x="2700" y="390"/>
                                  </a:lnTo>
                                  <a:lnTo>
                                    <a:pt x="2684" y="540"/>
                                  </a:lnTo>
                                  <a:lnTo>
                                    <a:pt x="2668" y="689"/>
                                  </a:lnTo>
                                  <a:lnTo>
                                    <a:pt x="2635" y="1019"/>
                                  </a:lnTo>
                                  <a:lnTo>
                                    <a:pt x="2619" y="1199"/>
                                  </a:lnTo>
                                  <a:lnTo>
                                    <a:pt x="2603" y="1364"/>
                                  </a:lnTo>
                                  <a:lnTo>
                                    <a:pt x="2586" y="1544"/>
                                  </a:lnTo>
                                  <a:lnTo>
                                    <a:pt x="2569" y="1709"/>
                                  </a:lnTo>
                                  <a:lnTo>
                                    <a:pt x="2553" y="1858"/>
                                  </a:lnTo>
                                  <a:lnTo>
                                    <a:pt x="2535" y="1993"/>
                                  </a:lnTo>
                                  <a:lnTo>
                                    <a:pt x="2518" y="2128"/>
                                  </a:lnTo>
                                  <a:lnTo>
                                    <a:pt x="2500" y="2233"/>
                                  </a:lnTo>
                                  <a:lnTo>
                                    <a:pt x="2482" y="2323"/>
                                  </a:lnTo>
                                  <a:lnTo>
                                    <a:pt x="2463" y="2383"/>
                                  </a:lnTo>
                                  <a:lnTo>
                                    <a:pt x="2425" y="2443"/>
                                  </a:lnTo>
                                  <a:lnTo>
                                    <a:pt x="3073" y="2443"/>
                                  </a:lnTo>
                                  <a:lnTo>
                                    <a:pt x="3067" y="2383"/>
                                  </a:lnTo>
                                  <a:lnTo>
                                    <a:pt x="3047" y="2188"/>
                                  </a:lnTo>
                                  <a:lnTo>
                                    <a:pt x="3027" y="1963"/>
                                  </a:lnTo>
                                  <a:lnTo>
                                    <a:pt x="3008" y="1738"/>
                                  </a:lnTo>
                                  <a:lnTo>
                                    <a:pt x="2970" y="1304"/>
                                  </a:lnTo>
                                  <a:lnTo>
                                    <a:pt x="2951" y="1094"/>
                                  </a:lnTo>
                                  <a:lnTo>
                                    <a:pt x="2932" y="884"/>
                                  </a:lnTo>
                                  <a:lnTo>
                                    <a:pt x="2914" y="689"/>
                                  </a:lnTo>
                                  <a:lnTo>
                                    <a:pt x="2895" y="510"/>
                                  </a:lnTo>
                                  <a:lnTo>
                                    <a:pt x="2877" y="360"/>
                                  </a:lnTo>
                                  <a:lnTo>
                                    <a:pt x="2858" y="225"/>
                                  </a:lnTo>
                                  <a:lnTo>
                                    <a:pt x="2840" y="120"/>
                                  </a:lnTo>
                                  <a:lnTo>
                                    <a:pt x="2822" y="45"/>
                                  </a:lnTo>
                                  <a:lnTo>
                                    <a:pt x="28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24"/>
                        <wpg:cNvGrpSpPr>
                          <a:grpSpLocks/>
                        </wpg:cNvGrpSpPr>
                        <wpg:grpSpPr bwMode="auto">
                          <a:xfrm>
                            <a:off x="1322" y="884"/>
                            <a:ext cx="6808" cy="4100"/>
                            <a:chOff x="1322" y="884"/>
                            <a:chExt cx="6808" cy="4100"/>
                          </a:xfrm>
                        </wpg:grpSpPr>
                        <wps:wsp>
                          <wps:cNvPr id="969" name="Freeform 925"/>
                          <wps:cNvSpPr>
                            <a:spLocks/>
                          </wps:cNvSpPr>
                          <wps:spPr bwMode="auto">
                            <a:xfrm>
                              <a:off x="1322" y="884"/>
                              <a:ext cx="6808" cy="4100"/>
                            </a:xfrm>
                            <a:custGeom>
                              <a:avLst/>
                              <a:gdLst>
                                <a:gd name="T0" fmla="+- 0 1346 1322"/>
                                <a:gd name="T1" fmla="*/ T0 w 6808"/>
                                <a:gd name="T2" fmla="+- 0 4921 884"/>
                                <a:gd name="T3" fmla="*/ 4921 h 4100"/>
                                <a:gd name="T4" fmla="+- 0 1427 1322"/>
                                <a:gd name="T5" fmla="*/ T4 w 6808"/>
                                <a:gd name="T6" fmla="+- 0 4703 884"/>
                                <a:gd name="T7" fmla="*/ 4703 h 4100"/>
                                <a:gd name="T8" fmla="+- 0 1553 1322"/>
                                <a:gd name="T9" fmla="*/ T8 w 6808"/>
                                <a:gd name="T10" fmla="+- 0 4748 884"/>
                                <a:gd name="T11" fmla="*/ 4748 h 4100"/>
                                <a:gd name="T12" fmla="+- 0 1650 1322"/>
                                <a:gd name="T13" fmla="*/ T12 w 6808"/>
                                <a:gd name="T14" fmla="+- 0 4838 884"/>
                                <a:gd name="T15" fmla="*/ 4838 h 4100"/>
                                <a:gd name="T16" fmla="+- 0 1734 1322"/>
                                <a:gd name="T17" fmla="*/ T16 w 6808"/>
                                <a:gd name="T18" fmla="+- 0 4314 884"/>
                                <a:gd name="T19" fmla="*/ 4314 h 4100"/>
                                <a:gd name="T20" fmla="+- 0 1817 1322"/>
                                <a:gd name="T21" fmla="*/ T20 w 6808"/>
                                <a:gd name="T22" fmla="+- 0 3581 884"/>
                                <a:gd name="T23" fmla="*/ 3581 h 4100"/>
                                <a:gd name="T24" fmla="+- 0 1908 1322"/>
                                <a:gd name="T25" fmla="*/ T24 w 6808"/>
                                <a:gd name="T26" fmla="+- 0 2902 884"/>
                                <a:gd name="T27" fmla="*/ 2902 h 4100"/>
                                <a:gd name="T28" fmla="+- 0 2023 1322"/>
                                <a:gd name="T29" fmla="*/ T28 w 6808"/>
                                <a:gd name="T30" fmla="+- 0 2593 884"/>
                                <a:gd name="T31" fmla="*/ 2593 h 4100"/>
                                <a:gd name="T32" fmla="+- 0 2152 1322"/>
                                <a:gd name="T33" fmla="*/ T32 w 6808"/>
                                <a:gd name="T34" fmla="+- 0 3054 884"/>
                                <a:gd name="T35" fmla="*/ 3054 h 4100"/>
                                <a:gd name="T36" fmla="+- 0 2266 1322"/>
                                <a:gd name="T37" fmla="*/ T36 w 6808"/>
                                <a:gd name="T38" fmla="+- 0 3724 884"/>
                                <a:gd name="T39" fmla="*/ 3724 h 4100"/>
                                <a:gd name="T40" fmla="+- 0 2373 1322"/>
                                <a:gd name="T41" fmla="*/ T40 w 6808"/>
                                <a:gd name="T42" fmla="+- 0 4331 884"/>
                                <a:gd name="T43" fmla="*/ 4331 h 4100"/>
                                <a:gd name="T44" fmla="+- 0 2506 1322"/>
                                <a:gd name="T45" fmla="*/ T44 w 6808"/>
                                <a:gd name="T46" fmla="+- 0 4602 884"/>
                                <a:gd name="T47" fmla="*/ 4602 h 4100"/>
                                <a:gd name="T48" fmla="+- 0 2619 1322"/>
                                <a:gd name="T49" fmla="*/ T48 w 6808"/>
                                <a:gd name="T50" fmla="+- 0 4331 884"/>
                                <a:gd name="T51" fmla="*/ 4331 h 4100"/>
                                <a:gd name="T52" fmla="+- 0 2724 1322"/>
                                <a:gd name="T53" fmla="*/ T52 w 6808"/>
                                <a:gd name="T54" fmla="+- 0 4267 884"/>
                                <a:gd name="T55" fmla="*/ 4267 h 4100"/>
                                <a:gd name="T56" fmla="+- 0 2799 1322"/>
                                <a:gd name="T57" fmla="*/ T56 w 6808"/>
                                <a:gd name="T58" fmla="+- 0 4518 884"/>
                                <a:gd name="T59" fmla="*/ 4518 h 4100"/>
                                <a:gd name="T60" fmla="+- 0 2937 1322"/>
                                <a:gd name="T61" fmla="*/ T60 w 6808"/>
                                <a:gd name="T62" fmla="+- 0 4207 884"/>
                                <a:gd name="T63" fmla="*/ 4207 h 4100"/>
                                <a:gd name="T64" fmla="+- 0 3068 1322"/>
                                <a:gd name="T65" fmla="*/ T64 w 6808"/>
                                <a:gd name="T66" fmla="+- 0 3708 884"/>
                                <a:gd name="T67" fmla="*/ 3708 h 4100"/>
                                <a:gd name="T68" fmla="+- 0 3212 1322"/>
                                <a:gd name="T69" fmla="*/ T68 w 6808"/>
                                <a:gd name="T70" fmla="+- 0 3177 884"/>
                                <a:gd name="T71" fmla="*/ 3177 h 4100"/>
                                <a:gd name="T72" fmla="+- 0 3371 1322"/>
                                <a:gd name="T73" fmla="*/ T72 w 6808"/>
                                <a:gd name="T74" fmla="+- 0 2771 884"/>
                                <a:gd name="T75" fmla="*/ 2771 h 4100"/>
                                <a:gd name="T76" fmla="+- 0 3570 1322"/>
                                <a:gd name="T77" fmla="*/ T76 w 6808"/>
                                <a:gd name="T78" fmla="+- 0 3005 884"/>
                                <a:gd name="T79" fmla="*/ 3005 h 4100"/>
                                <a:gd name="T80" fmla="+- 0 3732 1322"/>
                                <a:gd name="T81" fmla="*/ T80 w 6808"/>
                                <a:gd name="T82" fmla="+- 0 3326 884"/>
                                <a:gd name="T83" fmla="*/ 3326 h 4100"/>
                                <a:gd name="T84" fmla="+- 0 3845 1322"/>
                                <a:gd name="T85" fmla="*/ T84 w 6808"/>
                                <a:gd name="T86" fmla="+- 0 3011 884"/>
                                <a:gd name="T87" fmla="*/ 3011 h 4100"/>
                                <a:gd name="T88" fmla="+- 0 3930 1322"/>
                                <a:gd name="T89" fmla="*/ T88 w 6808"/>
                                <a:gd name="T90" fmla="+- 0 2252 884"/>
                                <a:gd name="T91" fmla="*/ 2252 h 4100"/>
                                <a:gd name="T92" fmla="+- 0 4011 1322"/>
                                <a:gd name="T93" fmla="*/ T92 w 6808"/>
                                <a:gd name="T94" fmla="+- 0 1420 884"/>
                                <a:gd name="T95" fmla="*/ 1420 h 4100"/>
                                <a:gd name="T96" fmla="+- 0 4112 1322"/>
                                <a:gd name="T97" fmla="*/ T96 w 6808"/>
                                <a:gd name="T98" fmla="+- 0 884 884"/>
                                <a:gd name="T99" fmla="*/ 884 h 4100"/>
                                <a:gd name="T100" fmla="+- 0 4222 1322"/>
                                <a:gd name="T101" fmla="*/ T100 w 6808"/>
                                <a:gd name="T102" fmla="+- 0 1396 884"/>
                                <a:gd name="T103" fmla="*/ 1396 h 4100"/>
                                <a:gd name="T104" fmla="+- 0 4316 1322"/>
                                <a:gd name="T105" fmla="*/ T104 w 6808"/>
                                <a:gd name="T106" fmla="+- 0 2407 884"/>
                                <a:gd name="T107" fmla="*/ 2407 h 4100"/>
                                <a:gd name="T108" fmla="+- 0 4414 1322"/>
                                <a:gd name="T109" fmla="*/ T108 w 6808"/>
                                <a:gd name="T110" fmla="+- 0 3465 884"/>
                                <a:gd name="T111" fmla="*/ 3465 h 4100"/>
                                <a:gd name="T112" fmla="+- 0 4517 1322"/>
                                <a:gd name="T113" fmla="*/ T112 w 6808"/>
                                <a:gd name="T114" fmla="+- 0 4118 884"/>
                                <a:gd name="T115" fmla="*/ 4118 h 4100"/>
                                <a:gd name="T116" fmla="+- 0 4674 1322"/>
                                <a:gd name="T117" fmla="*/ T116 w 6808"/>
                                <a:gd name="T118" fmla="+- 0 4029 884"/>
                                <a:gd name="T119" fmla="*/ 4029 h 4100"/>
                                <a:gd name="T120" fmla="+- 0 4791 1322"/>
                                <a:gd name="T121" fmla="*/ T120 w 6808"/>
                                <a:gd name="T122" fmla="+- 0 3636 884"/>
                                <a:gd name="T123" fmla="*/ 3636 h 4100"/>
                                <a:gd name="T124" fmla="+- 0 4937 1322"/>
                                <a:gd name="T125" fmla="*/ T124 w 6808"/>
                                <a:gd name="T126" fmla="+- 0 3285 884"/>
                                <a:gd name="T127" fmla="*/ 3285 h 4100"/>
                                <a:gd name="T128" fmla="+- 0 5086 1322"/>
                                <a:gd name="T129" fmla="*/ T128 w 6808"/>
                                <a:gd name="T130" fmla="+- 0 3478 884"/>
                                <a:gd name="T131" fmla="*/ 3478 h 4100"/>
                                <a:gd name="T132" fmla="+- 0 5216 1322"/>
                                <a:gd name="T133" fmla="*/ T132 w 6808"/>
                                <a:gd name="T134" fmla="+- 0 3951 884"/>
                                <a:gd name="T135" fmla="*/ 3951 h 4100"/>
                                <a:gd name="T136" fmla="+- 0 5345 1322"/>
                                <a:gd name="T137" fmla="*/ T136 w 6808"/>
                                <a:gd name="T138" fmla="+- 0 4476 884"/>
                                <a:gd name="T139" fmla="*/ 4476 h 4100"/>
                                <a:gd name="T140" fmla="+- 0 5492 1322"/>
                                <a:gd name="T141" fmla="*/ T140 w 6808"/>
                                <a:gd name="T142" fmla="+- 0 4879 884"/>
                                <a:gd name="T143" fmla="*/ 4879 h 4100"/>
                                <a:gd name="T144" fmla="+- 0 5713 1322"/>
                                <a:gd name="T145" fmla="*/ T144 w 6808"/>
                                <a:gd name="T146" fmla="+- 0 4704 884"/>
                                <a:gd name="T147" fmla="*/ 4704 h 4100"/>
                                <a:gd name="T148" fmla="+- 0 5910 1322"/>
                                <a:gd name="T149" fmla="*/ T148 w 6808"/>
                                <a:gd name="T150" fmla="+- 0 4395 884"/>
                                <a:gd name="T151" fmla="*/ 4395 h 4100"/>
                                <a:gd name="T152" fmla="+- 0 6072 1322"/>
                                <a:gd name="T153" fmla="*/ T152 w 6808"/>
                                <a:gd name="T154" fmla="+- 0 4627 884"/>
                                <a:gd name="T155" fmla="*/ 4627 h 4100"/>
                                <a:gd name="T156" fmla="+- 0 6218 1322"/>
                                <a:gd name="T157" fmla="*/ T156 w 6808"/>
                                <a:gd name="T158" fmla="+- 0 4919 884"/>
                                <a:gd name="T159" fmla="*/ 4919 h 4100"/>
                                <a:gd name="T160" fmla="+- 0 6422 1322"/>
                                <a:gd name="T161" fmla="*/ T160 w 6808"/>
                                <a:gd name="T162" fmla="+- 0 4930 884"/>
                                <a:gd name="T163" fmla="*/ 4930 h 4100"/>
                                <a:gd name="T164" fmla="+- 0 6508 1322"/>
                                <a:gd name="T165" fmla="*/ T164 w 6808"/>
                                <a:gd name="T166" fmla="+- 0 4912 884"/>
                                <a:gd name="T167" fmla="*/ 4912 h 4100"/>
                                <a:gd name="T168" fmla="+- 0 6706 1322"/>
                                <a:gd name="T169" fmla="*/ T168 w 6808"/>
                                <a:gd name="T170" fmla="+- 0 4939 884"/>
                                <a:gd name="T171" fmla="*/ 4939 h 4100"/>
                                <a:gd name="T172" fmla="+- 0 6910 1322"/>
                                <a:gd name="T173" fmla="*/ T172 w 6808"/>
                                <a:gd name="T174" fmla="+- 0 4796 884"/>
                                <a:gd name="T175" fmla="*/ 4796 h 4100"/>
                                <a:gd name="T176" fmla="+- 0 7034 1322"/>
                                <a:gd name="T177" fmla="*/ T176 w 6808"/>
                                <a:gd name="T178" fmla="+- 0 4597 884"/>
                                <a:gd name="T179" fmla="*/ 4597 h 4100"/>
                                <a:gd name="T180" fmla="+- 0 7124 1322"/>
                                <a:gd name="T181" fmla="*/ T180 w 6808"/>
                                <a:gd name="T182" fmla="+- 0 4860 884"/>
                                <a:gd name="T183" fmla="*/ 4860 h 4100"/>
                                <a:gd name="T184" fmla="+- 0 7292 1322"/>
                                <a:gd name="T185" fmla="*/ T184 w 6808"/>
                                <a:gd name="T186" fmla="+- 0 4811 884"/>
                                <a:gd name="T187" fmla="*/ 4811 h 4100"/>
                                <a:gd name="T188" fmla="+- 0 7471 1322"/>
                                <a:gd name="T189" fmla="*/ T188 w 6808"/>
                                <a:gd name="T190" fmla="+- 0 4452 884"/>
                                <a:gd name="T191" fmla="*/ 4452 h 4100"/>
                                <a:gd name="T192" fmla="+- 0 7705 1322"/>
                                <a:gd name="T193" fmla="*/ T192 w 6808"/>
                                <a:gd name="T194" fmla="+- 0 4156 884"/>
                                <a:gd name="T195" fmla="*/ 4156 h 4100"/>
                                <a:gd name="T196" fmla="+- 0 7939 1322"/>
                                <a:gd name="T197" fmla="*/ T196 w 6808"/>
                                <a:gd name="T198" fmla="+- 0 4503 884"/>
                                <a:gd name="T199" fmla="*/ 4503 h 4100"/>
                                <a:gd name="T200" fmla="+- 0 8082 1322"/>
                                <a:gd name="T201" fmla="*/ T200 w 6808"/>
                                <a:gd name="T202" fmla="+- 0 4872 884"/>
                                <a:gd name="T203" fmla="*/ 4872 h 4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808" h="4100">
                                  <a:moveTo>
                                    <a:pt x="0" y="4099"/>
                                  </a:moveTo>
                                  <a:lnTo>
                                    <a:pt x="5" y="4088"/>
                                  </a:lnTo>
                                  <a:lnTo>
                                    <a:pt x="10" y="4074"/>
                                  </a:lnTo>
                                  <a:lnTo>
                                    <a:pt x="17" y="4057"/>
                                  </a:lnTo>
                                  <a:lnTo>
                                    <a:pt x="24" y="4037"/>
                                  </a:lnTo>
                                  <a:lnTo>
                                    <a:pt x="31" y="4016"/>
                                  </a:lnTo>
                                  <a:lnTo>
                                    <a:pt x="39" y="3993"/>
                                  </a:lnTo>
                                  <a:lnTo>
                                    <a:pt x="48" y="3969"/>
                                  </a:lnTo>
                                  <a:lnTo>
                                    <a:pt x="75" y="3893"/>
                                  </a:lnTo>
                                  <a:lnTo>
                                    <a:pt x="105" y="3819"/>
                                  </a:lnTo>
                                  <a:lnTo>
                                    <a:pt x="135" y="3757"/>
                                  </a:lnTo>
                                  <a:lnTo>
                                    <a:pt x="180" y="3711"/>
                                  </a:lnTo>
                                  <a:lnTo>
                                    <a:pt x="188" y="3718"/>
                                  </a:lnTo>
                                  <a:lnTo>
                                    <a:pt x="210" y="3776"/>
                                  </a:lnTo>
                                  <a:lnTo>
                                    <a:pt x="231" y="3864"/>
                                  </a:lnTo>
                                  <a:lnTo>
                                    <a:pt x="238" y="3895"/>
                                  </a:lnTo>
                                  <a:lnTo>
                                    <a:pt x="261" y="3976"/>
                                  </a:lnTo>
                                  <a:lnTo>
                                    <a:pt x="286" y="4016"/>
                                  </a:lnTo>
                                  <a:lnTo>
                                    <a:pt x="296" y="4015"/>
                                  </a:lnTo>
                                  <a:lnTo>
                                    <a:pt x="328" y="3954"/>
                                  </a:lnTo>
                                  <a:lnTo>
                                    <a:pt x="354" y="3850"/>
                                  </a:lnTo>
                                  <a:lnTo>
                                    <a:pt x="367" y="3769"/>
                                  </a:lnTo>
                                  <a:lnTo>
                                    <a:pt x="382" y="3670"/>
                                  </a:lnTo>
                                  <a:lnTo>
                                    <a:pt x="396" y="3556"/>
                                  </a:lnTo>
                                  <a:lnTo>
                                    <a:pt x="412" y="3430"/>
                                  </a:lnTo>
                                  <a:lnTo>
                                    <a:pt x="427" y="3294"/>
                                  </a:lnTo>
                                  <a:lnTo>
                                    <a:pt x="444" y="3150"/>
                                  </a:lnTo>
                                  <a:lnTo>
                                    <a:pt x="460" y="3001"/>
                                  </a:lnTo>
                                  <a:lnTo>
                                    <a:pt x="477" y="2849"/>
                                  </a:lnTo>
                                  <a:lnTo>
                                    <a:pt x="495" y="2697"/>
                                  </a:lnTo>
                                  <a:lnTo>
                                    <a:pt x="513" y="2547"/>
                                  </a:lnTo>
                                  <a:lnTo>
                                    <a:pt x="531" y="2402"/>
                                  </a:lnTo>
                                  <a:lnTo>
                                    <a:pt x="549" y="2263"/>
                                  </a:lnTo>
                                  <a:lnTo>
                                    <a:pt x="567" y="2135"/>
                                  </a:lnTo>
                                  <a:lnTo>
                                    <a:pt x="586" y="2018"/>
                                  </a:lnTo>
                                  <a:lnTo>
                                    <a:pt x="605" y="1916"/>
                                  </a:lnTo>
                                  <a:lnTo>
                                    <a:pt x="624" y="1831"/>
                                  </a:lnTo>
                                  <a:lnTo>
                                    <a:pt x="643" y="1765"/>
                                  </a:lnTo>
                                  <a:lnTo>
                                    <a:pt x="681" y="1702"/>
                                  </a:lnTo>
                                  <a:lnTo>
                                    <a:pt x="701" y="1709"/>
                                  </a:lnTo>
                                  <a:lnTo>
                                    <a:pt x="742" y="1792"/>
                                  </a:lnTo>
                                  <a:lnTo>
                                    <a:pt x="763" y="1863"/>
                                  </a:lnTo>
                                  <a:lnTo>
                                    <a:pt x="785" y="1952"/>
                                  </a:lnTo>
                                  <a:lnTo>
                                    <a:pt x="808" y="2055"/>
                                  </a:lnTo>
                                  <a:lnTo>
                                    <a:pt x="830" y="2170"/>
                                  </a:lnTo>
                                  <a:lnTo>
                                    <a:pt x="853" y="2294"/>
                                  </a:lnTo>
                                  <a:lnTo>
                                    <a:pt x="876" y="2426"/>
                                  </a:lnTo>
                                  <a:lnTo>
                                    <a:pt x="899" y="2562"/>
                                  </a:lnTo>
                                  <a:lnTo>
                                    <a:pt x="922" y="2701"/>
                                  </a:lnTo>
                                  <a:lnTo>
                                    <a:pt x="944" y="2840"/>
                                  </a:lnTo>
                                  <a:lnTo>
                                    <a:pt x="967" y="2976"/>
                                  </a:lnTo>
                                  <a:lnTo>
                                    <a:pt x="989" y="3107"/>
                                  </a:lnTo>
                                  <a:lnTo>
                                    <a:pt x="1010" y="3231"/>
                                  </a:lnTo>
                                  <a:lnTo>
                                    <a:pt x="1031" y="3345"/>
                                  </a:lnTo>
                                  <a:lnTo>
                                    <a:pt x="1051" y="3447"/>
                                  </a:lnTo>
                                  <a:lnTo>
                                    <a:pt x="1070" y="3535"/>
                                  </a:lnTo>
                                  <a:lnTo>
                                    <a:pt x="1089" y="3605"/>
                                  </a:lnTo>
                                  <a:lnTo>
                                    <a:pt x="1123" y="3690"/>
                                  </a:lnTo>
                                  <a:lnTo>
                                    <a:pt x="1170" y="3725"/>
                                  </a:lnTo>
                                  <a:lnTo>
                                    <a:pt x="1184" y="3718"/>
                                  </a:lnTo>
                                  <a:lnTo>
                                    <a:pt x="1225" y="3656"/>
                                  </a:lnTo>
                                  <a:lnTo>
                                    <a:pt x="1250" y="3592"/>
                                  </a:lnTo>
                                  <a:lnTo>
                                    <a:pt x="1274" y="3519"/>
                                  </a:lnTo>
                                  <a:lnTo>
                                    <a:pt x="1285" y="3482"/>
                                  </a:lnTo>
                                  <a:lnTo>
                                    <a:pt x="1297" y="3447"/>
                                  </a:lnTo>
                                  <a:lnTo>
                                    <a:pt x="1319" y="3383"/>
                                  </a:lnTo>
                                  <a:lnTo>
                                    <a:pt x="1351" y="3322"/>
                                  </a:lnTo>
                                  <a:lnTo>
                                    <a:pt x="1362" y="3316"/>
                                  </a:lnTo>
                                  <a:lnTo>
                                    <a:pt x="1372" y="3318"/>
                                  </a:lnTo>
                                  <a:lnTo>
                                    <a:pt x="1402" y="3383"/>
                                  </a:lnTo>
                                  <a:lnTo>
                                    <a:pt x="1419" y="3468"/>
                                  </a:lnTo>
                                  <a:lnTo>
                                    <a:pt x="1425" y="3498"/>
                                  </a:lnTo>
                                  <a:lnTo>
                                    <a:pt x="1431" y="3527"/>
                                  </a:lnTo>
                                  <a:lnTo>
                                    <a:pt x="1450" y="3601"/>
                                  </a:lnTo>
                                  <a:lnTo>
                                    <a:pt x="1477" y="3634"/>
                                  </a:lnTo>
                                  <a:lnTo>
                                    <a:pt x="1488" y="3632"/>
                                  </a:lnTo>
                                  <a:lnTo>
                                    <a:pt x="1532" y="3571"/>
                                  </a:lnTo>
                                  <a:lnTo>
                                    <a:pt x="1570" y="3471"/>
                                  </a:lnTo>
                                  <a:lnTo>
                                    <a:pt x="1592" y="3402"/>
                                  </a:lnTo>
                                  <a:lnTo>
                                    <a:pt x="1615" y="3323"/>
                                  </a:lnTo>
                                  <a:lnTo>
                                    <a:pt x="1639" y="3235"/>
                                  </a:lnTo>
                                  <a:lnTo>
                                    <a:pt x="1665" y="3140"/>
                                  </a:lnTo>
                                  <a:lnTo>
                                    <a:pt x="1691" y="3038"/>
                                  </a:lnTo>
                                  <a:lnTo>
                                    <a:pt x="1718" y="2932"/>
                                  </a:lnTo>
                                  <a:lnTo>
                                    <a:pt x="1746" y="2824"/>
                                  </a:lnTo>
                                  <a:lnTo>
                                    <a:pt x="1775" y="2714"/>
                                  </a:lnTo>
                                  <a:lnTo>
                                    <a:pt x="1803" y="2604"/>
                                  </a:lnTo>
                                  <a:lnTo>
                                    <a:pt x="1832" y="2497"/>
                                  </a:lnTo>
                                  <a:lnTo>
                                    <a:pt x="1861" y="2392"/>
                                  </a:lnTo>
                                  <a:lnTo>
                                    <a:pt x="1890" y="2293"/>
                                  </a:lnTo>
                                  <a:lnTo>
                                    <a:pt x="1918" y="2200"/>
                                  </a:lnTo>
                                  <a:lnTo>
                                    <a:pt x="1946" y="2115"/>
                                  </a:lnTo>
                                  <a:lnTo>
                                    <a:pt x="1973" y="2040"/>
                                  </a:lnTo>
                                  <a:lnTo>
                                    <a:pt x="1999" y="1976"/>
                                  </a:lnTo>
                                  <a:lnTo>
                                    <a:pt x="2049" y="1887"/>
                                  </a:lnTo>
                                  <a:lnTo>
                                    <a:pt x="2095" y="1861"/>
                                  </a:lnTo>
                                  <a:lnTo>
                                    <a:pt x="2117" y="1871"/>
                                  </a:lnTo>
                                  <a:lnTo>
                                    <a:pt x="2162" y="1925"/>
                                  </a:lnTo>
                                  <a:lnTo>
                                    <a:pt x="2206" y="2013"/>
                                  </a:lnTo>
                                  <a:lnTo>
                                    <a:pt x="2248" y="2121"/>
                                  </a:lnTo>
                                  <a:lnTo>
                                    <a:pt x="2269" y="2178"/>
                                  </a:lnTo>
                                  <a:lnTo>
                                    <a:pt x="2290" y="2233"/>
                                  </a:lnTo>
                                  <a:lnTo>
                                    <a:pt x="2331" y="2334"/>
                                  </a:lnTo>
                                  <a:lnTo>
                                    <a:pt x="2371" y="2409"/>
                                  </a:lnTo>
                                  <a:lnTo>
                                    <a:pt x="2410" y="2442"/>
                                  </a:lnTo>
                                  <a:lnTo>
                                    <a:pt x="2430" y="2439"/>
                                  </a:lnTo>
                                  <a:lnTo>
                                    <a:pt x="2468" y="2382"/>
                                  </a:lnTo>
                                  <a:lnTo>
                                    <a:pt x="2487" y="2321"/>
                                  </a:lnTo>
                                  <a:lnTo>
                                    <a:pt x="2505" y="2235"/>
                                  </a:lnTo>
                                  <a:lnTo>
                                    <a:pt x="2523" y="2127"/>
                                  </a:lnTo>
                                  <a:lnTo>
                                    <a:pt x="2540" y="2000"/>
                                  </a:lnTo>
                                  <a:lnTo>
                                    <a:pt x="2558" y="1858"/>
                                  </a:lnTo>
                                  <a:lnTo>
                                    <a:pt x="2574" y="1703"/>
                                  </a:lnTo>
                                  <a:lnTo>
                                    <a:pt x="2591" y="1539"/>
                                  </a:lnTo>
                                  <a:lnTo>
                                    <a:pt x="2608" y="1368"/>
                                  </a:lnTo>
                                  <a:lnTo>
                                    <a:pt x="2624" y="1195"/>
                                  </a:lnTo>
                                  <a:lnTo>
                                    <a:pt x="2640" y="1022"/>
                                  </a:lnTo>
                                  <a:lnTo>
                                    <a:pt x="2656" y="852"/>
                                  </a:lnTo>
                                  <a:lnTo>
                                    <a:pt x="2673" y="689"/>
                                  </a:lnTo>
                                  <a:lnTo>
                                    <a:pt x="2689" y="536"/>
                                  </a:lnTo>
                                  <a:lnTo>
                                    <a:pt x="2705" y="395"/>
                                  </a:lnTo>
                                  <a:lnTo>
                                    <a:pt x="2722" y="271"/>
                                  </a:lnTo>
                                  <a:lnTo>
                                    <a:pt x="2739" y="166"/>
                                  </a:lnTo>
                                  <a:lnTo>
                                    <a:pt x="2756" y="84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2808" y="4"/>
                                  </a:lnTo>
                                  <a:lnTo>
                                    <a:pt x="2845" y="118"/>
                                  </a:lnTo>
                                  <a:lnTo>
                                    <a:pt x="2863" y="223"/>
                                  </a:lnTo>
                                  <a:lnTo>
                                    <a:pt x="2882" y="356"/>
                                  </a:lnTo>
                                  <a:lnTo>
                                    <a:pt x="2900" y="512"/>
                                  </a:lnTo>
                                  <a:lnTo>
                                    <a:pt x="2919" y="689"/>
                                  </a:lnTo>
                                  <a:lnTo>
                                    <a:pt x="2937" y="882"/>
                                  </a:lnTo>
                                  <a:lnTo>
                                    <a:pt x="2956" y="1087"/>
                                  </a:lnTo>
                                  <a:lnTo>
                                    <a:pt x="2975" y="1302"/>
                                  </a:lnTo>
                                  <a:lnTo>
                                    <a:pt x="2994" y="1523"/>
                                  </a:lnTo>
                                  <a:lnTo>
                                    <a:pt x="3013" y="1745"/>
                                  </a:lnTo>
                                  <a:lnTo>
                                    <a:pt x="3032" y="1966"/>
                                  </a:lnTo>
                                  <a:lnTo>
                                    <a:pt x="3052" y="2181"/>
                                  </a:lnTo>
                                  <a:lnTo>
                                    <a:pt x="3072" y="2388"/>
                                  </a:lnTo>
                                  <a:lnTo>
                                    <a:pt x="3092" y="2581"/>
                                  </a:lnTo>
                                  <a:lnTo>
                                    <a:pt x="3112" y="2759"/>
                                  </a:lnTo>
                                  <a:lnTo>
                                    <a:pt x="3132" y="2917"/>
                                  </a:lnTo>
                                  <a:lnTo>
                                    <a:pt x="3153" y="3051"/>
                                  </a:lnTo>
                                  <a:lnTo>
                                    <a:pt x="3174" y="3158"/>
                                  </a:lnTo>
                                  <a:lnTo>
                                    <a:pt x="3195" y="3234"/>
                                  </a:lnTo>
                                  <a:lnTo>
                                    <a:pt x="3239" y="3305"/>
                                  </a:lnTo>
                                  <a:lnTo>
                                    <a:pt x="3261" y="3306"/>
                                  </a:lnTo>
                                  <a:lnTo>
                                    <a:pt x="3283" y="3288"/>
                                  </a:lnTo>
                                  <a:lnTo>
                                    <a:pt x="3328" y="3206"/>
                                  </a:lnTo>
                                  <a:lnTo>
                                    <a:pt x="3352" y="3145"/>
                                  </a:lnTo>
                                  <a:lnTo>
                                    <a:pt x="3375" y="3076"/>
                                  </a:lnTo>
                                  <a:lnTo>
                                    <a:pt x="3398" y="2999"/>
                                  </a:lnTo>
                                  <a:lnTo>
                                    <a:pt x="3422" y="2918"/>
                                  </a:lnTo>
                                  <a:lnTo>
                                    <a:pt x="3446" y="2835"/>
                                  </a:lnTo>
                                  <a:lnTo>
                                    <a:pt x="3469" y="2752"/>
                                  </a:lnTo>
                                  <a:lnTo>
                                    <a:pt x="3493" y="2672"/>
                                  </a:lnTo>
                                  <a:lnTo>
                                    <a:pt x="3517" y="2598"/>
                                  </a:lnTo>
                                  <a:lnTo>
                                    <a:pt x="3542" y="2531"/>
                                  </a:lnTo>
                                  <a:lnTo>
                                    <a:pt x="3566" y="2474"/>
                                  </a:lnTo>
                                  <a:lnTo>
                                    <a:pt x="3615" y="2401"/>
                                  </a:lnTo>
                                  <a:lnTo>
                                    <a:pt x="3639" y="2389"/>
                                  </a:lnTo>
                                  <a:lnTo>
                                    <a:pt x="3663" y="2397"/>
                                  </a:lnTo>
                                  <a:lnTo>
                                    <a:pt x="3713" y="2468"/>
                                  </a:lnTo>
                                  <a:lnTo>
                                    <a:pt x="3738" y="2525"/>
                                  </a:lnTo>
                                  <a:lnTo>
                                    <a:pt x="3764" y="2594"/>
                                  </a:lnTo>
                                  <a:lnTo>
                                    <a:pt x="3789" y="2674"/>
                                  </a:lnTo>
                                  <a:lnTo>
                                    <a:pt x="3815" y="2763"/>
                                  </a:lnTo>
                                  <a:lnTo>
                                    <a:pt x="3841" y="2860"/>
                                  </a:lnTo>
                                  <a:lnTo>
                                    <a:pt x="3867" y="2961"/>
                                  </a:lnTo>
                                  <a:lnTo>
                                    <a:pt x="3894" y="3067"/>
                                  </a:lnTo>
                                  <a:lnTo>
                                    <a:pt x="3920" y="3174"/>
                                  </a:lnTo>
                                  <a:lnTo>
                                    <a:pt x="3946" y="3282"/>
                                  </a:lnTo>
                                  <a:lnTo>
                                    <a:pt x="3972" y="3389"/>
                                  </a:lnTo>
                                  <a:lnTo>
                                    <a:pt x="3998" y="3493"/>
                                  </a:lnTo>
                                  <a:lnTo>
                                    <a:pt x="4023" y="3592"/>
                                  </a:lnTo>
                                  <a:lnTo>
                                    <a:pt x="4049" y="3685"/>
                                  </a:lnTo>
                                  <a:lnTo>
                                    <a:pt x="4074" y="3770"/>
                                  </a:lnTo>
                                  <a:lnTo>
                                    <a:pt x="4098" y="3845"/>
                                  </a:lnTo>
                                  <a:lnTo>
                                    <a:pt x="4123" y="3909"/>
                                  </a:lnTo>
                                  <a:lnTo>
                                    <a:pt x="4170" y="3995"/>
                                  </a:lnTo>
                                  <a:lnTo>
                                    <a:pt x="4216" y="4027"/>
                                  </a:lnTo>
                                  <a:lnTo>
                                    <a:pt x="4239" y="4026"/>
                                  </a:lnTo>
                                  <a:lnTo>
                                    <a:pt x="4305" y="3972"/>
                                  </a:lnTo>
                                  <a:lnTo>
                                    <a:pt x="4349" y="3903"/>
                                  </a:lnTo>
                                  <a:lnTo>
                                    <a:pt x="4391" y="3820"/>
                                  </a:lnTo>
                                  <a:lnTo>
                                    <a:pt x="4433" y="3732"/>
                                  </a:lnTo>
                                  <a:lnTo>
                                    <a:pt x="4453" y="3689"/>
                                  </a:lnTo>
                                  <a:lnTo>
                                    <a:pt x="4493" y="3610"/>
                                  </a:lnTo>
                                  <a:lnTo>
                                    <a:pt x="4532" y="3549"/>
                                  </a:lnTo>
                                  <a:lnTo>
                                    <a:pt x="4588" y="3511"/>
                                  </a:lnTo>
                                  <a:lnTo>
                                    <a:pt x="4606" y="3515"/>
                                  </a:lnTo>
                                  <a:lnTo>
                                    <a:pt x="4657" y="3560"/>
                                  </a:lnTo>
                                  <a:lnTo>
                                    <a:pt x="4689" y="3611"/>
                                  </a:lnTo>
                                  <a:lnTo>
                                    <a:pt x="4720" y="3674"/>
                                  </a:lnTo>
                                  <a:lnTo>
                                    <a:pt x="4750" y="3743"/>
                                  </a:lnTo>
                                  <a:lnTo>
                                    <a:pt x="4779" y="3816"/>
                                  </a:lnTo>
                                  <a:lnTo>
                                    <a:pt x="4793" y="3851"/>
                                  </a:lnTo>
                                  <a:lnTo>
                                    <a:pt x="4822" y="3918"/>
                                  </a:lnTo>
                                  <a:lnTo>
                                    <a:pt x="4851" y="3976"/>
                                  </a:lnTo>
                                  <a:lnTo>
                                    <a:pt x="4896" y="4035"/>
                                  </a:lnTo>
                                  <a:lnTo>
                                    <a:pt x="4964" y="4070"/>
                                  </a:lnTo>
                                  <a:lnTo>
                                    <a:pt x="4981" y="4072"/>
                                  </a:lnTo>
                                  <a:lnTo>
                                    <a:pt x="4998" y="4071"/>
                                  </a:lnTo>
                                  <a:lnTo>
                                    <a:pt x="5066" y="4057"/>
                                  </a:lnTo>
                                  <a:lnTo>
                                    <a:pt x="5100" y="4046"/>
                                  </a:lnTo>
                                  <a:lnTo>
                                    <a:pt x="5117" y="4041"/>
                                  </a:lnTo>
                                  <a:lnTo>
                                    <a:pt x="5134" y="4036"/>
                                  </a:lnTo>
                                  <a:lnTo>
                                    <a:pt x="5151" y="4032"/>
                                  </a:lnTo>
                                  <a:lnTo>
                                    <a:pt x="5168" y="4029"/>
                                  </a:lnTo>
                                  <a:lnTo>
                                    <a:pt x="5186" y="4028"/>
                                  </a:lnTo>
                                  <a:lnTo>
                                    <a:pt x="5205" y="4029"/>
                                  </a:lnTo>
                                  <a:lnTo>
                                    <a:pt x="5284" y="4039"/>
                                  </a:lnTo>
                                  <a:lnTo>
                                    <a:pt x="5304" y="4043"/>
                                  </a:lnTo>
                                  <a:lnTo>
                                    <a:pt x="5324" y="4046"/>
                                  </a:lnTo>
                                  <a:lnTo>
                                    <a:pt x="5384" y="4055"/>
                                  </a:lnTo>
                                  <a:lnTo>
                                    <a:pt x="5422" y="4057"/>
                                  </a:lnTo>
                                  <a:lnTo>
                                    <a:pt x="5440" y="4056"/>
                                  </a:lnTo>
                                  <a:lnTo>
                                    <a:pt x="5507" y="4036"/>
                                  </a:lnTo>
                                  <a:lnTo>
                                    <a:pt x="5556" y="3978"/>
                                  </a:lnTo>
                                  <a:lnTo>
                                    <a:pt x="5588" y="3912"/>
                                  </a:lnTo>
                                  <a:lnTo>
                                    <a:pt x="5618" y="3841"/>
                                  </a:lnTo>
                                  <a:lnTo>
                                    <a:pt x="5627" y="3818"/>
                                  </a:lnTo>
                                  <a:lnTo>
                                    <a:pt x="5655" y="3758"/>
                                  </a:lnTo>
                                  <a:lnTo>
                                    <a:pt x="5703" y="3710"/>
                                  </a:lnTo>
                                  <a:lnTo>
                                    <a:pt x="5712" y="3713"/>
                                  </a:lnTo>
                                  <a:lnTo>
                                    <a:pt x="5743" y="3771"/>
                                  </a:lnTo>
                                  <a:lnTo>
                                    <a:pt x="5764" y="3845"/>
                                  </a:lnTo>
                                  <a:lnTo>
                                    <a:pt x="5771" y="3872"/>
                                  </a:lnTo>
                                  <a:lnTo>
                                    <a:pt x="5778" y="3900"/>
                                  </a:lnTo>
                                  <a:lnTo>
                                    <a:pt x="5802" y="3976"/>
                                  </a:lnTo>
                                  <a:lnTo>
                                    <a:pt x="5833" y="4029"/>
                                  </a:lnTo>
                                  <a:lnTo>
                                    <a:pt x="5859" y="4044"/>
                                  </a:lnTo>
                                  <a:lnTo>
                                    <a:pt x="5874" y="4043"/>
                                  </a:lnTo>
                                  <a:lnTo>
                                    <a:pt x="5927" y="3996"/>
                                  </a:lnTo>
                                  <a:lnTo>
                                    <a:pt x="5970" y="3927"/>
                                  </a:lnTo>
                                  <a:lnTo>
                                    <a:pt x="6018" y="3836"/>
                                  </a:lnTo>
                                  <a:lnTo>
                                    <a:pt x="6068" y="3732"/>
                                  </a:lnTo>
                                  <a:lnTo>
                                    <a:pt x="6095" y="3677"/>
                                  </a:lnTo>
                                  <a:lnTo>
                                    <a:pt x="6122" y="3622"/>
                                  </a:lnTo>
                                  <a:lnTo>
                                    <a:pt x="6149" y="3568"/>
                                  </a:lnTo>
                                  <a:lnTo>
                                    <a:pt x="6203" y="3465"/>
                                  </a:lnTo>
                                  <a:lnTo>
                                    <a:pt x="6257" y="3377"/>
                                  </a:lnTo>
                                  <a:lnTo>
                                    <a:pt x="6310" y="3311"/>
                                  </a:lnTo>
                                  <a:lnTo>
                                    <a:pt x="6359" y="3276"/>
                                  </a:lnTo>
                                  <a:lnTo>
                                    <a:pt x="6383" y="3272"/>
                                  </a:lnTo>
                                  <a:lnTo>
                                    <a:pt x="6406" y="3278"/>
                                  </a:lnTo>
                                  <a:lnTo>
                                    <a:pt x="6477" y="3344"/>
                                  </a:lnTo>
                                  <a:lnTo>
                                    <a:pt x="6524" y="3420"/>
                                  </a:lnTo>
                                  <a:lnTo>
                                    <a:pt x="6571" y="3513"/>
                                  </a:lnTo>
                                  <a:lnTo>
                                    <a:pt x="6617" y="3619"/>
                                  </a:lnTo>
                                  <a:lnTo>
                                    <a:pt x="6661" y="3729"/>
                                  </a:lnTo>
                                  <a:lnTo>
                                    <a:pt x="6703" y="3839"/>
                                  </a:lnTo>
                                  <a:lnTo>
                                    <a:pt x="6723" y="3892"/>
                                  </a:lnTo>
                                  <a:lnTo>
                                    <a:pt x="6742" y="3942"/>
                                  </a:lnTo>
                                  <a:lnTo>
                                    <a:pt x="6760" y="3988"/>
                                  </a:lnTo>
                                  <a:lnTo>
                                    <a:pt x="6777" y="4031"/>
                                  </a:lnTo>
                                  <a:lnTo>
                                    <a:pt x="6793" y="4068"/>
                                  </a:lnTo>
                                  <a:lnTo>
                                    <a:pt x="6808" y="4099"/>
                                  </a:lnTo>
                                </a:path>
                              </a:pathLst>
                            </a:custGeom>
                            <a:noFill/>
                            <a:ln w="7147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22"/>
                        <wpg:cNvGrpSpPr>
                          <a:grpSpLocks/>
                        </wpg:cNvGrpSpPr>
                        <wpg:grpSpPr bwMode="auto">
                          <a:xfrm>
                            <a:off x="883" y="4545"/>
                            <a:ext cx="428" cy="1181"/>
                            <a:chOff x="883" y="4545"/>
                            <a:chExt cx="428" cy="1181"/>
                          </a:xfrm>
                        </wpg:grpSpPr>
                        <wps:wsp>
                          <wps:cNvPr id="971" name="Freeform 923"/>
                          <wps:cNvSpPr>
                            <a:spLocks/>
                          </wps:cNvSpPr>
                          <wps:spPr bwMode="auto">
                            <a:xfrm>
                              <a:off x="883" y="4545"/>
                              <a:ext cx="428" cy="1181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428"/>
                                <a:gd name="T2" fmla="+- 0 5725 4545"/>
                                <a:gd name="T3" fmla="*/ 5725 h 1181"/>
                                <a:gd name="T4" fmla="+- 0 1311 883"/>
                                <a:gd name="T5" fmla="*/ T4 w 428"/>
                                <a:gd name="T6" fmla="+- 0 5725 4545"/>
                                <a:gd name="T7" fmla="*/ 5725 h 1181"/>
                                <a:gd name="T8" fmla="+- 0 1311 883"/>
                                <a:gd name="T9" fmla="*/ T8 w 428"/>
                                <a:gd name="T10" fmla="+- 0 4545 4545"/>
                                <a:gd name="T11" fmla="*/ 4545 h 1181"/>
                                <a:gd name="T12" fmla="+- 0 883 883"/>
                                <a:gd name="T13" fmla="*/ T12 w 428"/>
                                <a:gd name="T14" fmla="+- 0 4545 4545"/>
                                <a:gd name="T15" fmla="*/ 4545 h 1181"/>
                                <a:gd name="T16" fmla="+- 0 883 883"/>
                                <a:gd name="T17" fmla="*/ T16 w 428"/>
                                <a:gd name="T18" fmla="+- 0 5725 4545"/>
                                <a:gd name="T19" fmla="*/ 572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" h="1181">
                                  <a:moveTo>
                                    <a:pt x="0" y="1180"/>
                                  </a:moveTo>
                                  <a:lnTo>
                                    <a:pt x="428" y="118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20"/>
                        <wpg:cNvGrpSpPr>
                          <a:grpSpLocks/>
                        </wpg:cNvGrpSpPr>
                        <wpg:grpSpPr bwMode="auto">
                          <a:xfrm>
                            <a:off x="883" y="4545"/>
                            <a:ext cx="428" cy="1181"/>
                            <a:chOff x="883" y="4545"/>
                            <a:chExt cx="428" cy="1181"/>
                          </a:xfrm>
                        </wpg:grpSpPr>
                        <wps:wsp>
                          <wps:cNvPr id="973" name="Freeform 921"/>
                          <wps:cNvSpPr>
                            <a:spLocks/>
                          </wps:cNvSpPr>
                          <wps:spPr bwMode="auto">
                            <a:xfrm>
                              <a:off x="883" y="4545"/>
                              <a:ext cx="428" cy="1181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T0 w 428"/>
                                <a:gd name="T2" fmla="+- 0 5725 4545"/>
                                <a:gd name="T3" fmla="*/ 5725 h 1181"/>
                                <a:gd name="T4" fmla="+- 0 1311 883"/>
                                <a:gd name="T5" fmla="*/ T4 w 428"/>
                                <a:gd name="T6" fmla="+- 0 5725 4545"/>
                                <a:gd name="T7" fmla="*/ 5725 h 1181"/>
                                <a:gd name="T8" fmla="+- 0 1311 883"/>
                                <a:gd name="T9" fmla="*/ T8 w 428"/>
                                <a:gd name="T10" fmla="+- 0 4545 4545"/>
                                <a:gd name="T11" fmla="*/ 4545 h 1181"/>
                                <a:gd name="T12" fmla="+- 0 883 883"/>
                                <a:gd name="T13" fmla="*/ T12 w 428"/>
                                <a:gd name="T14" fmla="+- 0 4545 4545"/>
                                <a:gd name="T15" fmla="*/ 4545 h 1181"/>
                                <a:gd name="T16" fmla="+- 0 883 883"/>
                                <a:gd name="T17" fmla="*/ T16 w 428"/>
                                <a:gd name="T18" fmla="+- 0 5725 4545"/>
                                <a:gd name="T19" fmla="*/ 572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8" h="1181">
                                  <a:moveTo>
                                    <a:pt x="0" y="1180"/>
                                  </a:moveTo>
                                  <a:lnTo>
                                    <a:pt x="428" y="118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4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18"/>
                        <wpg:cNvGrpSpPr>
                          <a:grpSpLocks/>
                        </wpg:cNvGrpSpPr>
                        <wpg:grpSpPr bwMode="auto">
                          <a:xfrm>
                            <a:off x="3967" y="342"/>
                            <a:ext cx="383" cy="1674"/>
                            <a:chOff x="3967" y="342"/>
                            <a:chExt cx="383" cy="1674"/>
                          </a:xfrm>
                        </wpg:grpSpPr>
                        <wps:wsp>
                          <wps:cNvPr id="975" name="Freeform 919"/>
                          <wps:cNvSpPr>
                            <a:spLocks/>
                          </wps:cNvSpPr>
                          <wps:spPr bwMode="auto">
                            <a:xfrm>
                              <a:off x="3967" y="342"/>
                              <a:ext cx="383" cy="1674"/>
                            </a:xfrm>
                            <a:custGeom>
                              <a:avLst/>
                              <a:gdLst>
                                <a:gd name="T0" fmla="+- 0 4188 3967"/>
                                <a:gd name="T1" fmla="*/ T0 w 383"/>
                                <a:gd name="T2" fmla="+- 0 342 342"/>
                                <a:gd name="T3" fmla="*/ 342 h 1674"/>
                                <a:gd name="T4" fmla="+- 0 4159 3967"/>
                                <a:gd name="T5" fmla="*/ T4 w 383"/>
                                <a:gd name="T6" fmla="+- 0 395 342"/>
                                <a:gd name="T7" fmla="*/ 395 h 1674"/>
                                <a:gd name="T8" fmla="+- 0 4138 3967"/>
                                <a:gd name="T9" fmla="*/ T8 w 383"/>
                                <a:gd name="T10" fmla="+- 0 485 342"/>
                                <a:gd name="T11" fmla="*/ 485 h 1674"/>
                                <a:gd name="T12" fmla="+- 0 4127 3967"/>
                                <a:gd name="T13" fmla="*/ T12 w 383"/>
                                <a:gd name="T14" fmla="+- 0 544 342"/>
                                <a:gd name="T15" fmla="*/ 544 h 1674"/>
                                <a:gd name="T16" fmla="+- 0 4116 3967"/>
                                <a:gd name="T17" fmla="*/ T16 w 383"/>
                                <a:gd name="T18" fmla="+- 0 612 342"/>
                                <a:gd name="T19" fmla="*/ 612 h 1674"/>
                                <a:gd name="T20" fmla="+- 0 4105 3967"/>
                                <a:gd name="T21" fmla="*/ T20 w 383"/>
                                <a:gd name="T22" fmla="+- 0 688 342"/>
                                <a:gd name="T23" fmla="*/ 688 h 1674"/>
                                <a:gd name="T24" fmla="+- 0 4094 3967"/>
                                <a:gd name="T25" fmla="*/ T24 w 383"/>
                                <a:gd name="T26" fmla="+- 0 772 342"/>
                                <a:gd name="T27" fmla="*/ 772 h 1674"/>
                                <a:gd name="T28" fmla="+- 0 4083 3967"/>
                                <a:gd name="T29" fmla="*/ T28 w 383"/>
                                <a:gd name="T30" fmla="+- 0 863 342"/>
                                <a:gd name="T31" fmla="*/ 863 h 1674"/>
                                <a:gd name="T32" fmla="+- 0 4072 3967"/>
                                <a:gd name="T33" fmla="*/ T32 w 383"/>
                                <a:gd name="T34" fmla="+- 0 959 342"/>
                                <a:gd name="T35" fmla="*/ 959 h 1674"/>
                                <a:gd name="T36" fmla="+- 0 4060 3967"/>
                                <a:gd name="T37" fmla="*/ T36 w 383"/>
                                <a:gd name="T38" fmla="+- 0 1062 342"/>
                                <a:gd name="T39" fmla="*/ 1062 h 1674"/>
                                <a:gd name="T40" fmla="+- 0 4049 3967"/>
                                <a:gd name="T41" fmla="*/ T40 w 383"/>
                                <a:gd name="T42" fmla="+- 0 1169 342"/>
                                <a:gd name="T43" fmla="*/ 1169 h 1674"/>
                                <a:gd name="T44" fmla="+- 0 4037 3967"/>
                                <a:gd name="T45" fmla="*/ T44 w 383"/>
                                <a:gd name="T46" fmla="+- 0 1281 342"/>
                                <a:gd name="T47" fmla="*/ 1281 h 1674"/>
                                <a:gd name="T48" fmla="+- 0 4026 3967"/>
                                <a:gd name="T49" fmla="*/ T48 w 383"/>
                                <a:gd name="T50" fmla="+- 0 1397 342"/>
                                <a:gd name="T51" fmla="*/ 1397 h 1674"/>
                                <a:gd name="T52" fmla="+- 0 4014 3967"/>
                                <a:gd name="T53" fmla="*/ T52 w 383"/>
                                <a:gd name="T54" fmla="+- 0 1516 342"/>
                                <a:gd name="T55" fmla="*/ 1516 h 1674"/>
                                <a:gd name="T56" fmla="+- 0 4002 3967"/>
                                <a:gd name="T57" fmla="*/ T56 w 383"/>
                                <a:gd name="T58" fmla="+- 0 1637 342"/>
                                <a:gd name="T59" fmla="*/ 1637 h 1674"/>
                                <a:gd name="T60" fmla="+- 0 3990 3967"/>
                                <a:gd name="T61" fmla="*/ T60 w 383"/>
                                <a:gd name="T62" fmla="+- 0 1760 342"/>
                                <a:gd name="T63" fmla="*/ 1760 h 1674"/>
                                <a:gd name="T64" fmla="+- 0 3978 3967"/>
                                <a:gd name="T65" fmla="*/ T64 w 383"/>
                                <a:gd name="T66" fmla="+- 0 1885 342"/>
                                <a:gd name="T67" fmla="*/ 1885 h 1674"/>
                                <a:gd name="T68" fmla="+- 0 3967 3967"/>
                                <a:gd name="T69" fmla="*/ T68 w 383"/>
                                <a:gd name="T70" fmla="+- 0 2010 342"/>
                                <a:gd name="T71" fmla="*/ 2010 h 1674"/>
                                <a:gd name="T72" fmla="+- 0 4349 3967"/>
                                <a:gd name="T73" fmla="*/ T72 w 383"/>
                                <a:gd name="T74" fmla="+- 0 2016 342"/>
                                <a:gd name="T75" fmla="*/ 2016 h 1674"/>
                                <a:gd name="T76" fmla="+- 0 4342 3967"/>
                                <a:gd name="T77" fmla="*/ T76 w 383"/>
                                <a:gd name="T78" fmla="+- 0 1890 342"/>
                                <a:gd name="T79" fmla="*/ 1890 h 1674"/>
                                <a:gd name="T80" fmla="+- 0 4335 3967"/>
                                <a:gd name="T81" fmla="*/ T80 w 383"/>
                                <a:gd name="T82" fmla="+- 0 1766 342"/>
                                <a:gd name="T83" fmla="*/ 1766 h 1674"/>
                                <a:gd name="T84" fmla="+- 0 4327 3967"/>
                                <a:gd name="T85" fmla="*/ T84 w 383"/>
                                <a:gd name="T86" fmla="+- 0 1642 342"/>
                                <a:gd name="T87" fmla="*/ 1642 h 1674"/>
                                <a:gd name="T88" fmla="+- 0 4320 3967"/>
                                <a:gd name="T89" fmla="*/ T88 w 383"/>
                                <a:gd name="T90" fmla="+- 0 1521 342"/>
                                <a:gd name="T91" fmla="*/ 1521 h 1674"/>
                                <a:gd name="T92" fmla="+- 0 4313 3967"/>
                                <a:gd name="T93" fmla="*/ T92 w 383"/>
                                <a:gd name="T94" fmla="+- 0 1402 342"/>
                                <a:gd name="T95" fmla="*/ 1402 h 1674"/>
                                <a:gd name="T96" fmla="+- 0 4305 3967"/>
                                <a:gd name="T97" fmla="*/ T96 w 383"/>
                                <a:gd name="T98" fmla="+- 0 1286 342"/>
                                <a:gd name="T99" fmla="*/ 1286 h 1674"/>
                                <a:gd name="T100" fmla="+- 0 4298 3967"/>
                                <a:gd name="T101" fmla="*/ T100 w 383"/>
                                <a:gd name="T102" fmla="+- 0 1173 342"/>
                                <a:gd name="T103" fmla="*/ 1173 h 1674"/>
                                <a:gd name="T104" fmla="+- 0 4290 3967"/>
                                <a:gd name="T105" fmla="*/ T104 w 383"/>
                                <a:gd name="T106" fmla="+- 0 1066 342"/>
                                <a:gd name="T107" fmla="*/ 1066 h 1674"/>
                                <a:gd name="T108" fmla="+- 0 4282 3967"/>
                                <a:gd name="T109" fmla="*/ T108 w 383"/>
                                <a:gd name="T110" fmla="+- 0 963 342"/>
                                <a:gd name="T111" fmla="*/ 963 h 1674"/>
                                <a:gd name="T112" fmla="+- 0 4274 3967"/>
                                <a:gd name="T113" fmla="*/ T112 w 383"/>
                                <a:gd name="T114" fmla="+- 0 866 342"/>
                                <a:gd name="T115" fmla="*/ 866 h 1674"/>
                                <a:gd name="T116" fmla="+- 0 4267 3967"/>
                                <a:gd name="T117" fmla="*/ T116 w 383"/>
                                <a:gd name="T118" fmla="+- 0 775 342"/>
                                <a:gd name="T119" fmla="*/ 775 h 1674"/>
                                <a:gd name="T120" fmla="+- 0 4258 3967"/>
                                <a:gd name="T121" fmla="*/ T120 w 383"/>
                                <a:gd name="T122" fmla="+- 0 691 342"/>
                                <a:gd name="T123" fmla="*/ 691 h 1674"/>
                                <a:gd name="T124" fmla="+- 0 4250 3967"/>
                                <a:gd name="T125" fmla="*/ T124 w 383"/>
                                <a:gd name="T126" fmla="+- 0 614 342"/>
                                <a:gd name="T127" fmla="*/ 614 h 1674"/>
                                <a:gd name="T128" fmla="+- 0 4242 3967"/>
                                <a:gd name="T129" fmla="*/ T128 w 383"/>
                                <a:gd name="T130" fmla="+- 0 546 342"/>
                                <a:gd name="T131" fmla="*/ 546 h 1674"/>
                                <a:gd name="T132" fmla="+- 0 4234 3967"/>
                                <a:gd name="T133" fmla="*/ T132 w 383"/>
                                <a:gd name="T134" fmla="+- 0 486 342"/>
                                <a:gd name="T135" fmla="*/ 486 h 1674"/>
                                <a:gd name="T136" fmla="+- 0 4216 3967"/>
                                <a:gd name="T137" fmla="*/ T136 w 383"/>
                                <a:gd name="T138" fmla="+- 0 396 342"/>
                                <a:gd name="T139" fmla="*/ 396 h 1674"/>
                                <a:gd name="T140" fmla="+- 0 4188 3967"/>
                                <a:gd name="T141" fmla="*/ T140 w 383"/>
                                <a:gd name="T142" fmla="+- 0 342 342"/>
                                <a:gd name="T143" fmla="*/ 342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83" h="1674">
                                  <a:moveTo>
                                    <a:pt x="221" y="0"/>
                                  </a:moveTo>
                                  <a:lnTo>
                                    <a:pt x="192" y="53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49" y="270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27" y="430"/>
                                  </a:lnTo>
                                  <a:lnTo>
                                    <a:pt x="116" y="521"/>
                                  </a:lnTo>
                                  <a:lnTo>
                                    <a:pt x="105" y="617"/>
                                  </a:lnTo>
                                  <a:lnTo>
                                    <a:pt x="93" y="720"/>
                                  </a:lnTo>
                                  <a:lnTo>
                                    <a:pt x="82" y="827"/>
                                  </a:lnTo>
                                  <a:lnTo>
                                    <a:pt x="70" y="939"/>
                                  </a:lnTo>
                                  <a:lnTo>
                                    <a:pt x="59" y="1055"/>
                                  </a:lnTo>
                                  <a:lnTo>
                                    <a:pt x="47" y="1174"/>
                                  </a:lnTo>
                                  <a:lnTo>
                                    <a:pt x="35" y="1295"/>
                                  </a:lnTo>
                                  <a:lnTo>
                                    <a:pt x="23" y="1418"/>
                                  </a:lnTo>
                                  <a:lnTo>
                                    <a:pt x="11" y="1543"/>
                                  </a:lnTo>
                                  <a:lnTo>
                                    <a:pt x="0" y="1668"/>
                                  </a:lnTo>
                                  <a:lnTo>
                                    <a:pt x="382" y="1674"/>
                                  </a:lnTo>
                                  <a:lnTo>
                                    <a:pt x="375" y="1548"/>
                                  </a:lnTo>
                                  <a:lnTo>
                                    <a:pt x="368" y="1424"/>
                                  </a:lnTo>
                                  <a:lnTo>
                                    <a:pt x="360" y="1300"/>
                                  </a:lnTo>
                                  <a:lnTo>
                                    <a:pt x="353" y="1179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38" y="944"/>
                                  </a:lnTo>
                                  <a:lnTo>
                                    <a:pt x="331" y="831"/>
                                  </a:lnTo>
                                  <a:lnTo>
                                    <a:pt x="323" y="72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524"/>
                                  </a:lnTo>
                                  <a:lnTo>
                                    <a:pt x="300" y="433"/>
                                  </a:lnTo>
                                  <a:lnTo>
                                    <a:pt x="291" y="349"/>
                                  </a:lnTo>
                                  <a:lnTo>
                                    <a:pt x="283" y="272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249" y="54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11"/>
                        <wpg:cNvGrpSpPr>
                          <a:grpSpLocks/>
                        </wpg:cNvGrpSpPr>
                        <wpg:grpSpPr bwMode="auto">
                          <a:xfrm>
                            <a:off x="3967" y="342"/>
                            <a:ext cx="383" cy="1674"/>
                            <a:chOff x="3967" y="342"/>
                            <a:chExt cx="383" cy="1674"/>
                          </a:xfrm>
                        </wpg:grpSpPr>
                        <wps:wsp>
                          <wps:cNvPr id="977" name="Freeform 917"/>
                          <wps:cNvSpPr>
                            <a:spLocks/>
                          </wps:cNvSpPr>
                          <wps:spPr bwMode="auto">
                            <a:xfrm>
                              <a:off x="3967" y="342"/>
                              <a:ext cx="383" cy="1674"/>
                            </a:xfrm>
                            <a:custGeom>
                              <a:avLst/>
                              <a:gdLst>
                                <a:gd name="T0" fmla="+- 0 3967 3967"/>
                                <a:gd name="T1" fmla="*/ T0 w 383"/>
                                <a:gd name="T2" fmla="+- 0 2010 342"/>
                                <a:gd name="T3" fmla="*/ 2010 h 1674"/>
                                <a:gd name="T4" fmla="+- 0 3978 3967"/>
                                <a:gd name="T5" fmla="*/ T4 w 383"/>
                                <a:gd name="T6" fmla="+- 0 1885 342"/>
                                <a:gd name="T7" fmla="*/ 1885 h 1674"/>
                                <a:gd name="T8" fmla="+- 0 3990 3967"/>
                                <a:gd name="T9" fmla="*/ T8 w 383"/>
                                <a:gd name="T10" fmla="+- 0 1760 342"/>
                                <a:gd name="T11" fmla="*/ 1760 h 1674"/>
                                <a:gd name="T12" fmla="+- 0 4002 3967"/>
                                <a:gd name="T13" fmla="*/ T12 w 383"/>
                                <a:gd name="T14" fmla="+- 0 1637 342"/>
                                <a:gd name="T15" fmla="*/ 1637 h 1674"/>
                                <a:gd name="T16" fmla="+- 0 4014 3967"/>
                                <a:gd name="T17" fmla="*/ T16 w 383"/>
                                <a:gd name="T18" fmla="+- 0 1516 342"/>
                                <a:gd name="T19" fmla="*/ 1516 h 1674"/>
                                <a:gd name="T20" fmla="+- 0 4026 3967"/>
                                <a:gd name="T21" fmla="*/ T20 w 383"/>
                                <a:gd name="T22" fmla="+- 0 1397 342"/>
                                <a:gd name="T23" fmla="*/ 1397 h 1674"/>
                                <a:gd name="T24" fmla="+- 0 4037 3967"/>
                                <a:gd name="T25" fmla="*/ T24 w 383"/>
                                <a:gd name="T26" fmla="+- 0 1281 342"/>
                                <a:gd name="T27" fmla="*/ 1281 h 1674"/>
                                <a:gd name="T28" fmla="+- 0 4049 3967"/>
                                <a:gd name="T29" fmla="*/ T28 w 383"/>
                                <a:gd name="T30" fmla="+- 0 1169 342"/>
                                <a:gd name="T31" fmla="*/ 1169 h 1674"/>
                                <a:gd name="T32" fmla="+- 0 4060 3967"/>
                                <a:gd name="T33" fmla="*/ T32 w 383"/>
                                <a:gd name="T34" fmla="+- 0 1062 342"/>
                                <a:gd name="T35" fmla="*/ 1062 h 1674"/>
                                <a:gd name="T36" fmla="+- 0 4072 3967"/>
                                <a:gd name="T37" fmla="*/ T36 w 383"/>
                                <a:gd name="T38" fmla="+- 0 959 342"/>
                                <a:gd name="T39" fmla="*/ 959 h 1674"/>
                                <a:gd name="T40" fmla="+- 0 4083 3967"/>
                                <a:gd name="T41" fmla="*/ T40 w 383"/>
                                <a:gd name="T42" fmla="+- 0 863 342"/>
                                <a:gd name="T43" fmla="*/ 863 h 1674"/>
                                <a:gd name="T44" fmla="+- 0 4094 3967"/>
                                <a:gd name="T45" fmla="*/ T44 w 383"/>
                                <a:gd name="T46" fmla="+- 0 772 342"/>
                                <a:gd name="T47" fmla="*/ 772 h 1674"/>
                                <a:gd name="T48" fmla="+- 0 4105 3967"/>
                                <a:gd name="T49" fmla="*/ T48 w 383"/>
                                <a:gd name="T50" fmla="+- 0 688 342"/>
                                <a:gd name="T51" fmla="*/ 688 h 1674"/>
                                <a:gd name="T52" fmla="+- 0 4116 3967"/>
                                <a:gd name="T53" fmla="*/ T52 w 383"/>
                                <a:gd name="T54" fmla="+- 0 612 342"/>
                                <a:gd name="T55" fmla="*/ 612 h 1674"/>
                                <a:gd name="T56" fmla="+- 0 4127 3967"/>
                                <a:gd name="T57" fmla="*/ T56 w 383"/>
                                <a:gd name="T58" fmla="+- 0 544 342"/>
                                <a:gd name="T59" fmla="*/ 544 h 1674"/>
                                <a:gd name="T60" fmla="+- 0 4138 3967"/>
                                <a:gd name="T61" fmla="*/ T60 w 383"/>
                                <a:gd name="T62" fmla="+- 0 485 342"/>
                                <a:gd name="T63" fmla="*/ 485 h 1674"/>
                                <a:gd name="T64" fmla="+- 0 4159 3967"/>
                                <a:gd name="T65" fmla="*/ T64 w 383"/>
                                <a:gd name="T66" fmla="+- 0 395 342"/>
                                <a:gd name="T67" fmla="*/ 395 h 1674"/>
                                <a:gd name="T68" fmla="+- 0 4188 3967"/>
                                <a:gd name="T69" fmla="*/ T68 w 383"/>
                                <a:gd name="T70" fmla="+- 0 342 342"/>
                                <a:gd name="T71" fmla="*/ 342 h 1674"/>
                                <a:gd name="T72" fmla="+- 0 4198 3967"/>
                                <a:gd name="T73" fmla="*/ T72 w 383"/>
                                <a:gd name="T74" fmla="+- 0 348 342"/>
                                <a:gd name="T75" fmla="*/ 348 h 1674"/>
                                <a:gd name="T76" fmla="+- 0 4225 3967"/>
                                <a:gd name="T77" fmla="*/ T76 w 383"/>
                                <a:gd name="T78" fmla="+- 0 436 342"/>
                                <a:gd name="T79" fmla="*/ 436 h 1674"/>
                                <a:gd name="T80" fmla="+- 0 4242 3967"/>
                                <a:gd name="T81" fmla="*/ T80 w 383"/>
                                <a:gd name="T82" fmla="+- 0 546 342"/>
                                <a:gd name="T83" fmla="*/ 546 h 1674"/>
                                <a:gd name="T84" fmla="+- 0 4250 3967"/>
                                <a:gd name="T85" fmla="*/ T84 w 383"/>
                                <a:gd name="T86" fmla="+- 0 614 342"/>
                                <a:gd name="T87" fmla="*/ 614 h 1674"/>
                                <a:gd name="T88" fmla="+- 0 4258 3967"/>
                                <a:gd name="T89" fmla="*/ T88 w 383"/>
                                <a:gd name="T90" fmla="+- 0 691 342"/>
                                <a:gd name="T91" fmla="*/ 691 h 1674"/>
                                <a:gd name="T92" fmla="+- 0 4267 3967"/>
                                <a:gd name="T93" fmla="*/ T92 w 383"/>
                                <a:gd name="T94" fmla="+- 0 775 342"/>
                                <a:gd name="T95" fmla="*/ 775 h 1674"/>
                                <a:gd name="T96" fmla="+- 0 4274 3967"/>
                                <a:gd name="T97" fmla="*/ T96 w 383"/>
                                <a:gd name="T98" fmla="+- 0 866 342"/>
                                <a:gd name="T99" fmla="*/ 866 h 1674"/>
                                <a:gd name="T100" fmla="+- 0 4282 3967"/>
                                <a:gd name="T101" fmla="*/ T100 w 383"/>
                                <a:gd name="T102" fmla="+- 0 963 342"/>
                                <a:gd name="T103" fmla="*/ 963 h 1674"/>
                                <a:gd name="T104" fmla="+- 0 4290 3967"/>
                                <a:gd name="T105" fmla="*/ T104 w 383"/>
                                <a:gd name="T106" fmla="+- 0 1066 342"/>
                                <a:gd name="T107" fmla="*/ 1066 h 1674"/>
                                <a:gd name="T108" fmla="+- 0 4298 3967"/>
                                <a:gd name="T109" fmla="*/ T108 w 383"/>
                                <a:gd name="T110" fmla="+- 0 1173 342"/>
                                <a:gd name="T111" fmla="*/ 1173 h 1674"/>
                                <a:gd name="T112" fmla="+- 0 4305 3967"/>
                                <a:gd name="T113" fmla="*/ T112 w 383"/>
                                <a:gd name="T114" fmla="+- 0 1286 342"/>
                                <a:gd name="T115" fmla="*/ 1286 h 1674"/>
                                <a:gd name="T116" fmla="+- 0 4313 3967"/>
                                <a:gd name="T117" fmla="*/ T116 w 383"/>
                                <a:gd name="T118" fmla="+- 0 1402 342"/>
                                <a:gd name="T119" fmla="*/ 1402 h 1674"/>
                                <a:gd name="T120" fmla="+- 0 4320 3967"/>
                                <a:gd name="T121" fmla="*/ T120 w 383"/>
                                <a:gd name="T122" fmla="+- 0 1521 342"/>
                                <a:gd name="T123" fmla="*/ 1521 h 1674"/>
                                <a:gd name="T124" fmla="+- 0 4327 3967"/>
                                <a:gd name="T125" fmla="*/ T124 w 383"/>
                                <a:gd name="T126" fmla="+- 0 1642 342"/>
                                <a:gd name="T127" fmla="*/ 1642 h 1674"/>
                                <a:gd name="T128" fmla="+- 0 4335 3967"/>
                                <a:gd name="T129" fmla="*/ T128 w 383"/>
                                <a:gd name="T130" fmla="+- 0 1766 342"/>
                                <a:gd name="T131" fmla="*/ 1766 h 1674"/>
                                <a:gd name="T132" fmla="+- 0 4342 3967"/>
                                <a:gd name="T133" fmla="*/ T132 w 383"/>
                                <a:gd name="T134" fmla="+- 0 1890 342"/>
                                <a:gd name="T135" fmla="*/ 1890 h 1674"/>
                                <a:gd name="T136" fmla="+- 0 4349 3967"/>
                                <a:gd name="T137" fmla="*/ T136 w 383"/>
                                <a:gd name="T138" fmla="+- 0 2016 342"/>
                                <a:gd name="T139" fmla="*/ 2016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83" h="1674">
                                  <a:moveTo>
                                    <a:pt x="0" y="1668"/>
                                  </a:moveTo>
                                  <a:lnTo>
                                    <a:pt x="11" y="1543"/>
                                  </a:lnTo>
                                  <a:lnTo>
                                    <a:pt x="23" y="1418"/>
                                  </a:lnTo>
                                  <a:lnTo>
                                    <a:pt x="35" y="1295"/>
                                  </a:lnTo>
                                  <a:lnTo>
                                    <a:pt x="47" y="1174"/>
                                  </a:lnTo>
                                  <a:lnTo>
                                    <a:pt x="59" y="1055"/>
                                  </a:lnTo>
                                  <a:lnTo>
                                    <a:pt x="70" y="939"/>
                                  </a:lnTo>
                                  <a:lnTo>
                                    <a:pt x="82" y="827"/>
                                  </a:lnTo>
                                  <a:lnTo>
                                    <a:pt x="93" y="720"/>
                                  </a:lnTo>
                                  <a:lnTo>
                                    <a:pt x="105" y="617"/>
                                  </a:lnTo>
                                  <a:lnTo>
                                    <a:pt x="116" y="521"/>
                                  </a:lnTo>
                                  <a:lnTo>
                                    <a:pt x="127" y="430"/>
                                  </a:lnTo>
                                  <a:lnTo>
                                    <a:pt x="138" y="346"/>
                                  </a:lnTo>
                                  <a:lnTo>
                                    <a:pt x="149" y="270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92" y="53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58" y="94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83" y="272"/>
                                  </a:lnTo>
                                  <a:lnTo>
                                    <a:pt x="291" y="349"/>
                                  </a:lnTo>
                                  <a:lnTo>
                                    <a:pt x="300" y="433"/>
                                  </a:lnTo>
                                  <a:lnTo>
                                    <a:pt x="307" y="52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23" y="724"/>
                                  </a:lnTo>
                                  <a:lnTo>
                                    <a:pt x="331" y="831"/>
                                  </a:lnTo>
                                  <a:lnTo>
                                    <a:pt x="338" y="944"/>
                                  </a:lnTo>
                                  <a:lnTo>
                                    <a:pt x="346" y="1060"/>
                                  </a:lnTo>
                                  <a:lnTo>
                                    <a:pt x="353" y="1179"/>
                                  </a:lnTo>
                                  <a:lnTo>
                                    <a:pt x="360" y="1300"/>
                                  </a:lnTo>
                                  <a:lnTo>
                                    <a:pt x="368" y="1424"/>
                                  </a:lnTo>
                                  <a:lnTo>
                                    <a:pt x="375" y="1548"/>
                                  </a:lnTo>
                                  <a:lnTo>
                                    <a:pt x="382" y="1674"/>
                                  </a:lnTo>
                                </a:path>
                              </a:pathLst>
                            </a:custGeom>
                            <a:noFill/>
                            <a:ln w="7152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Text Box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4955"/>
                              <a:ext cx="6808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2A596" w14:textId="77777777" w:rsidR="00EB7FCC" w:rsidRDefault="007C2744">
                                <w:pPr>
                                  <w:spacing w:line="261" w:lineRule="exact"/>
                                  <w:ind w:left="872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planned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environmental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Text Box 9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5264"/>
                              <a:ext cx="6808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2A597" w14:textId="77777777" w:rsidR="00EB7FCC" w:rsidRDefault="007C2744">
                                <w:pPr>
                                  <w:spacing w:line="245" w:lineRule="exact"/>
                                  <w:ind w:left="872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1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3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consumptive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use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Text Box 9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8" y="476"/>
                              <a:ext cx="2000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2A598" w14:textId="77777777" w:rsidR="00EB7FCC" w:rsidRDefault="007C2744">
                                <w:pPr>
                                  <w:spacing w:line="239" w:lineRule="exact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by</w:t>
                                </w:r>
                              </w:p>
                              <w:p w14:paraId="53D2A599" w14:textId="77777777" w:rsidR="00EB7FCC" w:rsidRDefault="007C2744">
                                <w:pPr>
                                  <w:spacing w:before="11" w:line="245" w:lineRule="auto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unregulated/</w:t>
                                </w:r>
                                <w:r>
                                  <w:rPr>
                                    <w:rFonts w:ascii="Calibri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natural</w:t>
                                </w:r>
                                <w:r>
                                  <w:rPr>
                                    <w:rFonts w:ascii="Calibri"/>
                                    <w:spacing w:val="28"/>
                                    <w:w w:val="10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flows,</w:t>
                                </w:r>
                                <w:r>
                                  <w:rPr>
                                    <w:rFonts w:ascii="Calibri"/>
                                    <w:spacing w:val="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3"/>
                                  </w:rPr>
                                  <w:t>above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10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4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constraints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Text Box 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5" y="3153"/>
                              <a:ext cx="2018" cy="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2A59A" w14:textId="77777777" w:rsidR="00EB7FCC" w:rsidRDefault="007C2744">
                                <w:pPr>
                                  <w:spacing w:line="239" w:lineRule="exact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that</w:t>
                                </w:r>
                              </w:p>
                              <w:p w14:paraId="53D2A59B" w14:textId="77777777" w:rsidR="00EB7FCC" w:rsidRDefault="007C2744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alibri"/>
                                    <w:spacing w:val="4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3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25"/>
                                    <w:w w:val="10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3"/>
                                  </w:rPr>
                                  <w:t>may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3"/>
                                  </w:rPr>
                                  <w:t>contribute</w:t>
                                </w:r>
                                <w:r>
                                  <w:rPr>
                                    <w:rFonts w:ascii="Calibri"/>
                                    <w:spacing w:val="4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3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Text Box 9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8" y="5651"/>
                              <a:ext cx="42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2A59C" w14:textId="77777777" w:rsidR="00EB7FCC" w:rsidRDefault="007C2744">
                                <w:pPr>
                                  <w:spacing w:line="214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sz w:val="21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2A51D" id="Group 910" o:spid="_x0000_s1026" style="position:absolute;left:0;text-align:left;margin-left:43.35pt;margin-top:-3.45pt;width:364.05pt;height:296.7pt;z-index:1360;mso-position-horizontal-relative:page" coordorigin="867,-69" coordsize="7281,5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">
                <v:group id="Group 961" o:spid="_x0000_s1027" style="position:absolute;left:1311;top:4668;width:6786;height:287" coordorigin="1311,4668" coordsize="6786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62" o:spid="_x0000_s1028" style="position:absolute;left:1311;top:4668;width:6786;height:287;visibility:visible;mso-wrap-style:square;v-text-anchor:top" coordsize="6786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NPsMA&#10;AADcAAAADwAAAGRycy9kb3ducmV2LnhtbESPzWrDMBCE74W+g9hCb41cG4LjRgklEAi9hDi59LZY&#10;a8vUWhlJjZ23jwqFHIf5+Zj1draDuJIPvWMF74sMBHHjdM+dgst5/1aCCBFZ4+CYFNwowHbz/LTG&#10;SruJT3StYyfSCIcKFZgYx0rK0BiyGBZuJE5e67zFmKTvpPY4pXE7yDzLltJiz4lgcKSdoean/rWJ&#10;m9/ar+9VGctMctEWpp78cafU68v8+QEi0hwf4f/2QStYFTn8nU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cNPsMAAADcAAAADwAAAAAAAAAAAAAAAACYAgAAZHJzL2Rv&#10;d25yZXYueG1sUEsFBgAAAAAEAAQA9QAAAIgDAAAAAA==&#10;" path="m,287r6785,l6785,,,,,287xe" fillcolor="#00af50" stroked="f">
                    <v:path arrowok="t" o:connecttype="custom" o:connectlocs="0,4955;6785,4955;6785,4668;0,4668;0,4955" o:connectangles="0,0,0,0,0"/>
                  </v:shape>
                </v:group>
                <v:group id="Group 959" o:spid="_x0000_s1029" style="position:absolute;left:1266;top:4668;width:6831;height:596" coordorigin="1266,4668" coordsize="6831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60" o:spid="_x0000_s1030" style="position:absolute;left:1266;top:4668;width:6831;height:596;visibility:visible;mso-wrap-style:square;v-text-anchor:top" coordsize="683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eMsUA&#10;AADcAAAADwAAAGRycy9kb3ducmV2LnhtbESPT2sCMRTE74V+h/AK3mpWLVK3RhFB7U1q/4C35+Z1&#10;d3HzsiRxs357IxR6HGbmN8x82ZtGdOR8bVnBaJiBIC6srrlU8PW5eX4F4QOyxsYyKbiSh+Xi8WGO&#10;ubaRP6g7hFIkCPscFVQhtLmUvqjIoB/aljh5v9YZDEm6UmqHMcFNI8dZNpUGa04LFba0rqg4Hy5G&#10;QTkjp2MXs+nP6Hjexsv3abdvlBo89as3EIH68B/+a79rBbPJC9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d4yxQAAANwAAAAPAAAAAAAAAAAAAAAAAJgCAABkcnMv&#10;ZG93bnJldi54bWxQSwUGAAAAAAQABAD1AAAAigMAAAAA&#10;" path="m,596r6830,l6830,,,,,596xe" filled="f" strokecolor="#00af50" strokeweight=".59481mm">
                    <v:path arrowok="t" o:connecttype="custom" o:connectlocs="0,5264;6830,5264;6830,4668;0,4668;0,5264" o:connectangles="0,0,0,0,0"/>
                  </v:shape>
                </v:group>
                <v:group id="Group 947" o:spid="_x0000_s1031" style="position:absolute;left:1311;top:441;width:6819;height:4242" coordorigin="1311,441" coordsize="6819,4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58" o:spid="_x0000_s1032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yQMYA&#10;AADcAAAADwAAAGRycy9kb3ducmV2LnhtbESPQWvCQBSE74L/YXmCF6mbthjS6CqtEPAiVCuen9nX&#10;JDT7NmbXJPXXdwuFHoeZ+YZZbQZTi45aV1lW8DiPQBDnVldcKDh9ZA8JCOeRNdaWScE3Odisx6MV&#10;ptr2fKDu6AsRIOxSVFB636RSurwkg25uG+LgfdrWoA+yLaRusQ9wU8unKIqlwYrDQokNbUvKv443&#10;o+B9t1+cZ8npTV/veOkoq66L81ap6WR4XYLwNPj/8F97pxW8PMf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yQMYAAADcAAAADwAAAAAAAAAAAAAAAACYAgAAZHJz&#10;L2Rvd25yZXYueG1sUEsFBgAAAAAEAAQA9QAAAIsDAAAAAA==&#10;" path="m1560,4226r-76,l1496,4241r50,l1560,4226xe" fillcolor="#00af50" stroked="f">
                    <v:path arrowok="t" o:connecttype="custom" o:connectlocs="1560,4667;1484,4667;1496,4682;1546,4682;1560,4667" o:connectangles="0,0,0,0,0"/>
                  </v:shape>
                  <v:shape id="Freeform 957" o:spid="_x0000_s1033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X28YA&#10;AADcAAAADwAAAGRycy9kb3ducmV2LnhtbESPQWvCQBSE74L/YXlCL0U3WqyauooKghfBRvH8zD6T&#10;0OzbmN3GtL++KxQ8DjPzDTNftqYUDdWusKxgOIhAEKdWF5wpOB23/SkI55E1lpZJwQ85WC66nTnG&#10;2t75k5rEZyJA2MWoIPe+iqV0aU4G3cBWxMG72tqgD7LOpK7xHuCmlKMoepcGCw4LOVa0ySn9Sr6N&#10;gsNuPz6/Tk9rffvFS0Pb4jY+b5R66bWrDxCeWv8M/7d3WsHsbQK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8X28YAAADcAAAADwAAAAAAAAAAAAAAAACYAgAAZHJz&#10;L2Rvd25yZXYueG1sUEsFBgAAAAAEAAQA9QAAAIsDAAAAAA==&#10;" path="m181,3777r-19,l152,3792r-11,l131,3822r-20,29l101,3881r-20,60l63,4001r-18,60l23,4151r-7,30l10,4196r-5,15l,4226r392,l377,4211r-14,-15l349,4181r-13,-15l324,4136r-12,-30l301,4091r-11,-45l279,4016r-11,-30l248,3926r-19,-60l219,3836r-28,-44l181,3777xe" fillcolor="#00af50" stroked="f">
                    <v:path arrowok="t" o:connecttype="custom" o:connectlocs="181,4218;162,4218;152,4233;141,4233;131,4263;111,4292;101,4322;81,4382;63,4442;45,4502;23,4592;16,4622;10,4637;5,4652;0,4667;392,4667;377,4652;363,4637;349,4622;336,4607;324,4577;312,4547;301,4532;290,4487;279,4457;268,4427;248,4367;229,4307;219,4277;191,4233;181,4218" o:connectangles="0,0,0,0,0,0,0,0,0,0,0,0,0,0,0,0,0,0,0,0,0,0,0,0,0,0,0,0,0,0,0"/>
                  </v:shape>
                  <v:shape id="Freeform 956" o:spid="_x0000_s1034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DqcQA&#10;AADcAAAADwAAAGRycy9kb3ducmV2LnhtbERPTWvCQBC9F/wPywi9lLqxRUlT12AFwUtBY/A8zY5J&#10;MDubZLcx7a93D4UeH+97lY6mEQP1rrasYD6LQBAXVtdcKshPu+cYhPPIGhvLpOCHHKTrycMKE21v&#10;fKQh86UIIewSVFB53yZSuqIig25mW+LAXWxv0AfYl1L3eAvhppEvUbSUBmsODRW2tK2ouGbfRsFh&#10;/7k4P8X5h+5+8WugXd0tzlulHqfj5h2Ep9H/i//ce63g7TWsDW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g6nEAAAA3AAAAA8AAAAAAAAAAAAAAAAAmAIAAGRycy9k&#10;b3ducmV2LnhtbFBLBQYAAAAABAAEAPUAAACJAwAAAAA=&#10;" path="m812,3941r-75,l717,3956r-19,15l636,4016r-20,30l595,4061r-40,45l535,4136r-20,15l496,4166r-19,30l458,4196r-17,15l424,4226r702,l1111,4211r-16,l1079,4196r-16,-15l1046,4166r-17,-15l1012,4136r-17,-30l977,4091r-18,-30l923,4031r-19,-30l849,3956r-19,l812,3941xe" fillcolor="#00af50" stroked="f">
                    <v:path arrowok="t" o:connecttype="custom" o:connectlocs="812,4382;737,4382;717,4397;698,4412;636,4457;616,4487;595,4502;555,4547;535,4577;515,4592;496,4607;477,4637;458,4637;441,4652;424,4667;1126,4667;1111,4652;1095,4652;1079,4637;1063,4622;1046,4607;1029,4592;1012,4577;995,4547;977,4532;959,4502;923,4472;904,4442;849,4397;830,4397;812,4382" o:connectangles="0,0,0,0,0,0,0,0,0,0,0,0,0,0,0,0,0,0,0,0,0,0,0,0,0,0,0,0,0,0,0"/>
                  </v:shape>
                  <v:shape id="Freeform 955" o:spid="_x0000_s1035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mMscA&#10;AADcAAAADwAAAGRycy9kb3ducmV2LnhtbESPT2vCQBTE70K/w/IKXkQ3bbFodJU2IHgp1D94fmaf&#10;yWL2bZJdY9pP3y0Uehxm5jfMct3bSnTUeuNYwdMkAUGcO224UHA8bMYzED4ga6wck4Iv8rBePQyW&#10;mGp35x11+1CICGGfooIyhDqV0uclWfQTVxNH7+JaiyHKtpC6xXuE20o+J8mrtGg4LpRYU1ZSft3f&#10;rILP7cf0NJod33XzjeeONqaZnjKlho/92wJEoD78h//aW61g/jKH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cJjLHAAAA3AAAAA8AAAAAAAAAAAAAAAAAmAIAAGRy&#10;cy9kb3ducmV2LnhtbFBLBQYAAAAABAAEAPUAAACMAwAAAAA=&#10;" path="m1394,4106r-40,l1338,4121r-16,15l1307,4136r-45,45l1246,4196r-15,l1215,4211r-17,l1181,4226r303,l1473,4211r-11,-15l1428,4151r-11,-15l1406,4121r-12,-15xe" fillcolor="#00af50" stroked="f">
                    <v:path arrowok="t" o:connecttype="custom" o:connectlocs="1394,4547;1354,4547;1338,4562;1322,4577;1307,4577;1262,4622;1246,4637;1231,4637;1215,4652;1198,4652;1181,4667;1484,4667;1473,4652;1462,4637;1428,4592;1417,4577;1406,4562;1394,4547" o:connectangles="0,0,0,0,0,0,0,0,0,0,0,0,0,0,0,0,0,0"/>
                  </v:shape>
                  <v:shape id="Freeform 954" o:spid="_x0000_s1036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80sQA&#10;AADcAAAADwAAAGRycy9kb3ducmV2LnhtbERPTWvCQBC9F/wPywi9lLqxVElT12AFwUtBY/A8zY5J&#10;MDubZLcx7a93D4UeH+97lY6mEQP1rrasYD6LQBAXVtdcKshPu+cYhPPIGhvLpOCHHKTrycMKE21v&#10;fKQh86UIIewSVFB53yZSuqIig25mW+LAXWxv0AfYl1L3eAvhppEvUbSUBmsODRW2tK2ouGbfRsFh&#10;/7k4P8X5h+5+8WugXd0tzlulHqfj5h2Ep9H/i//ce63g7TXMD2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/NLEAAAA3AAAAA8AAAAAAAAAAAAAAAAAmAIAAGRycy9k&#10;b3ducmV2LnhtbFBLBQYAAAAABAAEAPUAAACJAwAAAAA=&#10;" path="m2094,1633r-21,l2052,1648r-44,105l1986,1828r-23,105l1940,2053r-23,120l1894,2323r-23,135l1848,2623r-22,149l1803,2937r-22,150l1759,3252r-21,150l1717,3537r-21,135l1676,3792r-19,104l1639,3986r-17,75l1605,4121r-31,75l1560,4226r2641,l4178,4211r-46,-60l4108,4091r-24,-90l4060,3911r-24,-104l4012,3702r-24,-120l3963,3447r-25,-120l3930,3282r-688,l3221,3267r-40,-120l3162,3042r-18,-135l3139,2862r-703,l2394,2802r-21,-60l2352,2668r-21,-90l2310,2473r-22,-105l2267,2263r-22,-105l2202,1948r-21,-90l2159,1783r-43,-120l2094,1633xe" fillcolor="#00af50" stroked="f">
                    <v:path arrowok="t" o:connecttype="custom" o:connectlocs="2094,2074;2073,2074;2052,2089;2008,2194;1986,2269;1963,2374;1940,2494;1917,2614;1894,2764;1871,2899;1848,3064;1826,3213;1803,3378;1781,3528;1759,3693;1738,3843;1717,3978;1696,4113;1676,4233;1657,4337;1639,4427;1622,4502;1605,4562;1574,4637;1560,4667;4201,4667;4178,4652;4132,4592;4108,4532;4084,4442;4060,4352;4036,4248;4012,4143;3988,4023;3963,3888;3938,3768;3930,3723;3242,3723;3221,3708;3181,3588;3162,3483;3144,3348;3139,3303;2436,3303;2394,3243;2373,3183;2352,3109;2331,3019;2310,2914;2288,2809;2267,2704;2245,2599;2202,2389;2181,2299;2159,2224;2116,2104;2094,2074" o:connectangles="0,0,0,0,0,0,0,0,0,0,0,0,0,0,0,0,0,0,0,0,0,0,0,0,0,0,0,0,0,0,0,0,0,0,0,0,0,0,0,0,0,0,0,0,0,0,0,0,0,0,0,0,0,0,0,0,0"/>
                  </v:shape>
                  <v:shape id="Freeform 953" o:spid="_x0000_s1037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ZSccA&#10;AADcAAAADwAAAGRycy9kb3ducmV2LnhtbESPT2vCQBTE70K/w/IKXsRsLLVodJVWCHgp1D/k/Mw+&#10;k9Ds25hdk7Sfvlso9DjMzG+Y9XYwteiodZVlBbMoBkGcW11xoeB8SqcLEM4ja6wtk4IvcrDdPIzW&#10;mGjb84G6oy9EgLBLUEHpfZNI6fKSDLrINsTBu9rWoA+yLaRusQ9wU8unOH6RBisOCyU2tCsp/zze&#10;jYKP/fs8myzOb/r2jZeO0uo2z3ZKjR+H1xUIT4P/D/+191rB8nkG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sWUnHAAAA3AAAAA8AAAAAAAAAAAAAAAAAmAIAAGRy&#10;cy9kb3ducmV2LnhtbFBLBQYAAAAABAAEAPUAAACMAwAAAAA=&#10;" path="m4614,3537r-19,l4576,3552r-19,15l4537,3597r-20,30l4496,3672r-22,45l4453,3777r-22,59l4409,3896r-23,45l4364,4001r-23,60l4295,4151r-94,75l6819,4226r-15,-30l6793,4166r-925,l5855,4151r-967,l4873,4136r-29,-60l4815,4016r-28,-90l4772,3881r-29,-89l4713,3702r-15,-30l4682,3627r-16,-30l4649,3582r-17,-30l4614,3537xe" fillcolor="#00af50" stroked="f">
                    <v:path arrowok="t" o:connecttype="custom" o:connectlocs="4614,3978;4595,3978;4576,3993;4557,4008;4537,4038;4517,4068;4496,4113;4474,4158;4453,4218;4431,4277;4409,4337;4386,4382;4364,4442;4341,4502;4295,4592;4201,4667;6819,4667;6804,4637;6793,4607;5868,4607;5855,4592;4888,4592;4873,4577;4844,4517;4815,4457;4787,4367;4772,4322;4743,4233;4713,4143;4698,4113;4682,4068;4666,4038;4649,4023;4632,3993;4614,3978" o:connectangles="0,0,0,0,0,0,0,0,0,0,0,0,0,0,0,0,0,0,0,0,0,0,0,0,0,0,0,0,0,0,0,0,0,0,0"/>
                  </v:shape>
                  <v:shape id="Freeform 952" o:spid="_x0000_s1038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HPscA&#10;AADcAAAADwAAAGRycy9kb3ducmV2LnhtbESPT2vCQBTE74V+h+UVvBSzqWjR6CqtEPBSqH/I+Zl9&#10;JqHZtzG7JrGfvlso9DjMzG+Y1WYwteiodZVlBS9RDII4t7riQsHpmI7nIJxH1lhbJgV3crBZPz6s&#10;MNG25z11B1+IAGGXoILS+yaR0uUlGXSRbYiDd7GtQR9kW0jdYh/gppaTOH6VBisOCyU2tC0p/zrc&#10;jILP3ccse56f3vX1G88dpdV1lm2VGj0Nb0sQngb/H/5r77SCxXQC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+xz7HAAAA3AAAAA8AAAAAAAAAAAAAAAAAmAIAAGRy&#10;cy9kb3ducmV2LnhtbFBLBQYAAAAABAAEAPUAAACMAwAAAAA=&#10;" path="m6416,3267r-46,l6345,3282r-25,30l6294,3342r-27,45l6240,3432r-81,180l6131,3672r-26,60l6078,3792r-26,74l6027,3926r-24,45l5980,4031r-22,45l5937,4106r-20,30l5899,4151r-16,15l6793,4166r-5,-15l6771,4091r-18,-45l6734,3986r-20,-60l6693,3866r-21,-74l6650,3732r-22,-60l6605,3597r-23,-60l6558,3492r-23,-60l6487,3342r-47,-60l6416,3267xe" fillcolor="#00af50" stroked="f">
                    <v:path arrowok="t" o:connecttype="custom" o:connectlocs="6416,3708;6370,3708;6345,3723;6320,3753;6294,3783;6267,3828;6240,3873;6159,4053;6131,4113;6105,4173;6078,4233;6052,4307;6027,4367;6003,4412;5980,4472;5958,4517;5937,4547;5917,4577;5899,4592;5883,4607;6793,4607;6788,4592;6771,4532;6753,4487;6734,4427;6714,4367;6693,4307;6672,4233;6650,4173;6628,4113;6605,4038;6582,3978;6558,3933;6535,3873;6487,3783;6440,3723;6416,3708" o:connectangles="0,0,0,0,0,0,0,0,0,0,0,0,0,0,0,0,0,0,0,0,0,0,0,0,0,0,0,0,0,0,0,0,0,0,0,0,0"/>
                  </v:shape>
                  <v:shape id="Freeform 951" o:spid="_x0000_s1039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ipcUA&#10;AADcAAAADwAAAGRycy9kb3ducmV2LnhtbESPT2vCQBTE74LfYXlCL6Ib/6Kpq6ggeClYFc/P7DMJ&#10;zb6N2W2M/fTdgtDjMDO/YRarxhSipsrllhUM+hEI4sTqnFMF59OuNwPhPLLGwjIpeJKD1bLdWmCs&#10;7YM/qT76VAQIuxgVZN6XsZQuycig69uSOHg3Wxn0QVap1BU+AtwUchhFU2kw57CQYUnbjJKv47dR&#10;cNh/TC7d2Xmj7z94rWmX3yeXrVJvnWb9DsJT4//Dr/ZeK5iPR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KlxQAAANwAAAAPAAAAAAAAAAAAAAAAAJgCAABkcnMv&#10;ZG93bnJldi54bWxQSwUGAAAAAAQABAD1AAAAigMAAAAA&#10;" path="m5225,3627r-30,l5164,3657r-61,120l5087,3822r-15,29l5041,3941r-15,30l5011,4016r-46,90l4919,4151r585,l5490,4136r-14,-30l5462,4091r-14,-30l5433,4031r-16,-30l5402,3956r-16,-30l5370,3881r-16,-45l5322,3777r-17,-45l5289,3702r-16,-15l5257,3657r-16,-15l5225,3627xe" fillcolor="#00af50" stroked="f">
                    <v:path arrowok="t" o:connecttype="custom" o:connectlocs="5225,4068;5195,4068;5164,4098;5103,4218;5087,4263;5072,4292;5041,4382;5026,4412;5011,4457;4965,4547;4919,4592;5504,4592;5490,4577;5476,4547;5462,4532;5448,4502;5433,4472;5417,4442;5402,4397;5386,4367;5370,4322;5354,4277;5322,4218;5305,4173;5289,4143;5273,4128;5257,4098;5241,4083;5225,4068" o:connectangles="0,0,0,0,0,0,0,0,0,0,0,0,0,0,0,0,0,0,0,0,0,0,0,0,0,0,0,0,0"/>
                  </v:shape>
                  <v:shape id="Freeform 950" o:spid="_x0000_s1040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60cUA&#10;AADcAAAADwAAAGRycy9kb3ducmV2LnhtbESPT4vCMBTE7wt+h/AEL4umKypajeIKghdh/YPnZ/Ns&#10;i81LbWKtfvrNwoLHYWZ+w8wWjSlETZXLLSv46kUgiBOrc04VHA/r7hiE88gaC8uk4EkOFvPWxwxj&#10;bR+8o3rvUxEg7GJUkHlfxlK6JCODrmdL4uBdbGXQB1mlUlf4CHBTyH4UjaTBnMNChiWtMkqu+7tR&#10;8LPZDk+f4+O3vr3wXNM6vw1PK6U67WY5BeGp8e/wf3ujFUwGA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/rRxQAAANwAAAAPAAAAAAAAAAAAAAAAAJgCAABkcnMv&#10;ZG93bnJldi54bWxQSwUGAAAAAAQABAD1AAAAigMAAAAA&#10;" path="m5721,3777r-28,l5684,3792r-9,30l5658,3851r-18,60l5622,3971r-19,60l5584,4076r-11,30l5563,4121r-11,15l5540,4151r303,l5831,4136r-10,-30l5812,4076r-9,-15l5795,4031r-8,-30l5780,3956r-7,-30l5759,3866r-21,-59l5730,3792r-9,-15xe" fillcolor="#00af50" stroked="f">
                    <v:path arrowok="t" o:connecttype="custom" o:connectlocs="5721,4218;5693,4218;5684,4233;5675,4263;5658,4292;5640,4352;5622,4412;5603,4472;5584,4517;5573,4547;5563,4562;5552,4577;5540,4592;5843,4592;5831,4577;5821,4547;5812,4517;5803,4502;5795,4472;5787,4442;5780,4397;5773,4367;5759,4307;5738,4248;5730,4233;5721,4218" o:connectangles="0,0,0,0,0,0,0,0,0,0,0,0,0,0,0,0,0,0,0,0,0,0,0,0,0,0"/>
                  </v:shape>
                  <v:shape id="Freeform 949" o:spid="_x0000_s1041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fSsUA&#10;AADcAAAADwAAAGRycy9kb3ducmV2LnhtbESPT2vCQBTE74LfYXlCL6IbSyMaXcUKgheh/sHzM/tM&#10;gtm3MbuNqZ++Wyh4HGbmN8x82ZpSNFS7wrKC0TACQZxaXXCm4HTcDCYgnEfWWFomBT/kYLnoduaY&#10;aPvgPTUHn4kAYZeggtz7KpHSpTkZdENbEQfvamuDPsg6k7rGR4CbUr5H0VgaLDgs5FjROqf0dvg2&#10;Cr62u/jcn5w+9f2Jl4Y2xT0+r5V667WrGQhPrX+F/9tbrWD6Ec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19KxQAAANwAAAAPAAAAAAAAAAAAAAAAAJgCAABkcnMv&#10;ZG93bnJldi54bWxQSwUGAAAAAAQABAD1AAAAigMAAAAA&#10;" path="m3669,2233r-48,l3597,2263r-50,120l3498,2533r-24,90l3449,2712r-24,90l3401,2907r-24,75l3353,3072r-23,75l3307,3192r-22,45l3263,3267r-21,15l3930,3282r-41,-225l3864,2937r-24,-135l3815,2697r-25,-119l3766,2488r-25,-90l3717,2323r-24,-45l3669,2233xe" fillcolor="#00af50" stroked="f">
                    <v:path arrowok="t" o:connecttype="custom" o:connectlocs="3669,2674;3621,2674;3597,2704;3547,2824;3498,2974;3474,3064;3449,3153;3425,3243;3401,3348;3377,3423;3353,3513;3330,3588;3307,3633;3285,3678;3263,3708;3242,3723;3930,3723;3889,3498;3864,3378;3840,3243;3815,3138;3790,3019;3766,2929;3741,2839;3717,2764;3693,2719;3669,2674" o:connectangles="0,0,0,0,0,0,0,0,0,0,0,0,0,0,0,0,0,0,0,0,0,0,0,0,0,0,0"/>
                  </v:shape>
                  <v:shape id="Freeform 948" o:spid="_x0000_s1042" style="position:absolute;left:1311;top:441;width:6819;height:4242;visibility:visible;mso-wrap-style:square;v-text-anchor:top" coordsize="6819,4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BPcYA&#10;AADcAAAADwAAAGRycy9kb3ducmV2LnhtbESPQWvCQBSE74L/YXmCF6mblhrS6CqtEPAiVCuen9nX&#10;JDT7NmbXJPXXdwuFHoeZ+YZZbQZTi45aV1lW8DiPQBDnVldcKDh9ZA8JCOeRNdaWScE3Odisx6MV&#10;ptr2fKDu6AsRIOxSVFB636RSurwkg25uG+LgfdrWoA+yLaRusQ9wU8unKIqlwYrDQokNbUvKv443&#10;o+B9t1+cZ8npTV/veOkoq66L81ap6WR4XYLwNPj/8F97pxW8PMf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BPcYAAADcAAAADwAAAAAAAAAAAAAAAACYAgAAZHJz&#10;L2Rvd25yZXYueG1sUEsFBgAAAAAEAAQA9QAAAIsDAAAAAA==&#10;" path="m2870,r-18,15l2833,60r-18,75l2796,255r-19,119l2758,539r-20,165l2719,899r-20,195l2679,1289r-19,210l2640,1708r-20,195l2599,2098r-20,165l2559,2428r-21,150l2518,2682r-20,90l2477,2832r-20,30l3139,2862r-13,-120l3109,2563r-16,-195l3077,2158r-16,-210l3046,1723r-16,-224l3000,1049,2985,854,2969,659,2954,479,2938,330,2921,195r-16,-90l2888,30,2870,xe" fillcolor="#00af50" stroked="f">
                    <v:path arrowok="t" o:connecttype="custom" o:connectlocs="2870,441;2852,456;2833,501;2815,576;2796,696;2777,815;2758,980;2738,1145;2719,1340;2699,1535;2679,1730;2660,1940;2640,2149;2620,2344;2599,2539;2579,2704;2559,2869;2538,3019;2518,3123;2498,3213;2477,3273;2457,3303;3139,3303;3126,3183;3109,3004;3093,2809;3077,2599;3061,2389;3046,2164;3030,1940;3000,1490;2985,1295;2969,1100;2954,920;2938,771;2921,636;2905,546;2888,471;2870,441" o:connectangles="0,0,0,0,0,0,0,0,0,0,0,0,0,0,0,0,0,0,0,0,0,0,0,0,0,0,0,0,0,0,0,0,0,0,0,0,0,0,0"/>
                  </v:shape>
                </v:group>
                <v:group id="Group 945" o:spid="_x0000_s1043" style="position:absolute;left:1311;top:438;width:6819;height:4244" coordorigin="1311,438" coordsize="6819,4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46" o:spid="_x0000_s1044" style="position:absolute;left:1311;top:438;width:6819;height:4244;visibility:visible;mso-wrap-style:square;v-text-anchor:top" coordsize="6819,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kOsAA&#10;AADcAAAADwAAAGRycy9kb3ducmV2LnhtbERPy2oCMRTdF/yHcAV3NXGQoU6NUgqiGws+PuA6uZ0Z&#10;mtyMSarj35tFocvDeS/Xg7PiRiF2njXMpgoEce1Nx42G82nz+gYiJmSD1jNpeFCE9Wr0ssTK+Dsf&#10;6HZMjcghHCvU0KbUV1LGuiWHcep74sx9++AwZRgaaQLec7izslCqlA47zg0t9vTZUv1z/HUatpvm&#10;SxXpuitDUVp14LA/24vWk/Hw8Q4i0ZD+xX/undGwmOe1+Uw+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zkOsAAAADcAAAADwAAAAAAAAAAAAAAAACYAgAAZHJzL2Rvd25y&#10;ZXYueG1sUEsFBgAAAAAEAAQA9QAAAIUDAAAAAA==&#10;" path="m,4223r5,-14l10,4192r6,-21l23,4147r7,-27l37,4092r8,-30l63,3999r18,-62l101,3879r30,-69l171,3769r10,3l219,3835r29,84l268,3983r11,33l301,4080r23,57l363,4199r44,21l424,4216r53,-32l535,4128r60,-67l616,4039r61,-60l737,3939r38,-9l793,3932r56,25l904,4004r55,59l995,4104r17,20l1063,4177r63,41l1164,4222r17,-3l1246,4186r46,-37l1307,4137r63,-37l1382,4099r12,4l1440,4156r11,18l1462,4191r46,50l1520,4244r13,-2l1574,4191r31,-79l1639,3985r18,-90l1676,3788r20,-121l1717,3535r21,-143l1759,3242r22,-155l1803,2930r23,-159l1848,2614r23,-154l1894,2313r23,-139l1940,2046r23,-116l1986,1829r22,-83l2030,1682r43,-59l2094,1631r44,80l2159,1778r22,81l2202,1950r22,100l2245,2154r22,107l2288,2368r22,103l2331,2568r21,88l2373,2732r21,61l2436,2859r21,-1l2498,2773r20,-89l2538,2567r21,-141l2579,2265r20,-178l2620,1897r20,-199l2660,1495r19,-205l2699,1087r20,-196l2738,704r20,-172l2777,377r19,-133l2815,136r18,-79l2870,r18,30l2905,96r16,99l2938,323r16,154l2969,652r16,193l3000,1051r15,217l3030,1491r16,225l3061,1940r16,218l3093,2367r16,196l3126,2742r18,158l3162,3034r19,106l3200,3213r42,59l3263,3265r44,-70l3330,3136r23,-72l3377,2983r24,-88l3425,2803r24,-93l3474,2617r24,-89l3523,2446r24,-74l3572,2311r49,-77l3645,2223r24,12l3717,2323r24,71l3766,2479r24,98l3815,2686r25,118l3864,2928r25,129l3914,3188r24,132l3963,3450r25,126l4012,3697r24,112l4060,3912r24,91l4108,4079r24,61l4178,4207r23,10l4225,4214r46,-41l4318,4098r46,-100l4409,3886r22,-58l4453,3772r43,-102l4537,3590r39,-47l4595,3536r19,4l4666,3596r32,67l4728,3745r30,89l4772,3880r15,45l4815,4008r29,70l4888,4141r15,7l4919,4146r46,-47l4995,4041r31,-71l5057,3891r15,-40l5087,3812r31,-72l5149,3679r46,-52l5210,3624r15,3l5273,3676r32,56l5338,3801r32,76l5386,3915r16,38l5433,4024r29,60l5504,4141r25,7l5540,4143r44,-67l5613,3996r18,-59l5640,3908r26,-77l5703,3771r9,-3l5721,3771r31,68l5773,3926r7,32l5787,3990r16,61l5831,4124r37,34l5883,4157r54,-55l5980,4021r47,-105l6052,3856r26,-62l6105,3730r26,-64l6159,3602r27,-61l6213,3482r27,-54l6294,3337r51,-60l6393,3257r23,7l6463,3307r48,75l6558,3482r24,57l6605,3599r23,63l6650,3726r22,65l6693,3855r21,64l6734,3980r19,59l6771,4093r17,49l6804,4186r15,37e" filled="f" strokecolor="#497dba" strokeweight=".19853mm">
                    <v:path arrowok="t" o:connecttype="custom" o:connectlocs="23,4585;81,4375;219,4273;324,4575;535,4566;775,4368;995,4542;1181,4657;1382,4537;1508,4679;1639,4423;1738,3830;1848,3052;1963,2368;2094,2069;2224,2488;2331,3006;2457,3296;2579,2703;2679,1728;2777,815;2888,468;2969,1090;3046,2154;3126,3180;3242,3710;3377,3421;3498,2966;3645,2661;3790,3015;3914,3626;4036,4247;4178,4645;4364,4436;4537,4028;4698,4101;4815,4446;4965,4537;5087,4250;5225,4065;5386,4353;5529,4586;5640,4346;5752,4277;5831,4562;6027,4354;6159,4040;6345,3715;6558,3920;6672,4229;6771,4531" o:connectangles="0,0,0,0,0,0,0,0,0,0,0,0,0,0,0,0,0,0,0,0,0,0,0,0,0,0,0,0,0,0,0,0,0,0,0,0,0,0,0,0,0,0,0,0,0,0,0,0,0,0,0"/>
                  </v:shape>
                </v:group>
                <v:group id="Group 943" o:spid="_x0000_s1045" style="position:absolute;left:1311;top:4955;width:6814;height:596" coordorigin="1311,4955" coordsize="6814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44" o:spid="_x0000_s1046" style="position:absolute;left:1311;top:4955;width:6814;height:596;visibility:visible;mso-wrap-style:square;v-text-anchor:top" coordsize="6814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EasAA&#10;AADcAAAADwAAAGRycy9kb3ducmV2LnhtbERPyW7CMBC9V+o/WFOJCwIHKrYUgxD7NSz3IZ4mEfE4&#10;ig1J/x4fkHp8evt82ZpSPKl2hWUFg34Egji1uuBMweW8601BOI+ssbRMCv7IwXLx+THHWNuGE3qe&#10;fCZCCLsYFeTeV7GULs3JoOvbijhwv7Y26AOsM6lrbEK4KeUwisbSYMGhIceK1jml99PDKJh0N9+z&#10;8nq4VV3T7FtabXc6uSjV+WpXPyA8tf5f/HYftYLZKMwPZ8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jEasAAAADcAAAADwAAAAAAAAAAAAAAAACYAgAAZHJzL2Rvd25y&#10;ZXYueG1sUEsFBgAAAAAEAAQA9QAAAIUDAAAAAA==&#10;" path="m,596r6813,l6813,,,,,596xe" fillcolor="#94b3d6" stroked="f">
                    <v:path arrowok="t" o:connecttype="custom" o:connectlocs="0,5551;6813,5551;6813,4955;0,4955;0,5551" o:connectangles="0,0,0,0,0"/>
                  </v:shape>
                </v:group>
                <v:group id="Group 941" o:spid="_x0000_s1047" style="position:absolute;left:1322;top:-52;width:6808;height:5609" coordorigin="1322,-52" coordsize="6808,5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42" o:spid="_x0000_s1048" style="position:absolute;left:1322;top:-52;width:6808;height:5609;visibility:visible;mso-wrap-style:square;v-text-anchor:top" coordsize="6808,5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W/MIA&#10;AADcAAAADwAAAGRycy9kb3ducmV2LnhtbESPQWsCMRSE74X+h/AK3mp2FYvdGkUswt5E3d4fm+dm&#10;6eYlbFJd/fVGEHocZuYbZrEabCfO1IfWsYJ8nIEgrp1uuVFQHbfvcxAhImvsHJOCKwVYLV9fFlho&#10;d+E9nQ+xEQnCoUAFJkZfSBlqQxbD2Hni5J1cbzEm2TdS93hJcNvJSZZ9SIstpwWDnjaG6t/Dn1Xw&#10;nfutnW7KdV4i1tXNn34M75QavQ3rLxCRhvgffrZLreBzNoHH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Bb8wgAAANwAAAAPAAAAAAAAAAAAAAAAAJgCAABkcnMvZG93&#10;bnJldi54bWxQSwUGAAAAAAQABAD1AAAAhwMAAAAA&#10;" path="m,5608r6808,l6808,,,,,5608xe" filled="f" strokecolor="#385d89" strokeweight=".59506mm">
                    <v:path arrowok="t" o:connecttype="custom" o:connectlocs="0,5556;6808,5556;6808,-52;0,-52;0,5556" o:connectangles="0,0,0,0,0"/>
                  </v:shape>
                </v:group>
                <v:group id="Group 926" o:spid="_x0000_s1049" style="position:absolute;left:1327;top:892;width:6803;height:4092" coordorigin="1327,892" coordsize="6803,4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40" o:spid="_x0000_s1050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8fscA&#10;AADcAAAADwAAAGRycy9kb3ducmV2LnhtbESPQWvCQBSE7wX/w/KE3uomUsWmriKCIJVSqlXw9sg+&#10;k9Ts27C7jdFf3y0IPQ4z8w0znXemFi05X1lWkA4SEMS51RUXCr52q6cJCB+QNdaWScGVPMxnvYcp&#10;Ztpe+JPabShEhLDPUEEZQpNJ6fOSDPqBbYijd7LOYIjSFVI7vES4qeUwScbSYMVxocSGliXl5+2P&#10;UXAaLQ5Nej66t7r6uO037zc0h2+lHvvd4hVEoC78h+/ttVbwMnq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HvH7HAAAA3AAAAA8AAAAAAAAAAAAAAAAAmAIAAGRy&#10;cy9kb3ducmV2LnhtbFBLBQYAAAAABAAEAPUAAACMAwAAAAA=&#10;" path="m183,3717r-25,l149,3732r-10,15l130,3762r-10,15l110,3792r-10,30l90,3837r-10,30l70,3897r-9,15l51,3942r-8,30l34,3987r-15,45l12,4061r-7,15l,4091r6803,l6796,4076r-1837,l4942,4061r-17,l4891,4032r-680,l4188,4017r-3907,l272,4002r-8,l256,3972r-8,-15l240,3927r-7,-30l226,3867r-14,-60l205,3777r-7,-30l190,3732r-7,-15xe" fillcolor="#94b3d6" stroked="f">
                    <v:path arrowok="t" o:connecttype="custom" o:connectlocs="183,4609;158,4609;149,4624;139,4639;130,4654;120,4669;110,4684;100,4714;90,4729;80,4759;70,4789;61,4804;51,4834;43,4864;34,4879;19,4924;12,4953;5,4968;0,4983;6803,4983;6796,4968;4959,4968;4942,4953;4925,4953;4891,4924;4211,4924;4188,4909;281,4909;272,4894;264,4894;256,4864;248,4849;240,4819;233,4789;226,4759;212,4699;205,4669;198,4639;190,4624;183,4609" o:connectangles="0,0,0,0,0,0,0,0,0,0,0,0,0,0,0,0,0,0,0,0,0,0,0,0,0,0,0,0,0,0,0,0,0,0,0,0,0,0,0,0"/>
                  </v:shape>
                  <v:shape id="Freeform 939" o:spid="_x0000_s1051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Z5cYA&#10;AADcAAAADwAAAGRycy9kb3ducmV2LnhtbESPQWvCQBSE70L/w/KE3upGIaWNboIUhFKRom0Fb4/s&#10;M4lm34bdrab++q4geBxm5htmVvSmFSdyvrGsYDxKQBCXVjdcKfj+Wjy9gPABWWNrmRT8kYcifxjM&#10;MNP2zGs6bUIlIoR9hgrqELpMSl/WZNCPbEccvb11BkOUrpLa4TnCTSsnSfIsDTYcF2rs6K2m8rj5&#10;NQr26XzbjY8799E2n5ef5eqCZntQ6nHYz6cgAvXhHr6137WC1zSF65l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Z5cYAAADcAAAADwAAAAAAAAAAAAAAAACYAgAAZHJz&#10;L2Rvd25yZXYueG1sUEsFBgAAAAAEAAQA9QAAAIsDAAAAAA==&#10;" path="m6378,3267r-24,15l6330,3282r-25,30l6279,3342r-27,30l6225,3417r-27,45l6171,3522r-27,45l6117,3627r-27,45l6063,3732r-25,60l6013,3837r-25,45l5965,3927r-22,45l5922,4002r-19,15l5885,4032r-16,15l5453,4047r-18,14l5027,4061r-17,15l6796,4076r-8,-15l6772,4032r-17,-45l6737,3942r-19,-45l6698,3837r-20,-45l6656,3732r-21,-60l6612,3612r-23,-45l6566,3507r-23,-45l6496,3372r-48,-60l6401,3282r-23,-15xe" fillcolor="#94b3d6" stroked="f">
                    <v:path arrowok="t" o:connecttype="custom" o:connectlocs="6378,4159;6354,4174;6330,4174;6305,4204;6279,4234;6252,4264;6225,4309;6198,4354;6171,4414;6144,4459;6117,4519;6090,4564;6063,4624;6038,4684;6013,4729;5988,4774;5965,4819;5943,4864;5922,4894;5903,4909;5885,4924;5869,4939;5453,4939;5435,4953;5027,4953;5010,4968;6796,4968;6788,4953;6772,4924;6755,4879;6737,4834;6718,4789;6698,4729;6678,4684;6656,4624;6635,4564;6612,4504;6589,4459;6566,4399;6543,4354;6496,4264;6448,4204;6401,4174;6378,4159" o:connectangles="0,0,0,0,0,0,0,0,0,0,0,0,0,0,0,0,0,0,0,0,0,0,0,0,0,0,0,0,0,0,0,0,0,0,0,0,0,0,0,0,0,0,0,0"/>
                  </v:shape>
                  <v:shape id="Freeform 938" o:spid="_x0000_s1052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HksYA&#10;AADcAAAADwAAAGRycy9kb3ducmV2LnhtbESP3WoCMRSE74W+QziF3rlZC4quZkUKhdJSilYF7w6b&#10;sz+6OVmSVLc+fSMUvBxm5htmsexNK87kfGNZwShJQRAXVjdcKdh+vw6nIHxA1thaJgW/5GGZPwwW&#10;mGl74TWdN6ESEcI+QwV1CF0mpS9qMugT2xFHr7TOYIjSVVI7vES4aeVzmk6kwYbjQo0dvdRUnDY/&#10;RkE5Xu270eng3tvm67r7+Lyi2R+VenrsV3MQgfpwD/+337SC2XgC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mHksYAAADcAAAADwAAAAAAAAAAAAAAAACYAgAAZHJz&#10;L2Rvd25yZXYueG1sUEsFBgAAAAAEAAQA9QAAAIsDAAAAAA==&#10;" path="m5359,4047r-281,l5061,4061r318,l5359,4047xe" fillcolor="#94b3d6" stroked="f">
                    <v:path arrowok="t" o:connecttype="custom" o:connectlocs="5359,4939;5078,4939;5061,4953;5379,4953;5359,4939" o:connectangles="0,0,0,0,0"/>
                  </v:shape>
                  <v:shape id="Freeform 937" o:spid="_x0000_s1053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iCccA&#10;AADcAAAADwAAAGRycy9kb3ducmV2LnhtbESP3WrCQBSE7wu+w3KE3tVNBH+auooIhdJSpFoF7w7Z&#10;Y5ImezbsbjX69F1B6OUwM98ws0VnGnEi5yvLCtJBAoI4t7riQsH39vVpCsIHZI2NZVJwIQ+Lee9h&#10;hpm2Z/6i0yYUIkLYZ6igDKHNpPR5SQb9wLbE0TtaZzBE6QqpHZ4j3DRymCRjabDiuFBiS6uS8nrz&#10;axQcR8t9m9YH995U6+vu4/OKZv+j1GO/W76ACNSF//C9/aYVPI8mcDs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IgnHAAAA3AAAAA8AAAAAAAAAAAAAAAAAmAIAAGRy&#10;cy9kb3ducmV2LnhtbFBLBQYAAAAABAAEAPUAAACMAwAAAAA=&#10;" path="m5279,4032r-150,l5112,4047r207,l5279,4032xe" fillcolor="#94b3d6" stroked="f">
                    <v:path arrowok="t" o:connecttype="custom" o:connectlocs="5279,4924;5129,4924;5112,4939;5319,4939;5279,4924" o:connectangles="0,0,0,0,0"/>
                  </v:shape>
                  <v:shape id="Freeform 936" o:spid="_x0000_s1054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2e8IA&#10;AADcAAAADwAAAGRycy9kb3ducmV2LnhtbERPy4rCMBTdC/5DuII7TRUctGMUEQRRhsHHCLO7NNe2&#10;Y3NTkqgdv94sBJeH857OG1OJGzlfWlYw6CcgiDOrS84VHA+r3hiED8gaK8uk4J88zGft1hRTbe+8&#10;o9s+5CKGsE9RQRFCnUrps4IM+r6tiSN3ts5giNDlUju8x3BTyWGSfEiDJceGAmtaFpRd9lej4Dxa&#10;nOrB5ddtqvL78bP9eqA5/SnV7TSLTxCBmvAWv9xrrWAyimvjmX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rZ7wgAAANwAAAAPAAAAAAAAAAAAAAAAAJgCAABkcnMvZG93&#10;bnJldi54bWxQSwUGAAAAAAQABAD1AAAAhwMAAAAA&#10;" path="m5840,4032r-338,l5486,4047r368,l5840,4032xe" fillcolor="#94b3d6" stroked="f">
                    <v:path arrowok="t" o:connecttype="custom" o:connectlocs="5840,4924;5502,4924;5486,4939;5854,4939;5840,4924" o:connectangles="0,0,0,0,0"/>
                  </v:shape>
                  <v:shape id="Freeform 935" o:spid="_x0000_s1055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T4MUA&#10;AADcAAAADwAAAGRycy9kb3ducmV2LnhtbESPQWsCMRSE7wX/Q3iCt5pVsOhqFBEEUYpoW6G3x+a5&#10;u7p5WZKoq7/eCIUeh5n5hpnMGlOJKzlfWlbQ6yYgiDOrS84VfH8t34cgfEDWWFkmBXfyMJu23iaY&#10;anvjHV33IRcRwj5FBUUIdSqlzwoy6Lu2Jo7e0TqDIUqXS+3wFuGmkv0k+ZAGS44LBda0KCg77y9G&#10;wXEwP9S9869bV+X28bP5fKA5nJTqtJv5GESgJvyH/9orrWA0GMHrTD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PgxQAAANwAAAAPAAAAAAAAAAAAAAAAAJgCAABkcnMv&#10;ZG93bnJldi54bWxQSwUGAAAAAAQABAD1AAAAigMAAAAA&#10;" path="m4618,3522r-72,l4527,3552r-19,30l4488,3612r-19,30l4448,3687r-41,90l4365,3867r-21,30l4322,3942r-22,30l4278,4002r-44,30l4891,4032r-45,-60l4774,3822r-15,-45l4745,3747r-30,-75l4684,3612r-32,-45l4635,3537r-17,-15xe" fillcolor="#94b3d6" stroked="f">
                    <v:path arrowok="t" o:connecttype="custom" o:connectlocs="4618,4414;4546,4414;4527,4444;4508,4474;4488,4504;4469,4534;4448,4579;4407,4669;4365,4759;4344,4789;4322,4834;4300,4864;4278,4894;4234,4924;4891,4924;4846,4864;4774,4714;4759,4669;4745,4639;4715,4564;4684,4504;4652,4459;4635,4429;4618,4414" o:connectangles="0,0,0,0,0,0,0,0,0,0,0,0,0,0,0,0,0,0,0,0,0,0,0,0"/>
                  </v:shape>
                  <v:shape id="Freeform 934" o:spid="_x0000_s1056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wwMIA&#10;AADcAAAADwAAAGRycy9kb3ducmV2LnhtbERPTYvCMBC9C/6HMII3TRWUtWsUEQRRRHRdYW9DM7Zd&#10;m0lJolZ/vTks7PHxvqfzxlTiTs6XlhUM+gkI4szqknMFp69V7wOED8gaK8uk4Eke5rN2a4qptg8+&#10;0P0YchFD2KeooAihTqX0WUEGfd/WxJG7WGcwROhyqR0+Yrip5DBJxtJgybGhwJqWBWXX480ouIwW&#10;53pw/XGbqty/vre7F5rzr1LdTrP4BBGoCf/iP/daK5iM4/x4Jh4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HDAwgAAANwAAAAPAAAAAAAAAAAAAAAAAJgCAABkcnMvZG93&#10;bnJldi54bWxQSwUGAAAAAAQABAD1AAAAhwMAAAAA&#10;" path="m5715,3717r-37,l5669,3732r-10,15l5632,3792r-10,30l5613,3837r-10,30l5593,3882r-10,30l5573,3942r-11,15l5551,3972r-11,30l5528,4017r-13,15l5828,4032r-11,-15l5807,4002r-10,-30l5789,3957r-9,-30l5773,3897r-7,-30l5759,3852r-14,-60l5738,3777r-7,-30l5723,3732r-8,-15xe" fillcolor="#94b3d6" stroked="f">
                    <v:path arrowok="t" o:connecttype="custom" o:connectlocs="5715,4609;5678,4609;5669,4624;5659,4639;5632,4684;5622,4714;5613,4729;5603,4759;5593,4774;5583,4804;5573,4834;5562,4849;5551,4864;5540,4894;5528,4909;5515,4924;5828,4924;5817,4909;5807,4894;5797,4864;5789,4849;5780,4819;5773,4789;5766,4759;5759,4744;5745,4684;5738,4669;5731,4639;5723,4624;5715,4609" o:connectangles="0,0,0,0,0,0,0,0,0,0,0,0,0,0,0,0,0,0,0,0,0,0,0,0,0,0,0,0,0,0"/>
                  </v:shape>
                  <v:shape id="Freeform 933" o:spid="_x0000_s1057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VW8YA&#10;AADcAAAADwAAAGRycy9kb3ducmV2LnhtbESP3WoCMRSE7wXfIZxC7zS7QkW3RhFBKJUi9Q96d9gc&#10;d7duTpYk6tanNwXBy2FmvmEms9bU4kLOV5YVpP0EBHFudcWFgt122RuB8AFZY22ZFPyRh9m025lg&#10;pu2Vv+myCYWIEPYZKihDaDIpfV6SQd+3DXH0jtYZDFG6QmqH1wg3tRwkyVAarDgulNjQoqT8tDkb&#10;Bce3+aFJTz/us67Wt/3q64bm8KvU60s7fwcRqA3P8KP9oRWMhyn8n4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VW8YAAADcAAAADwAAAAAAAAAAAAAAAACYAgAAZHJz&#10;L2Rvd25yZXYueG1sUEsFBgAAAAAEAAQA9QAAAIsDAAAAAA==&#10;" path="m696,1709r-20,l657,1724r-38,104l600,1918r-19,105l562,2128r-18,135l526,2398r-18,150l490,2698r-18,150l455,2997r-16,150l422,3297r-15,135l391,3552r-14,120l362,3762r-13,90l336,3912r-24,75l301,4002r-10,15l4188,4017r-23,-15l4142,3957r-24,-45l4093,3852r-24,-75l4056,3732r-2891,l1150,3717r-16,l1118,3687r-34,-75l1065,3537r-19,-90l1026,3342r-21,-105l984,3102,962,2982,939,2833,917,2698,894,2563,848,2293,825,2173,803,2053,780,1948r-22,-90l737,1798r-21,-60l696,1709xe" fillcolor="#94b3d6" stroked="f">
                    <v:path arrowok="t" o:connecttype="custom" o:connectlocs="696,2601;676,2601;657,2616;619,2720;600,2810;581,2915;562,3020;544,3155;526,3290;508,3440;490,3590;472,3740;455,3889;439,4039;422,4189;407,4324;391,4444;377,4564;362,4654;349,4744;336,4804;312,4879;301,4894;291,4909;4188,4909;4165,4894;4142,4849;4118,4804;4093,4744;4069,4669;4056,4624;1165,4624;1150,4609;1134,4609;1118,4579;1084,4504;1065,4429;1046,4339;1026,4234;1005,4129;984,3994;962,3874;939,3725;917,3590;894,3455;848,3185;825,3065;803,2945;780,2840;758,2750;737,2690;716,2630;696,2601" o:connectangles="0,0,0,0,0,0,0,0,0,0,0,0,0,0,0,0,0,0,0,0,0,0,0,0,0,0,0,0,0,0,0,0,0,0,0,0,0,0,0,0,0,0,0,0,0,0,0,0,0,0,0,0,0"/>
                  </v:shape>
                  <v:shape id="Freeform 932" o:spid="_x0000_s1058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LLMYA&#10;AADcAAAADwAAAGRycy9kb3ducmV2LnhtbESP3WoCMRSE74W+QziF3nWzCpW6mhUpFEQppVYF7w6b&#10;sz+6OVmSqFufvikUvBxm5htmNu9NKy7kfGNZwTBJQRAXVjdcKdh+vz+/gvABWWNrmRT8kId5/jCY&#10;Yabtlb/osgmViBD2GSqoQ+gyKX1Rk0Gf2I44eqV1BkOUrpLa4TXCTStHaTqWBhuOCzV29FZTcdqc&#10;jYLyZbHvhqeDW7XN5223/rih2R+VenrsF1MQgfpwD/+3l1rBZDyC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5LLMYAAADcAAAADwAAAAAAAAAAAAAAAACYAgAAZHJz&#10;L2Rvd25yZXYueG1sUEsFBgAAAAAEAAQA9QAAAIsDAAAAAA==&#10;" path="m1367,3312r-10,l1335,3342r-10,15l1314,3387r-11,30l1292,3447r-12,30l1269,3522r-12,30l1245,3597r-12,30l1207,3687r-42,45l4056,3732r-12,-45l4027,3627r-2565,l1453,3612r-21,-60l1420,3492r-11,-60l1403,3402r-6,-15l1391,3357r-7,-15l1376,3327r-9,-15xe" fillcolor="#94b3d6" stroked="f">
                    <v:path arrowok="t" o:connecttype="custom" o:connectlocs="1367,4204;1357,4204;1335,4234;1325,4249;1314,4279;1303,4309;1292,4339;1280,4369;1269,4414;1257,4444;1245,4489;1233,4519;1207,4579;1165,4624;4056,4624;4044,4579;4027,4519;1462,4519;1453,4504;1432,4444;1420,4384;1409,4324;1403,4294;1397,4279;1391,4249;1384,4234;1376,4219;1367,4204" o:connectangles="0,0,0,0,0,0,0,0,0,0,0,0,0,0,0,0,0,0,0,0,0,0,0,0,0,0,0,0"/>
                  </v:shape>
                  <v:shape id="Freeform 931" o:spid="_x0000_s1059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ut8cA&#10;AADcAAAADwAAAGRycy9kb3ducmV2LnhtbESPQWvCQBSE7wX/w/KE3uomFsWmriKCIJVS1Cp4e2Sf&#10;SZrs27C71dRf3y0UPA4z8w0znXemERdyvrKsIB0kIIhzqysuFHzuV08TED4ga2wsk4If8jCf9R6m&#10;mGl75S1ddqEQEcI+QwVlCG0mpc9LMugHtiWO3tk6gyFKV0jt8BrhppHDJBlLgxXHhRJbWpaU17tv&#10;o+A8WhzbtD65t6b6uB027zc0xy+lHvvd4hVEoC7cw//ttVbwMn6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7rfHAAAA3AAAAA8AAAAAAAAAAAAAAAAAmAIAAGRy&#10;cy9kb3ducmV2LnhtbFBLBQYAAAAABAAEAPUAAACMAwAAAAA=&#10;" path="m5698,3702r-10,15l5707,3717r-9,-15xe" fillcolor="#94b3d6" stroked="f">
                    <v:path arrowok="t" o:connecttype="custom" o:connectlocs="5698,4594;5688,4609;5707,4609;5698,4594" o:connectangles="0,0,0,0"/>
                  </v:shape>
                  <v:shape id="Freeform 930" o:spid="_x0000_s1060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2w8cA&#10;AADcAAAADwAAAGRycy9kb3ducmV2LnhtbESPQWvCQBSE7wX/w/KE3uomUsWmriKCIJVS1Cp4e2Sf&#10;SZrs27C71dRf3y0UPA4z8w0znXemERdyvrKsIB0kIIhzqysuFHzuV08TED4ga2wsk4If8jCf9R6m&#10;mGl75S1ddqEQEcI+QwVlCG0mpc9LMugHtiWO3tk6gyFKV0jt8BrhppHDJBlLgxXHhRJbWpaU17tv&#10;o+A8WhzbtD65t6b6uB027zc0xy+lHvvd4hVEoC7cw//ttVbwMn6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rdsPHAAAA3AAAAA8AAAAAAAAAAAAAAAAAmAIAAGRy&#10;cy9kb3ducmV2LnhtbFBLBQYAAAAABAAEAPUAAACMAwAAAAA=&#10;" path="m2090,1858r-23,l2044,1888r-25,30l1994,1978r-26,60l1941,2113r-28,90l1885,2293r-29,105l1798,2608r-28,105l1741,2818r-28,119l1686,3042r-26,90l1634,3237r-24,90l1587,3402r-22,75l1545,3522r-18,45l1511,3597r-15,30l4027,3627r-9,-30l3993,3492r-26,-105l3948,3312r-692,l3212,3282r-43,-120l3148,3057r-21,-135l3107,2758r-20,-180l3073,2443r-668,l2366,2413r-20,-45l2326,2338r-20,-45l2285,2233r-21,-60l2243,2128r-21,-60l2201,2008r-22,-45l2157,1918r-22,-30l2090,1858xe" fillcolor="#94b3d6" stroked="f">
                    <v:path arrowok="t" o:connecttype="custom" o:connectlocs="2090,2750;2067,2750;2044,2780;2019,2810;1994,2870;1968,2930;1941,3005;1913,3095;1885,3185;1856,3290;1798,3500;1770,3605;1741,3710;1713,3829;1686,3934;1660,4024;1634,4129;1610,4219;1587,4294;1565,4369;1545,4414;1527,4459;1511,4489;1496,4519;4027,4519;4018,4489;3993,4384;3967,4279;3948,4204;3256,4204;3212,4174;3169,4054;3148,3949;3127,3814;3107,3650;3087,3470;3073,3335;2405,3335;2366,3305;2346,3260;2326,3230;2306,3185;2285,3125;2264,3065;2243,3020;2222,2960;2201,2900;2179,2855;2157,2810;2135,2780;2090,2750" o:connectangles="0,0,0,0,0,0,0,0,0,0,0,0,0,0,0,0,0,0,0,0,0,0,0,0,0,0,0,0,0,0,0,0,0,0,0,0,0,0,0,0,0,0,0,0,0,0,0,0,0,0,0"/>
                  </v:shape>
                  <v:shape id="Freeform 929" o:spid="_x0000_s1061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TWMYA&#10;AADcAAAADwAAAGRycy9kb3ducmV2LnhtbESP3WoCMRSE74W+QziF3rlZC4quZkUKhdJSilYF7w6b&#10;sz+6OVmSVLc+fSMUvBxm5htmsexNK87kfGNZwShJQRAXVjdcKdh+vw6nIHxA1thaJgW/5GGZPwwW&#10;mGl74TWdN6ESEcI+QwV1CF0mpS9qMugT2xFHr7TOYIjSVVI7vES4aeVzmk6kwYbjQo0dvdRUnDY/&#10;RkE5Xu270eng3tvm67r7+Lyi2R+VenrsV3MQgfpwD/+337SC2WQM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TWMYAAADcAAAADwAAAAAAAAAAAAAAAACYAgAAZHJz&#10;L2Rvd25yZXYueG1sUEsFBgAAAAAEAAQA9QAAAIsDAAAAAA==&#10;" path="m4583,3507r-18,15l4601,3522r-18,-15xe" fillcolor="#94b3d6" stroked="f">
                    <v:path arrowok="t" o:connecttype="custom" o:connectlocs="4583,4399;4565,4414;4601,4414;4583,4399" o:connectangles="0,0,0,0"/>
                  </v:shape>
                  <v:shape id="Freeform 928" o:spid="_x0000_s1062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NL8YA&#10;AADcAAAADwAAAGRycy9kb3ducmV2LnhtbESP3WoCMRSE7wu+QzgF72rWgkvdGkWEglhE/IXeHTbH&#10;3a2bkyVJdfXpjSD0cpiZb5jRpDW1OJPzlWUF/V4Cgji3uuJCwW779fYBwgdkjbVlUnAlD5Nx52WE&#10;mbYXXtN5EwoRIewzVFCG0GRS+rwkg75nG+LoHa0zGKJ0hdQOLxFuavmeJKk0WHFcKLGhWUn5afNn&#10;FBwH00PTP/24RV2tbvvv5Q3N4Vep7ms7/QQRqA3/4Wd7rhUM0xQeZ+IR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VNL8YAAADcAAAADwAAAAAAAAAAAAAAAACYAgAAZHJz&#10;L2Rvd25yZXYueG1sUEsFBgAAAAAEAAQA9QAAAIsDAAAAAA==&#10;" path="m3634,2383r-49,45l3512,2593r-24,75l3464,2758r-23,75l3417,2922r-24,75l3370,3072r-23,75l3323,3207r-22,45l3278,3282r-22,30l3948,3312r-7,-30l3915,3177r-79,-314l3810,2758r-26,-90l3759,2593r-26,-75l3708,2473r-25,-45l3658,2398r-24,-15xe" fillcolor="#94b3d6" stroked="f">
                    <v:path arrowok="t" o:connecttype="custom" o:connectlocs="3634,3275;3585,3320;3512,3485;3488,3560;3464,3650;3441,3725;3417,3814;3393,3889;3370,3964;3347,4039;3323,4099;3301,4144;3278,4174;3256,4204;3948,4204;3941,4174;3915,4069;3836,3755;3810,3650;3784,3560;3759,3485;3733,3410;3708,3365;3683,3320;3658,3290;3634,3275" o:connectangles="0,0,0,0,0,0,0,0,0,0,0,0,0,0,0,0,0,0,0,0,0,0,0,0,0,0"/>
                  </v:shape>
                  <v:shape id="Freeform 927" o:spid="_x0000_s1063" style="position:absolute;left:1327;top:892;width:6803;height:4092;visibility:visible;mso-wrap-style:square;v-text-anchor:top" coordsize="6803,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otMcA&#10;AADcAAAADwAAAGRycy9kb3ducmV2LnhtbESPQWvCQBSE7wX/w/KE3uomQtWmriKCIJVSqlXw9sg+&#10;k9Ts27C7jdFf3y0IPQ4z8w0znXemFi05X1lWkA4SEMS51RUXCr52q6cJCB+QNdaWScGVPMxnvYcp&#10;Ztpe+JPabShEhLDPUEEZQpNJ6fOSDPqBbYijd7LOYIjSFVI7vES4qeUwSUbSYMVxocSGliXl5+2P&#10;UXB6Xhya9Hx0b3X1cdtv3m9oDt9KPfa7xSuIQF34D9/ba63gZTSG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56LTHAAAA3AAAAA8AAAAAAAAAAAAAAAAAmAIAAGRy&#10;cy9kb3ducmV2LnhtbFBLBQYAAAAABAAEAPUAAACMAwAAAAA=&#10;" path="m2803,r-18,l2768,30r-17,60l2734,165r-17,105l2700,390r-16,150l2668,689r-33,330l2619,1199r-16,165l2586,1544r-17,165l2553,1858r-18,135l2518,2128r-18,105l2482,2323r-19,60l2425,2443r648,l3067,2383r-20,-195l3027,1963r-19,-225l2970,1304r-19,-210l2932,884,2914,689,2895,510,2877,360,2858,225,2840,120,2822,45,2803,xe" fillcolor="#94b3d6" stroked="f">
                    <v:path arrowok="t" o:connecttype="custom" o:connectlocs="2803,892;2785,892;2768,922;2751,982;2734,1057;2717,1162;2700,1282;2684,1432;2668,1581;2635,1911;2619,2091;2603,2256;2586,2436;2569,2601;2553,2750;2535,2885;2518,3020;2500,3125;2482,3215;2463,3275;2425,3335;3073,3335;3067,3275;3047,3080;3027,2855;3008,2630;2970,2196;2951,1986;2932,1776;2914,1581;2895,1402;2877,1252;2858,1117;2840,1012;2822,937;2803,892" o:connectangles="0,0,0,0,0,0,0,0,0,0,0,0,0,0,0,0,0,0,0,0,0,0,0,0,0,0,0,0,0,0,0,0,0,0,0,0"/>
                  </v:shape>
                </v:group>
                <v:group id="Group 924" o:spid="_x0000_s1064" style="position:absolute;left:1322;top:884;width:6808;height:4100" coordorigin="1322,884" coordsize="6808,4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25" o:spid="_x0000_s1065" style="position:absolute;left:1322;top:884;width:6808;height:4100;visibility:visible;mso-wrap-style:square;v-text-anchor:top" coordsize="6808,4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MJ8IA&#10;AADcAAAADwAAAGRycy9kb3ducmV2LnhtbESPQWsCMRSE7wX/Q3iCt5pVROpqFBFcvNYWz8/kuVnc&#10;vKyb6K7++qZQ6HGYmW+Y1aZ3tXhQGyrPCibjDASx9qbiUsH31/79A0SIyAZrz6TgSQE268HbCnPj&#10;O/6kxzGWIkE45KjAxtjkUgZtyWEY+4Y4eRffOoxJtqU0LXYJ7mo5zbK5dFhxWrDY0M6Svh7vTsHp&#10;/LrZogzbbnae2UI2+tAVWqnRsN8uQUTq43/4r30wChbzBfyeSU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YwnwgAAANwAAAAPAAAAAAAAAAAAAAAAAJgCAABkcnMvZG93&#10;bnJldi54bWxQSwUGAAAAAAQABAD1AAAAhwMAAAAA&#10;" path="m,4099r5,-11l10,4074r7,-17l24,4037r7,-21l39,3993r9,-24l75,3893r30,-74l135,3757r45,-46l188,3718r22,58l231,3864r7,31l261,3976r25,40l296,4015r32,-61l354,3850r13,-81l382,3670r14,-114l412,3430r15,-136l444,3150r16,-149l477,2849r18,-152l513,2547r18,-145l549,2263r18,-128l586,2018r19,-102l624,1831r19,-66l681,1702r20,7l742,1792r21,71l785,1952r23,103l830,2170r23,124l876,2426r23,136l922,2701r22,139l967,2976r22,131l1010,3231r21,114l1051,3447r19,88l1089,3605r34,85l1170,3725r14,-7l1225,3656r25,-64l1274,3519r11,-37l1297,3447r22,-64l1351,3322r11,-6l1372,3318r30,65l1419,3468r6,30l1431,3527r19,74l1477,3634r11,-2l1532,3571r38,-100l1592,3402r23,-79l1639,3235r26,-95l1691,3038r27,-106l1746,2824r29,-110l1803,2604r29,-107l1861,2392r29,-99l1918,2200r28,-85l1973,2040r26,-64l2049,1887r46,-26l2117,1871r45,54l2206,2013r42,108l2269,2178r21,55l2331,2334r40,75l2410,2442r20,-3l2468,2382r19,-61l2505,2235r18,-108l2540,2000r18,-142l2574,1703r17,-164l2608,1368r16,-173l2640,1022r16,-170l2673,689r16,-153l2705,395r17,-124l2739,166r17,-82l2790,r18,4l2845,118r18,105l2882,356r18,156l2919,689r18,193l2956,1087r19,215l2994,1523r19,222l3032,1966r20,215l3072,2388r20,193l3112,2759r20,158l3153,3051r21,107l3195,3234r44,71l3261,3306r22,-18l3328,3206r24,-61l3375,3076r23,-77l3422,2918r24,-83l3469,2752r24,-80l3517,2598r25,-67l3566,2474r49,-73l3639,2389r24,8l3713,2468r25,57l3764,2594r25,80l3815,2763r26,97l3867,2961r27,106l3920,3174r26,108l3972,3389r26,104l4023,3592r26,93l4074,3770r24,75l4123,3909r47,86l4216,4027r23,-1l4305,3972r44,-69l4391,3820r42,-88l4453,3689r40,-79l4532,3549r56,-38l4606,3515r51,45l4689,3611r31,63l4750,3743r29,73l4793,3851r29,67l4851,3976r45,59l4964,4070r17,2l4998,4071r68,-14l5100,4046r17,-5l5134,4036r17,-4l5168,4029r18,-1l5205,4029r79,10l5304,4043r20,3l5384,4055r38,2l5440,4056r67,-20l5556,3978r32,-66l5618,3841r9,-23l5655,3758r48,-48l5712,3713r31,58l5764,3845r7,27l5778,3900r24,76l5833,4029r26,15l5874,4043r53,-47l5970,3927r48,-91l6068,3732r27,-55l6122,3622r27,-54l6203,3465r54,-88l6310,3311r49,-35l6383,3272r23,6l6477,3344r47,76l6571,3513r46,106l6661,3729r42,110l6723,3892r19,50l6760,3988r17,43l6793,4068r15,31e" filled="f" strokecolor="#497dba" strokeweight=".19853mm">
                    <v:path arrowok="t" o:connecttype="custom" o:connectlocs="24,4921;105,4703;231,4748;328,4838;412,4314;495,3581;586,2902;701,2593;830,3054;944,3724;1051,4331;1184,4602;1297,4331;1402,4267;1477,4518;1615,4207;1746,3708;1890,3177;2049,2771;2248,3005;2410,3326;2523,3011;2608,2252;2689,1420;2790,884;2900,1396;2994,2407;3092,3465;3195,4118;3352,4029;3469,3636;3615,3285;3764,3478;3894,3951;4023,4476;4170,4879;4391,4704;4588,4395;4750,4627;4896,4919;5100,4930;5186,4912;5384,4939;5588,4796;5712,4597;5802,4860;5970,4811;6149,4452;6383,4156;6617,4503;6760,4872" o:connectangles="0,0,0,0,0,0,0,0,0,0,0,0,0,0,0,0,0,0,0,0,0,0,0,0,0,0,0,0,0,0,0,0,0,0,0,0,0,0,0,0,0,0,0,0,0,0,0,0,0,0,0"/>
                  </v:shape>
                </v:group>
                <v:group id="Group 922" o:spid="_x0000_s1066" style="position:absolute;left:883;top:4545;width:428;height:1181" coordorigin="883,4545" coordsize="42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23" o:spid="_x0000_s1067" style="position:absolute;left:883;top:4545;width:428;height:1181;visibility:visible;mso-wrap-style:square;v-text-anchor:top" coordsize="428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KWcQA&#10;AADcAAAADwAAAGRycy9kb3ducmV2LnhtbESPT4vCMBTE7wt+h/AEL4umenC1GkWEhcXL4p+Dx2fz&#10;bIvNS01iW7/9RhD2OMzMb5jlujOVaMj50rKC8SgBQZxZXXKu4HT8Hs5A+ICssbJMCp7kYb3qfSwx&#10;1bblPTWHkIsIYZ+igiKEOpXSZwUZ9CNbE0fvap3BEKXLpXbYRrip5CRJptJgyXGhwJq2BWW3w8Mo&#10;cM7nF3d7tPez3F22eGrun/ZXqUG/2yxABOrCf/jd/tEK5l9jeJ2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ylnEAAAA3AAAAA8AAAAAAAAAAAAAAAAAmAIAAGRycy9k&#10;b3ducmV2LnhtbFBLBQYAAAAABAAEAPUAAACJAwAAAAA=&#10;" path="m,1180r428,l428,,,,,1180xe" stroked="f">
                    <v:path arrowok="t" o:connecttype="custom" o:connectlocs="0,5725;428,5725;428,4545;0,4545;0,5725" o:connectangles="0,0,0,0,0"/>
                  </v:shape>
                </v:group>
                <v:group id="Group 920" o:spid="_x0000_s1068" style="position:absolute;left:883;top:4545;width:428;height:1181" coordorigin="883,4545" coordsize="428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21" o:spid="_x0000_s1069" style="position:absolute;left:883;top:4545;width:428;height:1181;visibility:visible;mso-wrap-style:square;v-text-anchor:top" coordsize="428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ztMcA&#10;AADcAAAADwAAAGRycy9kb3ducmV2LnhtbESP3WrCQBSE7wt9h+UUvKubKjQ1ukoVpP5BjYrg3SF7&#10;moRmz8bsqunbd4VCL4eZ+YYZTVpTiSs1rrSs4KUbgSDOrC45V3DYz5/fQDiPrLGyTAp+yMFk/Pgw&#10;wkTbG6d03flcBAi7BBUU3teJlC4ryKDr2po4eF+2MeiDbHKpG7wFuKlkL4pepcGSw0KBNc0Kyr53&#10;F6PgdI4/69XC6vSQfkzzzTFezrZrpTpP7fsQhKfW/4f/2gutYBD34X4mHAE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Cs7THAAAA3AAAAA8AAAAAAAAAAAAAAAAAmAIAAGRy&#10;cy9kb3ducmV2LnhtbFBLBQYAAAAABAAEAPUAAACMAwAAAAA=&#10;" path="m,1180r428,l428,,,,,1180xe" filled="f" strokecolor="white" strokeweight=".59536mm">
                    <v:path arrowok="t" o:connecttype="custom" o:connectlocs="0,5725;428,5725;428,4545;0,4545;0,5725" o:connectangles="0,0,0,0,0"/>
                  </v:shape>
                </v:group>
                <v:group id="Group 918" o:spid="_x0000_s1070" style="position:absolute;left:3967;top:342;width:383;height:1674" coordorigin="3967,342" coordsize="383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19" o:spid="_x0000_s1071" style="position:absolute;left:3967;top:342;width:383;height:1674;visibility:visible;mso-wrap-style:square;v-text-anchor:top" coordsize="383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CN8UA&#10;AADcAAAADwAAAGRycy9kb3ducmV2LnhtbESPQWvCQBSE70L/w/IKvZlNhRpNXUUEwUIR1FL19pp9&#10;TYLZtyG7xvjvXUHwOMzMN8xk1plKtNS40rKC9ygGQZxZXXKu4Ge37I9AOI+ssbJMCq7kYDZ96U0w&#10;1fbCG2q3PhcBwi5FBYX3dSqlywoy6CJbEwfv3zYGfZBNLnWDlwA3lRzE8VAaLDksFFjToqDstD0b&#10;Bd3vn0wWX+v83B58u6a9/U6OK6XeXrv5JwhPnX+GH+2VVjBOPuB+Jhw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YI3xQAAANwAAAAPAAAAAAAAAAAAAAAAAJgCAABkcnMv&#10;ZG93bnJldi54bWxQSwUGAAAAAAQABAD1AAAAigMAAAAA&#10;" path="m221,l192,53r-21,90l160,202r-11,68l138,346r-11,84l116,521r-11,96l93,720,82,827,70,939,59,1055,47,1174,35,1295,23,1418,11,1543,,1668r382,6l375,1548r-7,-124l360,1300r-7,-121l346,1060,338,944,331,831,323,724,315,621r-8,-97l300,433r-9,-84l283,272r-8,-68l267,144,249,54,221,xe" fillcolor="#e36c09" stroked="f">
                    <v:path arrowok="t" o:connecttype="custom" o:connectlocs="221,342;192,395;171,485;160,544;149,612;138,688;127,772;116,863;105,959;93,1062;82,1169;70,1281;59,1397;47,1516;35,1637;23,1760;11,1885;0,2010;382,2016;375,1890;368,1766;360,1642;353,1521;346,1402;338,1286;331,1173;323,1066;315,963;307,866;300,775;291,691;283,614;275,546;267,486;249,396;221,342" o:connectangles="0,0,0,0,0,0,0,0,0,0,0,0,0,0,0,0,0,0,0,0,0,0,0,0,0,0,0,0,0,0,0,0,0,0,0,0"/>
                  </v:shape>
                </v:group>
                <v:group id="Group 911" o:spid="_x0000_s1072" style="position:absolute;left:3967;top:342;width:383;height:1674" coordorigin="3967,342" coordsize="383,1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17" o:spid="_x0000_s1073" style="position:absolute;left:3967;top:342;width:383;height:1674;visibility:visible;mso-wrap-style:square;v-text-anchor:top" coordsize="383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xusYA&#10;AADcAAAADwAAAGRycy9kb3ducmV2LnhtbESPzW7CMBCE75X6DtZW6q04jdRQAk4E5UdcoUVwXMXb&#10;JG28TmMD4e0xElKPo5n5RjPJe9OIE3WutqzgdRCBIC6srrlU8PW5fHkH4TyyxsYyKbiQgzx7fJhg&#10;qu2ZN3Ta+lIECLsUFVTet6mUrqjIoBvYljh437Yz6IPsSqk7PAe4aWQcRYk0WHNYqLClj4qK3+3R&#10;KNCL+DBfJHH99vO3Wx13+007T2ZKPT/10zEIT73/D9/ba61gNBzC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yxusYAAADcAAAADwAAAAAAAAAAAAAAAACYAgAAZHJz&#10;L2Rvd25yZXYueG1sUEsFBgAAAAAEAAQA9QAAAIsDAAAAAA==&#10;" path="m,1668l11,1543,23,1418,35,1295,47,1174,59,1055,70,939,82,827,93,720,105,617r11,-96l127,430r11,-84l149,270r11,-68l171,143,192,53,221,r10,6l258,94r17,110l283,272r8,77l300,433r7,91l315,621r8,103l331,831r7,113l346,1060r7,119l360,1300r8,124l375,1548r7,126e" filled="f" strokecolor="#497dba" strokeweight=".19867mm">
                    <v:path arrowok="t" o:connecttype="custom" o:connectlocs="0,2010;11,1885;23,1760;35,1637;47,1516;59,1397;70,1281;82,1169;93,1062;105,959;116,863;127,772;138,688;149,612;160,544;171,485;192,395;221,342;231,348;258,436;275,546;283,614;291,691;300,775;307,866;315,963;323,1066;331,1173;338,1286;346,1402;353,1521;360,1642;368,1766;375,1890;382,2016" o:connectangles="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6" o:spid="_x0000_s1074" type="#_x0000_t202" style="position:absolute;left:1322;top:4955;width:6808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  <v:textbox inset="0,0,0,0">
                      <w:txbxContent>
                        <w:p w14:paraId="53D2A596" w14:textId="77777777" w:rsidR="00EB7FCC" w:rsidRDefault="007C2744">
                          <w:pPr>
                            <w:spacing w:line="261" w:lineRule="exact"/>
                            <w:ind w:left="872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2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planned</w:t>
                          </w:r>
                          <w:r>
                            <w:rPr>
                              <w:rFonts w:ascii="Calibri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environmental</w:t>
                          </w:r>
                        </w:p>
                      </w:txbxContent>
                    </v:textbox>
                  </v:shape>
                  <v:shape id="Text Box 915" o:spid="_x0000_s1075" type="#_x0000_t202" style="position:absolute;left:1322;top:5264;width:680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SPM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S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NI8xQAAANwAAAAPAAAAAAAAAAAAAAAAAJgCAABkcnMv&#10;ZG93bnJldi54bWxQSwUGAAAAAAQABAD1AAAAigMAAAAA&#10;" filled="f" stroked="f">
                    <v:textbox inset="0,0,0,0">
                      <w:txbxContent>
                        <w:p w14:paraId="53D2A597" w14:textId="77777777" w:rsidR="00EB7FCC" w:rsidRDefault="007C2744">
                          <w:pPr>
                            <w:spacing w:line="245" w:lineRule="exact"/>
                            <w:ind w:left="872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3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sz w:val="23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consumptive</w:t>
                          </w:r>
                          <w:r>
                            <w:rPr>
                              <w:rFonts w:ascii="Calibri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use</w:t>
                          </w:r>
                        </w:p>
                      </w:txbxContent>
                    </v:textbox>
                  </v:shape>
                  <v:shape id="Text Box 914" o:spid="_x0000_s1076" type="#_x0000_t202" style="position:absolute;left:4408;top:476;width:2000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Lh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/i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C4bBAAAA3AAAAA8AAAAAAAAAAAAAAAAAmAIAAGRycy9kb3du&#10;cmV2LnhtbFBLBQYAAAAABAAEAPUAAACGAwAAAAA=&#10;" filled="f" stroked="f">
                    <v:textbox inset="0,0,0,0">
                      <w:txbxContent>
                        <w:p w14:paraId="53D2A598" w14:textId="77777777" w:rsidR="00EB7FCC" w:rsidRDefault="007C2744">
                          <w:pPr>
                            <w:spacing w:line="239" w:lineRule="exact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by</w:t>
                          </w:r>
                        </w:p>
                        <w:p w14:paraId="53D2A599" w14:textId="77777777" w:rsidR="00EB7FCC" w:rsidRDefault="007C2744">
                          <w:pPr>
                            <w:spacing w:before="11" w:line="245" w:lineRule="auto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unregulated/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natural</w:t>
                          </w:r>
                          <w:r>
                            <w:rPr>
                              <w:rFonts w:ascii="Calibri"/>
                              <w:spacing w:val="28"/>
                              <w:w w:val="10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flows,</w:t>
                          </w:r>
                          <w:r>
                            <w:rPr>
                              <w:rFonts w:ascii="Calibri"/>
                              <w:spacing w:val="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>above</w:t>
                          </w:r>
                          <w:r>
                            <w:rPr>
                              <w:rFonts w:ascii="Calibri"/>
                              <w:spacing w:val="25"/>
                              <w:w w:val="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4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constraints</w:t>
                          </w:r>
                        </w:p>
                      </w:txbxContent>
                    </v:textbox>
                  </v:shape>
                  <v:shape id="Text Box 913" o:spid="_x0000_s1077" type="#_x0000_t202" style="position:absolute;left:5345;top:3153;width:2018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H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9W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4dxQAAANwAAAAPAAAAAAAAAAAAAAAAAJgCAABkcnMv&#10;ZG93bnJldi54bWxQSwUGAAAAAAQABAD1AAAAigMAAAAA&#10;" filled="f" stroked="f">
                    <v:textbox inset="0,0,0,0">
                      <w:txbxContent>
                        <w:p w14:paraId="53D2A59A" w14:textId="77777777" w:rsidR="00EB7FCC" w:rsidRDefault="007C2744">
                          <w:pPr>
                            <w:spacing w:line="239" w:lineRule="exact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that</w:t>
                          </w:r>
                        </w:p>
                        <w:p w14:paraId="53D2A59B" w14:textId="77777777" w:rsidR="00EB7FCC" w:rsidRDefault="007C2744">
                          <w:pPr>
                            <w:spacing w:before="12"/>
                            <w:rPr>
                              <w:rFonts w:ascii="Calibri" w:eastAsia="Calibri" w:hAnsi="Calibri" w:cs="Calibri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environmental</w:t>
                          </w:r>
                          <w:r>
                            <w:rPr>
                              <w:rFonts w:ascii="Calibri"/>
                              <w:spacing w:val="4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3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25"/>
                              <w:w w:val="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>may</w:t>
                          </w:r>
                          <w:r>
                            <w:rPr>
                              <w:rFonts w:ascii="Calibri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3"/>
                            </w:rPr>
                            <w:t>contribute</w:t>
                          </w:r>
                          <w:r>
                            <w:rPr>
                              <w:rFonts w:ascii="Calibri"/>
                              <w:spacing w:val="4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3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 Box 912" o:spid="_x0000_s1078" type="#_x0000_t202" style="position:absolute;left:4408;top:5651;width:42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wa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6Xc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TBqxQAAANwAAAAPAAAAAAAAAAAAAAAAAJgCAABkcnMv&#10;ZG93bnJldi54bWxQSwUGAAAAAAQABAD1AAAAigMAAAAA&#10;" filled="f" stroked="f">
                    <v:textbox inset="0,0,0,0">
                      <w:txbxContent>
                        <w:p w14:paraId="53D2A59C" w14:textId="77777777" w:rsidR="00EB7FCC" w:rsidRDefault="007C2744">
                          <w:pPr>
                            <w:spacing w:line="214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sz w:val="21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color w:val="E36C09"/>
          <w:spacing w:val="1"/>
          <w:sz w:val="18"/>
        </w:rPr>
        <w:t>Commonwealth</w:t>
      </w:r>
      <w:r>
        <w:rPr>
          <w:rFonts w:ascii="Calibri"/>
          <w:b/>
          <w:color w:val="E36C09"/>
          <w:spacing w:val="-3"/>
          <w:sz w:val="18"/>
        </w:rPr>
        <w:t xml:space="preserve"> </w:t>
      </w:r>
      <w:r>
        <w:rPr>
          <w:rFonts w:ascii="Calibri"/>
          <w:b/>
          <w:color w:val="E36C09"/>
          <w:spacing w:val="-1"/>
          <w:sz w:val="18"/>
        </w:rPr>
        <w:t>environmental</w:t>
      </w:r>
      <w:r>
        <w:rPr>
          <w:rFonts w:ascii="Calibri"/>
          <w:b/>
          <w:color w:val="E36C09"/>
          <w:spacing w:val="29"/>
          <w:sz w:val="18"/>
        </w:rPr>
        <w:t xml:space="preserve"> </w:t>
      </w:r>
      <w:r>
        <w:rPr>
          <w:rFonts w:ascii="Calibri"/>
          <w:b/>
          <w:color w:val="E36C09"/>
          <w:sz w:val="18"/>
        </w:rPr>
        <w:t>water</w:t>
      </w:r>
      <w:r>
        <w:rPr>
          <w:rFonts w:ascii="Calibri"/>
          <w:b/>
          <w:color w:val="E36C09"/>
          <w:spacing w:val="-4"/>
          <w:sz w:val="18"/>
        </w:rPr>
        <w:t xml:space="preserve"> </w:t>
      </w:r>
      <w:r>
        <w:rPr>
          <w:rFonts w:ascii="Calibri"/>
          <w:b/>
          <w:color w:val="E36C09"/>
          <w:spacing w:val="1"/>
          <w:sz w:val="18"/>
        </w:rPr>
        <w:t>contribution</w:t>
      </w:r>
      <w:r>
        <w:rPr>
          <w:rFonts w:ascii="Calibri"/>
          <w:b/>
          <w:color w:val="E36C09"/>
          <w:spacing w:val="-10"/>
          <w:sz w:val="18"/>
        </w:rPr>
        <w:t xml:space="preserve"> </w:t>
      </w:r>
      <w:r>
        <w:rPr>
          <w:rFonts w:ascii="Calibri"/>
          <w:b/>
          <w:color w:val="E36C09"/>
          <w:sz w:val="18"/>
          <w:u w:val="single" w:color="E36C09"/>
        </w:rPr>
        <w:t>unlikely</w:t>
      </w:r>
      <w:r>
        <w:rPr>
          <w:rFonts w:ascii="Calibri"/>
          <w:b/>
          <w:color w:val="E36C09"/>
          <w:sz w:val="18"/>
        </w:rPr>
        <w:t>:</w:t>
      </w:r>
    </w:p>
    <w:p w14:paraId="53D29BC2" w14:textId="77777777" w:rsidR="00EB7FCC" w:rsidRDefault="007C2744">
      <w:pPr>
        <w:numPr>
          <w:ilvl w:val="2"/>
          <w:numId w:val="13"/>
        </w:numPr>
        <w:tabs>
          <w:tab w:val="left" w:pos="8014"/>
        </w:tabs>
        <w:spacing w:line="245" w:lineRule="auto"/>
        <w:ind w:right="23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pacing w:val="-3"/>
          <w:sz w:val="18"/>
        </w:rPr>
        <w:t>Flows</w:t>
      </w:r>
      <w:r>
        <w:rPr>
          <w:rFonts w:ascii="Calibri"/>
          <w:color w:val="E36C09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above</w:t>
      </w:r>
      <w:r>
        <w:rPr>
          <w:rFonts w:ascii="Calibri"/>
          <w:color w:val="E36C09"/>
          <w:spacing w:val="6"/>
          <w:sz w:val="18"/>
        </w:rPr>
        <w:t xml:space="preserve"> </w:t>
      </w:r>
      <w:r>
        <w:rPr>
          <w:rFonts w:ascii="Calibri"/>
          <w:color w:val="E36C09"/>
          <w:sz w:val="18"/>
        </w:rPr>
        <w:t>3</w:t>
      </w:r>
      <w:r>
        <w:rPr>
          <w:rFonts w:ascii="Calibri"/>
          <w:color w:val="E36C09"/>
          <w:spacing w:val="2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500-4</w:t>
      </w:r>
      <w:r>
        <w:rPr>
          <w:rFonts w:ascii="Calibri"/>
          <w:color w:val="E36C09"/>
          <w:spacing w:val="2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000</w:t>
      </w:r>
      <w:r>
        <w:rPr>
          <w:rFonts w:ascii="Calibri"/>
          <w:color w:val="E36C09"/>
          <w:spacing w:val="3"/>
          <w:sz w:val="18"/>
        </w:rPr>
        <w:t xml:space="preserve"> </w:t>
      </w:r>
      <w:r>
        <w:rPr>
          <w:rFonts w:ascii="Calibri"/>
          <w:color w:val="E36C09"/>
          <w:sz w:val="18"/>
        </w:rPr>
        <w:t>ML/day</w:t>
      </w:r>
      <w:r>
        <w:rPr>
          <w:rFonts w:ascii="Calibri"/>
          <w:color w:val="E36C09"/>
          <w:spacing w:val="28"/>
          <w:sz w:val="18"/>
        </w:rPr>
        <w:t xml:space="preserve"> </w:t>
      </w:r>
      <w:r>
        <w:rPr>
          <w:rFonts w:ascii="Calibri"/>
          <w:color w:val="E36C09"/>
          <w:spacing w:val="1"/>
          <w:sz w:val="18"/>
        </w:rPr>
        <w:t>at</w:t>
      </w:r>
      <w:r>
        <w:rPr>
          <w:rFonts w:ascii="Calibri"/>
          <w:color w:val="E36C09"/>
          <w:spacing w:val="-1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Marebone</w:t>
      </w:r>
      <w:r>
        <w:rPr>
          <w:rFonts w:ascii="Calibri"/>
          <w:color w:val="E36C09"/>
          <w:spacing w:val="-6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Weir</w:t>
      </w:r>
    </w:p>
    <w:p w14:paraId="53D29BC3" w14:textId="77777777" w:rsidR="00EB7FCC" w:rsidRDefault="007C2744">
      <w:pPr>
        <w:numPr>
          <w:ilvl w:val="2"/>
          <w:numId w:val="13"/>
        </w:numPr>
        <w:tabs>
          <w:tab w:val="left" w:pos="8014"/>
        </w:tabs>
        <w:spacing w:line="233" w:lineRule="auto"/>
        <w:ind w:right="22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pacing w:val="-1"/>
          <w:sz w:val="18"/>
        </w:rPr>
        <w:t>Overbank</w:t>
      </w:r>
      <w:r>
        <w:rPr>
          <w:rFonts w:ascii="Calibri"/>
          <w:color w:val="E36C09"/>
          <w:spacing w:val="-11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flows</w:t>
      </w:r>
      <w:r>
        <w:rPr>
          <w:rFonts w:ascii="Calibri"/>
          <w:color w:val="E36C09"/>
          <w:sz w:val="18"/>
        </w:rPr>
        <w:t xml:space="preserve"> </w:t>
      </w:r>
      <w:r>
        <w:rPr>
          <w:rFonts w:ascii="Calibri"/>
          <w:color w:val="E36C09"/>
          <w:spacing w:val="1"/>
          <w:sz w:val="18"/>
        </w:rPr>
        <w:t>in</w:t>
      </w:r>
      <w:r>
        <w:rPr>
          <w:rFonts w:ascii="Calibri"/>
          <w:color w:val="E36C09"/>
          <w:spacing w:val="-12"/>
          <w:sz w:val="18"/>
        </w:rPr>
        <w:t xml:space="preserve"> </w:t>
      </w:r>
      <w:r>
        <w:rPr>
          <w:rFonts w:ascii="Calibri"/>
          <w:color w:val="E36C09"/>
          <w:spacing w:val="-4"/>
          <w:sz w:val="18"/>
        </w:rPr>
        <w:t>the</w:t>
      </w:r>
      <w:r>
        <w:rPr>
          <w:rFonts w:ascii="Calibri"/>
          <w:color w:val="E36C09"/>
          <w:spacing w:val="15"/>
          <w:sz w:val="18"/>
        </w:rPr>
        <w:t xml:space="preserve"> </w:t>
      </w:r>
      <w:r>
        <w:rPr>
          <w:rFonts w:ascii="Calibri"/>
          <w:color w:val="E36C09"/>
          <w:sz w:val="18"/>
        </w:rPr>
        <w:t>Macquarie</w:t>
      </w:r>
      <w:r>
        <w:rPr>
          <w:rFonts w:ascii="Calibri"/>
          <w:color w:val="E36C09"/>
          <w:spacing w:val="38"/>
          <w:sz w:val="18"/>
        </w:rPr>
        <w:t xml:space="preserve"> </w:t>
      </w:r>
      <w:r>
        <w:rPr>
          <w:rFonts w:ascii="Calibri"/>
          <w:color w:val="E36C09"/>
          <w:sz w:val="18"/>
        </w:rPr>
        <w:t>River</w:t>
      </w:r>
      <w:r>
        <w:rPr>
          <w:rFonts w:ascii="Calibri"/>
          <w:color w:val="E36C09"/>
          <w:spacing w:val="-3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channel</w:t>
      </w:r>
      <w:r>
        <w:rPr>
          <w:rFonts w:ascii="Calibri"/>
          <w:color w:val="E36C09"/>
          <w:spacing w:val="-4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between</w:t>
      </w:r>
      <w:r>
        <w:rPr>
          <w:rFonts w:ascii="Calibri"/>
          <w:color w:val="E36C09"/>
          <w:spacing w:val="26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Burrendong</w:t>
      </w:r>
      <w:r>
        <w:rPr>
          <w:rFonts w:ascii="Calibri"/>
          <w:color w:val="E36C09"/>
          <w:spacing w:val="-1"/>
          <w:sz w:val="18"/>
        </w:rPr>
        <w:t xml:space="preserve"> </w:t>
      </w:r>
      <w:r>
        <w:rPr>
          <w:rFonts w:ascii="Calibri"/>
          <w:color w:val="E36C09"/>
          <w:spacing w:val="1"/>
          <w:sz w:val="18"/>
        </w:rPr>
        <w:t>Dam</w:t>
      </w:r>
      <w:r>
        <w:rPr>
          <w:rFonts w:ascii="Calibri"/>
          <w:color w:val="E36C09"/>
          <w:spacing w:val="-5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and</w:t>
      </w:r>
      <w:r>
        <w:rPr>
          <w:rFonts w:ascii="Calibri"/>
          <w:color w:val="E36C09"/>
          <w:spacing w:val="-1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Marebone</w:t>
      </w:r>
      <w:r>
        <w:rPr>
          <w:rFonts w:ascii="Calibri"/>
          <w:color w:val="E36C09"/>
          <w:spacing w:val="28"/>
          <w:sz w:val="18"/>
        </w:rPr>
        <w:t xml:space="preserve"> </w:t>
      </w:r>
      <w:r>
        <w:rPr>
          <w:rFonts w:ascii="Calibri"/>
          <w:color w:val="E36C09"/>
          <w:spacing w:val="-15"/>
          <w:sz w:val="18"/>
        </w:rPr>
        <w:t>W</w:t>
      </w:r>
      <w:r>
        <w:rPr>
          <w:rFonts w:ascii="Calibri"/>
          <w:color w:val="E36C09"/>
          <w:sz w:val="18"/>
        </w:rPr>
        <w:t>e</w:t>
      </w:r>
      <w:r>
        <w:rPr>
          <w:rFonts w:ascii="Calibri"/>
          <w:color w:val="E36C09"/>
          <w:spacing w:val="3"/>
          <w:sz w:val="18"/>
        </w:rPr>
        <w:t>i</w:t>
      </w:r>
      <w:r>
        <w:rPr>
          <w:rFonts w:ascii="Calibri"/>
          <w:color w:val="E36C09"/>
          <w:sz w:val="18"/>
        </w:rPr>
        <w:t>r</w:t>
      </w:r>
    </w:p>
    <w:p w14:paraId="53D29BC4" w14:textId="529EDB57" w:rsidR="00EB7FCC" w:rsidRDefault="007C2744">
      <w:pPr>
        <w:numPr>
          <w:ilvl w:val="2"/>
          <w:numId w:val="13"/>
        </w:numPr>
        <w:tabs>
          <w:tab w:val="left" w:pos="8014"/>
        </w:tabs>
        <w:spacing w:before="7" w:line="214" w:lineRule="exact"/>
        <w:ind w:right="53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53D2A51E" wp14:editId="6DF7B31A">
                <wp:simplePos x="0" y="0"/>
                <wp:positionH relativeFrom="page">
                  <wp:posOffset>534670</wp:posOffset>
                </wp:positionH>
                <wp:positionV relativeFrom="paragraph">
                  <wp:posOffset>367665</wp:posOffset>
                </wp:positionV>
                <wp:extent cx="161925" cy="535305"/>
                <wp:effectExtent l="1270" t="0" r="0" b="1905"/>
                <wp:wrapNone/>
                <wp:docPr id="92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A59D" w14:textId="77777777" w:rsidR="00EB7FCC" w:rsidRDefault="007C2744">
                            <w:pPr>
                              <w:spacing w:line="237" w:lineRule="exact"/>
                              <w:ind w:left="2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2"/>
                                <w:w w:val="101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spacing w:val="-5"/>
                                <w:w w:val="102"/>
                                <w:sz w:val="21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spacing w:val="-1"/>
                                <w:w w:val="101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Calibri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3"/>
                                <w:w w:val="101"/>
                                <w:sz w:val="21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pacing w:val="-2"/>
                                <w:w w:val="101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5"/>
                                <w:w w:val="101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101"/>
                                <w:sz w:val="21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2A51E" id="Text Box 909" o:spid="_x0000_s1079" type="#_x0000_t202" style="position:absolute;left:0;text-align:left;margin-left:42.1pt;margin-top:28.95pt;width:12.75pt;height:42.1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14:paraId="53D2A59D" w14:textId="77777777" w:rsidR="00EB7FCC" w:rsidRDefault="007C2744">
                      <w:pPr>
                        <w:spacing w:line="237" w:lineRule="exact"/>
                        <w:ind w:left="2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2"/>
                          <w:w w:val="101"/>
                          <w:sz w:val="21"/>
                        </w:rPr>
                        <w:t>F</w:t>
                      </w:r>
                      <w:r>
                        <w:rPr>
                          <w:rFonts w:ascii="Calibri"/>
                          <w:spacing w:val="-5"/>
                          <w:w w:val="102"/>
                          <w:sz w:val="21"/>
                        </w:rPr>
                        <w:t>l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21"/>
                        </w:rPr>
                        <w:t>o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w</w:t>
                      </w:r>
                      <w:r>
                        <w:rPr>
                          <w:rFonts w:ascii="Calibri"/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3"/>
                          <w:w w:val="101"/>
                          <w:sz w:val="21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w w:val="101"/>
                          <w:sz w:val="21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w w:val="101"/>
                          <w:sz w:val="21"/>
                        </w:rPr>
                        <w:t>t</w:t>
                      </w:r>
                      <w:r>
                        <w:rPr>
                          <w:rFonts w:ascii="Calibri"/>
                          <w:w w:val="101"/>
                          <w:sz w:val="2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E36C09"/>
          <w:spacing w:val="2"/>
          <w:sz w:val="18"/>
        </w:rPr>
        <w:t>Large</w:t>
      </w:r>
      <w:r>
        <w:rPr>
          <w:rFonts w:ascii="Calibri"/>
          <w:color w:val="E36C09"/>
          <w:spacing w:val="-7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flows</w:t>
      </w:r>
      <w:r>
        <w:rPr>
          <w:rFonts w:ascii="Calibri"/>
          <w:color w:val="E36C09"/>
          <w:spacing w:val="-11"/>
          <w:sz w:val="18"/>
        </w:rPr>
        <w:t xml:space="preserve"> </w:t>
      </w:r>
      <w:r>
        <w:rPr>
          <w:rFonts w:ascii="Calibri"/>
          <w:color w:val="E36C09"/>
          <w:spacing w:val="-4"/>
          <w:sz w:val="18"/>
        </w:rPr>
        <w:t>onto</w:t>
      </w:r>
      <w:r>
        <w:rPr>
          <w:rFonts w:ascii="Calibri"/>
          <w:color w:val="E36C09"/>
          <w:spacing w:val="-2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entire</w:t>
      </w:r>
      <w:r>
        <w:rPr>
          <w:rFonts w:ascii="Calibri"/>
          <w:color w:val="E36C09"/>
          <w:spacing w:val="28"/>
          <w:sz w:val="18"/>
        </w:rPr>
        <w:t xml:space="preserve"> </w:t>
      </w:r>
      <w:r>
        <w:rPr>
          <w:rFonts w:ascii="Calibri"/>
          <w:color w:val="E36C09"/>
          <w:sz w:val="18"/>
        </w:rPr>
        <w:t>Macquarie</w:t>
      </w:r>
      <w:r>
        <w:rPr>
          <w:rFonts w:ascii="Calibri"/>
          <w:color w:val="E36C09"/>
          <w:spacing w:val="-7"/>
          <w:sz w:val="18"/>
        </w:rPr>
        <w:t xml:space="preserve"> </w:t>
      </w:r>
      <w:r>
        <w:rPr>
          <w:rFonts w:ascii="Calibri"/>
          <w:color w:val="E36C09"/>
          <w:sz w:val="18"/>
        </w:rPr>
        <w:t>Marshes</w:t>
      </w:r>
      <w:r>
        <w:rPr>
          <w:rFonts w:ascii="Calibri"/>
          <w:color w:val="E36C09"/>
          <w:spacing w:val="-10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and</w:t>
      </w:r>
      <w:r>
        <w:rPr>
          <w:rFonts w:ascii="Calibri"/>
          <w:color w:val="E36C09"/>
          <w:spacing w:val="30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distributary</w:t>
      </w:r>
      <w:r>
        <w:rPr>
          <w:rFonts w:ascii="Calibri"/>
          <w:color w:val="E36C09"/>
          <w:spacing w:val="-8"/>
          <w:sz w:val="18"/>
        </w:rPr>
        <w:t xml:space="preserve"> </w:t>
      </w:r>
      <w:r>
        <w:rPr>
          <w:rFonts w:ascii="Calibri"/>
          <w:color w:val="E36C09"/>
          <w:sz w:val="18"/>
        </w:rPr>
        <w:t>creeks</w:t>
      </w:r>
      <w:r>
        <w:rPr>
          <w:rFonts w:ascii="Calibri"/>
          <w:color w:val="E36C09"/>
          <w:spacing w:val="-10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floodplain</w:t>
      </w:r>
    </w:p>
    <w:p w14:paraId="53D29BC5" w14:textId="77777777" w:rsidR="00EB7FCC" w:rsidRDefault="007C2744">
      <w:pPr>
        <w:spacing w:before="93" w:line="214" w:lineRule="exact"/>
        <w:ind w:left="7810" w:right="23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00AF50"/>
          <w:spacing w:val="1"/>
          <w:sz w:val="18"/>
        </w:rPr>
        <w:t>Focus</w:t>
      </w:r>
      <w:r>
        <w:rPr>
          <w:rFonts w:ascii="Calibri"/>
          <w:b/>
          <w:color w:val="00AF50"/>
          <w:spacing w:val="-12"/>
          <w:sz w:val="18"/>
        </w:rPr>
        <w:t xml:space="preserve"> </w:t>
      </w:r>
      <w:r>
        <w:rPr>
          <w:rFonts w:ascii="Calibri"/>
          <w:b/>
          <w:color w:val="00AF50"/>
          <w:spacing w:val="1"/>
          <w:sz w:val="18"/>
        </w:rPr>
        <w:t>for</w:t>
      </w:r>
      <w:r>
        <w:rPr>
          <w:rFonts w:ascii="Calibri"/>
          <w:b/>
          <w:color w:val="00AF50"/>
          <w:spacing w:val="-4"/>
          <w:sz w:val="18"/>
        </w:rPr>
        <w:t xml:space="preserve"> </w:t>
      </w:r>
      <w:r>
        <w:rPr>
          <w:rFonts w:ascii="Calibri"/>
          <w:b/>
          <w:color w:val="00AF50"/>
          <w:sz w:val="18"/>
        </w:rPr>
        <w:t>environmental</w:t>
      </w:r>
      <w:r>
        <w:rPr>
          <w:rFonts w:ascii="Calibri"/>
          <w:b/>
          <w:color w:val="00AF50"/>
          <w:spacing w:val="-7"/>
          <w:sz w:val="18"/>
        </w:rPr>
        <w:t xml:space="preserve"> </w:t>
      </w:r>
      <w:r>
        <w:rPr>
          <w:rFonts w:ascii="Calibri"/>
          <w:b/>
          <w:color w:val="00AF50"/>
          <w:sz w:val="18"/>
        </w:rPr>
        <w:t>water</w:t>
      </w:r>
      <w:r>
        <w:rPr>
          <w:rFonts w:ascii="Calibri"/>
          <w:b/>
          <w:color w:val="00AF50"/>
          <w:spacing w:val="34"/>
          <w:sz w:val="18"/>
        </w:rPr>
        <w:t xml:space="preserve"> </w:t>
      </w:r>
      <w:r>
        <w:rPr>
          <w:rFonts w:ascii="Calibri"/>
          <w:b/>
          <w:color w:val="00AF50"/>
          <w:spacing w:val="1"/>
          <w:sz w:val="18"/>
        </w:rPr>
        <w:t>contribution</w:t>
      </w:r>
      <w:r>
        <w:rPr>
          <w:rFonts w:ascii="Calibri"/>
          <w:b/>
          <w:color w:val="00AF50"/>
          <w:spacing w:val="-3"/>
          <w:sz w:val="18"/>
        </w:rPr>
        <w:t xml:space="preserve"> </w:t>
      </w:r>
      <w:r>
        <w:rPr>
          <w:rFonts w:ascii="Calibri"/>
          <w:b/>
          <w:color w:val="00AF50"/>
          <w:sz w:val="18"/>
        </w:rPr>
        <w:t>subject</w:t>
      </w:r>
      <w:r>
        <w:rPr>
          <w:rFonts w:ascii="Calibri"/>
          <w:b/>
          <w:color w:val="00AF50"/>
          <w:spacing w:val="-3"/>
          <w:sz w:val="18"/>
        </w:rPr>
        <w:t xml:space="preserve"> </w:t>
      </w:r>
      <w:r>
        <w:rPr>
          <w:rFonts w:ascii="Calibri"/>
          <w:b/>
          <w:color w:val="00AF50"/>
          <w:spacing w:val="2"/>
          <w:sz w:val="18"/>
        </w:rPr>
        <w:t>to</w:t>
      </w:r>
      <w:r>
        <w:rPr>
          <w:rFonts w:ascii="Calibri"/>
          <w:b/>
          <w:color w:val="00AF50"/>
          <w:spacing w:val="-14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seasonal</w:t>
      </w:r>
      <w:r>
        <w:rPr>
          <w:rFonts w:ascii="Calibri"/>
          <w:b/>
          <w:color w:val="00AF50"/>
          <w:spacing w:val="38"/>
          <w:sz w:val="18"/>
        </w:rPr>
        <w:t xml:space="preserve"> </w:t>
      </w:r>
      <w:r>
        <w:rPr>
          <w:rFonts w:ascii="Calibri"/>
          <w:b/>
          <w:color w:val="00AF50"/>
          <w:spacing w:val="3"/>
          <w:sz w:val="18"/>
        </w:rPr>
        <w:t>c</w:t>
      </w:r>
      <w:r>
        <w:rPr>
          <w:rFonts w:ascii="Calibri"/>
          <w:b/>
          <w:color w:val="00AF50"/>
          <w:spacing w:val="4"/>
          <w:sz w:val="18"/>
        </w:rPr>
        <w:t>ond</w:t>
      </w:r>
      <w:r>
        <w:rPr>
          <w:rFonts w:ascii="Calibri"/>
          <w:b/>
          <w:color w:val="00AF50"/>
          <w:sz w:val="18"/>
        </w:rPr>
        <w:t>i</w:t>
      </w:r>
      <w:r>
        <w:rPr>
          <w:rFonts w:ascii="Calibri"/>
          <w:b/>
          <w:color w:val="00AF50"/>
          <w:spacing w:val="4"/>
          <w:sz w:val="18"/>
        </w:rPr>
        <w:t>t</w:t>
      </w:r>
      <w:r>
        <w:rPr>
          <w:rFonts w:ascii="Calibri"/>
          <w:b/>
          <w:color w:val="00AF50"/>
          <w:sz w:val="18"/>
        </w:rPr>
        <w:t>i</w:t>
      </w:r>
      <w:r>
        <w:rPr>
          <w:rFonts w:ascii="Calibri"/>
          <w:b/>
          <w:color w:val="00AF50"/>
          <w:spacing w:val="4"/>
          <w:sz w:val="18"/>
        </w:rPr>
        <w:t>on</w:t>
      </w:r>
      <w:r>
        <w:rPr>
          <w:rFonts w:ascii="Calibri"/>
          <w:b/>
          <w:color w:val="00AF50"/>
          <w:spacing w:val="-5"/>
          <w:sz w:val="18"/>
        </w:rPr>
        <w:t>s</w:t>
      </w:r>
      <w:r>
        <w:rPr>
          <w:rFonts w:ascii="Calibri"/>
          <w:b/>
          <w:color w:val="00AF50"/>
          <w:sz w:val="18"/>
        </w:rPr>
        <w:t>:</w:t>
      </w:r>
    </w:p>
    <w:p w14:paraId="53D29BC6" w14:textId="77777777" w:rsidR="00EB7FCC" w:rsidRDefault="007C2744">
      <w:pPr>
        <w:numPr>
          <w:ilvl w:val="2"/>
          <w:numId w:val="13"/>
        </w:numPr>
        <w:tabs>
          <w:tab w:val="left" w:pos="8025"/>
        </w:tabs>
        <w:spacing w:before="11" w:line="214" w:lineRule="exact"/>
        <w:ind w:left="8024" w:right="470" w:hanging="21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z w:val="18"/>
        </w:rPr>
        <w:t>Small</w:t>
      </w:r>
      <w:r>
        <w:rPr>
          <w:rFonts w:ascii="Calibri"/>
          <w:color w:val="00AF50"/>
          <w:spacing w:val="-4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to</w:t>
      </w:r>
      <w:r>
        <w:rPr>
          <w:rFonts w:ascii="Calibri"/>
          <w:color w:val="00AF50"/>
          <w:spacing w:val="-1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moderate</w:t>
      </w:r>
      <w:r>
        <w:rPr>
          <w:rFonts w:ascii="Calibri"/>
          <w:color w:val="00AF50"/>
          <w:spacing w:val="-7"/>
          <w:sz w:val="18"/>
        </w:rPr>
        <w:t xml:space="preserve"> </w:t>
      </w:r>
      <w:r>
        <w:rPr>
          <w:rFonts w:ascii="Calibri"/>
          <w:color w:val="00AF50"/>
          <w:sz w:val="18"/>
        </w:rPr>
        <w:t>Macquarie</w:t>
      </w:r>
      <w:r>
        <w:rPr>
          <w:rFonts w:ascii="Calibri"/>
          <w:color w:val="00AF50"/>
          <w:spacing w:val="26"/>
          <w:sz w:val="18"/>
        </w:rPr>
        <w:t xml:space="preserve"> </w:t>
      </w:r>
      <w:r>
        <w:rPr>
          <w:rFonts w:ascii="Calibri"/>
          <w:color w:val="00AF50"/>
          <w:sz w:val="18"/>
        </w:rPr>
        <w:t>Marshes</w:t>
      </w:r>
      <w:r>
        <w:rPr>
          <w:rFonts w:ascii="Calibri"/>
          <w:color w:val="00AF50"/>
          <w:spacing w:val="-10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floodplain</w:t>
      </w:r>
      <w:r>
        <w:rPr>
          <w:rFonts w:ascii="Calibri"/>
          <w:color w:val="00AF50"/>
          <w:spacing w:val="-12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events</w:t>
      </w:r>
    </w:p>
    <w:p w14:paraId="53D29BC7" w14:textId="77777777" w:rsidR="00EB7FCC" w:rsidRDefault="007C2744">
      <w:pPr>
        <w:numPr>
          <w:ilvl w:val="2"/>
          <w:numId w:val="13"/>
        </w:numPr>
        <w:tabs>
          <w:tab w:val="left" w:pos="8025"/>
        </w:tabs>
        <w:spacing w:line="214" w:lineRule="exact"/>
        <w:ind w:left="8024" w:right="928" w:hanging="21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z w:val="18"/>
        </w:rPr>
        <w:t>Small</w:t>
      </w:r>
      <w:r>
        <w:rPr>
          <w:rFonts w:ascii="Calibri"/>
          <w:color w:val="00AF50"/>
          <w:spacing w:val="-4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to</w:t>
      </w:r>
      <w:r>
        <w:rPr>
          <w:rFonts w:ascii="Calibri"/>
          <w:color w:val="00AF50"/>
          <w:spacing w:val="-1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moderate</w:t>
      </w:r>
      <w:r>
        <w:rPr>
          <w:rFonts w:ascii="Calibri"/>
          <w:color w:val="00AF50"/>
          <w:spacing w:val="-7"/>
          <w:sz w:val="18"/>
        </w:rPr>
        <w:t xml:space="preserve"> </w:t>
      </w:r>
      <w:r>
        <w:rPr>
          <w:rFonts w:ascii="Calibri"/>
          <w:color w:val="00AF50"/>
          <w:sz w:val="18"/>
        </w:rPr>
        <w:t>mid-</w:t>
      </w:r>
      <w:r>
        <w:rPr>
          <w:rFonts w:ascii="Calibri"/>
          <w:color w:val="00AF50"/>
          <w:spacing w:val="28"/>
          <w:sz w:val="18"/>
        </w:rPr>
        <w:t xml:space="preserve"> </w:t>
      </w:r>
      <w:r>
        <w:rPr>
          <w:rFonts w:ascii="Calibri"/>
          <w:color w:val="00AF50"/>
          <w:sz w:val="18"/>
        </w:rPr>
        <w:t>Macquarie</w:t>
      </w:r>
      <w:r>
        <w:rPr>
          <w:rFonts w:ascii="Calibri"/>
          <w:color w:val="00AF50"/>
          <w:spacing w:val="-7"/>
          <w:sz w:val="18"/>
        </w:rPr>
        <w:t xml:space="preserve"> </w:t>
      </w:r>
      <w:r>
        <w:rPr>
          <w:rFonts w:ascii="Calibri"/>
          <w:color w:val="00AF50"/>
          <w:sz w:val="18"/>
        </w:rPr>
        <w:t>River</w:t>
      </w:r>
      <w:r>
        <w:rPr>
          <w:rFonts w:ascii="Calibri"/>
          <w:color w:val="00AF50"/>
          <w:spacing w:val="-3"/>
          <w:sz w:val="18"/>
        </w:rPr>
        <w:t xml:space="preserve"> </w:t>
      </w:r>
      <w:r>
        <w:rPr>
          <w:rFonts w:ascii="Calibri"/>
          <w:color w:val="00AF50"/>
          <w:spacing w:val="-2"/>
          <w:sz w:val="18"/>
        </w:rPr>
        <w:t>flows</w:t>
      </w:r>
    </w:p>
    <w:p w14:paraId="53D29BC8" w14:textId="77777777" w:rsidR="00EB7FCC" w:rsidRDefault="007C2744">
      <w:pPr>
        <w:numPr>
          <w:ilvl w:val="2"/>
          <w:numId w:val="13"/>
        </w:numPr>
        <w:tabs>
          <w:tab w:val="left" w:pos="8025"/>
        </w:tabs>
        <w:spacing w:line="245" w:lineRule="auto"/>
        <w:ind w:left="8024" w:right="678" w:hanging="21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z w:val="18"/>
        </w:rPr>
        <w:t>Small</w:t>
      </w:r>
      <w:r>
        <w:rPr>
          <w:rFonts w:ascii="Calibri"/>
          <w:color w:val="00AF50"/>
          <w:spacing w:val="-4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to</w:t>
      </w:r>
      <w:r>
        <w:rPr>
          <w:rFonts w:ascii="Calibri"/>
          <w:color w:val="00AF50"/>
          <w:spacing w:val="-1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moderate</w:t>
      </w:r>
      <w:r>
        <w:rPr>
          <w:rFonts w:ascii="Calibri"/>
          <w:color w:val="00AF50"/>
          <w:spacing w:val="-7"/>
          <w:sz w:val="18"/>
        </w:rPr>
        <w:t xml:space="preserve"> </w:t>
      </w:r>
      <w:r>
        <w:rPr>
          <w:rFonts w:ascii="Calibri"/>
          <w:color w:val="00AF50"/>
          <w:spacing w:val="-2"/>
          <w:sz w:val="18"/>
        </w:rPr>
        <w:t>flows</w:t>
      </w:r>
      <w:r>
        <w:rPr>
          <w:rFonts w:ascii="Calibri"/>
          <w:color w:val="00AF50"/>
          <w:spacing w:val="12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to</w:t>
      </w:r>
      <w:r>
        <w:rPr>
          <w:rFonts w:ascii="Calibri"/>
          <w:color w:val="00AF50"/>
          <w:spacing w:val="28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distributary</w:t>
      </w:r>
      <w:r>
        <w:rPr>
          <w:rFonts w:ascii="Calibri"/>
          <w:color w:val="00AF50"/>
          <w:spacing w:val="-8"/>
          <w:sz w:val="18"/>
        </w:rPr>
        <w:t xml:space="preserve"> </w:t>
      </w:r>
      <w:r>
        <w:rPr>
          <w:rFonts w:ascii="Calibri"/>
          <w:color w:val="00AF50"/>
          <w:sz w:val="18"/>
        </w:rPr>
        <w:t>creeks</w:t>
      </w:r>
      <w:r>
        <w:rPr>
          <w:rFonts w:ascii="Calibri"/>
          <w:color w:val="00AF50"/>
          <w:spacing w:val="-10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system</w:t>
      </w:r>
    </w:p>
    <w:p w14:paraId="53D29BC9" w14:textId="77777777" w:rsidR="00EB7FCC" w:rsidRDefault="007C2744">
      <w:pPr>
        <w:numPr>
          <w:ilvl w:val="2"/>
          <w:numId w:val="13"/>
        </w:numPr>
        <w:tabs>
          <w:tab w:val="left" w:pos="8025"/>
        </w:tabs>
        <w:spacing w:line="233" w:lineRule="auto"/>
        <w:ind w:left="8024" w:right="398" w:hanging="21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2"/>
          <w:sz w:val="18"/>
        </w:rPr>
        <w:t>End</w:t>
      </w:r>
      <w:r>
        <w:rPr>
          <w:rFonts w:ascii="Calibri"/>
          <w:color w:val="00AF50"/>
          <w:spacing w:val="-12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of</w:t>
      </w:r>
      <w:r>
        <w:rPr>
          <w:rFonts w:ascii="Calibri"/>
          <w:color w:val="00AF50"/>
          <w:spacing w:val="5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system</w:t>
      </w:r>
      <w:r>
        <w:rPr>
          <w:rFonts w:ascii="Calibri"/>
          <w:color w:val="00AF50"/>
          <w:spacing w:val="6"/>
          <w:sz w:val="18"/>
        </w:rPr>
        <w:t xml:space="preserve"> </w:t>
      </w:r>
      <w:r>
        <w:rPr>
          <w:rFonts w:ascii="Calibri"/>
          <w:color w:val="00AF50"/>
          <w:spacing w:val="-2"/>
          <w:sz w:val="18"/>
        </w:rPr>
        <w:t>flows</w:t>
      </w:r>
      <w:r>
        <w:rPr>
          <w:rFonts w:ascii="Calibri"/>
          <w:color w:val="00AF50"/>
          <w:spacing w:val="1"/>
          <w:sz w:val="18"/>
        </w:rPr>
        <w:t xml:space="preserve"> </w:t>
      </w:r>
      <w:r>
        <w:rPr>
          <w:rFonts w:ascii="Calibri"/>
          <w:color w:val="00AF50"/>
          <w:spacing w:val="-3"/>
          <w:sz w:val="18"/>
        </w:rPr>
        <w:t>to</w:t>
      </w:r>
      <w:r>
        <w:rPr>
          <w:rFonts w:ascii="Calibri"/>
          <w:color w:val="00AF50"/>
          <w:spacing w:val="10"/>
          <w:sz w:val="18"/>
        </w:rPr>
        <w:t xml:space="preserve"> </w:t>
      </w:r>
      <w:r>
        <w:rPr>
          <w:rFonts w:ascii="Calibri"/>
          <w:color w:val="00AF50"/>
          <w:sz w:val="18"/>
        </w:rPr>
        <w:t>Barwon</w:t>
      </w:r>
      <w:r>
        <w:rPr>
          <w:rFonts w:ascii="Calibri"/>
          <w:color w:val="00AF50"/>
          <w:spacing w:val="24"/>
          <w:sz w:val="18"/>
        </w:rPr>
        <w:t xml:space="preserve"> </w:t>
      </w:r>
      <w:r>
        <w:rPr>
          <w:rFonts w:ascii="Calibri"/>
          <w:color w:val="00AF50"/>
          <w:sz w:val="18"/>
        </w:rPr>
        <w:t>River</w:t>
      </w:r>
    </w:p>
    <w:p w14:paraId="53D29BCA" w14:textId="77777777" w:rsidR="00EB7FCC" w:rsidRDefault="00EB7FCC">
      <w:pPr>
        <w:spacing w:before="3"/>
        <w:rPr>
          <w:rFonts w:ascii="Calibri" w:eastAsia="Calibri" w:hAnsi="Calibri" w:cs="Calibri"/>
          <w:sz w:val="14"/>
          <w:szCs w:val="14"/>
        </w:rPr>
      </w:pPr>
    </w:p>
    <w:p w14:paraId="53D29BCB" w14:textId="77777777" w:rsidR="00EB7FCC" w:rsidRDefault="007C2744">
      <w:pPr>
        <w:spacing w:line="217" w:lineRule="exact"/>
        <w:ind w:left="781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548ED4"/>
          <w:sz w:val="18"/>
        </w:rPr>
        <w:t>Demands</w:t>
      </w:r>
      <w:r>
        <w:rPr>
          <w:rFonts w:ascii="Calibri"/>
          <w:b/>
          <w:color w:val="548ED4"/>
          <w:spacing w:val="-12"/>
          <w:sz w:val="18"/>
        </w:rPr>
        <w:t xml:space="preserve"> </w:t>
      </w:r>
      <w:r>
        <w:rPr>
          <w:rFonts w:ascii="Calibri"/>
          <w:b/>
          <w:color w:val="548ED4"/>
          <w:spacing w:val="-1"/>
          <w:sz w:val="18"/>
        </w:rPr>
        <w:t>met</w:t>
      </w:r>
      <w:r>
        <w:rPr>
          <w:rFonts w:ascii="Calibri"/>
          <w:b/>
          <w:color w:val="548ED4"/>
          <w:spacing w:val="-3"/>
          <w:sz w:val="18"/>
        </w:rPr>
        <w:t xml:space="preserve"> </w:t>
      </w:r>
      <w:r>
        <w:rPr>
          <w:rFonts w:ascii="Calibri"/>
          <w:b/>
          <w:color w:val="548ED4"/>
          <w:spacing w:val="2"/>
          <w:sz w:val="18"/>
        </w:rPr>
        <w:t>by</w:t>
      </w:r>
      <w:r>
        <w:rPr>
          <w:rFonts w:ascii="Calibri"/>
          <w:b/>
          <w:color w:val="548ED4"/>
          <w:spacing w:val="-3"/>
          <w:sz w:val="18"/>
        </w:rPr>
        <w:t xml:space="preserve"> </w:t>
      </w:r>
      <w:r>
        <w:rPr>
          <w:rFonts w:ascii="Calibri"/>
          <w:b/>
          <w:color w:val="548ED4"/>
          <w:spacing w:val="2"/>
          <w:sz w:val="18"/>
        </w:rPr>
        <w:t>other</w:t>
      </w:r>
      <w:r>
        <w:rPr>
          <w:rFonts w:ascii="Calibri"/>
          <w:b/>
          <w:color w:val="548ED4"/>
          <w:spacing w:val="-4"/>
          <w:sz w:val="18"/>
        </w:rPr>
        <w:t xml:space="preserve"> </w:t>
      </w:r>
      <w:r>
        <w:rPr>
          <w:rFonts w:ascii="Calibri"/>
          <w:b/>
          <w:color w:val="548ED4"/>
          <w:sz w:val="18"/>
        </w:rPr>
        <w:t>sources:</w:t>
      </w:r>
    </w:p>
    <w:p w14:paraId="53D29BCC" w14:textId="77777777" w:rsidR="00EB7FCC" w:rsidRDefault="007C2744">
      <w:pPr>
        <w:numPr>
          <w:ilvl w:val="2"/>
          <w:numId w:val="13"/>
        </w:numPr>
        <w:tabs>
          <w:tab w:val="left" w:pos="8025"/>
        </w:tabs>
        <w:spacing w:before="1" w:line="233" w:lineRule="auto"/>
        <w:ind w:left="8024" w:right="545" w:hanging="21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48ED4"/>
          <w:sz w:val="18"/>
        </w:rPr>
        <w:t>Base</w:t>
      </w:r>
      <w:r>
        <w:rPr>
          <w:rFonts w:ascii="Calibri"/>
          <w:color w:val="548ED4"/>
          <w:spacing w:val="-7"/>
          <w:sz w:val="18"/>
        </w:rPr>
        <w:t xml:space="preserve"> </w:t>
      </w:r>
      <w:r>
        <w:rPr>
          <w:rFonts w:ascii="Calibri"/>
          <w:color w:val="548ED4"/>
          <w:spacing w:val="-2"/>
          <w:sz w:val="18"/>
        </w:rPr>
        <w:t>flows</w:t>
      </w:r>
      <w:r>
        <w:rPr>
          <w:rFonts w:ascii="Calibri"/>
          <w:color w:val="548ED4"/>
          <w:sz w:val="18"/>
        </w:rPr>
        <w:t xml:space="preserve"> delivered</w:t>
      </w:r>
      <w:r>
        <w:rPr>
          <w:rFonts w:ascii="Calibri"/>
          <w:color w:val="548ED4"/>
          <w:spacing w:val="-12"/>
          <w:sz w:val="18"/>
        </w:rPr>
        <w:t xml:space="preserve"> </w:t>
      </w:r>
      <w:r>
        <w:rPr>
          <w:rFonts w:ascii="Calibri"/>
          <w:color w:val="548ED4"/>
          <w:spacing w:val="1"/>
          <w:sz w:val="18"/>
        </w:rPr>
        <w:t>as</w:t>
      </w:r>
      <w:r>
        <w:rPr>
          <w:rFonts w:ascii="Calibri"/>
          <w:color w:val="548ED4"/>
          <w:spacing w:val="-11"/>
          <w:sz w:val="18"/>
        </w:rPr>
        <w:t xml:space="preserve"> </w:t>
      </w:r>
      <w:r>
        <w:rPr>
          <w:rFonts w:ascii="Calibri"/>
          <w:color w:val="548ED4"/>
          <w:spacing w:val="-3"/>
          <w:sz w:val="18"/>
        </w:rPr>
        <w:t>stock</w:t>
      </w:r>
      <w:r>
        <w:rPr>
          <w:rFonts w:ascii="Calibri"/>
          <w:color w:val="548ED4"/>
          <w:spacing w:val="28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and</w:t>
      </w:r>
      <w:r>
        <w:rPr>
          <w:rFonts w:ascii="Calibri"/>
          <w:color w:val="548ED4"/>
          <w:spacing w:val="-12"/>
          <w:sz w:val="18"/>
        </w:rPr>
        <w:t xml:space="preserve"> </w:t>
      </w:r>
      <w:r>
        <w:rPr>
          <w:rFonts w:ascii="Calibri"/>
          <w:color w:val="548ED4"/>
          <w:spacing w:val="-2"/>
          <w:sz w:val="18"/>
        </w:rPr>
        <w:t>domestic</w:t>
      </w:r>
      <w:r>
        <w:rPr>
          <w:rFonts w:ascii="Calibri"/>
          <w:color w:val="548ED4"/>
          <w:spacing w:val="6"/>
          <w:sz w:val="18"/>
        </w:rPr>
        <w:t xml:space="preserve"> </w:t>
      </w:r>
      <w:r>
        <w:rPr>
          <w:rFonts w:ascii="Calibri"/>
          <w:color w:val="548ED4"/>
          <w:spacing w:val="-2"/>
          <w:sz w:val="18"/>
        </w:rPr>
        <w:t>flows</w:t>
      </w:r>
    </w:p>
    <w:p w14:paraId="53D29BCD" w14:textId="77777777" w:rsidR="00EB7FCC" w:rsidRDefault="00EB7FCC">
      <w:pPr>
        <w:rPr>
          <w:rFonts w:ascii="Calibri" w:eastAsia="Calibri" w:hAnsi="Calibri" w:cs="Calibri"/>
          <w:sz w:val="17"/>
          <w:szCs w:val="17"/>
        </w:rPr>
      </w:pPr>
    </w:p>
    <w:p w14:paraId="53D29BCE" w14:textId="77777777" w:rsidR="00EB7FCC" w:rsidRDefault="007C2744">
      <w:pPr>
        <w:pStyle w:val="BodyText"/>
        <w:spacing w:before="62"/>
      </w:pPr>
      <w:r>
        <w:rPr>
          <w:b/>
        </w:rPr>
        <w:t>Figure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2:</w:t>
      </w:r>
      <w:r>
        <w:rPr>
          <w:b/>
          <w:spacing w:val="-5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Valley.</w:t>
      </w:r>
    </w:p>
    <w:p w14:paraId="53D29BC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D0" w14:textId="77777777" w:rsidR="00EB7FCC" w:rsidRDefault="007C2744">
      <w:pPr>
        <w:pStyle w:val="BodyText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4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(flow</w:t>
      </w:r>
      <w:r>
        <w:rPr>
          <w:spacing w:val="67"/>
          <w:w w:val="99"/>
        </w:rPr>
        <w:t xml:space="preserve"> </w:t>
      </w:r>
      <w:r>
        <w:t>magnitude,</w:t>
      </w:r>
      <w:r>
        <w:rPr>
          <w:spacing w:val="-12"/>
        </w:rPr>
        <w:t xml:space="preserve"> </w:t>
      </w:r>
      <w:r>
        <w:t>duration,</w:t>
      </w:r>
      <w:r>
        <w:rPr>
          <w:spacing w:val="-12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frequency)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62"/>
          <w:w w:val="99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4"/>
          </w:rPr>
          <w:t xml:space="preserve"> </w:t>
        </w:r>
        <w:r>
          <w:t>3.</w:t>
        </w:r>
      </w:hyperlink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outcomes,</w:t>
      </w:r>
      <w:r>
        <w:rPr>
          <w:spacing w:val="-7"/>
        </w:rPr>
        <w:t xml:space="preserve"> </w:t>
      </w:r>
      <w:r>
        <w:t>the</w:t>
      </w:r>
      <w:r>
        <w:rPr>
          <w:spacing w:val="88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knowledge.</w:t>
      </w:r>
    </w:p>
    <w:p w14:paraId="53D29BD1" w14:textId="77777777" w:rsidR="00EB7FCC" w:rsidRDefault="00EB7FC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53D29BD2" w14:textId="77777777" w:rsidR="00EB7FCC" w:rsidRDefault="007C2744">
      <w:pPr>
        <w:pStyle w:val="Heading2"/>
        <w:numPr>
          <w:ilvl w:val="1"/>
          <w:numId w:val="13"/>
        </w:numPr>
        <w:tabs>
          <w:tab w:val="left" w:pos="961"/>
        </w:tabs>
        <w:ind w:hanging="852"/>
        <w:rPr>
          <w:b w:val="0"/>
          <w:bCs w:val="0"/>
        </w:rPr>
      </w:pPr>
      <w:bookmarkStart w:id="13" w:name="_bookmark12"/>
      <w:bookmarkEnd w:id="13"/>
      <w:r>
        <w:rPr>
          <w:color w:val="5F4879"/>
        </w:rPr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14:paraId="53D29BD3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BD4" w14:textId="77777777" w:rsidR="00EB7FCC" w:rsidRDefault="007C2744">
      <w:pPr>
        <w:pStyle w:val="BodyText"/>
        <w:ind w:right="163"/>
      </w:pPr>
      <w:r>
        <w:rPr>
          <w:spacing w:val="-1"/>
        </w:rPr>
        <w:lastRenderedPageBreak/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68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hydrograph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system,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inundation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levels.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97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53D29BD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D6" w14:textId="77777777" w:rsidR="00EB7FCC" w:rsidRDefault="007C2744">
      <w:pPr>
        <w:pStyle w:val="BodyText"/>
        <w:ind w:right="163"/>
      </w:pPr>
      <w:r>
        <w:rPr>
          <w:spacing w:val="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Macquarie-Castlereagh</w:t>
      </w:r>
      <w:r>
        <w:rPr>
          <w:spacing w:val="-8"/>
        </w:rPr>
        <w:t xml:space="preserve"> </w:t>
      </w:r>
      <w:r>
        <w:t>catchment,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primarily</w:t>
      </w:r>
      <w:r>
        <w:rPr>
          <w:spacing w:val="-10"/>
        </w:rPr>
        <w:t xml:space="preserve"> </w:t>
      </w:r>
      <w:r>
        <w:t>achieved</w:t>
      </w:r>
      <w:r>
        <w:rPr>
          <w:spacing w:val="-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collaborative</w:t>
      </w:r>
      <w:r>
        <w:rPr>
          <w:spacing w:val="-9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Office,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includes:</w:t>
      </w:r>
    </w:p>
    <w:p w14:paraId="53D29BD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D8" w14:textId="77777777" w:rsidR="00EB7FCC" w:rsidRDefault="007C2744">
      <w:pPr>
        <w:pStyle w:val="BodyText"/>
        <w:numPr>
          <w:ilvl w:val="0"/>
          <w:numId w:val="12"/>
        </w:numPr>
        <w:tabs>
          <w:tab w:val="left" w:pos="846"/>
        </w:tabs>
        <w:ind w:right="173"/>
      </w:pPr>
      <w:r>
        <w:rPr>
          <w:spacing w:val="-1"/>
        </w:rPr>
        <w:t>prioritised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vegetation,</w:t>
      </w:r>
      <w:r>
        <w:rPr>
          <w:spacing w:val="-10"/>
        </w:rPr>
        <w:t xml:space="preserve"> </w:t>
      </w:r>
      <w:r>
        <w:t>waterbirds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frogs</w:t>
      </w:r>
      <w:r>
        <w:rPr>
          <w:spacing w:val="-9"/>
        </w:rPr>
        <w:t xml:space="preserve"> </w:t>
      </w:r>
      <w:r>
        <w:rPr>
          <w:spacing w:val="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of</w:t>
      </w:r>
      <w:r>
        <w:rPr>
          <w:spacing w:val="64"/>
          <w:w w:val="99"/>
        </w:rPr>
        <w:t xml:space="preserve">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Heritage</w:t>
      </w:r>
      <w:r>
        <w:rPr>
          <w:spacing w:val="-2"/>
        </w:rPr>
        <w:t xml:space="preserve"> </w:t>
      </w:r>
      <w:r>
        <w:rPr>
          <w:spacing w:val="-1"/>
        </w:rPr>
        <w:t>(NSW</w:t>
      </w:r>
      <w:r>
        <w:rPr>
          <w:spacing w:val="-4"/>
        </w:rPr>
        <w:t xml:space="preserve"> </w:t>
      </w:r>
      <w:r>
        <w:rPr>
          <w:spacing w:val="-1"/>
        </w:rPr>
        <w:t>OEH)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</w:t>
      </w:r>
      <w:r>
        <w:rPr>
          <w:spacing w:val="-7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68"/>
          <w:w w:val="99"/>
        </w:rPr>
        <w:t xml:space="preserve"> </w:t>
      </w:r>
      <w:r>
        <w:rPr>
          <w:spacing w:val="-1"/>
        </w:rPr>
        <w:t>Fisheries</w:t>
      </w:r>
      <w:r>
        <w:rPr>
          <w:spacing w:val="-7"/>
        </w:rPr>
        <w:t xml:space="preserve"> </w:t>
      </w:r>
      <w:r>
        <w:rPr>
          <w:spacing w:val="-1"/>
        </w:rPr>
        <w:t>(NSW</w:t>
      </w:r>
      <w:r>
        <w:rPr>
          <w:spacing w:val="-8"/>
        </w:rPr>
        <w:t xml:space="preserve"> </w:t>
      </w:r>
      <w:r>
        <w:rPr>
          <w:spacing w:val="-1"/>
        </w:rPr>
        <w:t>DPI</w:t>
      </w:r>
      <w:r>
        <w:rPr>
          <w:spacing w:val="-6"/>
        </w:rPr>
        <w:t xml:space="preserve"> </w:t>
      </w:r>
      <w:r>
        <w:t>Fisheries)</w:t>
      </w:r>
    </w:p>
    <w:p w14:paraId="53D29BD9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DA" w14:textId="77777777" w:rsidR="00EB7FCC" w:rsidRDefault="007C2744">
      <w:pPr>
        <w:pStyle w:val="BodyText"/>
        <w:numPr>
          <w:ilvl w:val="0"/>
          <w:numId w:val="12"/>
        </w:numPr>
        <w:tabs>
          <w:tab w:val="left" w:pos="846"/>
        </w:tabs>
      </w:pPr>
      <w:r>
        <w:rPr>
          <w:spacing w:val="-1"/>
        </w:rPr>
        <w:t>hydrology</w:t>
      </w:r>
      <w:r>
        <w:rPr>
          <w:spacing w:val="-6"/>
        </w:rPr>
        <w:t xml:space="preserve"> </w:t>
      </w:r>
      <w:r>
        <w:rPr>
          <w:spacing w:val="-1"/>
        </w:rPr>
        <w:t>(flow</w:t>
      </w:r>
      <w:r>
        <w:rPr>
          <w:spacing w:val="-6"/>
        </w:rPr>
        <w:t xml:space="preserve"> </w:t>
      </w:r>
      <w:r>
        <w:rPr>
          <w:spacing w:val="-1"/>
        </w:rPr>
        <w:t>gauging)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Water</w:t>
      </w:r>
    </w:p>
    <w:p w14:paraId="53D29BDB" w14:textId="77777777" w:rsidR="00EB7FCC" w:rsidRDefault="00EB7FCC">
      <w:pPr>
        <w:sectPr w:rsidR="00EB7FCC">
          <w:pgSz w:w="11910" w:h="16840"/>
          <w:pgMar w:top="780" w:right="640" w:bottom="880" w:left="600" w:header="0" w:footer="686" w:gutter="0"/>
          <w:cols w:space="720"/>
        </w:sectPr>
      </w:pPr>
    </w:p>
    <w:p w14:paraId="53D29BDC" w14:textId="77777777" w:rsidR="00EB7FCC" w:rsidRDefault="007C2744">
      <w:pPr>
        <w:pStyle w:val="BodyText"/>
        <w:numPr>
          <w:ilvl w:val="0"/>
          <w:numId w:val="11"/>
        </w:numPr>
        <w:tabs>
          <w:tab w:val="left" w:pos="846"/>
        </w:tabs>
        <w:spacing w:before="45"/>
        <w:ind w:right="301"/>
      </w:pPr>
      <w:r>
        <w:lastRenderedPageBreak/>
        <w:t>short-term</w:t>
      </w:r>
      <w:r>
        <w:rPr>
          <w:spacing w:val="-9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rPr>
          <w:spacing w:val="-1"/>
        </w:rPr>
        <w:t>funded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2014</w:t>
      </w:r>
      <w:r>
        <w:rPr>
          <w:rFonts w:cs="Century Gothic"/>
        </w:rPr>
        <w:t>–</w:t>
      </w:r>
      <w:r>
        <w:t>15</w:t>
      </w:r>
      <w:r>
        <w:rPr>
          <w:spacing w:val="59"/>
          <w:w w:val="99"/>
        </w:rPr>
        <w:t xml:space="preserve"> </w:t>
      </w:r>
      <w:r>
        <w:rPr>
          <w:spacing w:val="-1"/>
        </w:rPr>
        <w:t>(native</w:t>
      </w:r>
      <w:r>
        <w:rPr>
          <w:spacing w:val="-8"/>
        </w:rPr>
        <w:t xml:space="preserve"> </w:t>
      </w:r>
      <w:r>
        <w:rPr>
          <w:spacing w:val="-1"/>
        </w:rPr>
        <w:t>fish)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4"/>
        </w:rPr>
        <w:t xml:space="preserve"> </w:t>
      </w:r>
      <w:r>
        <w:t>(waterbird</w:t>
      </w:r>
      <w:r>
        <w:rPr>
          <w:spacing w:val="-7"/>
        </w:rPr>
        <w:t xml:space="preserve"> </w:t>
      </w:r>
      <w:r>
        <w:rPr>
          <w:spacing w:val="-1"/>
        </w:rPr>
        <w:t>colonies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fish).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aimed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71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responses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actions,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t>expected</w:t>
      </w:r>
      <w:r>
        <w:rPr>
          <w:spacing w:val="-21"/>
        </w:rPr>
        <w:t xml:space="preserve"> </w:t>
      </w:r>
      <w:r>
        <w:t>outcomes.</w:t>
      </w:r>
    </w:p>
    <w:p w14:paraId="53D29BDD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53D29BDE" w14:textId="77777777" w:rsidR="00EB7FCC" w:rsidRDefault="007C2744">
      <w:pPr>
        <w:pStyle w:val="BodyText"/>
        <w:numPr>
          <w:ilvl w:val="0"/>
          <w:numId w:val="11"/>
        </w:numPr>
        <w:tabs>
          <w:tab w:val="left" w:pos="846"/>
        </w:tabs>
      </w:pPr>
      <w:r>
        <w:rPr>
          <w:spacing w:val="-1"/>
        </w:rPr>
        <w:t>operational</w:t>
      </w:r>
      <w:r>
        <w:rPr>
          <w:spacing w:val="-6"/>
        </w:rPr>
        <w:t xml:space="preserve"> </w:t>
      </w:r>
      <w:r>
        <w:rPr>
          <w:spacing w:val="-1"/>
        </w:rPr>
        <w:t>surveillance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Office,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OEH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WaterNSW</w:t>
      </w:r>
    </w:p>
    <w:p w14:paraId="53D29BD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E0" w14:textId="77777777" w:rsidR="00EB7FCC" w:rsidRDefault="007C2744">
      <w:pPr>
        <w:pStyle w:val="BodyText"/>
        <w:numPr>
          <w:ilvl w:val="0"/>
          <w:numId w:val="11"/>
        </w:numPr>
        <w:tabs>
          <w:tab w:val="left" w:pos="846"/>
        </w:tabs>
        <w:ind w:right="577"/>
      </w:pPr>
      <w:r>
        <w:t>other</w:t>
      </w:r>
      <w:r>
        <w:rPr>
          <w:spacing w:val="-9"/>
        </w:rPr>
        <w:t xml:space="preserve"> </w:t>
      </w:r>
      <w:r>
        <w:rPr>
          <w:spacing w:val="-1"/>
        </w:rPr>
        <w:t>aspects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shallow</w:t>
      </w:r>
      <w:r>
        <w:rPr>
          <w:spacing w:val="-7"/>
        </w:rPr>
        <w:t xml:space="preserve"> </w:t>
      </w:r>
      <w:r>
        <w:t>groundwater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processes/functions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various</w:t>
      </w:r>
      <w:r>
        <w:rPr>
          <w:spacing w:val="-7"/>
        </w:rPr>
        <w:t xml:space="preserve"> </w:t>
      </w:r>
      <w:r>
        <w:rPr>
          <w:spacing w:val="1"/>
        </w:rPr>
        <w:t>others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79"/>
          <w:w w:val="99"/>
        </w:rPr>
        <w:t xml:space="preserve"> </w:t>
      </w:r>
      <w:r>
        <w:t>researchers,</w:t>
      </w:r>
      <w:r>
        <w:rPr>
          <w:spacing w:val="-15"/>
        </w:rPr>
        <w:t xml:space="preserve"> </w:t>
      </w:r>
      <w:r>
        <w:t>landholders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agencies.</w:t>
      </w:r>
    </w:p>
    <w:p w14:paraId="53D29BE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E2" w14:textId="77777777" w:rsidR="00EB7FCC" w:rsidRDefault="007C2744">
      <w:pPr>
        <w:pStyle w:val="BodyText"/>
        <w:ind w:right="301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53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7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rPr>
          <w:spacing w:val="-1"/>
        </w:rPr>
        <w:t>(EWKR),</w:t>
      </w:r>
      <w:r>
        <w:rPr>
          <w:spacing w:val="-10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seeks</w:t>
      </w:r>
      <w:r>
        <w:t xml:space="preserve"> 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science</w:t>
      </w:r>
      <w:r>
        <w:rPr>
          <w:spacing w:val="67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Basin.</w:t>
      </w:r>
    </w:p>
    <w:p w14:paraId="53D29BE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E4" w14:textId="77777777" w:rsidR="00EB7FCC" w:rsidRDefault="007C2744">
      <w:pPr>
        <w:pStyle w:val="BodyText"/>
        <w:ind w:right="103"/>
      </w:pP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short-term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EWKR</w:t>
      </w:r>
      <w:r>
        <w:rPr>
          <w:spacing w:val="-8"/>
        </w:rPr>
        <w:t xml:space="preserve"> </w:t>
      </w:r>
      <w:r>
        <w:rPr>
          <w:spacing w:val="-1"/>
        </w:rPr>
        <w:t>project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7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3">
        <w:r>
          <w:rPr>
            <w:color w:val="0000FF"/>
            <w:u w:val="single" w:color="0000FF"/>
          </w:rPr>
          <w:t>http://www.environment.gov.au/water/cewo/catchment/macquarie/monitoring</w:t>
        </w:r>
        <w:r>
          <w:t>.</w:t>
        </w:r>
      </w:hyperlink>
    </w:p>
    <w:p w14:paraId="53D29BE5" w14:textId="77777777" w:rsidR="00EB7FCC" w:rsidRDefault="00EB7FCC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p w14:paraId="53D29BE6" w14:textId="77777777" w:rsidR="00EB7FCC" w:rsidRDefault="007C2744">
      <w:pPr>
        <w:pStyle w:val="BodyText"/>
        <w:spacing w:before="62"/>
        <w:ind w:right="103"/>
      </w:pPr>
      <w:r>
        <w:rPr>
          <w:spacing w:val="-1"/>
        </w:rPr>
        <w:t>Key</w:t>
      </w:r>
      <w:r>
        <w:rPr>
          <w:spacing w:val="-8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recommendations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-1"/>
        </w:rPr>
        <w:t>(Stocks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9"/>
        </w:rPr>
        <w:t xml:space="preserve"> </w:t>
      </w:r>
      <w:r>
        <w:t>2015),</w:t>
      </w:r>
      <w:r>
        <w:rPr>
          <w:spacing w:val="-8"/>
        </w:rPr>
        <w:t xml:space="preserve"> </w:t>
      </w:r>
      <w:r>
        <w:t>frog</w:t>
      </w:r>
      <w:r>
        <w:rPr>
          <w:spacing w:val="-5"/>
        </w:rPr>
        <w:t xml:space="preserve"> </w:t>
      </w:r>
      <w:r>
        <w:t>(NSW</w:t>
      </w:r>
      <w:r>
        <w:rPr>
          <w:spacing w:val="-6"/>
        </w:rPr>
        <w:t xml:space="preserve"> </w:t>
      </w:r>
      <w:r>
        <w:rPr>
          <w:spacing w:val="-1"/>
        </w:rPr>
        <w:t>OEH</w:t>
      </w:r>
      <w:r>
        <w:rPr>
          <w:spacing w:val="-5"/>
        </w:rPr>
        <w:t xml:space="preserve"> </w:t>
      </w:r>
      <w:r>
        <w:rPr>
          <w:spacing w:val="-1"/>
        </w:rPr>
        <w:t>2017)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</w:t>
      </w:r>
      <w:r>
        <w:t>rbird</w:t>
      </w:r>
      <w:r>
        <w:rPr>
          <w:spacing w:val="58"/>
          <w:w w:val="99"/>
        </w:rPr>
        <w:t xml:space="preserve"> </w:t>
      </w:r>
      <w:r>
        <w:rPr>
          <w:spacing w:val="-1"/>
        </w:rPr>
        <w:t>(Spencer</w:t>
      </w:r>
      <w:r>
        <w:rPr>
          <w:spacing w:val="-8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rPr>
          <w:spacing w:val="-1"/>
        </w:rPr>
        <w:t>2016,</w:t>
      </w:r>
      <w:r>
        <w:rPr>
          <w:spacing w:val="-5"/>
        </w:rPr>
        <w:t xml:space="preserve"> </w:t>
      </w:r>
      <w:r>
        <w:t>CSIRO</w:t>
      </w:r>
      <w:r>
        <w:rPr>
          <w:spacing w:val="-8"/>
        </w:rPr>
        <w:t xml:space="preserve"> </w:t>
      </w:r>
      <w:r>
        <w:t>2017,</w:t>
      </w:r>
      <w:r>
        <w:rPr>
          <w:spacing w:val="-7"/>
        </w:rPr>
        <w:t xml:space="preserve"> </w:t>
      </w:r>
      <w:r>
        <w:rPr>
          <w:spacing w:val="-1"/>
        </w:rPr>
        <w:t>UNSW</w:t>
      </w:r>
      <w:r>
        <w:rPr>
          <w:spacing w:val="-6"/>
        </w:rPr>
        <w:t xml:space="preserve"> </w:t>
      </w:r>
      <w:r>
        <w:rPr>
          <w:spacing w:val="-1"/>
        </w:rPr>
        <w:t>2017)</w:t>
      </w:r>
      <w:r>
        <w:rPr>
          <w:spacing w:val="-4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p w14:paraId="53D29BE7" w14:textId="77777777" w:rsidR="00EB7FCC" w:rsidRDefault="00EB7FCC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53D29BE8" w14:textId="77777777" w:rsidR="00EB7FCC" w:rsidRDefault="007C2744">
      <w:pPr>
        <w:pStyle w:val="BodyText"/>
        <w:numPr>
          <w:ilvl w:val="0"/>
          <w:numId w:val="15"/>
        </w:numPr>
        <w:tabs>
          <w:tab w:val="left" w:pos="533"/>
        </w:tabs>
        <w:ind w:left="532" w:right="301" w:hanging="424"/>
      </w:pPr>
      <w:r>
        <w:t>Spring/early</w:t>
      </w:r>
      <w:r>
        <w:rPr>
          <w:spacing w:val="-9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1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associated</w:t>
      </w:r>
      <w:r>
        <w:rPr>
          <w:spacing w:val="67"/>
          <w:w w:val="9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peaks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hatch</w:t>
      </w:r>
      <w:r>
        <w:rPr>
          <w:spacing w:val="-7"/>
        </w:rPr>
        <w:t xml:space="preserve"> </w:t>
      </w:r>
      <w:r>
        <w:rPr>
          <w:spacing w:val="-1"/>
        </w:rPr>
        <w:t>date</w:t>
      </w:r>
      <w:r>
        <w:rPr>
          <w:spacing w:val="-9"/>
        </w:rPr>
        <w:t xml:space="preserve"> </w:t>
      </w:r>
      <w:r>
        <w:rPr>
          <w:spacing w:val="-1"/>
        </w:rPr>
        <w:t>frequencies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small-bodied</w:t>
      </w:r>
      <w:r>
        <w:rPr>
          <w:spacing w:val="-8"/>
        </w:rPr>
        <w:t xml:space="preserve"> </w:t>
      </w:r>
      <w:r>
        <w:t>opportunistic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79"/>
          <w:w w:val="99"/>
        </w:rPr>
        <w:t xml:space="preserve"> </w:t>
      </w:r>
      <w:r>
        <w:rPr>
          <w:spacing w:val="-1"/>
        </w:rPr>
        <w:t>smelt,</w:t>
      </w:r>
      <w:r>
        <w:rPr>
          <w:spacing w:val="-11"/>
        </w:rPr>
        <w:t xml:space="preserve"> </w:t>
      </w:r>
      <w:r>
        <w:rPr>
          <w:spacing w:val="-1"/>
        </w:rPr>
        <w:t>un-specked</w:t>
      </w:r>
      <w:r>
        <w:rPr>
          <w:spacing w:val="-9"/>
        </w:rPr>
        <w:t xml:space="preserve"> </w:t>
      </w:r>
      <w:r>
        <w:t>hardyhead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rainbowfish,</w:t>
      </w:r>
      <w:r>
        <w:rPr>
          <w:spacing w:val="-10"/>
        </w:rPr>
        <w:t xml:space="preserve"> </w:t>
      </w:r>
      <w:r>
        <w:t>particularly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receding</w:t>
      </w:r>
      <w:r>
        <w:rPr>
          <w:spacing w:val="-8"/>
        </w:rPr>
        <w:t xml:space="preserve"> </w:t>
      </w:r>
      <w:r>
        <w:t>tail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flows</w:t>
      </w:r>
      <w:r>
        <w:rPr>
          <w:spacing w:val="74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sustained</w:t>
      </w:r>
      <w:r>
        <w:rPr>
          <w:spacing w:val="-8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increased</w:t>
      </w:r>
      <w:r>
        <w:rPr>
          <w:spacing w:val="-8"/>
        </w:rPr>
        <w:t xml:space="preserve"> </w:t>
      </w:r>
      <w:r>
        <w:t>flow.</w:t>
      </w:r>
    </w:p>
    <w:p w14:paraId="53D29BE9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9BEA" w14:textId="77777777" w:rsidR="00EB7FCC" w:rsidRDefault="007C2744">
      <w:pPr>
        <w:pStyle w:val="BodyText"/>
        <w:numPr>
          <w:ilvl w:val="0"/>
          <w:numId w:val="15"/>
        </w:numPr>
        <w:tabs>
          <w:tab w:val="left" w:pos="533"/>
        </w:tabs>
        <w:ind w:left="532" w:right="301" w:hanging="424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summer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recruitment</w:t>
      </w:r>
      <w:r>
        <w:rPr>
          <w:spacing w:val="49"/>
          <w:w w:val="9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rPr>
          <w:spacing w:val="-1"/>
        </w:rPr>
        <w:t>cod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eel-tailed</w:t>
      </w:r>
      <w:r>
        <w:rPr>
          <w:spacing w:val="-7"/>
        </w:rPr>
        <w:t xml:space="preserve"> </w:t>
      </w:r>
      <w:r>
        <w:rPr>
          <w:spacing w:val="-1"/>
        </w:rPr>
        <w:t>catfish,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increasing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boosting</w:t>
      </w:r>
      <w:r>
        <w:rPr>
          <w:spacing w:val="-7"/>
        </w:rPr>
        <w:t xml:space="preserve"> </w:t>
      </w:r>
      <w:r>
        <w:t>primary</w:t>
      </w:r>
      <w:r>
        <w:rPr>
          <w:spacing w:val="82"/>
          <w:w w:val="99"/>
        </w:rPr>
        <w:t xml:space="preserve"> </w:t>
      </w:r>
      <w:r>
        <w:rPr>
          <w:spacing w:val="-1"/>
        </w:rPr>
        <w:t>production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River.</w:t>
      </w:r>
    </w:p>
    <w:p w14:paraId="53D29BE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EC" w14:textId="77777777" w:rsidR="00EB7FCC" w:rsidRDefault="007C2744">
      <w:pPr>
        <w:pStyle w:val="BodyText"/>
        <w:numPr>
          <w:ilvl w:val="0"/>
          <w:numId w:val="15"/>
        </w:numPr>
        <w:tabs>
          <w:tab w:val="left" w:pos="533"/>
        </w:tabs>
        <w:ind w:left="532" w:right="244" w:hanging="424"/>
      </w:pP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 (downstream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t>Marshes)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92"/>
          <w:w w:val="99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allowing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1"/>
        </w:rPr>
        <w:t>spawning,</w:t>
      </w:r>
      <w:r>
        <w:rPr>
          <w:spacing w:val="34"/>
          <w:w w:val="99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bony</w:t>
      </w:r>
      <w:r>
        <w:rPr>
          <w:spacing w:val="-9"/>
        </w:rPr>
        <w:t xml:space="preserve"> </w:t>
      </w:r>
      <w:r>
        <w:rPr>
          <w:spacing w:val="1"/>
        </w:rPr>
        <w:t>bream,</w:t>
      </w:r>
      <w:r>
        <w:rPr>
          <w:spacing w:val="-8"/>
        </w:rPr>
        <w:t xml:space="preserve"> </w:t>
      </w:r>
      <w:r>
        <w:t>golden</w:t>
      </w:r>
      <w:r>
        <w:rPr>
          <w:spacing w:val="-7"/>
        </w:rPr>
        <w:t xml:space="preserve"> </w:t>
      </w:r>
      <w:r>
        <w:t>perch,</w:t>
      </w:r>
      <w:r>
        <w:rPr>
          <w:spacing w:val="-8"/>
        </w:rPr>
        <w:t xml:space="preserve"> </w:t>
      </w:r>
      <w:r>
        <w:t>spangled</w:t>
      </w:r>
      <w:r>
        <w:rPr>
          <w:spacing w:val="-8"/>
        </w:rPr>
        <w:t xml:space="preserve"> </w:t>
      </w:r>
      <w:r>
        <w:t>perch),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delivery</w:t>
      </w:r>
      <w:r>
        <w:rPr>
          <w:spacing w:val="38"/>
          <w:w w:val="9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aim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connectivity.</w:t>
      </w:r>
    </w:p>
    <w:p w14:paraId="53D29BE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EE" w14:textId="77777777" w:rsidR="00EB7FCC" w:rsidRDefault="007C2744">
      <w:pPr>
        <w:pStyle w:val="BodyText"/>
        <w:numPr>
          <w:ilvl w:val="0"/>
          <w:numId w:val="15"/>
        </w:numPr>
        <w:tabs>
          <w:tab w:val="left" w:pos="533"/>
        </w:tabs>
        <w:ind w:left="532" w:right="106" w:hanging="424"/>
      </w:pPr>
      <w:r>
        <w:rPr>
          <w:spacing w:val="-1"/>
        </w:rPr>
        <w:t>Local</w:t>
      </w:r>
      <w:r>
        <w:rPr>
          <w:spacing w:val="-7"/>
        </w:rPr>
        <w:t xml:space="preserve"> </w:t>
      </w:r>
      <w:r>
        <w:t>weather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influence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activity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frog</w:t>
      </w:r>
      <w:r>
        <w:rPr>
          <w:spacing w:val="-4"/>
        </w:rPr>
        <w:t xml:space="preserve"> </w:t>
      </w:r>
      <w:r>
        <w:rPr>
          <w:spacing w:val="-1"/>
        </w:rPr>
        <w:t>species,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extent.</w:t>
      </w:r>
      <w:r>
        <w:rPr>
          <w:spacing w:val="105"/>
          <w:w w:val="99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t>breeding</w:t>
      </w:r>
      <w:r>
        <w:rPr>
          <w:spacing w:val="75"/>
          <w:w w:val="99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t>resulting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greater</w:t>
      </w:r>
      <w:r>
        <w:rPr>
          <w:spacing w:val="-9"/>
        </w:rPr>
        <w:t xml:space="preserve"> </w:t>
      </w:r>
      <w:r>
        <w:rPr>
          <w:spacing w:val="-1"/>
        </w:rPr>
        <w:t>numbers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calling</w:t>
      </w:r>
      <w:r>
        <w:rPr>
          <w:spacing w:val="-11"/>
        </w:rPr>
        <w:t xml:space="preserve"> </w:t>
      </w:r>
      <w:r>
        <w:t>flow-responsive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breeding.</w:t>
      </w:r>
      <w:r>
        <w:rPr>
          <w:spacing w:val="-8"/>
        </w:rPr>
        <w:t xml:space="preserve"> </w:t>
      </w:r>
      <w:r>
        <w:t>Flooding</w:t>
      </w:r>
      <w:r>
        <w:rPr>
          <w:spacing w:val="-9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74"/>
          <w:w w:val="99"/>
        </w:rPr>
        <w:t xml:space="preserve"> </w:t>
      </w:r>
      <w:r>
        <w:rPr>
          <w:spacing w:val="-1"/>
        </w:rPr>
        <w:t>very</w:t>
      </w:r>
      <w:r>
        <w:rPr>
          <w:spacing w:val="-10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increasing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overall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flow-responsive</w:t>
      </w:r>
      <w:r>
        <w:rPr>
          <w:spacing w:val="-8"/>
        </w:rPr>
        <w:t xml:space="preserve"> </w:t>
      </w:r>
      <w:r>
        <w:t>frog</w:t>
      </w:r>
      <w:r>
        <w:rPr>
          <w:spacing w:val="-8"/>
        </w:rPr>
        <w:t xml:space="preserve"> </w:t>
      </w:r>
      <w:r>
        <w:t>species,</w:t>
      </w:r>
      <w:r>
        <w:rPr>
          <w:spacing w:val="-1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supporting</w:t>
      </w:r>
      <w:r>
        <w:rPr>
          <w:spacing w:val="78"/>
          <w:w w:val="99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enabling</w:t>
      </w:r>
      <w:r>
        <w:rPr>
          <w:spacing w:val="-9"/>
        </w:rPr>
        <w:t xml:space="preserve"> </w:t>
      </w:r>
      <w:r>
        <w:rPr>
          <w:spacing w:val="-1"/>
        </w:rPr>
        <w:t>frogs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move</w:t>
      </w:r>
      <w:r>
        <w:rPr>
          <w:spacing w:val="-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thus</w:t>
      </w:r>
      <w:r>
        <w:rPr>
          <w:spacing w:val="-9"/>
        </w:rPr>
        <w:t xml:space="preserve"> </w:t>
      </w:r>
      <w:r>
        <w:t>connecting</w:t>
      </w:r>
      <w:r>
        <w:rPr>
          <w:spacing w:val="-9"/>
        </w:rPr>
        <w:t xml:space="preserve"> </w:t>
      </w:r>
      <w:r>
        <w:rPr>
          <w:spacing w:val="-1"/>
        </w:rPr>
        <w:lastRenderedPageBreak/>
        <w:t>isolated</w:t>
      </w:r>
      <w:r>
        <w:rPr>
          <w:spacing w:val="-9"/>
        </w:rPr>
        <w:t xml:space="preserve"> </w:t>
      </w:r>
      <w:r>
        <w:rPr>
          <w:spacing w:val="-1"/>
        </w:rPr>
        <w:t>populations.</w:t>
      </w:r>
      <w:r>
        <w:rPr>
          <w:spacing w:val="47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61"/>
          <w:w w:val="99"/>
        </w:rPr>
        <w:t xml:space="preserve"> </w:t>
      </w:r>
      <w:r>
        <w:t>metamorphosis.</w:t>
      </w:r>
    </w:p>
    <w:p w14:paraId="53D29BE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F0" w14:textId="77777777" w:rsidR="00EB7FCC" w:rsidRDefault="007C2744">
      <w:pPr>
        <w:pStyle w:val="BodyText"/>
        <w:numPr>
          <w:ilvl w:val="0"/>
          <w:numId w:val="15"/>
        </w:numPr>
        <w:tabs>
          <w:tab w:val="left" w:pos="533"/>
        </w:tabs>
        <w:ind w:left="532" w:right="244" w:hanging="424"/>
      </w:pP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winter-spring</w:t>
      </w:r>
      <w:r>
        <w:rPr>
          <w:spacing w:val="-8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57"/>
          <w:w w:val="99"/>
        </w:rPr>
        <w:t xml:space="preserve"> </w:t>
      </w:r>
      <w:r>
        <w:rPr>
          <w:spacing w:val="-1"/>
        </w:rPr>
        <w:t>nationally</w:t>
      </w:r>
      <w:r>
        <w:rPr>
          <w:spacing w:val="-11"/>
        </w:rPr>
        <w:t xml:space="preserve"> </w:t>
      </w:r>
      <w:r>
        <w:t>threatened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internationally</w:t>
      </w:r>
      <w:r>
        <w:rPr>
          <w:spacing w:val="-5"/>
        </w:rPr>
        <w:t xml:space="preserve"> </w:t>
      </w:r>
      <w:r>
        <w:t>recognised</w:t>
      </w:r>
      <w:r>
        <w:rPr>
          <w:spacing w:val="-10"/>
        </w:rPr>
        <w:t xml:space="preserve"> </w:t>
      </w:r>
      <w:r>
        <w:t>mi</w:t>
      </w:r>
      <w:r>
        <w:t>gratory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waterbirds.</w:t>
      </w:r>
      <w:r>
        <w:rPr>
          <w:spacing w:val="-11"/>
        </w:rPr>
        <w:t xml:space="preserve"> </w:t>
      </w:r>
      <w:r>
        <w:t>Late</w:t>
      </w:r>
      <w:r>
        <w:rPr>
          <w:spacing w:val="-9"/>
        </w:rPr>
        <w:t xml:space="preserve"> </w:t>
      </w:r>
      <w:r>
        <w:t>winter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50"/>
          <w:w w:val="99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t>(maintained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rPr>
          <w:spacing w:val="-1"/>
        </w:rPr>
        <w:t>possible)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coincide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warmer</w:t>
      </w:r>
      <w:r>
        <w:rPr>
          <w:spacing w:val="-8"/>
        </w:rPr>
        <w:t xml:space="preserve"> </w:t>
      </w:r>
      <w:r>
        <w:t>temperatures</w:t>
      </w:r>
      <w:r>
        <w:rPr>
          <w:spacing w:val="-8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peak</w:t>
      </w:r>
      <w:r>
        <w:rPr>
          <w:spacing w:val="-6"/>
        </w:rPr>
        <w:t xml:space="preserve"> </w:t>
      </w:r>
      <w:r>
        <w:rPr>
          <w:spacing w:val="-1"/>
        </w:rPr>
        <w:t>activity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food</w:t>
      </w:r>
      <w:r>
        <w:rPr>
          <w:spacing w:val="-4"/>
        </w:rPr>
        <w:t xml:space="preserve"> </w:t>
      </w:r>
      <w:r>
        <w:rPr>
          <w:spacing w:val="-1"/>
        </w:rPr>
        <w:t>supplies.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slow,</w:t>
      </w:r>
      <w:r>
        <w:rPr>
          <w:spacing w:val="-8"/>
        </w:rPr>
        <w:t xml:space="preserve"> </w:t>
      </w:r>
      <w:r>
        <w:t>steady</w:t>
      </w:r>
      <w:r>
        <w:rPr>
          <w:spacing w:val="-8"/>
        </w:rPr>
        <w:t xml:space="preserve"> </w:t>
      </w:r>
      <w:r>
        <w:t>contraction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inundated</w:t>
      </w:r>
      <w:r>
        <w:rPr>
          <w:spacing w:val="-10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preferable.</w:t>
      </w:r>
    </w:p>
    <w:p w14:paraId="53D29BF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F2" w14:textId="77777777" w:rsidR="00EB7FCC" w:rsidRDefault="007C2744">
      <w:pPr>
        <w:pStyle w:val="BodyText"/>
        <w:ind w:right="103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9"/>
        </w:rPr>
        <w:t xml:space="preserve"> </w:t>
      </w:r>
      <w:r>
        <w:rPr>
          <w:spacing w:val="-1"/>
        </w:rPr>
        <w:t>inform</w:t>
      </w:r>
      <w:r>
        <w:rPr>
          <w:spacing w:val="-9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t xml:space="preserve">and </w:t>
      </w:r>
      <w:r>
        <w:rPr>
          <w:spacing w:val="-1"/>
        </w:rPr>
        <w:t>adaptive</w:t>
      </w:r>
      <w:r>
        <w:rPr>
          <w:spacing w:val="81"/>
          <w:w w:val="9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decision-making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1"/>
        </w:rPr>
        <w:t>2.</w:t>
      </w:r>
    </w:p>
    <w:p w14:paraId="53D29BF3" w14:textId="77777777" w:rsidR="00EB7FCC" w:rsidRDefault="00EB7FCC">
      <w:pPr>
        <w:sectPr w:rsidR="00EB7FCC">
          <w:pgSz w:w="11910" w:h="16840"/>
          <w:pgMar w:top="760" w:right="660" w:bottom="880" w:left="600" w:header="0" w:footer="686" w:gutter="0"/>
          <w:cols w:space="720"/>
        </w:sectPr>
      </w:pPr>
    </w:p>
    <w:p w14:paraId="53D29BF4" w14:textId="77777777" w:rsidR="00EB7FCC" w:rsidRDefault="007C2744">
      <w:pPr>
        <w:pStyle w:val="Heading1"/>
        <w:numPr>
          <w:ilvl w:val="0"/>
          <w:numId w:val="10"/>
        </w:numPr>
        <w:tabs>
          <w:tab w:val="left" w:pos="675"/>
        </w:tabs>
        <w:ind w:hanging="566"/>
        <w:rPr>
          <w:b w:val="0"/>
          <w:bCs w:val="0"/>
        </w:rPr>
      </w:pPr>
      <w:bookmarkStart w:id="14" w:name="_bookmark13"/>
      <w:bookmarkEnd w:id="14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53D29BF5" w14:textId="77777777" w:rsidR="00EB7FCC" w:rsidRDefault="007C2744">
      <w:pPr>
        <w:pStyle w:val="BodyText"/>
        <w:spacing w:before="246"/>
        <w:ind w:right="269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1"/>
        </w:rPr>
        <w:t>water,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demands</w:t>
      </w:r>
      <w:r>
        <w:rPr>
          <w:spacing w:val="92"/>
          <w:w w:val="99"/>
        </w:rPr>
        <w:t xml:space="preserve"> </w:t>
      </w:r>
      <w:r>
        <w:rPr>
          <w:spacing w:val="-1"/>
        </w:rPr>
        <w:t>(based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requirements,</w:t>
      </w:r>
      <w:r>
        <w:rPr>
          <w:spacing w:val="-10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history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t>condition)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delivery,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then</w:t>
      </w:r>
      <w:r>
        <w:rPr>
          <w:spacing w:val="107"/>
          <w:w w:val="99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rPr>
          <w:spacing w:val="-1"/>
        </w:rPr>
        <w:t>years.</w:t>
      </w:r>
    </w:p>
    <w:p w14:paraId="53D29BF6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9BF7" w14:textId="77777777" w:rsidR="00EB7FCC" w:rsidRDefault="007C2744">
      <w:pPr>
        <w:pStyle w:val="BodyText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14:paraId="53D29BF8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BF9" w14:textId="77777777" w:rsidR="00EB7FCC" w:rsidRDefault="007C2744">
      <w:pPr>
        <w:pStyle w:val="Heading2"/>
        <w:numPr>
          <w:ilvl w:val="1"/>
          <w:numId w:val="10"/>
        </w:numPr>
        <w:tabs>
          <w:tab w:val="left" w:pos="961"/>
        </w:tabs>
        <w:ind w:right="196" w:hanging="852"/>
        <w:rPr>
          <w:b w:val="0"/>
          <w:bCs w:val="0"/>
        </w:rPr>
      </w:pPr>
      <w:bookmarkStart w:id="15" w:name="_bookmark14"/>
      <w:bookmarkEnd w:id="15"/>
      <w:r>
        <w:rPr>
          <w:color w:val="5F4879"/>
        </w:rPr>
        <w:t>Antecedent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53D29BFA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BFB" w14:textId="77777777" w:rsidR="00EB7FCC" w:rsidRDefault="007C2744">
      <w:pPr>
        <w:pStyle w:val="BodyText"/>
        <w:ind w:right="22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experienced</w:t>
      </w:r>
      <w:r>
        <w:rPr>
          <w:spacing w:val="-8"/>
        </w:rPr>
        <w:t xml:space="preserve"> </w:t>
      </w:r>
      <w:r>
        <w:t>hot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rPr>
          <w:spacing w:val="-1"/>
        </w:rPr>
        <w:t>2012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autumn</w:t>
      </w:r>
      <w:r>
        <w:rPr>
          <w:spacing w:val="-7"/>
        </w:rPr>
        <w:t xml:space="preserve"> </w:t>
      </w:r>
      <w:r>
        <w:t>2016,</w:t>
      </w:r>
      <w:r>
        <w:rPr>
          <w:spacing w:val="-10"/>
        </w:rPr>
        <w:t xml:space="preserve"> </w:t>
      </w:r>
      <w:r>
        <w:t>with</w:t>
      </w:r>
      <w:r>
        <w:rPr>
          <w:spacing w:val="76"/>
          <w:w w:val="99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rainfall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7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average</w:t>
      </w:r>
      <w:r>
        <w:rPr>
          <w:spacing w:val="51"/>
          <w:w w:val="99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temperatures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region.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combination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w w:val="99"/>
        </w:rPr>
        <w:t xml:space="preserve"> </w:t>
      </w:r>
      <w:r>
        <w:rPr>
          <w:spacing w:val="18"/>
          <w:w w:val="99"/>
        </w:rPr>
        <w:t xml:space="preserve">  </w:t>
      </w:r>
      <w:r>
        <w:t>water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deli</w:t>
      </w:r>
      <w:r>
        <w:rPr>
          <w:spacing w:val="-1"/>
        </w:rPr>
        <w:t>vered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t>Marshes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75"/>
          <w:w w:val="99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channel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Marshes.</w:t>
      </w:r>
    </w:p>
    <w:p w14:paraId="53D29BFC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BFD" w14:textId="77777777" w:rsidR="00EB7FCC" w:rsidRDefault="007C2744">
      <w:pPr>
        <w:pStyle w:val="BodyText"/>
        <w:ind w:right="223"/>
      </w:pP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began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2016,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highest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t>rainfall</w:t>
      </w:r>
      <w:r>
        <w:rPr>
          <w:spacing w:val="2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84"/>
          <w:w w:val="99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spring,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particularly</w:t>
      </w:r>
      <w:r>
        <w:rPr>
          <w:spacing w:val="-8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June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2016.</w:t>
      </w:r>
      <w:r>
        <w:rPr>
          <w:spacing w:val="-10"/>
        </w:rPr>
        <w:t xml:space="preserve"> </w:t>
      </w:r>
      <w:r>
        <w:t>Maximum</w:t>
      </w:r>
      <w:r>
        <w:rPr>
          <w:spacing w:val="56"/>
          <w:w w:val="99"/>
        </w:rPr>
        <w:t xml:space="preserve"> </w:t>
      </w:r>
      <w:r>
        <w:t>temperatures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winter.</w:t>
      </w:r>
      <w:r>
        <w:rPr>
          <w:spacing w:val="-4"/>
        </w:rPr>
        <w:t xml:space="preserve"> </w:t>
      </w:r>
      <w:r>
        <w:rPr>
          <w:spacing w:val="-1"/>
        </w:rPr>
        <w:t>Burrendong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filled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6"/>
          <w:w w:val="99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September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3"/>
        </w:rPr>
        <w:t xml:space="preserve"> </w:t>
      </w:r>
      <w:r>
        <w:rPr>
          <w:spacing w:val="-2"/>
        </w:rPr>
        <w:t>(up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 xml:space="preserve">cent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May).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t>rainfall,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-7"/>
        </w:rPr>
        <w:t xml:space="preserve"> </w:t>
      </w:r>
      <w:r>
        <w:t>flows</w:t>
      </w:r>
      <w:r>
        <w:rPr>
          <w:spacing w:val="77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airspace</w:t>
      </w:r>
      <w:r>
        <w:rPr>
          <w:spacing w:val="-7"/>
        </w:rPr>
        <w:t xml:space="preserve"> </w:t>
      </w:r>
      <w:r>
        <w:rPr>
          <w:spacing w:val="-1"/>
        </w:rPr>
        <w:t>operations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Flood</w:t>
      </w:r>
      <w:r>
        <w:rPr>
          <w:spacing w:val="-7"/>
        </w:rPr>
        <w:t xml:space="preserve"> </w:t>
      </w:r>
      <w:r>
        <w:t>Mitigation</w:t>
      </w:r>
      <w:r>
        <w:rPr>
          <w:spacing w:val="-6"/>
        </w:rPr>
        <w:t xml:space="preserve"> </w:t>
      </w:r>
      <w:r>
        <w:t>Zone</w:t>
      </w:r>
      <w:r>
        <w:rPr>
          <w:spacing w:val="-4"/>
        </w:rPr>
        <w:t xml:space="preserve"> </w:t>
      </w:r>
      <w:r>
        <w:rPr>
          <w:spacing w:val="-1"/>
        </w:rPr>
        <w:t>(FMZ)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Burrendong</w:t>
      </w:r>
      <w:r>
        <w:rPr>
          <w:spacing w:val="-5"/>
        </w:rPr>
        <w:t xml:space="preserve"> </w:t>
      </w:r>
      <w:r>
        <w:t>Dam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late</w:t>
      </w:r>
      <w:r>
        <w:rPr>
          <w:spacing w:val="-5"/>
        </w:rPr>
        <w:t xml:space="preserve"> </w:t>
      </w:r>
      <w:r>
        <w:t>2016</w:t>
      </w:r>
      <w:r>
        <w:rPr>
          <w:spacing w:val="71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2017</w:t>
      </w:r>
      <w:r>
        <w:rPr>
          <w:spacing w:val="-7"/>
        </w:rPr>
        <w:t xml:space="preserve"> </w:t>
      </w:r>
      <w:r>
        <w:t>contributed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widespread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</w:t>
      </w:r>
      <w:r>
        <w:t>shes.</w:t>
      </w:r>
      <w:r>
        <w:rPr>
          <w:spacing w:val="-4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rPr>
          <w:spacing w:val="-1"/>
        </w:rPr>
        <w:t>gum</w:t>
      </w:r>
      <w:r>
        <w:rPr>
          <w:spacing w:val="61"/>
          <w:w w:val="99"/>
        </w:rPr>
        <w:t xml:space="preserve"> </w:t>
      </w:r>
      <w:r>
        <w:t>woodland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Marshes</w:t>
      </w:r>
      <w:r>
        <w:rPr>
          <w:spacing w:val="-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inundated,</w:t>
      </w:r>
      <w:r>
        <w:rPr>
          <w:spacing w:val="-11"/>
        </w:rPr>
        <w:t xml:space="preserve"> </w:t>
      </w:r>
      <w:r>
        <w:t>improving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condition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vegetation.</w:t>
      </w:r>
      <w:r>
        <w:rPr>
          <w:spacing w:val="-10"/>
        </w:rPr>
        <w:t xml:space="preserve"> </w:t>
      </w:r>
      <w:r>
        <w:t>Flooding</w:t>
      </w:r>
      <w:r>
        <w:rPr>
          <w:spacing w:val="46"/>
          <w:w w:val="99"/>
        </w:rPr>
        <w:t xml:space="preserve"> </w:t>
      </w:r>
      <w:r>
        <w:t>triggered</w:t>
      </w:r>
      <w:r>
        <w:rPr>
          <w:spacing w:val="-7"/>
        </w:rPr>
        <w:t xml:space="preserve"> </w:t>
      </w:r>
      <w:r>
        <w:t>large-scale</w:t>
      </w:r>
      <w:r>
        <w:rPr>
          <w:spacing w:val="-8"/>
        </w:rPr>
        <w:t xml:space="preserve"> </w:t>
      </w:r>
      <w:r>
        <w:rPr>
          <w:spacing w:val="-1"/>
        </w:rPr>
        <w:t>colonial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rPr>
          <w:spacing w:val="-1"/>
        </w:rPr>
        <w:t>waterbird</w:t>
      </w:r>
      <w:r>
        <w:rPr>
          <w:spacing w:val="-6"/>
        </w:rPr>
        <w:t xml:space="preserve"> </w:t>
      </w:r>
      <w:r>
        <w:t>breeding,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spacing w:val="-6"/>
        </w:rPr>
        <w:t xml:space="preserve"> </w:t>
      </w:r>
      <w:r>
        <w:rPr>
          <w:spacing w:val="-1"/>
        </w:rPr>
        <w:t>21</w:t>
      </w:r>
      <w:r>
        <w:rPr>
          <w:spacing w:val="-7"/>
        </w:rPr>
        <w:t xml:space="preserve"> </w:t>
      </w:r>
      <w:r>
        <w:rPr>
          <w:spacing w:val="-1"/>
        </w:rPr>
        <w:t>colonies</w:t>
      </w:r>
      <w:r>
        <w:rPr>
          <w:spacing w:val="-7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64"/>
          <w:w w:val="99"/>
        </w:rPr>
        <w:t xml:space="preserve"> </w:t>
      </w:r>
      <w:r>
        <w:t>Marshes.</w:t>
      </w:r>
      <w:r>
        <w:rPr>
          <w:spacing w:val="-10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(a</w:t>
      </w:r>
      <w:r>
        <w:rPr>
          <w:spacing w:val="-7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sources)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57"/>
          <w:w w:val="99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cessation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Flood</w:t>
      </w:r>
      <w:r>
        <w:rPr>
          <w:spacing w:val="-5"/>
        </w:rPr>
        <w:t xml:space="preserve"> </w:t>
      </w:r>
      <w:r>
        <w:t>Mitigation</w:t>
      </w:r>
      <w:r>
        <w:rPr>
          <w:spacing w:val="-6"/>
        </w:rPr>
        <w:t xml:space="preserve"> </w:t>
      </w:r>
      <w:r>
        <w:t>Zone</w:t>
      </w:r>
      <w:r>
        <w:rPr>
          <w:spacing w:val="-7"/>
        </w:rPr>
        <w:t xml:space="preserve"> </w:t>
      </w:r>
      <w:r>
        <w:t>flows</w:t>
      </w:r>
      <w:r>
        <w:rPr>
          <w:spacing w:val="-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colonial</w:t>
      </w:r>
      <w:r>
        <w:rPr>
          <w:spacing w:val="50"/>
          <w:w w:val="99"/>
        </w:rPr>
        <w:t xml:space="preserve"> </w:t>
      </w:r>
      <w:r>
        <w:t>waterbird</w:t>
      </w:r>
      <w:r>
        <w:rPr>
          <w:spacing w:val="-10"/>
        </w:rPr>
        <w:t xml:space="preserve"> </w:t>
      </w:r>
      <w:r>
        <w:rPr>
          <w:spacing w:val="-1"/>
        </w:rPr>
        <w:t>colonies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foraging</w:t>
      </w:r>
      <w:r>
        <w:rPr>
          <w:spacing w:val="-10"/>
        </w:rPr>
        <w:t xml:space="preserve"> </w:t>
      </w:r>
      <w:r>
        <w:t>areas.</w:t>
      </w:r>
    </w:p>
    <w:p w14:paraId="53D29BFE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BFF" w14:textId="77777777" w:rsidR="00EB7FCC" w:rsidRDefault="007C2744">
      <w:pPr>
        <w:pStyle w:val="BodyText"/>
        <w:ind w:right="174"/>
      </w:pP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t>began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t>rainfall,</w:t>
      </w:r>
      <w:r>
        <w:rPr>
          <w:spacing w:val="82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very</w:t>
      </w:r>
      <w:r>
        <w:rPr>
          <w:spacing w:val="-7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highest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record</w:t>
      </w:r>
      <w:r>
        <w:rPr>
          <w:spacing w:val="-6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temperatures.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March</w:t>
      </w:r>
      <w:r>
        <w:rPr>
          <w:spacing w:val="62"/>
          <w:w w:val="99"/>
        </w:rPr>
        <w:t xml:space="preserve"> </w:t>
      </w:r>
      <w:r>
        <w:rPr>
          <w:spacing w:val="-1"/>
        </w:rPr>
        <w:t>2017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average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above</w:t>
      </w:r>
      <w:r>
        <w:rPr>
          <w:spacing w:val="-8"/>
        </w:rPr>
        <w:t xml:space="preserve"> </w:t>
      </w:r>
      <w:r>
        <w:t>average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catchment.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(Commonwealth</w:t>
      </w:r>
      <w:r>
        <w:rPr>
          <w:spacing w:val="-8"/>
        </w:rPr>
        <w:t xml:space="preserve"> </w:t>
      </w:r>
      <w:r>
        <w:t>and</w:t>
      </w:r>
      <w:r>
        <w:rPr>
          <w:spacing w:val="26"/>
          <w:w w:val="99"/>
        </w:rPr>
        <w:t xml:space="preserve"> </w:t>
      </w:r>
      <w:r>
        <w:t>NSW)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2017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two</w:t>
      </w:r>
      <w:r>
        <w:rPr>
          <w:spacing w:val="-6"/>
        </w:rPr>
        <w:t xml:space="preserve"> </w:t>
      </w:r>
      <w:r>
        <w:rPr>
          <w:spacing w:val="-1"/>
        </w:rPr>
        <w:t>separate</w:t>
      </w:r>
      <w:r>
        <w:rPr>
          <w:spacing w:val="-4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t>actions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t>in</w:t>
      </w:r>
      <w:r>
        <w:rPr>
          <w:spacing w:val="75"/>
          <w:w w:val="99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resulting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rPr>
          <w:spacing w:val="-8"/>
        </w:rPr>
        <w:t xml:space="preserve"> </w:t>
      </w:r>
      <w:r>
        <w:t>rainfall.</w:t>
      </w:r>
      <w:r>
        <w:rPr>
          <w:spacing w:val="-10"/>
        </w:rPr>
        <w:t xml:space="preserve"> </w:t>
      </w:r>
      <w:r>
        <w:lastRenderedPageBreak/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2"/>
        </w:rPr>
        <w:t>to:</w:t>
      </w:r>
      <w:r>
        <w:rPr>
          <w:w w:val="99"/>
        </w:rPr>
        <w:t xml:space="preserve"> </w:t>
      </w:r>
      <w:r>
        <w:rPr>
          <w:spacing w:val="38"/>
          <w:w w:val="99"/>
        </w:rPr>
        <w:t xml:space="preserve"> 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post</w:t>
      </w:r>
      <w:r>
        <w:rPr>
          <w:spacing w:val="-5"/>
        </w:rPr>
        <w:t xml:space="preserve"> </w:t>
      </w:r>
      <w:r>
        <w:rPr>
          <w:spacing w:val="-1"/>
        </w:rPr>
        <w:t>spawning</w:t>
      </w:r>
      <w:r>
        <w:rPr>
          <w:spacing w:val="-7"/>
        </w:rPr>
        <w:t xml:space="preserve"> </w:t>
      </w:r>
      <w:r>
        <w:rPr>
          <w:spacing w:val="-1"/>
        </w:rPr>
        <w:t>dispersal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mid-Macquarie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Marshes;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87"/>
          <w:w w:val="99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provide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106"/>
          <w:w w:val="99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catchments.</w:t>
      </w:r>
    </w:p>
    <w:p w14:paraId="53D29C00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C01" w14:textId="77777777" w:rsidR="00EB7FCC" w:rsidRDefault="007C2744">
      <w:pPr>
        <w:pStyle w:val="BodyText"/>
        <w:ind w:right="196"/>
      </w:pPr>
      <w:r>
        <w:rPr>
          <w:spacing w:val="-1"/>
        </w:rP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leading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winter</w:t>
      </w:r>
      <w:r>
        <w:rPr>
          <w:spacing w:val="-6"/>
        </w:rPr>
        <w:t xml:space="preserve"> </w:t>
      </w:r>
      <w:r>
        <w:t>2016,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future,</w:t>
      </w:r>
      <w:r>
        <w:rPr>
          <w:spacing w:val="-8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recovery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88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require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53D29C02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53D29C03" w14:textId="77777777" w:rsidR="00EB7FCC" w:rsidRDefault="007C2744">
      <w:pPr>
        <w:pStyle w:val="BodyText"/>
        <w:ind w:right="223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11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1"/>
        </w:rPr>
        <w:t>2017</w:t>
      </w:r>
      <w:r>
        <w:rPr>
          <w:rFonts w:cs="Century Gothic"/>
          <w:spacing w:val="1"/>
        </w:rPr>
        <w:t>–</w:t>
      </w:r>
      <w:r>
        <w:rPr>
          <w:spacing w:val="1"/>
        </w:rPr>
        <w:t>18</w:t>
      </w:r>
      <w:r>
        <w:rPr>
          <w:spacing w:val="-8"/>
        </w:rPr>
        <w:t xml:space="preserve"> </w:t>
      </w:r>
      <w:r>
        <w:t>are</w:t>
      </w:r>
      <w:r>
        <w:rPr>
          <w:spacing w:val="56"/>
          <w:w w:val="99"/>
        </w:rPr>
        <w:t xml:space="preserve"> </w:t>
      </w:r>
      <w:r>
        <w:t>represented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summarised</w:t>
      </w:r>
      <w:r>
        <w:rPr>
          <w:spacing w:val="-8"/>
        </w:rPr>
        <w:t xml:space="preserve"> </w:t>
      </w:r>
      <w:r>
        <w:t>below:</w:t>
      </w:r>
    </w:p>
    <w:p w14:paraId="53D29C04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53D29C05" w14:textId="77777777" w:rsidR="00EB7FCC" w:rsidRDefault="007C2744">
      <w:pPr>
        <w:pStyle w:val="BodyText"/>
        <w:ind w:left="391" w:right="279"/>
      </w:pPr>
      <w:r>
        <w:rPr>
          <w:rFonts w:cs="Century Gothic"/>
          <w:b/>
          <w:bCs/>
          <w:i/>
          <w:spacing w:val="-1"/>
        </w:rPr>
        <w:t>Mid-Macquarie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  <w:spacing w:val="-1"/>
        </w:rPr>
        <w:t>River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(</w:t>
      </w:r>
      <w:r>
        <w:rPr>
          <w:rFonts w:cs="Century Gothic"/>
          <w:b/>
          <w:bCs/>
          <w:spacing w:val="-1"/>
        </w:rPr>
        <w:t>Burrendong</w:t>
      </w:r>
      <w:r>
        <w:rPr>
          <w:rFonts w:cs="Century Gothic"/>
          <w:b/>
          <w:bCs/>
          <w:spacing w:val="-5"/>
        </w:rPr>
        <w:t xml:space="preserve"> </w:t>
      </w:r>
      <w:r>
        <w:rPr>
          <w:rFonts w:cs="Century Gothic"/>
          <w:b/>
          <w:bCs/>
        </w:rPr>
        <w:t>–</w:t>
      </w:r>
      <w:r>
        <w:rPr>
          <w:rFonts w:cs="Century Gothic"/>
          <w:b/>
          <w:bCs/>
          <w:spacing w:val="-6"/>
        </w:rPr>
        <w:t xml:space="preserve"> </w:t>
      </w:r>
      <w:r>
        <w:rPr>
          <w:rFonts w:cs="Century Gothic"/>
          <w:b/>
          <w:bCs/>
          <w:spacing w:val="-1"/>
        </w:rPr>
        <w:t>Marebone</w:t>
      </w:r>
      <w:r>
        <w:rPr>
          <w:rFonts w:cs="Century Gothic"/>
          <w:b/>
          <w:bCs/>
          <w:spacing w:val="-7"/>
        </w:rPr>
        <w:t xml:space="preserve"> </w:t>
      </w:r>
      <w:r>
        <w:rPr>
          <w:rFonts w:cs="Century Gothic"/>
          <w:b/>
          <w:bCs/>
        </w:rPr>
        <w:t>Weir)</w:t>
      </w:r>
      <w:r>
        <w:rPr>
          <w:rFonts w:cs="Century Gothic"/>
          <w:b/>
          <w:bCs/>
          <w:i/>
        </w:rPr>
        <w:t>: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rate.</w:t>
      </w:r>
      <w:r>
        <w:rPr>
          <w:spacing w:val="86"/>
          <w:w w:val="99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refugia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2"/>
        </w:rPr>
        <w:t xml:space="preserve"> </w:t>
      </w:r>
      <w:r>
        <w:t>remain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continuously.</w:t>
      </w:r>
      <w:r>
        <w:rPr>
          <w:spacing w:val="70"/>
          <w:w w:val="9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sources.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49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(flow</w:t>
      </w:r>
      <w:r>
        <w:rPr>
          <w:spacing w:val="-5"/>
        </w:rPr>
        <w:t xml:space="preserve"> </w:t>
      </w:r>
      <w:r>
        <w:rPr>
          <w:spacing w:val="-1"/>
        </w:rPr>
        <w:t>generalists,</w:t>
      </w:r>
      <w:r>
        <w:rPr>
          <w:spacing w:val="-9"/>
        </w:rPr>
        <w:t xml:space="preserve"> </w:t>
      </w:r>
      <w:r>
        <w:rPr>
          <w:spacing w:val="3"/>
        </w:rPr>
        <w:t>in-</w:t>
      </w:r>
      <w:r>
        <w:rPr>
          <w:spacing w:val="74"/>
          <w:w w:val="99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specialists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specialists). The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rPr>
          <w:spacing w:val="-1"/>
        </w:rPr>
        <w:t>freshes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drown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67"/>
          <w:w w:val="99"/>
        </w:rPr>
        <w:t xml:space="preserve"> </w:t>
      </w:r>
      <w:r>
        <w:t>weirs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allow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movement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considered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rPr>
          <w:spacing w:val="-1"/>
        </w:rPr>
        <w:t>(required</w:t>
      </w:r>
      <w:r>
        <w:rPr>
          <w:spacing w:val="-7"/>
        </w:rPr>
        <w:t xml:space="preserve"> </w:t>
      </w:r>
      <w:r>
        <w:t>approximately</w:t>
      </w:r>
      <w:r>
        <w:rPr>
          <w:spacing w:val="65"/>
          <w:w w:val="99"/>
        </w:rPr>
        <w:t xml:space="preserve"> </w:t>
      </w:r>
      <w:r>
        <w:t>twice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ten</w:t>
      </w:r>
      <w:r>
        <w:rPr>
          <w:spacing w:val="-5"/>
        </w:rPr>
        <w:t xml:space="preserve"> </w:t>
      </w:r>
      <w:r>
        <w:rPr>
          <w:spacing w:val="-1"/>
        </w:rPr>
        <w:t>years),</w:t>
      </w:r>
      <w:r>
        <w:rPr>
          <w:spacing w:val="-7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spring</w:t>
      </w:r>
      <w:r>
        <w:rPr>
          <w:spacing w:val="-6"/>
        </w:rPr>
        <w:t xml:space="preserve"> </w:t>
      </w:r>
      <w:r>
        <w:rPr>
          <w:spacing w:val="-1"/>
        </w:rPr>
        <w:t>2016.</w:t>
      </w:r>
    </w:p>
    <w:p w14:paraId="53D29C06" w14:textId="77777777" w:rsidR="00EB7FCC" w:rsidRDefault="00EB7FCC">
      <w:pPr>
        <w:sectPr w:rsidR="00EB7FCC">
          <w:pgSz w:w="11910" w:h="16840"/>
          <w:pgMar w:top="800" w:right="600" w:bottom="880" w:left="600" w:header="0" w:footer="686" w:gutter="0"/>
          <w:cols w:space="720"/>
        </w:sectPr>
      </w:pPr>
    </w:p>
    <w:p w14:paraId="53D29C07" w14:textId="77777777" w:rsidR="00EB7FCC" w:rsidRDefault="007C2744">
      <w:pPr>
        <w:pStyle w:val="BodyText"/>
        <w:spacing w:before="43"/>
        <w:ind w:left="391" w:right="142"/>
      </w:pPr>
      <w:r>
        <w:rPr>
          <w:rFonts w:cs="Century Gothic"/>
          <w:b/>
          <w:bCs/>
          <w:i/>
          <w:spacing w:val="-1"/>
        </w:rPr>
        <w:lastRenderedPageBreak/>
        <w:t>Lower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Macquarie</w:t>
      </w:r>
      <w:r>
        <w:rPr>
          <w:rFonts w:cs="Century Gothic"/>
          <w:b/>
          <w:bCs/>
          <w:i/>
          <w:spacing w:val="-4"/>
        </w:rPr>
        <w:t xml:space="preserve"> </w:t>
      </w:r>
      <w:r>
        <w:rPr>
          <w:rFonts w:cs="Century Gothic"/>
          <w:b/>
          <w:bCs/>
          <w:i/>
          <w:spacing w:val="-1"/>
        </w:rPr>
        <w:t>River</w:t>
      </w:r>
      <w:r>
        <w:rPr>
          <w:rFonts w:cs="Century Gothic"/>
          <w:b/>
          <w:bCs/>
          <w:i/>
          <w:spacing w:val="-4"/>
        </w:rPr>
        <w:t xml:space="preserve"> </w:t>
      </w:r>
      <w:r>
        <w:rPr>
          <w:rFonts w:cs="Century Gothic"/>
          <w:b/>
          <w:bCs/>
        </w:rPr>
        <w:t>(Marshes</w:t>
      </w:r>
      <w:r>
        <w:rPr>
          <w:rFonts w:cs="Century Gothic"/>
          <w:b/>
          <w:bCs/>
          <w:spacing w:val="-5"/>
        </w:rPr>
        <w:t xml:space="preserve"> </w:t>
      </w:r>
      <w:r>
        <w:rPr>
          <w:rFonts w:cs="Century Gothic"/>
          <w:b/>
          <w:bCs/>
        </w:rPr>
        <w:t>–</w:t>
      </w:r>
      <w:r>
        <w:rPr>
          <w:rFonts w:cs="Century Gothic"/>
          <w:b/>
          <w:bCs/>
          <w:spacing w:val="-5"/>
        </w:rPr>
        <w:t xml:space="preserve"> </w:t>
      </w:r>
      <w:r>
        <w:rPr>
          <w:rFonts w:cs="Century Gothic"/>
          <w:b/>
          <w:bCs/>
          <w:spacing w:val="-1"/>
        </w:rPr>
        <w:t>Barwon</w:t>
      </w:r>
      <w:r>
        <w:rPr>
          <w:rFonts w:cs="Century Gothic"/>
          <w:b/>
          <w:bCs/>
          <w:spacing w:val="-6"/>
        </w:rPr>
        <w:t xml:space="preserve"> </w:t>
      </w:r>
      <w:r>
        <w:rPr>
          <w:rFonts w:cs="Century Gothic"/>
          <w:b/>
          <w:bCs/>
          <w:spacing w:val="-1"/>
        </w:rPr>
        <w:t>River)</w:t>
      </w:r>
      <w:r>
        <w:rPr>
          <w:rFonts w:cs="Century Gothic"/>
          <w:b/>
          <w:bCs/>
          <w:i/>
          <w:spacing w:val="-1"/>
        </w:rPr>
        <w:t>:</w:t>
      </w:r>
      <w:r>
        <w:rPr>
          <w:rFonts w:cs="Century Gothic"/>
          <w:b/>
          <w:bCs/>
          <w:i/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rate.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96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seasonal</w:t>
      </w:r>
      <w:r>
        <w:rPr>
          <w:spacing w:val="-6"/>
        </w:rPr>
        <w:t xml:space="preserve"> </w:t>
      </w:r>
      <w:r>
        <w:t>freshes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connection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50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t>River</w:t>
      </w:r>
      <w:r>
        <w:rPr>
          <w:position w:val="5"/>
          <w:sz w:val="13"/>
          <w:szCs w:val="13"/>
        </w:rPr>
        <w:t>1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17,</w:t>
      </w:r>
      <w:r>
        <w:rPr>
          <w:spacing w:val="-8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partially</w:t>
      </w:r>
      <w:r>
        <w:rPr>
          <w:spacing w:val="-7"/>
        </w:rPr>
        <w:t xml:space="preserve"> </w:t>
      </w:r>
      <w:r>
        <w:rPr>
          <w:spacing w:val="-1"/>
        </w:rPr>
        <w:t>achieved</w:t>
      </w:r>
      <w:r>
        <w:rPr>
          <w:spacing w:val="80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2012</w:t>
      </w:r>
      <w:r>
        <w:rPr>
          <w:rFonts w:cs="Century Gothic"/>
        </w:rPr>
        <w:t>–</w:t>
      </w:r>
      <w:r>
        <w:t>13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16.</w:t>
      </w:r>
      <w:r>
        <w:rPr>
          <w:spacing w:val="-9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seasonal</w:t>
      </w:r>
      <w:r>
        <w:rPr>
          <w:spacing w:val="-8"/>
        </w:rPr>
        <w:t xml:space="preserve"> </w:t>
      </w:r>
      <w:r>
        <w:t>freshes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ideally</w:t>
      </w:r>
      <w:r>
        <w:rPr>
          <w:spacing w:val="-9"/>
        </w:rPr>
        <w:t xml:space="preserve"> </w:t>
      </w:r>
      <w:r>
        <w:t>provided</w:t>
      </w:r>
      <w:r>
        <w:rPr>
          <w:spacing w:val="58"/>
          <w:w w:val="99"/>
        </w:rPr>
        <w:t xml:space="preserve"> </w:t>
      </w:r>
      <w:r>
        <w:rPr>
          <w:spacing w:val="-1"/>
        </w:rPr>
        <w:t>annually.</w:t>
      </w:r>
      <w:r>
        <w:rPr>
          <w:spacing w:val="-5"/>
        </w:rPr>
        <w:t xml:space="preserve"> </w:t>
      </w:r>
      <w:r>
        <w:rPr>
          <w:spacing w:val="-1"/>
        </w:rPr>
        <w:t>Connectivity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important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-6"/>
        </w:rPr>
        <w:t xml:space="preserve"> </w:t>
      </w:r>
      <w:r>
        <w:rPr>
          <w:spacing w:val="-1"/>
        </w:rPr>
        <w:t>fish,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103"/>
          <w:w w:val="9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life</w:t>
      </w:r>
      <w:r>
        <w:rPr>
          <w:spacing w:val="-7"/>
        </w:rPr>
        <w:t xml:space="preserve"> </w:t>
      </w:r>
      <w:r>
        <w:rPr>
          <w:spacing w:val="-1"/>
        </w:rPr>
        <w:t>cycle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feed,</w:t>
      </w:r>
      <w:r>
        <w:rPr>
          <w:spacing w:val="-8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shelter,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maintain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condition.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52"/>
          <w:w w:val="99"/>
        </w:rPr>
        <w:t xml:space="preserve"> </w:t>
      </w:r>
      <w:r>
        <w:rPr>
          <w:spacing w:val="-1"/>
        </w:rPr>
        <w:t>connection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contingent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t>conditions</w:t>
      </w:r>
      <w:r>
        <w:rPr>
          <w:spacing w:val="7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systems,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feasibility.</w:t>
      </w:r>
      <w:r>
        <w:rPr>
          <w:spacing w:val="-10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good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9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4"/>
          <w:w w:val="99"/>
        </w:rPr>
        <w:t xml:space="preserve">                   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years.</w:t>
      </w:r>
    </w:p>
    <w:p w14:paraId="53D29C08" w14:textId="77777777" w:rsidR="00EB7FCC" w:rsidRDefault="00EB7FCC">
      <w:pPr>
        <w:spacing w:before="12"/>
        <w:rPr>
          <w:rFonts w:ascii="Century Gothic" w:eastAsia="Century Gothic" w:hAnsi="Century Gothic" w:cs="Century Gothic"/>
          <w:sz w:val="15"/>
          <w:szCs w:val="15"/>
        </w:rPr>
      </w:pPr>
    </w:p>
    <w:p w14:paraId="53D29C09" w14:textId="77777777" w:rsidR="00EB7FCC" w:rsidRDefault="007C2744">
      <w:pPr>
        <w:pStyle w:val="BodyText"/>
        <w:ind w:left="391" w:right="142"/>
      </w:pPr>
      <w:r>
        <w:rPr>
          <w:rFonts w:cs="Century Gothic"/>
          <w:b/>
          <w:bCs/>
          <w:i/>
          <w:spacing w:val="-1"/>
        </w:rPr>
        <w:t>Macquarie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Marshes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1:1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to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2:3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  <w:spacing w:val="-1"/>
        </w:rPr>
        <w:t>year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</w:rPr>
        <w:t>inundation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zones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(reed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  <w:spacing w:val="-1"/>
        </w:rPr>
        <w:t>beds,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  <w:spacing w:val="-1"/>
        </w:rPr>
        <w:t>lagoons,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mixed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marsh,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water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</w:rPr>
        <w:t>couch)</w:t>
      </w:r>
      <w:r>
        <w:rPr>
          <w:rFonts w:cs="Century Gothic"/>
          <w:b/>
          <w:bCs/>
        </w:rPr>
        <w:t>:</w:t>
      </w:r>
      <w:r>
        <w:rPr>
          <w:rFonts w:cs="Century Gothic"/>
          <w:b/>
          <w:bCs/>
          <w:spacing w:val="95"/>
          <w:w w:val="9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demand.</w:t>
      </w:r>
      <w:r>
        <w:rPr>
          <w:spacing w:val="-9"/>
        </w:rPr>
        <w:t xml:space="preserve"> </w:t>
      </w:r>
      <w:r>
        <w:t>Ideally,</w:t>
      </w:r>
      <w:r>
        <w:rPr>
          <w:spacing w:val="-10"/>
        </w:rPr>
        <w:t xml:space="preserve"> </w:t>
      </w:r>
      <w:r>
        <w:t>annual</w:t>
      </w:r>
      <w:r>
        <w:rPr>
          <w:spacing w:val="-7"/>
        </w:rPr>
        <w:t xml:space="preserve"> </w:t>
      </w:r>
      <w:r>
        <w:t>wetting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communities.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spacing w:val="-1"/>
        </w:rPr>
        <w:t>positive</w:t>
      </w:r>
      <w:r>
        <w:rPr>
          <w:spacing w:val="53"/>
          <w:w w:val="99"/>
        </w:rPr>
        <w:t xml:space="preserve"> </w:t>
      </w:r>
      <w:r>
        <w:rPr>
          <w:spacing w:val="-1"/>
        </w:rPr>
        <w:t>responses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good</w:t>
      </w:r>
      <w:r>
        <w:rPr>
          <w:spacing w:val="-9"/>
        </w:rPr>
        <w:t xml:space="preserve"> </w:t>
      </w:r>
      <w:r>
        <w:t>inundation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10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102"/>
          <w:w w:val="99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expansion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reedbeds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recovery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</w:t>
      </w:r>
      <w:r>
        <w:rPr>
          <w:spacing w:val="-4"/>
        </w:rPr>
        <w:t xml:space="preserve"> </w:t>
      </w:r>
      <w:r>
        <w:t>marsh</w:t>
      </w:r>
      <w:r>
        <w:rPr>
          <w:spacing w:val="-6"/>
        </w:rPr>
        <w:t xml:space="preserve"> </w:t>
      </w:r>
      <w:r>
        <w:t>reedbed</w:t>
      </w:r>
      <w:r>
        <w:rPr>
          <w:spacing w:val="3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Monkeygar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rPr>
          <w:spacing w:val="-1"/>
        </w:rPr>
        <w:t>burnt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16.</w:t>
      </w:r>
      <w:r>
        <w:rPr>
          <w:spacing w:val="-7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73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-1"/>
        </w:rPr>
        <w:t>recovering</w:t>
      </w:r>
      <w:r>
        <w:rPr>
          <w:spacing w:val="-5"/>
        </w:rPr>
        <w:t xml:space="preserve"> </w:t>
      </w:r>
      <w:r>
        <w:t>post</w:t>
      </w:r>
      <w:r>
        <w:rPr>
          <w:spacing w:val="-5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years.</w:t>
      </w:r>
    </w:p>
    <w:p w14:paraId="53D29C0A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C0B" w14:textId="77777777" w:rsidR="00EB7FCC" w:rsidRDefault="007C2744">
      <w:pPr>
        <w:pStyle w:val="BodyText"/>
        <w:ind w:left="391" w:right="355"/>
      </w:pPr>
      <w:r>
        <w:rPr>
          <w:rFonts w:cs="Century Gothic"/>
          <w:b/>
          <w:bCs/>
          <w:i/>
          <w:spacing w:val="-1"/>
        </w:rPr>
        <w:t>Macquarie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</w:rPr>
        <w:t>Marshes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1:2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</w:rPr>
        <w:t>to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2:5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year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</w:rPr>
        <w:t>inundation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</w:rPr>
        <w:t>zones</w:t>
      </w:r>
      <w:r>
        <w:rPr>
          <w:rFonts w:cs="Century Gothic"/>
          <w:b/>
          <w:bCs/>
          <w:i/>
          <w:spacing w:val="-3"/>
        </w:rPr>
        <w:t xml:space="preserve"> </w:t>
      </w:r>
      <w:r>
        <w:rPr>
          <w:rFonts w:cs="Century Gothic"/>
          <w:b/>
          <w:bCs/>
          <w:i/>
          <w:spacing w:val="-1"/>
        </w:rPr>
        <w:t>(reeds,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water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couch,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mixed</w:t>
      </w:r>
      <w:r>
        <w:rPr>
          <w:rFonts w:cs="Century Gothic"/>
          <w:b/>
          <w:bCs/>
          <w:i/>
          <w:spacing w:val="-4"/>
        </w:rPr>
        <w:t xml:space="preserve"> </w:t>
      </w:r>
      <w:r>
        <w:rPr>
          <w:rFonts w:cs="Century Gothic"/>
          <w:b/>
          <w:bCs/>
          <w:i/>
          <w:spacing w:val="-1"/>
        </w:rPr>
        <w:t>marsh,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</w:rPr>
        <w:t>river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</w:rPr>
        <w:t>red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</w:rPr>
        <w:t>gum</w:t>
      </w:r>
      <w:r>
        <w:rPr>
          <w:rFonts w:cs="Century Gothic"/>
          <w:b/>
          <w:bCs/>
          <w:i/>
          <w:spacing w:val="64"/>
          <w:w w:val="99"/>
        </w:rPr>
        <w:t xml:space="preserve"> </w:t>
      </w:r>
      <w:r>
        <w:rPr>
          <w:rFonts w:cs="Century Gothic"/>
          <w:b/>
          <w:bCs/>
          <w:i/>
          <w:spacing w:val="-1"/>
        </w:rPr>
        <w:t>forest,</w:t>
      </w:r>
      <w:r>
        <w:rPr>
          <w:rFonts w:cs="Century Gothic"/>
          <w:b/>
          <w:bCs/>
          <w:i/>
          <w:spacing w:val="-9"/>
        </w:rPr>
        <w:t xml:space="preserve"> </w:t>
      </w:r>
      <w:r>
        <w:rPr>
          <w:rFonts w:cs="Century Gothic"/>
          <w:b/>
          <w:bCs/>
          <w:i/>
        </w:rPr>
        <w:t>river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</w:rPr>
        <w:t>cooba)</w:t>
      </w:r>
      <w:r>
        <w:rPr>
          <w:rFonts w:cs="Century Gothic"/>
          <w:b/>
          <w:bCs/>
        </w:rPr>
        <w:t>:</w:t>
      </w:r>
      <w:r>
        <w:rPr>
          <w:rFonts w:cs="Century Gothic"/>
          <w:b/>
          <w:bCs/>
          <w:spacing w:val="-9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demand.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spacing w:val="-1"/>
        </w:rPr>
        <w:t>inundated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t>with</w:t>
      </w:r>
      <w:r>
        <w:rPr>
          <w:spacing w:val="62"/>
          <w:w w:val="99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wet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90</w:t>
      </w:r>
      <w:r>
        <w:rPr>
          <w:spacing w:val="-4"/>
        </w:rPr>
        <w:t xml:space="preserve"> </w:t>
      </w:r>
      <w:r>
        <w:t>days.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observed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couch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t>marsh</w:t>
      </w:r>
      <w:r>
        <w:rPr>
          <w:spacing w:val="48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t>communities,</w:t>
      </w:r>
      <w:r>
        <w:rPr>
          <w:spacing w:val="-9"/>
        </w:rPr>
        <w:t xml:space="preserve"> </w:t>
      </w:r>
      <w:r>
        <w:t>particularly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Southern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t>Marshes.</w:t>
      </w:r>
      <w:r>
        <w:rPr>
          <w:spacing w:val="-8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t>were</w:t>
      </w:r>
      <w:r>
        <w:rPr>
          <w:spacing w:val="38"/>
          <w:w w:val="99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2013</w:t>
      </w:r>
      <w:r>
        <w:rPr>
          <w:rFonts w:cs="Century Gothic"/>
          <w:spacing w:val="-1"/>
        </w:rPr>
        <w:t>–</w:t>
      </w:r>
      <w:r>
        <w:rPr>
          <w:spacing w:val="-1"/>
        </w:rPr>
        <w:t>14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2015</w:t>
      </w:r>
      <w:r>
        <w:rPr>
          <w:rFonts w:cs="Century Gothic"/>
        </w:rPr>
        <w:t>–</w:t>
      </w:r>
      <w:r>
        <w:t>16,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partially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time.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72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rPr>
          <w:spacing w:val="-1"/>
        </w:rPr>
        <w:t>ideally</w:t>
      </w:r>
      <w:r>
        <w:rPr>
          <w:spacing w:val="-8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eight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ten</w:t>
      </w:r>
      <w:r>
        <w:rPr>
          <w:spacing w:val="-7"/>
        </w:rPr>
        <w:t xml:space="preserve"> </w:t>
      </w:r>
      <w:r>
        <w:rPr>
          <w:spacing w:val="-1"/>
        </w:rPr>
        <w:t>years,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having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maximum</w:t>
      </w:r>
      <w:r>
        <w:rPr>
          <w:spacing w:val="105"/>
          <w:w w:val="99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interval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5"/>
        </w:rPr>
        <w:t xml:space="preserve"> </w:t>
      </w:r>
      <w:r>
        <w:t>Wetting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54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8"/>
        </w:rPr>
        <w:t xml:space="preserve"> </w:t>
      </w:r>
      <w:r>
        <w:t>2017,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soil</w:t>
      </w:r>
      <w:r>
        <w:rPr>
          <w:spacing w:val="-7"/>
        </w:rPr>
        <w:t xml:space="preserve"> </w:t>
      </w:r>
      <w:r>
        <w:rPr>
          <w:spacing w:val="-1"/>
        </w:rPr>
        <w:t>moisture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groundwater</w:t>
      </w:r>
      <w:r>
        <w:rPr>
          <w:spacing w:val="-8"/>
        </w:rPr>
        <w:t xml:space="preserve"> </w:t>
      </w:r>
      <w:r>
        <w:rPr>
          <w:spacing w:val="-1"/>
        </w:rPr>
        <w:t>levels,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81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recruitment,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-1"/>
        </w:rPr>
        <w:t>sustain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prevent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loss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46"/>
          <w:w w:val="99"/>
        </w:rPr>
        <w:t xml:space="preserve"> </w:t>
      </w:r>
      <w:r>
        <w:t>communities.</w:t>
      </w:r>
    </w:p>
    <w:p w14:paraId="53D29C0C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C0D" w14:textId="77777777" w:rsidR="00EB7FCC" w:rsidRDefault="007C2744">
      <w:pPr>
        <w:ind w:left="391" w:right="35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Macquarie</w:t>
      </w:r>
      <w:r>
        <w:rPr>
          <w:rFonts w:ascii="Century Gothic" w:eastAsia="Century Gothic" w:hAnsi="Century Gothic" w:cs="Century Gothic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Marshes</w:t>
      </w:r>
      <w:r>
        <w:rPr>
          <w:rFonts w:ascii="Century Gothic" w:eastAsia="Century Gothic" w:hAnsi="Century Gothic" w:cs="Century Gothic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1:3</w:t>
      </w:r>
      <w:r>
        <w:rPr>
          <w:rFonts w:ascii="Century Gothic" w:eastAsia="Century Gothic" w:hAnsi="Century Gothic" w:cs="Century Gothic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1:4</w:t>
      </w:r>
      <w:r>
        <w:rPr>
          <w:rFonts w:ascii="Century Gothic" w:eastAsia="Century Gothic" w:hAnsi="Century Gothic" w:cs="Century Gothic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inundation</w:t>
      </w:r>
      <w:r>
        <w:rPr>
          <w:rFonts w:ascii="Century Gothic" w:eastAsia="Century Gothic" w:hAnsi="Century Gothic" w:cs="Century Gothic"/>
          <w:b/>
          <w:bCs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zones</w:t>
      </w:r>
      <w:r>
        <w:rPr>
          <w:rFonts w:ascii="Century Gothic" w:eastAsia="Century Gothic" w:hAnsi="Century Gothic" w:cs="Century Gothic"/>
          <w:b/>
          <w:bCs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(river</w:t>
      </w:r>
      <w:r>
        <w:rPr>
          <w:rFonts w:ascii="Century Gothic" w:eastAsia="Century Gothic" w:hAnsi="Century Gothic" w:cs="Century Gothic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red</w:t>
      </w:r>
      <w:r>
        <w:rPr>
          <w:rFonts w:ascii="Century Gothic" w:eastAsia="Century Gothic" w:hAnsi="Century Gothic" w:cs="Century Gothic"/>
          <w:b/>
          <w:bCs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gum</w:t>
      </w:r>
      <w:r>
        <w:rPr>
          <w:rFonts w:ascii="Century Gothic" w:eastAsia="Century Gothic" w:hAnsi="Century Gothic" w:cs="Century Gothic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woodland,</w:t>
      </w:r>
      <w:r>
        <w:rPr>
          <w:rFonts w:ascii="Century Gothic" w:eastAsia="Century Gothic" w:hAnsi="Century Gothic" w:cs="Century Gothic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b/>
          <w:bCs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cooba,</w:t>
      </w:r>
      <w:r>
        <w:rPr>
          <w:rFonts w:ascii="Century Gothic" w:eastAsia="Century Gothic" w:hAnsi="Century Gothic" w:cs="Century Gothic"/>
          <w:b/>
          <w:bCs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inner</w:t>
      </w:r>
      <w:r>
        <w:rPr>
          <w:rFonts w:ascii="Century Gothic" w:eastAsia="Century Gothic" w:hAnsi="Century Gothic" w:cs="Century Gothic"/>
          <w:b/>
          <w:bCs/>
          <w:i/>
          <w:spacing w:val="7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pacing w:val="-1"/>
          <w:sz w:val="20"/>
          <w:szCs w:val="20"/>
        </w:rPr>
        <w:t>coolibah</w:t>
      </w:r>
      <w:r>
        <w:rPr>
          <w:rFonts w:ascii="Century Gothic" w:eastAsia="Century Gothic" w:hAnsi="Century Gothic" w:cs="Century Gothic"/>
          <w:b/>
          <w:bCs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i/>
          <w:sz w:val="20"/>
          <w:szCs w:val="20"/>
        </w:rPr>
        <w:t>woodland)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: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These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areas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were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sufficiently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2012–13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again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2016–</w:t>
      </w:r>
    </w:p>
    <w:p w14:paraId="53D29C0E" w14:textId="77777777" w:rsidR="00EB7FCC" w:rsidRDefault="007C2744">
      <w:pPr>
        <w:pStyle w:val="BodyText"/>
        <w:spacing w:before="2"/>
        <w:ind w:left="391" w:right="269"/>
      </w:pPr>
      <w:r>
        <w:rPr>
          <w:spacing w:val="-1"/>
        </w:rPr>
        <w:t>17.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ideally</w:t>
      </w:r>
      <w:r>
        <w:rPr>
          <w:spacing w:val="-8"/>
        </w:rPr>
        <w:t xml:space="preserve"> </w:t>
      </w:r>
      <w:r>
        <w:rPr>
          <w:spacing w:val="-1"/>
        </w:rPr>
        <w:t>inundated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years,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requiring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every</w:t>
      </w:r>
      <w:r>
        <w:rPr>
          <w:spacing w:val="70"/>
          <w:w w:val="99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four</w:t>
      </w:r>
      <w:r>
        <w:rPr>
          <w:spacing w:val="-4"/>
        </w:rPr>
        <w:t xml:space="preserve"> </w:t>
      </w:r>
      <w:r>
        <w:rPr>
          <w:spacing w:val="-1"/>
        </w:rPr>
        <w:t>years.</w:t>
      </w:r>
      <w:r>
        <w:rPr>
          <w:spacing w:val="-6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showing</w:t>
      </w:r>
      <w:r>
        <w:t xml:space="preserve"> </w:t>
      </w:r>
      <w:r>
        <w:rPr>
          <w:spacing w:val="-1"/>
        </w:rPr>
        <w:t>signs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stress</w:t>
      </w:r>
      <w:r>
        <w:rPr>
          <w:spacing w:val="-6"/>
        </w:rPr>
        <w:t xml:space="preserve"> </w:t>
      </w:r>
      <w:r>
        <w:rPr>
          <w:spacing w:val="-1"/>
        </w:rPr>
        <w:t>before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inundated</w:t>
      </w:r>
      <w:r>
        <w:rPr>
          <w:spacing w:val="58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rPr>
          <w:spacing w:val="1"/>
        </w:rPr>
        <w:t>gum</w:t>
      </w:r>
      <w:r>
        <w:rPr>
          <w:spacing w:val="-7"/>
        </w:rPr>
        <w:t xml:space="preserve"> </w:t>
      </w:r>
      <w:r>
        <w:t>woodland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t>Marshes).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improvements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rPr>
          <w:spacing w:val="-1"/>
        </w:rPr>
        <w:t>condition</w:t>
      </w:r>
      <w:r>
        <w:rPr>
          <w:spacing w:val="54"/>
          <w:w w:val="9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observed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2017.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rPr>
          <w:spacing w:val="1"/>
        </w:rPr>
        <w:t>two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54"/>
          <w:w w:val="99"/>
        </w:rPr>
        <w:t xml:space="preserve"> </w:t>
      </w:r>
      <w:r>
        <w:t>condition.</w:t>
      </w:r>
    </w:p>
    <w:p w14:paraId="53D29C0F" w14:textId="77777777" w:rsidR="00EB7FCC" w:rsidRDefault="00EB7FCC">
      <w:pPr>
        <w:rPr>
          <w:rFonts w:ascii="Century Gothic" w:eastAsia="Century Gothic" w:hAnsi="Century Gothic" w:cs="Century Gothic"/>
          <w:sz w:val="16"/>
          <w:szCs w:val="16"/>
        </w:rPr>
      </w:pPr>
    </w:p>
    <w:p w14:paraId="53D29C10" w14:textId="77777777" w:rsidR="00EB7FCC" w:rsidRDefault="007C2744">
      <w:pPr>
        <w:pStyle w:val="BodyText"/>
        <w:ind w:left="391" w:right="168"/>
      </w:pPr>
      <w:r>
        <w:rPr>
          <w:rFonts w:cs="Century Gothic"/>
          <w:b/>
          <w:bCs/>
          <w:i/>
          <w:spacing w:val="-1"/>
        </w:rPr>
        <w:lastRenderedPageBreak/>
        <w:t>Macquarie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Marshes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1:5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to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</w:rPr>
        <w:t>1:10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year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inundation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</w:rPr>
        <w:t>zones</w:t>
      </w:r>
      <w:r>
        <w:rPr>
          <w:rFonts w:cs="Century Gothic"/>
          <w:b/>
          <w:bCs/>
          <w:i/>
          <w:spacing w:val="-3"/>
        </w:rPr>
        <w:t xml:space="preserve"> </w:t>
      </w:r>
      <w:r>
        <w:rPr>
          <w:rFonts w:cs="Century Gothic"/>
          <w:b/>
          <w:bCs/>
          <w:i/>
          <w:spacing w:val="-1"/>
        </w:rPr>
        <w:t>(outer</w:t>
      </w:r>
      <w:r>
        <w:rPr>
          <w:rFonts w:cs="Century Gothic"/>
          <w:b/>
          <w:bCs/>
          <w:i/>
          <w:spacing w:val="-6"/>
        </w:rPr>
        <w:t xml:space="preserve"> </w:t>
      </w:r>
      <w:r>
        <w:rPr>
          <w:rFonts w:cs="Century Gothic"/>
          <w:b/>
          <w:bCs/>
          <w:i/>
          <w:spacing w:val="-1"/>
        </w:rPr>
        <w:t>river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</w:rPr>
        <w:t>red</w:t>
      </w:r>
      <w:r>
        <w:rPr>
          <w:rFonts w:cs="Century Gothic"/>
          <w:b/>
          <w:bCs/>
          <w:i/>
          <w:spacing w:val="-4"/>
        </w:rPr>
        <w:t xml:space="preserve"> </w:t>
      </w:r>
      <w:r>
        <w:rPr>
          <w:rFonts w:cs="Century Gothic"/>
          <w:b/>
          <w:bCs/>
          <w:i/>
          <w:spacing w:val="-1"/>
        </w:rPr>
        <w:t>gum</w:t>
      </w:r>
      <w:r>
        <w:rPr>
          <w:rFonts w:cs="Century Gothic"/>
          <w:b/>
          <w:bCs/>
          <w:i/>
          <w:spacing w:val="-5"/>
        </w:rPr>
        <w:t xml:space="preserve"> </w:t>
      </w:r>
      <w:r>
        <w:rPr>
          <w:rFonts w:cs="Century Gothic"/>
          <w:b/>
          <w:bCs/>
          <w:i/>
          <w:spacing w:val="-1"/>
        </w:rPr>
        <w:t>woodland,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  <w:spacing w:val="-1"/>
        </w:rPr>
        <w:t>coolibah</w:t>
      </w:r>
      <w:r>
        <w:rPr>
          <w:rFonts w:cs="Century Gothic"/>
          <w:b/>
          <w:bCs/>
          <w:i/>
          <w:spacing w:val="-7"/>
        </w:rPr>
        <w:t xml:space="preserve"> </w:t>
      </w:r>
      <w:r>
        <w:rPr>
          <w:rFonts w:cs="Century Gothic"/>
          <w:b/>
          <w:bCs/>
          <w:i/>
          <w:spacing w:val="-1"/>
        </w:rPr>
        <w:t>and</w:t>
      </w:r>
      <w:r>
        <w:rPr>
          <w:rFonts w:cs="Century Gothic"/>
          <w:b/>
          <w:bCs/>
          <w:i/>
          <w:spacing w:val="-3"/>
        </w:rPr>
        <w:t xml:space="preserve"> </w:t>
      </w:r>
      <w:r>
        <w:rPr>
          <w:rFonts w:cs="Century Gothic"/>
          <w:b/>
          <w:bCs/>
          <w:i/>
          <w:spacing w:val="-1"/>
        </w:rPr>
        <w:t>black</w:t>
      </w:r>
      <w:r>
        <w:rPr>
          <w:rFonts w:cs="Century Gothic"/>
          <w:b/>
          <w:bCs/>
          <w:i/>
          <w:spacing w:val="88"/>
          <w:w w:val="99"/>
        </w:rPr>
        <w:t xml:space="preserve"> </w:t>
      </w:r>
      <w:r>
        <w:rPr>
          <w:rFonts w:cs="Century Gothic"/>
          <w:b/>
          <w:bCs/>
          <w:i/>
          <w:spacing w:val="-1"/>
        </w:rPr>
        <w:t>box)</w:t>
      </w:r>
      <w:r>
        <w:rPr>
          <w:rFonts w:cs="Century Gothic"/>
          <w:b/>
          <w:bCs/>
          <w:spacing w:val="-1"/>
        </w:rPr>
        <w:t>:</w:t>
      </w:r>
      <w:r>
        <w:rPr>
          <w:rFonts w:cs="Century Gothic"/>
          <w:b/>
          <w:bCs/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t>demand.</w:t>
      </w:r>
      <w:r>
        <w:rPr>
          <w:spacing w:val="-8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inundated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approximate</w:t>
      </w:r>
      <w:r>
        <w:rPr>
          <w:spacing w:val="-6"/>
        </w:rPr>
        <w:t xml:space="preserve"> </w:t>
      </w:r>
      <w:r>
        <w:rPr>
          <w:spacing w:val="-2"/>
        </w:rPr>
        <w:t>1:8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93"/>
        </w:rPr>
        <w:t xml:space="preserve"> </w:t>
      </w:r>
      <w:r>
        <w:t>event.</w:t>
      </w:r>
      <w:r>
        <w:rPr>
          <w:spacing w:val="-9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zone</w:t>
      </w:r>
      <w:r>
        <w:rPr>
          <w:spacing w:val="-5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inundated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-7"/>
        </w:rPr>
        <w:t xml:space="preserve"> </w:t>
      </w:r>
      <w:r>
        <w:t>2010</w:t>
      </w:r>
      <w:r>
        <w:rPr>
          <w:rFonts w:cs="Century Gothic"/>
        </w:rPr>
        <w:t>–</w:t>
      </w:r>
      <w:r>
        <w:t>11.</w:t>
      </w:r>
      <w:r>
        <w:rPr>
          <w:spacing w:val="-9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 xml:space="preserve">require </w:t>
      </w:r>
      <w:r>
        <w:rPr>
          <w:spacing w:val="7"/>
        </w:rPr>
        <w:t xml:space="preserve">          </w:t>
      </w:r>
      <w:r>
        <w:t>water</w:t>
      </w:r>
      <w:r>
        <w:rPr>
          <w:spacing w:val="-6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rPr>
          <w:spacing w:val="-1"/>
        </w:rPr>
        <w:t>four</w:t>
      </w:r>
      <w:r>
        <w:rPr>
          <w:spacing w:val="-6"/>
        </w:rPr>
        <w:t xml:space="preserve"> </w:t>
      </w:r>
      <w:r>
        <w:rPr>
          <w:spacing w:val="2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gum</w:t>
      </w:r>
      <w:r>
        <w:rPr>
          <w:spacing w:val="-5"/>
        </w:rPr>
        <w:t xml:space="preserve"> </w:t>
      </w:r>
      <w:r>
        <w:t>trees</w:t>
      </w:r>
      <w:r>
        <w:rPr>
          <w:spacing w:val="-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away</w:t>
      </w:r>
      <w:r>
        <w:rPr>
          <w:spacing w:val="-7"/>
        </w:rPr>
        <w:t xml:space="preserve"> </w:t>
      </w:r>
      <w:r>
        <w:t>from</w:t>
      </w:r>
      <w:r>
        <w:rPr>
          <w:w w:val="99"/>
        </w:rPr>
        <w:t xml:space="preserve"> </w:t>
      </w:r>
      <w:r>
        <w:rPr>
          <w:spacing w:val="7"/>
          <w:w w:val="99"/>
        </w:rPr>
        <w:t xml:space="preserve">        </w:t>
      </w:r>
      <w:r>
        <w:rPr>
          <w:spacing w:val="-1"/>
        </w:rPr>
        <w:t>watercourses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declined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8"/>
        </w:rPr>
        <w:t xml:space="preserve"> </w:t>
      </w:r>
      <w:r>
        <w:t>Wetting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again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3"/>
        </w:rPr>
        <w:t xml:space="preserve"> </w:t>
      </w:r>
      <w:r>
        <w:rPr>
          <w:spacing w:val="-1"/>
        </w:rPr>
        <w:t>few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59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condition.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difficult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alone.</w:t>
      </w:r>
    </w:p>
    <w:p w14:paraId="53D29C11" w14:textId="77777777" w:rsidR="00EB7FCC" w:rsidRDefault="00EB7FCC">
      <w:pPr>
        <w:spacing w:before="1"/>
        <w:rPr>
          <w:rFonts w:ascii="Century Gothic" w:eastAsia="Century Gothic" w:hAnsi="Century Gothic" w:cs="Century Gothic"/>
          <w:sz w:val="16"/>
          <w:szCs w:val="16"/>
        </w:rPr>
      </w:pPr>
    </w:p>
    <w:p w14:paraId="53D29C12" w14:textId="77777777" w:rsidR="00EB7FCC" w:rsidRDefault="007C2744">
      <w:pPr>
        <w:pStyle w:val="BodyText"/>
        <w:ind w:left="391" w:right="142"/>
      </w:pPr>
      <w:r>
        <w:rPr>
          <w:rFonts w:cs="Century Gothic"/>
          <w:b/>
          <w:bCs/>
          <w:i/>
        </w:rPr>
        <w:t>Distributary</w:t>
      </w:r>
      <w:r>
        <w:rPr>
          <w:rFonts w:cs="Century Gothic"/>
          <w:b/>
          <w:bCs/>
          <w:i/>
          <w:spacing w:val="-9"/>
        </w:rPr>
        <w:t xml:space="preserve"> </w:t>
      </w:r>
      <w:r>
        <w:rPr>
          <w:rFonts w:cs="Century Gothic"/>
          <w:b/>
          <w:bCs/>
          <w:i/>
          <w:spacing w:val="-1"/>
        </w:rPr>
        <w:t>creeks</w:t>
      </w:r>
      <w:r>
        <w:rPr>
          <w:rFonts w:cs="Century Gothic"/>
          <w:b/>
          <w:bCs/>
          <w:spacing w:val="-1"/>
        </w:rPr>
        <w:t>:</w:t>
      </w:r>
      <w:r>
        <w:rPr>
          <w:rFonts w:cs="Century Gothic"/>
          <w:b/>
          <w:bCs/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t>demand.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distributary</w:t>
      </w:r>
      <w:r>
        <w:rPr>
          <w:spacing w:val="-8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in</w:t>
      </w:r>
      <w:r>
        <w:rPr>
          <w:spacing w:val="45"/>
          <w:w w:val="99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9"/>
        </w:rPr>
        <w:t xml:space="preserve"> </w:t>
      </w:r>
      <w:r>
        <w:rPr>
          <w:spacing w:val="-1"/>
        </w:rPr>
        <w:t>although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partially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(depending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creek)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preceding</w:t>
      </w:r>
      <w:r>
        <w:rPr>
          <w:spacing w:val="-5"/>
        </w:rPr>
        <w:t xml:space="preserve"> </w:t>
      </w:r>
      <w:r>
        <w:t>three</w:t>
      </w:r>
      <w:r>
        <w:rPr>
          <w:spacing w:val="44"/>
          <w:w w:val="99"/>
        </w:rPr>
        <w:t xml:space="preserve"> </w:t>
      </w:r>
      <w:r>
        <w:t>years,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rPr>
          <w:spacing w:val="-1"/>
        </w:rPr>
        <w:t>particularly</w:t>
      </w:r>
      <w:r>
        <w:rPr>
          <w:spacing w:val="-8"/>
        </w:rPr>
        <w:t xml:space="preserve"> </w:t>
      </w:r>
      <w:r>
        <w:rPr>
          <w:spacing w:val="1"/>
        </w:rPr>
        <w:t>dry.</w:t>
      </w:r>
      <w:r>
        <w:rPr>
          <w:spacing w:val="-7"/>
        </w:rPr>
        <w:t xml:space="preserve"> </w:t>
      </w:r>
      <w:r>
        <w:rPr>
          <w:spacing w:val="-1"/>
        </w:rPr>
        <w:t>Although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frequencies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rPr>
          <w:spacing w:val="-1"/>
        </w:rPr>
        <w:t>known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86"/>
          <w:w w:val="99"/>
        </w:rPr>
        <w:t xml:space="preserve"> </w:t>
      </w:r>
      <w:r>
        <w:t>distributary</w:t>
      </w:r>
      <w:r>
        <w:rPr>
          <w:spacing w:val="-8"/>
        </w:rPr>
        <w:t xml:space="preserve"> </w:t>
      </w:r>
      <w:r>
        <w:rPr>
          <w:spacing w:val="-1"/>
        </w:rPr>
        <w:t>creeks,</w:t>
      </w:r>
      <w:r>
        <w:rPr>
          <w:spacing w:val="-8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require</w:t>
      </w:r>
      <w:r>
        <w:rPr>
          <w:spacing w:val="-6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62"/>
          <w:w w:val="99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connectivity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Barwon-Darling</w:t>
      </w:r>
      <w:r>
        <w:rPr>
          <w:spacing w:val="-9"/>
        </w:rPr>
        <w:t xml:space="preserve"> </w:t>
      </w:r>
      <w:r>
        <w:rPr>
          <w:spacing w:val="-1"/>
        </w:rPr>
        <w:t>system.</w:t>
      </w:r>
    </w:p>
    <w:p w14:paraId="53D29C1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9C14" w14:textId="77777777" w:rsidR="00EB7FCC" w:rsidRDefault="00EB7FCC">
      <w:pPr>
        <w:spacing w:before="6"/>
        <w:rPr>
          <w:rFonts w:ascii="Century Gothic" w:eastAsia="Century Gothic" w:hAnsi="Century Gothic" w:cs="Century Gothic"/>
        </w:rPr>
      </w:pPr>
    </w:p>
    <w:p w14:paraId="53D29C15" w14:textId="252BD39D" w:rsidR="00EB7FCC" w:rsidRDefault="007C2744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3D2A51F" wp14:editId="5A8B1830">
                <wp:extent cx="1838325" cy="8890"/>
                <wp:effectExtent l="6985" t="5080" r="2540" b="5080"/>
                <wp:docPr id="92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927" name="Group 9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28" name="Freeform 9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B336AC" id="Group 90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vChQ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">
                <v:group id="Group 907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08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Bh8EA&#10;AADcAAAADwAAAGRycy9kb3ducmV2LnhtbERPPWvDMBDdC/kP4gLdGjmmlNaNEkKhNEuHuF6yHdLF&#10;MrFOxlISN78+NxQ6Pt73ajOFXl1oTF1kA8tFAYrYRtdxa6D5+Xx6BZUyssM+Mhn4pQSb9exhhZWL&#10;V97Tpc6tkhBOFRrwOQ+V1sl6CpgWcSAW7hjHgFng2Go34lXCQ6/LonjRATuWBo8DfXiyp/ocpER/&#10;DfX3+flGdtfGQ5m9t83emMf5tH0HlWnK/+I/984ZeCtlrZyR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dQYfBAAAA3A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3D29C16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53D29C17" w14:textId="77777777" w:rsidR="00EB7FCC" w:rsidRDefault="007C2744">
      <w:pPr>
        <w:pStyle w:val="BodyText"/>
        <w:spacing w:before="65" w:line="243" w:lineRule="auto"/>
        <w:ind w:left="391" w:right="269"/>
      </w:pPr>
      <w:r>
        <w:rPr>
          <w:rFonts w:ascii="Calibri"/>
          <w:position w:val="7"/>
          <w:sz w:val="13"/>
        </w:rPr>
        <w:t>1</w:t>
      </w:r>
      <w:r>
        <w:rPr>
          <w:rFonts w:ascii="Calibri"/>
          <w:spacing w:val="9"/>
          <w:position w:val="7"/>
          <w:sz w:val="13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growing</w:t>
      </w:r>
      <w:r>
        <w:rPr>
          <w:spacing w:val="-7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connecting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rPr>
          <w:spacing w:val="-1"/>
        </w:rPr>
        <w:t>basin.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61"/>
          <w:w w:val="99"/>
        </w:rPr>
        <w:t xml:space="preserve"> </w:t>
      </w:r>
      <w:r>
        <w:t>connecting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fauna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67"/>
          <w:w w:val="99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rPr>
          <w:spacing w:val="-1"/>
        </w:rPr>
        <w:t>tributaries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t>River.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hydrological</w:t>
      </w:r>
      <w:r>
        <w:rPr>
          <w:spacing w:val="-8"/>
        </w:rPr>
        <w:t xml:space="preserve"> </w:t>
      </w:r>
      <w:r>
        <w:rPr>
          <w:spacing w:val="-1"/>
        </w:rPr>
        <w:t>connections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link</w:t>
      </w:r>
      <w:r>
        <w:rPr>
          <w:spacing w:val="109"/>
          <w:w w:val="9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environments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feeding,</w:t>
      </w:r>
      <w:r>
        <w:rPr>
          <w:spacing w:val="-11"/>
        </w:rPr>
        <w:t xml:space="preserve"> </w:t>
      </w:r>
      <w:r>
        <w:t>breeding,</w:t>
      </w:r>
      <w:r>
        <w:rPr>
          <w:spacing w:val="-10"/>
        </w:rPr>
        <w:t xml:space="preserve"> </w:t>
      </w:r>
      <w:r>
        <w:rPr>
          <w:spacing w:val="-1"/>
        </w:rPr>
        <w:t>dispersal,</w:t>
      </w:r>
      <w:r>
        <w:rPr>
          <w:spacing w:val="-9"/>
        </w:rPr>
        <w:t xml:space="preserve"> </w:t>
      </w:r>
      <w:r>
        <w:t>migration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re-colonisation,</w:t>
      </w:r>
      <w:r>
        <w:rPr>
          <w:spacing w:val="-9"/>
        </w:rPr>
        <w:t xml:space="preserve"> </w:t>
      </w:r>
      <w:r>
        <w:t>which</w:t>
      </w:r>
      <w:r>
        <w:rPr>
          <w:spacing w:val="80"/>
          <w:w w:val="9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essential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survival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fauna.</w:t>
      </w:r>
    </w:p>
    <w:p w14:paraId="53D29C18" w14:textId="77777777" w:rsidR="00EB7FCC" w:rsidRDefault="00EB7FCC">
      <w:pPr>
        <w:spacing w:line="243" w:lineRule="auto"/>
        <w:sectPr w:rsidR="00EB7FCC">
          <w:pgSz w:w="11910" w:h="16840"/>
          <w:pgMar w:top="760" w:right="620" w:bottom="880" w:left="600" w:header="0" w:footer="686" w:gutter="0"/>
          <w:cols w:space="720"/>
        </w:sectPr>
      </w:pPr>
    </w:p>
    <w:p w14:paraId="53D29C19" w14:textId="77777777" w:rsidR="00EB7FCC" w:rsidRDefault="007C2744">
      <w:pPr>
        <w:pStyle w:val="Heading3"/>
        <w:spacing w:before="45"/>
        <w:ind w:left="147"/>
        <w:rPr>
          <w:b w:val="0"/>
          <w:bCs w:val="0"/>
        </w:rPr>
      </w:pPr>
      <w:r>
        <w:lastRenderedPageBreak/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53D29C1A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53D29C1B" w14:textId="77777777" w:rsidR="00EB7FCC" w:rsidRDefault="007C2744">
      <w:pPr>
        <w:pStyle w:val="BodyText"/>
        <w:ind w:left="147" w:right="641"/>
      </w:pP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demands,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aiming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in</w:t>
      </w:r>
      <w:r>
        <w:rPr>
          <w:spacing w:val="82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strategy</w:t>
      </w:r>
      <w:r>
        <w:rPr>
          <w:spacing w:val="-6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93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priorities</w:t>
      </w:r>
      <w:r>
        <w:rPr>
          <w:spacing w:val="-11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t>catchment.</w:t>
      </w:r>
    </w:p>
    <w:p w14:paraId="53D29C1C" w14:textId="77777777" w:rsidR="00EB7FCC" w:rsidRDefault="007C2744">
      <w:pPr>
        <w:pStyle w:val="BodyText"/>
        <w:numPr>
          <w:ilvl w:val="0"/>
          <w:numId w:val="15"/>
        </w:numPr>
        <w:tabs>
          <w:tab w:val="left" w:pos="576"/>
        </w:tabs>
        <w:spacing w:before="119"/>
        <w:ind w:left="575" w:right="629" w:hanging="427"/>
      </w:pPr>
      <w:r>
        <w:t>Improve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85"/>
          <w:w w:val="99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</w:p>
    <w:p w14:paraId="53D29C1D" w14:textId="77777777" w:rsidR="00EB7FCC" w:rsidRDefault="007C2744">
      <w:pPr>
        <w:pStyle w:val="BodyText"/>
        <w:numPr>
          <w:ilvl w:val="0"/>
          <w:numId w:val="15"/>
        </w:numPr>
        <w:tabs>
          <w:tab w:val="left" w:pos="576"/>
        </w:tabs>
        <w:spacing w:before="119"/>
        <w:ind w:left="575" w:right="819" w:hanging="427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14:paraId="53D29C1E" w14:textId="77777777" w:rsidR="00EB7FCC" w:rsidRDefault="007C2744">
      <w:pPr>
        <w:pStyle w:val="BodyText"/>
        <w:numPr>
          <w:ilvl w:val="0"/>
          <w:numId w:val="15"/>
        </w:numPr>
        <w:tabs>
          <w:tab w:val="left" w:pos="576"/>
        </w:tabs>
        <w:spacing w:before="119"/>
        <w:ind w:left="575" w:hanging="427"/>
        <w:rPr>
          <w:rFonts w:cs="Century Gothic"/>
        </w:rPr>
      </w:pPr>
      <w:r>
        <w:rPr>
          <w:rFonts w:cs="Century Gothic"/>
        </w:rPr>
        <w:t>Improve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abundance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diversity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population</w:t>
      </w:r>
    </w:p>
    <w:p w14:paraId="53D29C1F" w14:textId="77777777" w:rsidR="00EB7FCC" w:rsidRDefault="007C2744">
      <w:pPr>
        <w:pStyle w:val="BodyText"/>
        <w:numPr>
          <w:ilvl w:val="0"/>
          <w:numId w:val="15"/>
        </w:numPr>
        <w:tabs>
          <w:tab w:val="left" w:pos="576"/>
        </w:tabs>
        <w:spacing w:before="119"/>
        <w:ind w:left="575" w:right="718" w:hanging="427"/>
        <w:jc w:val="both"/>
      </w:pPr>
      <w:r>
        <w:t>Enable</w:t>
      </w:r>
      <w:r>
        <w:rPr>
          <w:spacing w:val="-5"/>
        </w:rPr>
        <w:t xml:space="preserve"> </w:t>
      </w:r>
      <w:r>
        <w:rPr>
          <w:spacing w:val="-1"/>
        </w:rPr>
        <w:t>recruitment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7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8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53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coolibah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floodplains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t>overbank</w:t>
      </w:r>
      <w:r>
        <w:rPr>
          <w:spacing w:val="-6"/>
        </w:rPr>
        <w:t xml:space="preserve"> </w:t>
      </w:r>
      <w:r>
        <w:t>flooding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inundating</w:t>
      </w:r>
      <w:r>
        <w:rPr>
          <w:spacing w:val="77"/>
          <w:w w:val="9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t>again.</w:t>
      </w:r>
    </w:p>
    <w:p w14:paraId="53D29C20" w14:textId="77777777" w:rsidR="00EB7FCC" w:rsidRDefault="007C2744">
      <w:pPr>
        <w:pStyle w:val="BodyText"/>
        <w:spacing w:before="119"/>
        <w:ind w:left="147" w:right="232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t>Holder</w:t>
      </w:r>
      <w:r>
        <w:rPr>
          <w:spacing w:val="4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inundate</w:t>
      </w:r>
      <w:r>
        <w:rPr>
          <w:spacing w:val="3"/>
        </w:rPr>
        <w:t xml:space="preserve"> </w:t>
      </w:r>
      <w:r>
        <w:rPr>
          <w:spacing w:val="-1"/>
        </w:rPr>
        <w:t>private</w:t>
      </w:r>
      <w:r>
        <w:rPr>
          <w:spacing w:val="4"/>
        </w:rPr>
        <w:t xml:space="preserve"> </w:t>
      </w:r>
      <w:r>
        <w:t>land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rPr>
          <w:spacing w:val="-1"/>
        </w:rPr>
        <w:t>prior</w:t>
      </w:r>
      <w:r>
        <w:rPr>
          <w:spacing w:val="6"/>
        </w:rPr>
        <w:t xml:space="preserve"> </w:t>
      </w:r>
      <w:r>
        <w:rPr>
          <w:spacing w:val="-1"/>
        </w:rPr>
        <w:t>approval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97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priorities.</w:t>
      </w:r>
    </w:p>
    <w:p w14:paraId="53D29C21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14:paraId="53D29C22" w14:textId="77777777" w:rsidR="00EB7FCC" w:rsidRDefault="007C2744">
      <w:pPr>
        <w:pStyle w:val="Heading2"/>
        <w:numPr>
          <w:ilvl w:val="1"/>
          <w:numId w:val="10"/>
        </w:numPr>
        <w:tabs>
          <w:tab w:val="left" w:pos="1001"/>
        </w:tabs>
        <w:ind w:left="1000" w:hanging="852"/>
        <w:rPr>
          <w:b w:val="0"/>
          <w:bCs w:val="0"/>
        </w:rPr>
      </w:pPr>
      <w:bookmarkStart w:id="16" w:name="_bookmark15"/>
      <w:bookmarkEnd w:id="16"/>
      <w:r>
        <w:rPr>
          <w:color w:val="5F4879"/>
        </w:rPr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53D29C23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24" w14:textId="77777777" w:rsidR="00EB7FCC" w:rsidRDefault="007C2744">
      <w:pPr>
        <w:pStyle w:val="Heading3"/>
        <w:ind w:left="147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14:paraId="53D29C25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26" w14:textId="77777777" w:rsidR="00EB7FCC" w:rsidRDefault="007C2744">
      <w:pPr>
        <w:pStyle w:val="BodyText"/>
        <w:ind w:left="147" w:right="64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46"/>
          <w:w w:val="99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79</w:t>
      </w:r>
      <w:r>
        <w:rPr>
          <w:spacing w:val="-5"/>
        </w:rPr>
        <w:t xml:space="preserve"> </w:t>
      </w:r>
      <w:r>
        <w:t>GL.</w:t>
      </w:r>
    </w:p>
    <w:p w14:paraId="53D29C27" w14:textId="77777777" w:rsidR="00EB7FCC" w:rsidRDefault="007C2744">
      <w:pPr>
        <w:pStyle w:val="BodyText"/>
        <w:spacing w:before="122"/>
        <w:ind w:left="147" w:right="629"/>
      </w:pP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rPr>
          <w:spacing w:val="-1"/>
        </w:rPr>
        <w:t>against</w:t>
      </w:r>
      <w:r>
        <w:rPr>
          <w:spacing w:val="-7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determined</w:t>
      </w:r>
      <w:r>
        <w:rPr>
          <w:spacing w:val="-9"/>
        </w:rPr>
        <w:t xml:space="preserve"> </w:t>
      </w:r>
      <w:r>
        <w:t>by</w:t>
      </w:r>
      <w:r>
        <w:rPr>
          <w:spacing w:val="64"/>
          <w:w w:val="9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rPr>
          <w:spacing w:val="-1"/>
        </w:rPr>
        <w:t>governments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inflows.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forecasts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forecasts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historical</w:t>
      </w:r>
      <w:r>
        <w:rPr>
          <w:spacing w:val="-8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14:paraId="53D29C28" w14:textId="22003A55" w:rsidR="00EB7FCC" w:rsidRDefault="007C2744">
      <w:pPr>
        <w:pStyle w:val="BodyText"/>
        <w:spacing w:before="127" w:line="242" w:lineRule="exact"/>
        <w:ind w:left="147" w:right="2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5864" behindDoc="1" locked="0" layoutInCell="1" allowOverlap="1" wp14:anchorId="53D2A521" wp14:editId="38B20F42">
                <wp:simplePos x="0" y="0"/>
                <wp:positionH relativeFrom="page">
                  <wp:posOffset>2938145</wp:posOffset>
                </wp:positionH>
                <wp:positionV relativeFrom="paragraph">
                  <wp:posOffset>838200</wp:posOffset>
                </wp:positionV>
                <wp:extent cx="3312160" cy="76200"/>
                <wp:effectExtent l="4445" t="1905" r="7620" b="7620"/>
                <wp:wrapNone/>
                <wp:docPr id="92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627" y="1320"/>
                          <a:chExt cx="5216" cy="120"/>
                        </a:xfrm>
                      </wpg:grpSpPr>
                      <wps:wsp>
                        <wps:cNvPr id="921" name="Freeform 905"/>
                        <wps:cNvSpPr>
                          <a:spLocks/>
                        </wps:cNvSpPr>
                        <wps:spPr bwMode="auto">
                          <a:xfrm>
                            <a:off x="4627" y="1320"/>
                            <a:ext cx="5216" cy="120"/>
                          </a:xfrm>
                          <a:custGeom>
                            <a:avLst/>
                            <a:gdLst>
                              <a:gd name="T0" fmla="+- 0 4747 4627"/>
                              <a:gd name="T1" fmla="*/ T0 w 5216"/>
                              <a:gd name="T2" fmla="+- 0 1320 1320"/>
                              <a:gd name="T3" fmla="*/ 1320 h 120"/>
                              <a:gd name="T4" fmla="+- 0 4627 4627"/>
                              <a:gd name="T5" fmla="*/ T4 w 5216"/>
                              <a:gd name="T6" fmla="+- 0 1380 1320"/>
                              <a:gd name="T7" fmla="*/ 1380 h 120"/>
                              <a:gd name="T8" fmla="+- 0 4747 4627"/>
                              <a:gd name="T9" fmla="*/ T8 w 5216"/>
                              <a:gd name="T10" fmla="+- 0 1440 1320"/>
                              <a:gd name="T11" fmla="*/ 1440 h 120"/>
                              <a:gd name="T12" fmla="+- 0 4747 4627"/>
                              <a:gd name="T13" fmla="*/ T12 w 5216"/>
                              <a:gd name="T14" fmla="+- 0 1387 1320"/>
                              <a:gd name="T15" fmla="*/ 1387 h 120"/>
                              <a:gd name="T16" fmla="+- 0 4727 4627"/>
                              <a:gd name="T17" fmla="*/ T16 w 5216"/>
                              <a:gd name="T18" fmla="+- 0 1387 1320"/>
                              <a:gd name="T19" fmla="*/ 1387 h 120"/>
                              <a:gd name="T20" fmla="+- 0 4727 4627"/>
                              <a:gd name="T21" fmla="*/ T20 w 5216"/>
                              <a:gd name="T22" fmla="+- 0 1372 1320"/>
                              <a:gd name="T23" fmla="*/ 1372 h 120"/>
                              <a:gd name="T24" fmla="+- 0 4747 4627"/>
                              <a:gd name="T25" fmla="*/ T24 w 5216"/>
                              <a:gd name="T26" fmla="+- 0 1372 1320"/>
                              <a:gd name="T27" fmla="*/ 1372 h 120"/>
                              <a:gd name="T28" fmla="+- 0 4747 4627"/>
                              <a:gd name="T29" fmla="*/ T28 w 5216"/>
                              <a:gd name="T30" fmla="+- 0 1320 1320"/>
                              <a:gd name="T31" fmla="*/ 13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04"/>
                        <wps:cNvSpPr>
                          <a:spLocks/>
                        </wps:cNvSpPr>
                        <wps:spPr bwMode="auto">
                          <a:xfrm>
                            <a:off x="4627" y="1320"/>
                            <a:ext cx="5216" cy="120"/>
                          </a:xfrm>
                          <a:custGeom>
                            <a:avLst/>
                            <a:gdLst>
                              <a:gd name="T0" fmla="+- 0 9723 4627"/>
                              <a:gd name="T1" fmla="*/ T0 w 5216"/>
                              <a:gd name="T2" fmla="+- 0 1320 1320"/>
                              <a:gd name="T3" fmla="*/ 1320 h 120"/>
                              <a:gd name="T4" fmla="+- 0 9723 4627"/>
                              <a:gd name="T5" fmla="*/ T4 w 5216"/>
                              <a:gd name="T6" fmla="+- 0 1440 1320"/>
                              <a:gd name="T7" fmla="*/ 1440 h 120"/>
                              <a:gd name="T8" fmla="+- 0 9828 4627"/>
                              <a:gd name="T9" fmla="*/ T8 w 5216"/>
                              <a:gd name="T10" fmla="+- 0 1387 1320"/>
                              <a:gd name="T11" fmla="*/ 1387 h 120"/>
                              <a:gd name="T12" fmla="+- 0 9743 4627"/>
                              <a:gd name="T13" fmla="*/ T12 w 5216"/>
                              <a:gd name="T14" fmla="+- 0 1387 1320"/>
                              <a:gd name="T15" fmla="*/ 1387 h 120"/>
                              <a:gd name="T16" fmla="+- 0 9743 4627"/>
                              <a:gd name="T17" fmla="*/ T16 w 5216"/>
                              <a:gd name="T18" fmla="+- 0 1372 1320"/>
                              <a:gd name="T19" fmla="*/ 1372 h 120"/>
                              <a:gd name="T20" fmla="+- 0 9828 4627"/>
                              <a:gd name="T21" fmla="*/ T20 w 5216"/>
                              <a:gd name="T22" fmla="+- 0 1372 1320"/>
                              <a:gd name="T23" fmla="*/ 1372 h 120"/>
                              <a:gd name="T24" fmla="+- 0 9723 4627"/>
                              <a:gd name="T25" fmla="*/ T24 w 5216"/>
                              <a:gd name="T26" fmla="+- 0 1320 1320"/>
                              <a:gd name="T27" fmla="*/ 13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7"/>
                                </a:lnTo>
                                <a:lnTo>
                                  <a:pt x="5116" y="67"/>
                                </a:lnTo>
                                <a:lnTo>
                                  <a:pt x="5116" y="52"/>
                                </a:lnTo>
                                <a:lnTo>
                                  <a:pt x="5201" y="52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03"/>
                        <wps:cNvSpPr>
                          <a:spLocks/>
                        </wps:cNvSpPr>
                        <wps:spPr bwMode="auto">
                          <a:xfrm>
                            <a:off x="4627" y="1320"/>
                            <a:ext cx="5216" cy="120"/>
                          </a:xfrm>
                          <a:custGeom>
                            <a:avLst/>
                            <a:gdLst>
                              <a:gd name="T0" fmla="+- 0 4747 4627"/>
                              <a:gd name="T1" fmla="*/ T0 w 5216"/>
                              <a:gd name="T2" fmla="+- 0 1372 1320"/>
                              <a:gd name="T3" fmla="*/ 1372 h 120"/>
                              <a:gd name="T4" fmla="+- 0 4727 4627"/>
                              <a:gd name="T5" fmla="*/ T4 w 5216"/>
                              <a:gd name="T6" fmla="+- 0 1372 1320"/>
                              <a:gd name="T7" fmla="*/ 1372 h 120"/>
                              <a:gd name="T8" fmla="+- 0 4727 4627"/>
                              <a:gd name="T9" fmla="*/ T8 w 5216"/>
                              <a:gd name="T10" fmla="+- 0 1387 1320"/>
                              <a:gd name="T11" fmla="*/ 1387 h 120"/>
                              <a:gd name="T12" fmla="+- 0 4747 4627"/>
                              <a:gd name="T13" fmla="*/ T12 w 5216"/>
                              <a:gd name="T14" fmla="+- 0 1387 1320"/>
                              <a:gd name="T15" fmla="*/ 1387 h 120"/>
                              <a:gd name="T16" fmla="+- 0 4747 4627"/>
                              <a:gd name="T17" fmla="*/ T16 w 5216"/>
                              <a:gd name="T18" fmla="+- 0 1372 1320"/>
                              <a:gd name="T19" fmla="*/ 13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02"/>
                        <wps:cNvSpPr>
                          <a:spLocks/>
                        </wps:cNvSpPr>
                        <wps:spPr bwMode="auto">
                          <a:xfrm>
                            <a:off x="4627" y="1320"/>
                            <a:ext cx="5216" cy="120"/>
                          </a:xfrm>
                          <a:custGeom>
                            <a:avLst/>
                            <a:gdLst>
                              <a:gd name="T0" fmla="+- 0 9723 4627"/>
                              <a:gd name="T1" fmla="*/ T0 w 5216"/>
                              <a:gd name="T2" fmla="+- 0 1372 1320"/>
                              <a:gd name="T3" fmla="*/ 1372 h 120"/>
                              <a:gd name="T4" fmla="+- 0 4747 4627"/>
                              <a:gd name="T5" fmla="*/ T4 w 5216"/>
                              <a:gd name="T6" fmla="+- 0 1372 1320"/>
                              <a:gd name="T7" fmla="*/ 1372 h 120"/>
                              <a:gd name="T8" fmla="+- 0 4747 4627"/>
                              <a:gd name="T9" fmla="*/ T8 w 5216"/>
                              <a:gd name="T10" fmla="+- 0 1387 1320"/>
                              <a:gd name="T11" fmla="*/ 1387 h 120"/>
                              <a:gd name="T12" fmla="+- 0 9723 4627"/>
                              <a:gd name="T13" fmla="*/ T12 w 5216"/>
                              <a:gd name="T14" fmla="+- 0 1387 1320"/>
                              <a:gd name="T15" fmla="*/ 1387 h 120"/>
                              <a:gd name="T16" fmla="+- 0 9723 4627"/>
                              <a:gd name="T17" fmla="*/ T16 w 5216"/>
                              <a:gd name="T18" fmla="+- 0 1372 1320"/>
                              <a:gd name="T19" fmla="*/ 13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5096" y="67"/>
                                </a:lnTo>
                                <a:lnTo>
                                  <a:pt x="50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01"/>
                        <wps:cNvSpPr>
                          <a:spLocks/>
                        </wps:cNvSpPr>
                        <wps:spPr bwMode="auto">
                          <a:xfrm>
                            <a:off x="4627" y="1320"/>
                            <a:ext cx="5216" cy="120"/>
                          </a:xfrm>
                          <a:custGeom>
                            <a:avLst/>
                            <a:gdLst>
                              <a:gd name="T0" fmla="+- 0 9828 4627"/>
                              <a:gd name="T1" fmla="*/ T0 w 5216"/>
                              <a:gd name="T2" fmla="+- 0 1372 1320"/>
                              <a:gd name="T3" fmla="*/ 1372 h 120"/>
                              <a:gd name="T4" fmla="+- 0 9743 4627"/>
                              <a:gd name="T5" fmla="*/ T4 w 5216"/>
                              <a:gd name="T6" fmla="+- 0 1372 1320"/>
                              <a:gd name="T7" fmla="*/ 1372 h 120"/>
                              <a:gd name="T8" fmla="+- 0 9743 4627"/>
                              <a:gd name="T9" fmla="*/ T8 w 5216"/>
                              <a:gd name="T10" fmla="+- 0 1387 1320"/>
                              <a:gd name="T11" fmla="*/ 1387 h 120"/>
                              <a:gd name="T12" fmla="+- 0 9828 4627"/>
                              <a:gd name="T13" fmla="*/ T12 w 5216"/>
                              <a:gd name="T14" fmla="+- 0 1387 1320"/>
                              <a:gd name="T15" fmla="*/ 1387 h 120"/>
                              <a:gd name="T16" fmla="+- 0 9843 4627"/>
                              <a:gd name="T17" fmla="*/ T16 w 5216"/>
                              <a:gd name="T18" fmla="+- 0 1380 1320"/>
                              <a:gd name="T19" fmla="*/ 1380 h 120"/>
                              <a:gd name="T20" fmla="+- 0 9828 4627"/>
                              <a:gd name="T21" fmla="*/ T20 w 5216"/>
                              <a:gd name="T22" fmla="+- 0 1372 1320"/>
                              <a:gd name="T23" fmla="*/ 137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1" y="52"/>
                                </a:moveTo>
                                <a:lnTo>
                                  <a:pt x="5116" y="52"/>
                                </a:lnTo>
                                <a:lnTo>
                                  <a:pt x="5116" y="67"/>
                                </a:lnTo>
                                <a:lnTo>
                                  <a:pt x="5201" y="67"/>
                                </a:lnTo>
                                <a:lnTo>
                                  <a:pt x="5216" y="60"/>
                                </a:lnTo>
                                <a:lnTo>
                                  <a:pt x="520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F615A" id="Group 900" o:spid="_x0000_s1026" style="position:absolute;margin-left:231.35pt;margin-top:66pt;width:260.8pt;height:6pt;z-index:-150616;mso-position-horizontal-relative:page" coordorigin="4627,1320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">
                <v:shape id="Freeform 905" o:spid="_x0000_s1027" style="position:absolute;left:4627;top:1320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gAcMA&#10;AADcAAAADwAAAGRycy9kb3ducmV2LnhtbESPQYvCMBSE7wv+h/CEva2pwspajaUKghcPVsHro3k2&#10;1ealNNHWf28WFvY4zMw3zCobbCOe1PnasYLpJAFBXDpdc6XgfNp9/YDwAVlj45gUvMhDth59rDDV&#10;rucjPYtQiQhhn6ICE0KbSulLQxb9xLXE0bu6zmKIsquk7rCPcNvIWZLMpcWa44LBlraGynvxsAo2&#10;Fze/7E9HG/Lvmy0OyfDqnVHqczzkSxCBhvAf/mvvtYLFbAq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ngAcMAAADcAAAADwAAAAAAAAAAAAAAAACYAgAAZHJzL2Rv&#10;d25yZXYueG1sUEsFBgAAAAAEAAQA9QAAAIgDAAAAAA==&#10;" path="m120,l,60r120,60l120,67r-20,l100,52r20,l120,xe" fillcolor="black" stroked="f">
                  <v:path arrowok="t" o:connecttype="custom" o:connectlocs="120,1320;0,1380;120,1440;120,1387;100,1387;100,1372;120,1372;120,1320" o:connectangles="0,0,0,0,0,0,0,0"/>
                </v:shape>
                <v:shape id="Freeform 904" o:spid="_x0000_s1028" style="position:absolute;left:4627;top:1320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+dsQA&#10;AADcAAAADwAAAGRycy9kb3ducmV2LnhtbESPwWrDMBBE74X8g9hAbo1cQ0zqRglpoeBLDnYCuS7W&#10;1nJrrYylxvbfR4VCjsPMvGF2h8l24kaDbx0reFknIIhrp1tuFFzOn89bED4ga+wck4KZPBz2i6cd&#10;5tqNXNKtCo2IEPY5KjAh9LmUvjZk0a9dTxy9LzdYDFEOjdQDjhFuO5kmSSYtthwXDPb0Yaj+qX6t&#10;gvery67FubThuPm21SmZ5tEZpVbL6fgGItAUHuH/dqEVvKYp/J2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fnbEAAAA3AAAAA8AAAAAAAAAAAAAAAAAmAIAAGRycy9k&#10;b3ducmV2LnhtbFBLBQYAAAAABAAEAPUAAACJAwAAAAA=&#10;" path="m5096,r,120l5201,67r-85,l5116,52r85,l5096,xe" fillcolor="black" stroked="f">
                  <v:path arrowok="t" o:connecttype="custom" o:connectlocs="5096,1320;5096,1440;5201,1387;5116,1387;5116,1372;5201,1372;5096,1320" o:connectangles="0,0,0,0,0,0,0"/>
                </v:shape>
                <v:shape id="Freeform 903" o:spid="_x0000_s1029" style="position:absolute;left:4627;top:1320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b7cMA&#10;AADcAAAADwAAAGRycy9kb3ducmV2LnhtbESPQYvCMBSE78L+h/AW9qapLopWo7iC4GUPtoLXR/Ns&#10;qs1LabK2/vuNIHgcZuYbZrXpbS3u1PrKsYLxKAFBXDhdcanglO+HcxA+IGusHZOCB3nYrD8GK0y1&#10;6/hI9yyUIkLYp6jAhNCkUvrCkEU/cg1x9C6utRiibEupW+wi3NZykiQzabHiuGCwoZ2h4pb9WQU/&#10;Zzc7H/KjDdvp1Wa/Sf/onFHq67PfLkEE6sM7/GoftILF5Bu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b7cMAAADcAAAADwAAAAAAAAAAAAAAAACYAgAAZHJzL2Rv&#10;d25yZXYueG1sUEsFBgAAAAAEAAQA9QAAAIgDAAAAAA==&#10;" path="m120,52r-20,l100,67r20,l120,52xe" fillcolor="black" stroked="f">
                  <v:path arrowok="t" o:connecttype="custom" o:connectlocs="120,1372;100,1372;100,1387;120,1387;120,1372" o:connectangles="0,0,0,0,0"/>
                </v:shape>
                <v:shape id="Freeform 902" o:spid="_x0000_s1030" style="position:absolute;left:4627;top:1320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DmcMA&#10;AADcAAAADwAAAGRycy9kb3ducmV2LnhtbESPQYvCMBSE78L+h/AW9qapsopWo7iC4GUPtoLXR/Ns&#10;qs1LabK2/vuNIHgcZuYbZrXpbS3u1PrKsYLxKAFBXDhdcanglO+HcxA+IGusHZOCB3nYrD8GK0y1&#10;6/hI9yyUIkLYp6jAhNCkUvrCkEU/cg1x9C6utRiibEupW+wi3NZykiQzabHiuGCwoZ2h4pb9WQU/&#10;Zzc7H/KjDdvp1Wa/Sf/onFHq67PfLkEE6sM7/GoftILF5Bu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5DmcMAAADcAAAADwAAAAAAAAAAAAAAAACYAgAAZHJzL2Rv&#10;d25yZXYueG1sUEsFBgAAAAAEAAQA9QAAAIgDAAAAAA==&#10;" path="m5096,52l120,52r,15l5096,67r,-15xe" fillcolor="black" stroked="f">
                  <v:path arrowok="t" o:connecttype="custom" o:connectlocs="5096,1372;120,1372;120,1387;5096,1387;5096,1372" o:connectangles="0,0,0,0,0"/>
                </v:shape>
                <v:shape id="Freeform 901" o:spid="_x0000_s1031" style="position:absolute;left:4627;top:1320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mAsMA&#10;AADcAAAADwAAAGRycy9kb3ducmV2LnhtbESPQYvCMBSE78L+h/AWvGm6gqJdY+kKghcPVsHro3nb&#10;dLd5KU209d8bQfA4zMw3zDobbCNu1PnasYKvaQKCuHS65krB+bSbLEH4gKyxcUwK7uQh23yM1phq&#10;1/ORbkWoRISwT1GBCaFNpfSlIYt+6lri6P26zmKIsquk7rCPcNvIWZIspMWa44LBlraGyv/iahX8&#10;XNzisj8dbcjnf7Y4JMO9d0ap8eeQf4MINIR3+NXeawWr2Ry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LmAsMAAADcAAAADwAAAAAAAAAAAAAAAACYAgAAZHJzL2Rv&#10;d25yZXYueG1sUEsFBgAAAAAEAAQA9QAAAIgDAAAAAA==&#10;" path="m5201,52r-85,l5116,67r85,l5216,60r-15,-8xe" fillcolor="black" stroked="f">
                  <v:path arrowok="t" o:connecttype="custom" o:connectlocs="5201,1372;5116,1372;5116,1387;5201,1387;5216,1380;5201,1372" o:connectangles="0,0,0,0,0,0"/>
                </v:shape>
                <w10:wrap anchorx="page"/>
              </v:group>
            </w:pict>
          </mc:Fallback>
        </mc:AlternateContent>
      </w:r>
      <w:r>
        <w:rPr>
          <w:rFonts w:cs="Century Gothic"/>
          <w:b/>
          <w:bCs/>
        </w:rPr>
        <w:t>Table</w:t>
      </w:r>
      <w:r>
        <w:rPr>
          <w:rFonts w:cs="Century Gothic"/>
          <w:b/>
          <w:bCs/>
          <w:spacing w:val="17"/>
        </w:rPr>
        <w:t xml:space="preserve"> </w:t>
      </w:r>
      <w:r>
        <w:rPr>
          <w:rFonts w:cs="Century Gothic"/>
          <w:b/>
          <w:bCs/>
        </w:rPr>
        <w:t>2</w:t>
      </w:r>
      <w:r>
        <w:t>:</w:t>
      </w:r>
      <w:r>
        <w:rPr>
          <w:spacing w:val="19"/>
        </w:rPr>
        <w:t xml:space="preserve"> </w:t>
      </w:r>
      <w:r>
        <w:t>Forecasts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Commonwealth</w:t>
      </w:r>
      <w:r>
        <w:rPr>
          <w:spacing w:val="17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rPr>
          <w:spacing w:val="-1"/>
        </w:rPr>
        <w:t>allocations</w:t>
      </w:r>
      <w:r>
        <w:rPr>
          <w:spacing w:val="17"/>
        </w:rPr>
        <w:t xml:space="preserve"> </w:t>
      </w:r>
      <w:r>
        <w:rPr>
          <w:spacing w:val="-1"/>
        </w:rPr>
        <w:t>(including</w:t>
      </w:r>
      <w:r>
        <w:rPr>
          <w:spacing w:val="19"/>
        </w:rPr>
        <w:t xml:space="preserve"> </w:t>
      </w:r>
      <w:r>
        <w:rPr>
          <w:spacing w:val="-1"/>
        </w:rPr>
        <w:t>carryover)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Macquarie</w:t>
      </w:r>
      <w:r>
        <w:rPr>
          <w:spacing w:val="75"/>
          <w:w w:val="9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31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2017.</w:t>
      </w:r>
    </w:p>
    <w:p w14:paraId="53D29C29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4"/>
        <w:gridCol w:w="1414"/>
        <w:gridCol w:w="1416"/>
        <w:gridCol w:w="1414"/>
        <w:gridCol w:w="1414"/>
        <w:gridCol w:w="1416"/>
      </w:tblGrid>
      <w:tr w:rsidR="00EB7FCC" w14:paraId="53D29C2E" w14:textId="77777777">
        <w:trPr>
          <w:trHeight w:hRule="exact" w:val="377"/>
        </w:trPr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2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9C2B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53D29C2C" w14:textId="77777777" w:rsidR="00EB7FCC" w:rsidRDefault="007C2744">
            <w:pPr>
              <w:pStyle w:val="TableParagraph"/>
              <w:ind w:left="42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Entitlement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type</w:t>
            </w:r>
          </w:p>
        </w:tc>
        <w:tc>
          <w:tcPr>
            <w:tcW w:w="848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2D" w14:textId="77777777" w:rsidR="00EB7FCC" w:rsidRDefault="007C2744">
            <w:pPr>
              <w:pStyle w:val="TableParagraph"/>
              <w:spacing w:before="62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Commonwealth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(including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2017–18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(GL)</w:t>
            </w:r>
          </w:p>
        </w:tc>
      </w:tr>
      <w:tr w:rsidR="00EB7FCC" w14:paraId="53D29C36" w14:textId="77777777">
        <w:trPr>
          <w:trHeight w:hRule="exact" w:val="374"/>
        </w:trPr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2F" w14:textId="77777777" w:rsidR="00EB7FCC" w:rsidRDefault="00EB7FCC"/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1A0C6"/>
          </w:tcPr>
          <w:p w14:paraId="53D29C30" w14:textId="77777777" w:rsidR="00EB7FCC" w:rsidRDefault="007C2744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dry</w:t>
            </w:r>
          </w:p>
        </w:tc>
        <w:tc>
          <w:tcPr>
            <w:tcW w:w="14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53D29C31" w14:textId="77777777" w:rsidR="00EB7FCC" w:rsidRDefault="00EB7FCC"/>
        </w:tc>
        <w:tc>
          <w:tcPr>
            <w:tcW w:w="14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53D29C32" w14:textId="77777777" w:rsidR="00EB7FCC" w:rsidRDefault="00EB7FCC"/>
        </w:tc>
        <w:tc>
          <w:tcPr>
            <w:tcW w:w="14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53D29C33" w14:textId="77777777" w:rsidR="00EB7FCC" w:rsidRDefault="00EB7FCC"/>
        </w:tc>
        <w:tc>
          <w:tcPr>
            <w:tcW w:w="14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53D29C34" w14:textId="77777777" w:rsidR="00EB7FCC" w:rsidRDefault="00EB7FCC"/>
        </w:tc>
        <w:tc>
          <w:tcPr>
            <w:tcW w:w="141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35" w14:textId="77777777" w:rsidR="00EB7FCC" w:rsidRDefault="007C2744">
            <w:pPr>
              <w:pStyle w:val="TableParagraph"/>
              <w:spacing w:before="62"/>
              <w:ind w:left="2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</w:t>
            </w:r>
          </w:p>
        </w:tc>
      </w:tr>
      <w:tr w:rsidR="00EB7FCC" w14:paraId="53D29C44" w14:textId="77777777">
        <w:trPr>
          <w:trHeight w:hRule="exact" w:val="619"/>
        </w:trPr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37" w14:textId="77777777" w:rsidR="00EB7FCC" w:rsidRDefault="00EB7FCC"/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38" w14:textId="77777777" w:rsidR="00EB7FCC" w:rsidRDefault="007C2744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95</w:t>
            </w:r>
          </w:p>
          <w:p w14:paraId="53D29C39" w14:textId="77777777" w:rsidR="00EB7FCC" w:rsidRDefault="007C2744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3A" w14:textId="77777777" w:rsidR="00EB7FCC" w:rsidRDefault="007C2744">
            <w:pPr>
              <w:pStyle w:val="TableParagraph"/>
              <w:spacing w:before="62" w:line="245" w:lineRule="exact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90</w:t>
            </w:r>
          </w:p>
          <w:p w14:paraId="53D29C3B" w14:textId="77777777" w:rsidR="00EB7FCC" w:rsidRDefault="007C2744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3C" w14:textId="77777777" w:rsidR="00EB7FCC" w:rsidRDefault="007C2744">
            <w:pPr>
              <w:pStyle w:val="TableParagraph"/>
              <w:spacing w:before="62"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75</w:t>
            </w:r>
          </w:p>
          <w:p w14:paraId="53D29C3D" w14:textId="77777777" w:rsidR="00EB7FCC" w:rsidRDefault="007C2744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3E" w14:textId="77777777" w:rsidR="00EB7FCC" w:rsidRDefault="007C2744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50</w:t>
            </w:r>
          </w:p>
          <w:p w14:paraId="53D29C3F" w14:textId="77777777" w:rsidR="00EB7FCC" w:rsidRDefault="007C2744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40" w14:textId="77777777" w:rsidR="00EB7FCC" w:rsidRDefault="007C2744">
            <w:pPr>
              <w:pStyle w:val="TableParagraph"/>
              <w:spacing w:before="62"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25</w:t>
            </w:r>
          </w:p>
          <w:p w14:paraId="53D29C41" w14:textId="77777777" w:rsidR="00EB7FCC" w:rsidRDefault="007C2744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53D29C42" w14:textId="77777777" w:rsidR="00EB7FCC" w:rsidRDefault="007C2744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10</w:t>
            </w:r>
          </w:p>
          <w:p w14:paraId="53D29C43" w14:textId="77777777" w:rsidR="00EB7FCC" w:rsidRDefault="007C2744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</w:tr>
      <w:tr w:rsidR="00EB7FCC" w14:paraId="53D29C4C" w14:textId="77777777">
        <w:trPr>
          <w:trHeight w:hRule="exact" w:val="62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5" w14:textId="77777777" w:rsidR="00EB7FCC" w:rsidRDefault="007C2744">
            <w:pPr>
              <w:pStyle w:val="TableParagraph"/>
              <w:spacing w:before="64"/>
              <w:ind w:left="102" w:right="3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(general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security)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6" w14:textId="77777777" w:rsidR="00EB7FCC" w:rsidRDefault="007C2744">
            <w:pPr>
              <w:pStyle w:val="TableParagraph"/>
              <w:spacing w:before="64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112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7" w14:textId="77777777" w:rsidR="00EB7FCC" w:rsidRDefault="007C2744">
            <w:pPr>
              <w:pStyle w:val="TableParagraph"/>
              <w:spacing w:before="64"/>
              <w:ind w:right="10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113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8" w14:textId="77777777" w:rsidR="00EB7FCC" w:rsidRDefault="007C2744">
            <w:pPr>
              <w:pStyle w:val="TableParagraph"/>
              <w:spacing w:before="64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119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9" w14:textId="77777777" w:rsidR="00EB7FCC" w:rsidRDefault="007C2744">
            <w:pPr>
              <w:pStyle w:val="TableParagraph"/>
              <w:spacing w:before="64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167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A" w14:textId="77777777" w:rsidR="00EB7FCC" w:rsidRDefault="007C2744">
            <w:pPr>
              <w:pStyle w:val="TableParagraph"/>
              <w:spacing w:before="64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205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B" w14:textId="77777777" w:rsidR="00EB7FCC" w:rsidRDefault="007C2744">
            <w:pPr>
              <w:pStyle w:val="TableParagraph"/>
              <w:spacing w:before="64"/>
              <w:ind w:right="102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205</w:t>
            </w:r>
          </w:p>
        </w:tc>
      </w:tr>
      <w:tr w:rsidR="00EB7FCC" w14:paraId="53D29C54" w14:textId="77777777">
        <w:trPr>
          <w:trHeight w:hRule="exact" w:val="622"/>
        </w:trPr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D" w14:textId="77777777" w:rsidR="00EB7FCC" w:rsidRDefault="007C2744">
            <w:pPr>
              <w:pStyle w:val="TableParagraph"/>
              <w:spacing w:before="62"/>
              <w:ind w:left="102" w:right="6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lastRenderedPageBreak/>
              <w:t>Macquarie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(supplementary)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E" w14:textId="77777777" w:rsidR="00EB7FCC" w:rsidRDefault="007C2744">
            <w:pPr>
              <w:pStyle w:val="TableParagraph"/>
              <w:spacing w:before="62"/>
              <w:ind w:lef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4F" w14:textId="77777777" w:rsidR="00EB7FCC" w:rsidRDefault="007C2744">
            <w:pPr>
              <w:pStyle w:val="TableParagraph"/>
              <w:spacing w:before="62"/>
              <w:ind w:left="2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GL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50" w14:textId="77777777" w:rsidR="00EB7FCC" w:rsidRDefault="007C2744">
            <w:pPr>
              <w:pStyle w:val="TableParagraph"/>
              <w:spacing w:before="62"/>
              <w:ind w:left="2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51" w14:textId="77777777" w:rsidR="00EB7FCC" w:rsidRDefault="007C2744">
            <w:pPr>
              <w:pStyle w:val="TableParagraph"/>
              <w:spacing w:before="62"/>
              <w:ind w:lef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</w:t>
            </w:r>
          </w:p>
        </w:tc>
        <w:tc>
          <w:tcPr>
            <w:tcW w:w="14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52" w14:textId="77777777" w:rsidR="00EB7FCC" w:rsidRDefault="007C2744">
            <w:pPr>
              <w:pStyle w:val="TableParagraph"/>
              <w:spacing w:before="62"/>
              <w:ind w:lef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53" w14:textId="77777777" w:rsidR="00EB7FCC" w:rsidRDefault="007C2744">
            <w:pPr>
              <w:pStyle w:val="TableParagraph"/>
              <w:spacing w:before="62"/>
              <w:ind w:left="2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</w:t>
            </w:r>
          </w:p>
        </w:tc>
      </w:tr>
    </w:tbl>
    <w:p w14:paraId="53D29C55" w14:textId="77777777" w:rsidR="00EB7FCC" w:rsidRDefault="007C2744">
      <w:pPr>
        <w:spacing w:line="218" w:lineRule="exact"/>
        <w:ind w:left="28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Notes:</w:t>
      </w:r>
    </w:p>
    <w:p w14:paraId="53D29C56" w14:textId="77777777" w:rsidR="00EB7FCC" w:rsidRDefault="007C2744">
      <w:pPr>
        <w:numPr>
          <w:ilvl w:val="0"/>
          <w:numId w:val="9"/>
        </w:numPr>
        <w:tabs>
          <w:tab w:val="left" w:pos="576"/>
        </w:tabs>
        <w:spacing w:line="220" w:lineRule="exac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Forecasts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regulated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catchments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given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nearest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whole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gigalitre.</w:t>
      </w:r>
    </w:p>
    <w:p w14:paraId="53D29C57" w14:textId="77777777" w:rsidR="00EB7FCC" w:rsidRDefault="007C2744">
      <w:pPr>
        <w:numPr>
          <w:ilvl w:val="0"/>
          <w:numId w:val="9"/>
        </w:numPr>
        <w:tabs>
          <w:tab w:val="left" w:pos="576"/>
        </w:tabs>
        <w:ind w:hanging="36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Allocation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rate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are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based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long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term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average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allocation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rates.</w:t>
      </w:r>
    </w:p>
    <w:p w14:paraId="53D29C58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8"/>
          <w:szCs w:val="18"/>
        </w:rPr>
      </w:pPr>
    </w:p>
    <w:p w14:paraId="53D29C59" w14:textId="77777777" w:rsidR="00EB7FCC" w:rsidRDefault="007C2744">
      <w:pPr>
        <w:pStyle w:val="BodyText"/>
        <w:ind w:left="147" w:right="652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4">
        <w:r>
          <w:rPr>
            <w:color w:val="0000FF"/>
            <w:u w:val="single" w:color="0000FF"/>
          </w:rPr>
          <w:t>http://www.environment.gov.au/water/cewo/portfolio-mgt/holdings-catchment</w:t>
        </w:r>
        <w:r>
          <w:rPr>
            <w:color w:val="0000FF"/>
            <w:spacing w:val="16"/>
            <w:u w:val="single" w:color="0000FF"/>
          </w:rPr>
          <w:t xml:space="preserve"> </w:t>
        </w:r>
      </w:hyperlink>
      <w:r>
        <w:t>and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rPr>
          <w:spacing w:val="-1"/>
        </w:rPr>
        <w:t>updated</w:t>
      </w:r>
      <w:r>
        <w:rPr>
          <w:spacing w:val="-21"/>
        </w:rPr>
        <w:t xml:space="preserve"> </w:t>
      </w:r>
      <w:r>
        <w:rPr>
          <w:spacing w:val="-1"/>
        </w:rPr>
        <w:t>monthly.</w:t>
      </w:r>
    </w:p>
    <w:p w14:paraId="53D29C5A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9C5B" w14:textId="77777777" w:rsidR="00EB7FCC" w:rsidRDefault="007C2744">
      <w:pPr>
        <w:pStyle w:val="Heading3"/>
        <w:spacing w:before="62"/>
        <w:ind w:left="147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14:paraId="53D29C5C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5D" w14:textId="77777777" w:rsidR="00EB7FCC" w:rsidRDefault="007C2744">
      <w:pPr>
        <w:pStyle w:val="BodyText"/>
        <w:ind w:left="147" w:right="641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objectives.</w:t>
      </w:r>
      <w:r>
        <w:rPr>
          <w:spacing w:val="-12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-10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environmental</w:t>
      </w:r>
      <w:r>
        <w:rPr>
          <w:spacing w:val="70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managed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agencies,</w:t>
      </w:r>
      <w:r>
        <w:rPr>
          <w:spacing w:val="-10"/>
        </w:rPr>
        <w:t xml:space="preserve"> </w:t>
      </w:r>
      <w:r>
        <w:t>active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translucent</w:t>
      </w:r>
      <w:r>
        <w:rPr>
          <w:spacing w:val="-7"/>
        </w:rPr>
        <w:t xml:space="preserve"> </w:t>
      </w:r>
      <w:r>
        <w:rPr>
          <w:spacing w:val="-1"/>
        </w:rPr>
        <w:t>allowances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Water</w:t>
      </w:r>
      <w:r>
        <w:rPr>
          <w:spacing w:val="52"/>
          <w:w w:val="99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tributary,</w:t>
      </w:r>
      <w:r>
        <w:rPr>
          <w:spacing w:val="-11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unregu</w:t>
      </w:r>
      <w:r>
        <w:rPr>
          <w:rFonts w:cs="Century Gothic"/>
        </w:rPr>
        <w:t>lated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flows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(‘</w:t>
      </w:r>
      <w:r>
        <w:rPr>
          <w:spacing w:val="-1"/>
        </w:rPr>
        <w:t>s</w:t>
      </w:r>
      <w:r>
        <w:rPr>
          <w:rFonts w:cs="Century Gothic"/>
          <w:spacing w:val="-1"/>
        </w:rPr>
        <w:t>urplus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flows’</w:t>
      </w:r>
      <w:r>
        <w:rPr>
          <w:rFonts w:cs="Century Gothic"/>
          <w:spacing w:val="88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rPr>
          <w:spacing w:val="-1"/>
        </w:rPr>
        <w:t>system),</w:t>
      </w:r>
      <w:r>
        <w:rPr>
          <w:spacing w:val="-10"/>
        </w:rPr>
        <w:t xml:space="preserve"> </w:t>
      </w:r>
      <w:r>
        <w:rPr>
          <w:spacing w:val="-1"/>
        </w:rPr>
        <w:t>conveyance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rPr>
          <w:spacing w:val="1"/>
        </w:rPr>
        <w:t>water.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8"/>
        </w:rPr>
        <w:t xml:space="preserve"> </w:t>
      </w:r>
      <w:r>
        <w:t>of</w:t>
      </w:r>
      <w:r>
        <w:rPr>
          <w:spacing w:val="8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C</w:t>
      </w:r>
      <w:r>
        <w:t>.</w:t>
      </w:r>
    </w:p>
    <w:p w14:paraId="53D29C5E" w14:textId="77777777" w:rsidR="00EB7FCC" w:rsidRDefault="00EB7FCC">
      <w:pPr>
        <w:sectPr w:rsidR="00EB7FCC">
          <w:footerReference w:type="default" r:id="rId25"/>
          <w:pgSz w:w="11910" w:h="16840"/>
          <w:pgMar w:top="760" w:right="220" w:bottom="880" w:left="560" w:header="0" w:footer="686" w:gutter="0"/>
          <w:cols w:space="720"/>
        </w:sectPr>
      </w:pPr>
    </w:p>
    <w:p w14:paraId="53D29C5F" w14:textId="77777777" w:rsidR="00EB7FCC" w:rsidRDefault="007C2744">
      <w:pPr>
        <w:pStyle w:val="BodyText"/>
        <w:spacing w:before="45"/>
        <w:ind w:right="163"/>
      </w:pPr>
      <w:r>
        <w:lastRenderedPageBreak/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3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t>scenarios</w:t>
      </w:r>
      <w:r>
        <w:rPr>
          <w:spacing w:val="91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18,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become</w:t>
      </w:r>
      <w:r>
        <w:rPr>
          <w:spacing w:val="-6"/>
        </w:rPr>
        <w:t xml:space="preserve"> </w:t>
      </w:r>
      <w:r>
        <w:rPr>
          <w:spacing w:val="3"/>
        </w:rPr>
        <w:t>wet.</w:t>
      </w:r>
    </w:p>
    <w:p w14:paraId="53D29C60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61" w14:textId="77777777" w:rsidR="00EB7FCC" w:rsidRDefault="007C2744">
      <w:pPr>
        <w:pStyle w:val="Heading2"/>
        <w:numPr>
          <w:ilvl w:val="1"/>
          <w:numId w:val="10"/>
        </w:numPr>
        <w:tabs>
          <w:tab w:val="left" w:pos="961"/>
        </w:tabs>
        <w:ind w:hanging="852"/>
        <w:rPr>
          <w:b w:val="0"/>
          <w:bCs w:val="0"/>
        </w:rPr>
      </w:pPr>
      <w:bookmarkStart w:id="17" w:name="_bookmark16"/>
      <w:bookmarkEnd w:id="17"/>
      <w:r>
        <w:rPr>
          <w:color w:val="5F4879"/>
        </w:rPr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14:paraId="53D29C62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</w:rPr>
      </w:pPr>
    </w:p>
    <w:p w14:paraId="53D29C63" w14:textId="77777777" w:rsidR="00EB7FCC" w:rsidRDefault="007C2744">
      <w:pPr>
        <w:pStyle w:val="BodyText"/>
        <w:ind w:right="239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(demand)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(supply)</w:t>
      </w:r>
      <w:r>
        <w:rPr>
          <w:spacing w:val="-9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1"/>
          <w:w w:val="99"/>
        </w:rPr>
        <w:t xml:space="preserve"> </w:t>
      </w:r>
      <w:r>
        <w:t>Commonwealth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management.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rPr>
          <w:spacing w:val="-1"/>
        </w:rPr>
        <w:t>combinations,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60"/>
          <w:w w:val="99"/>
        </w:rPr>
        <w:t xml:space="preserve"> </w:t>
      </w:r>
      <w:r>
        <w:rPr>
          <w:rFonts w:cs="Century Gothic"/>
          <w:spacing w:val="-1"/>
        </w:rPr>
        <w:t>purpose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range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‘avoiding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damage’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environment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‘improving’</w:t>
      </w:r>
      <w:r>
        <w:rPr>
          <w:rFonts w:cs="Century Gothic"/>
          <w:spacing w:val="-1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t>health.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47"/>
          <w:w w:val="99"/>
        </w:rPr>
        <w:t xml:space="preserve"> </w:t>
      </w:r>
      <w:r>
        <w:rPr>
          <w:spacing w:val="-1"/>
        </w:rPr>
        <w:t>turn</w:t>
      </w:r>
      <w:r>
        <w:rPr>
          <w:spacing w:val="-7"/>
        </w:rPr>
        <w:t xml:space="preserve"> </w:t>
      </w:r>
      <w:r>
        <w:rPr>
          <w:spacing w:val="-1"/>
        </w:rPr>
        <w:t>informs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t>that are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t>outcomes.</w:t>
      </w:r>
    </w:p>
    <w:p w14:paraId="53D29C64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65" w14:textId="77777777" w:rsidR="00EB7FCC" w:rsidRDefault="007C2744">
      <w:pPr>
        <w:pStyle w:val="BodyText"/>
      </w:pP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14:paraId="53D29C66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67" w14:textId="77777777" w:rsidR="00EB7FCC" w:rsidRDefault="007C2744">
      <w:pPr>
        <w:pStyle w:val="BodyText"/>
        <w:ind w:right="238"/>
      </w:pPr>
      <w:r>
        <w:rPr>
          <w:rFonts w:cs="Century Gothic"/>
          <w:spacing w:val="-1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overall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‘purpose’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5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74"/>
          <w:w w:val="9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t>ecosystems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Macquarie</w:t>
      </w:r>
      <w:r>
        <w:rPr>
          <w:spacing w:val="-13"/>
        </w:rPr>
        <w:t xml:space="preserve"> </w:t>
      </w:r>
      <w:r>
        <w:t>Marshes.</w:t>
      </w:r>
    </w:p>
    <w:p w14:paraId="53D29C68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53D29C69" w14:textId="77777777" w:rsidR="00EB7FCC" w:rsidRDefault="007C2744">
      <w:pPr>
        <w:spacing w:line="200" w:lineRule="atLeast"/>
        <w:ind w:left="1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lastRenderedPageBreak/>
        <w:drawing>
          <wp:inline distT="0" distB="0" distL="0" distR="0" wp14:anchorId="53D2A522" wp14:editId="53D2A523">
            <wp:extent cx="6391906" cy="467925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06" cy="467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9C6A" w14:textId="77777777" w:rsidR="00EB7FCC" w:rsidRDefault="007C2744">
      <w:pPr>
        <w:pStyle w:val="BodyText"/>
        <w:spacing w:before="106"/>
        <w:ind w:left="141" w:right="223"/>
      </w:pPr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  <w:spacing w:val="-1"/>
        </w:rPr>
        <w:t>3:</w:t>
      </w:r>
      <w:r>
        <w:rPr>
          <w:rFonts w:cs="Century Gothic"/>
          <w:b/>
          <w:bCs/>
          <w:spacing w:val="-8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50"/>
          <w:w w:val="99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availability.</w:t>
      </w:r>
    </w:p>
    <w:p w14:paraId="53D29C6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6C" w14:textId="77777777" w:rsidR="00EB7FCC" w:rsidRDefault="007C2744">
      <w:pPr>
        <w:ind w:left="107" w:right="16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purpose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5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scenarios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27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).</w:t>
      </w:r>
    </w:p>
    <w:p w14:paraId="53D29C6D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footerReference w:type="default" r:id="rId28"/>
          <w:pgSz w:w="11910" w:h="16840"/>
          <w:pgMar w:top="760" w:right="640" w:bottom="880" w:left="600" w:header="0" w:footer="686" w:gutter="0"/>
          <w:pgNumType w:start="11"/>
          <w:cols w:space="720"/>
        </w:sectPr>
      </w:pPr>
    </w:p>
    <w:p w14:paraId="53D29C6E" w14:textId="77777777" w:rsidR="00EB7FCC" w:rsidRDefault="007C2744">
      <w:pPr>
        <w:pStyle w:val="Heading2"/>
        <w:numPr>
          <w:ilvl w:val="1"/>
          <w:numId w:val="10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8" w:name="_bookmark17"/>
      <w:bookmarkEnd w:id="18"/>
      <w:r>
        <w:rPr>
          <w:color w:val="5F4879"/>
          <w:spacing w:val="-1"/>
        </w:rPr>
        <w:lastRenderedPageBreak/>
        <w:t>Proposed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53D29C6F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70" w14:textId="77777777" w:rsidR="00EB7FCC" w:rsidRDefault="007C2744">
      <w:pPr>
        <w:pStyle w:val="BodyText"/>
        <w:ind w:right="266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6"/>
        </w:rPr>
        <w:t xml:space="preserve"> </w:t>
      </w:r>
      <w:r>
        <w:rPr>
          <w:spacing w:val="-1"/>
        </w:rPr>
        <w:t>years,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NSW)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adaptively</w:t>
      </w:r>
      <w:r>
        <w:rPr>
          <w:spacing w:val="65"/>
          <w:w w:val="99"/>
        </w:rPr>
        <w:t xml:space="preserve"> </w:t>
      </w:r>
      <w:r>
        <w:t>managed</w:t>
      </w:r>
      <w:r>
        <w:rPr>
          <w:spacing w:val="-9"/>
        </w:rPr>
        <w:t xml:space="preserve"> </w:t>
      </w:r>
      <w:r>
        <w:rPr>
          <w:spacing w:val="-1"/>
        </w:rPr>
        <w:t>throughout</w:t>
      </w:r>
      <w:r>
        <w:rPr>
          <w:spacing w:val="-8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changing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rPr>
          <w:spacing w:val="-1"/>
        </w:rPr>
        <w:t>availability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environmental</w:t>
      </w:r>
      <w:r>
        <w:rPr>
          <w:spacing w:val="83"/>
          <w:w w:val="99"/>
        </w:rPr>
        <w:t xml:space="preserve"> </w:t>
      </w:r>
      <w:r>
        <w:t>conditions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demands.</w:t>
      </w:r>
    </w:p>
    <w:p w14:paraId="53D29C7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72" w14:textId="77777777" w:rsidR="00EB7FCC" w:rsidRDefault="007C2744">
      <w:pPr>
        <w:pStyle w:val="BodyText"/>
        <w:ind w:right="266"/>
      </w:pP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2016,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going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follow</w:t>
      </w:r>
      <w:r>
        <w:rPr>
          <w:spacing w:val="100"/>
          <w:w w:val="99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resilience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key</w:t>
      </w:r>
      <w:r>
        <w:rPr>
          <w:spacing w:val="43"/>
          <w:w w:val="99"/>
        </w:rPr>
        <w:t xml:space="preserve"> </w:t>
      </w:r>
      <w:r>
        <w:rPr>
          <w:spacing w:val="-1"/>
        </w:rPr>
        <w:t>assets.</w:t>
      </w:r>
      <w:r>
        <w:rPr>
          <w:spacing w:val="-7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dry</w:t>
      </w:r>
      <w:r>
        <w:rPr>
          <w:w w:val="99"/>
        </w:rPr>
        <w:t xml:space="preserve"> </w:t>
      </w:r>
      <w:r>
        <w:rPr>
          <w:spacing w:val="93"/>
          <w:w w:val="99"/>
        </w:rPr>
        <w:t xml:space="preserve"> </w:t>
      </w:r>
      <w:r>
        <w:rPr>
          <w:spacing w:val="-1"/>
        </w:rPr>
        <w:t>years,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respond</w:t>
      </w:r>
      <w:r>
        <w:rPr>
          <w:spacing w:val="-5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wetter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8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64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successful</w:t>
      </w:r>
      <w:r>
        <w:rPr>
          <w:spacing w:val="-7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vegetation,</w:t>
      </w:r>
      <w:r>
        <w:rPr>
          <w:spacing w:val="-9"/>
        </w:rPr>
        <w:t xml:space="preserve"> </w:t>
      </w:r>
      <w:r>
        <w:t>waterbirds,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frogs</w:t>
      </w:r>
      <w:r>
        <w:rPr>
          <w:spacing w:val="-6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growth</w:t>
      </w:r>
      <w:r>
        <w:rPr>
          <w:spacing w:val="7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reproduction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2016,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diversity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coming</w:t>
      </w:r>
      <w:r>
        <w:rPr>
          <w:spacing w:val="-7"/>
        </w:rPr>
        <w:t xml:space="preserve"> </w:t>
      </w:r>
      <w:r>
        <w:t>years.</w:t>
      </w:r>
    </w:p>
    <w:p w14:paraId="53D29C73" w14:textId="77777777" w:rsidR="00EB7FCC" w:rsidRDefault="007C2744">
      <w:pPr>
        <w:pStyle w:val="BodyText"/>
        <w:spacing w:before="179"/>
        <w:ind w:right="269"/>
      </w:pP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catchment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very</w:t>
      </w:r>
      <w:r>
        <w:rPr>
          <w:spacing w:val="-5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millennium</w:t>
      </w:r>
      <w:r>
        <w:rPr>
          <w:spacing w:val="-7"/>
        </w:rPr>
        <w:t xml:space="preserve"> </w:t>
      </w:r>
      <w:r>
        <w:rPr>
          <w:spacing w:val="-1"/>
        </w:rPr>
        <w:t>drought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again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2013</w:t>
      </w:r>
      <w:r>
        <w:rPr>
          <w:rFonts w:cs="Century Gothic"/>
        </w:rPr>
        <w:t>–</w:t>
      </w:r>
      <w:r>
        <w:t>14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2015</w:t>
      </w:r>
      <w:r>
        <w:rPr>
          <w:rFonts w:cs="Century Gothic"/>
        </w:rPr>
        <w:t>–</w:t>
      </w:r>
      <w:r>
        <w:t>16,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59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7"/>
        </w:rPr>
        <w:t xml:space="preserve"> </w:t>
      </w:r>
      <w:r>
        <w:t>reflects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rPr>
          <w:spacing w:val="-1"/>
        </w:rPr>
        <w:t>improving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build</w:t>
      </w:r>
      <w:r>
        <w:rPr>
          <w:spacing w:val="63"/>
          <w:w w:val="99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ecological</w:t>
      </w:r>
      <w:r>
        <w:rPr>
          <w:spacing w:val="-5"/>
        </w:rPr>
        <w:t xml:space="preserve"> </w:t>
      </w:r>
      <w:r>
        <w:rPr>
          <w:spacing w:val="-1"/>
        </w:rPr>
        <w:t>systems.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7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66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enable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91"/>
          <w:w w:val="99"/>
        </w:rPr>
        <w:t xml:space="preserve"> </w:t>
      </w:r>
      <w:r>
        <w:t>adaptively</w:t>
      </w:r>
      <w:r>
        <w:rPr>
          <w:spacing w:val="-10"/>
        </w:rPr>
        <w:t xml:space="preserve"> </w:t>
      </w:r>
      <w:r>
        <w:t>managed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years.</w:t>
      </w:r>
    </w:p>
    <w:p w14:paraId="53D29C74" w14:textId="77777777" w:rsidR="00EB7FCC" w:rsidRDefault="007C2744">
      <w:pPr>
        <w:pStyle w:val="BodyText"/>
        <w:spacing w:before="179"/>
        <w:ind w:right="223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rPr>
          <w:spacing w:val="-1"/>
        </w:rPr>
        <w:t>supplying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spacing w:val="-1"/>
        </w:rPr>
        <w:t>four</w:t>
      </w:r>
      <w:r>
        <w:rPr>
          <w:spacing w:val="-7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5"/>
        </w:rPr>
        <w:t xml:space="preserve"> </w:t>
      </w:r>
      <w:r>
        <w:rPr>
          <w:spacing w:val="-1"/>
        </w:rPr>
        <w:t>(see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45"/>
          <w:w w:val="99"/>
        </w:rPr>
        <w:t xml:space="preserve"> </w:t>
      </w:r>
      <w:r>
        <w:rPr>
          <w:spacing w:val="-1"/>
        </w:rPr>
        <w:t>supporting</w:t>
      </w:r>
      <w:r>
        <w:rPr>
          <w:spacing w:val="-10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determining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water</w:t>
      </w:r>
      <w:r>
        <w:t>ing</w:t>
      </w:r>
      <w:r>
        <w:rPr>
          <w:spacing w:val="-11"/>
        </w:rPr>
        <w:t xml:space="preserve"> </w:t>
      </w:r>
      <w:r>
        <w:t>intentions).</w:t>
      </w:r>
    </w:p>
    <w:p w14:paraId="53D29C7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76" w14:textId="77777777" w:rsidR="00EB7FCC" w:rsidRDefault="007C2744">
      <w:pPr>
        <w:pStyle w:val="BodyText"/>
      </w:pPr>
      <w:r>
        <w:rPr>
          <w:spacing w:val="-1"/>
        </w:rPr>
        <w:t>Given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rPr>
          <w:spacing w:val="-1"/>
        </w:rPr>
        <w:t>currently,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plan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components:</w:t>
      </w:r>
    </w:p>
    <w:p w14:paraId="53D29C77" w14:textId="77777777" w:rsidR="00EB7FCC" w:rsidRDefault="007C2744">
      <w:pPr>
        <w:pStyle w:val="BodyText"/>
        <w:numPr>
          <w:ilvl w:val="0"/>
          <w:numId w:val="8"/>
        </w:numPr>
        <w:tabs>
          <w:tab w:val="left" w:pos="478"/>
        </w:tabs>
        <w:spacing w:before="179"/>
        <w:ind w:right="266" w:hanging="369"/>
      </w:pP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winter/spring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event: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-7"/>
        </w:rPr>
        <w:t xml:space="preserve"> </w:t>
      </w:r>
      <w:r>
        <w:rPr>
          <w:spacing w:val="-1"/>
        </w:rPr>
        <w:t>combination</w:t>
      </w:r>
      <w:r>
        <w:rPr>
          <w:spacing w:val="75"/>
          <w:w w:val="9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water)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135</w:t>
      </w:r>
      <w:r>
        <w:rPr>
          <w:spacing w:val="-3"/>
        </w:rPr>
        <w:t xml:space="preserve"> </w:t>
      </w:r>
      <w:r>
        <w:t>GL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t>Marshes</w:t>
      </w:r>
      <w:r>
        <w:rPr>
          <w:spacing w:val="-4"/>
        </w:rPr>
        <w:t xml:space="preserve"> </w:t>
      </w:r>
      <w:r>
        <w:rPr>
          <w:spacing w:val="-1"/>
        </w:rPr>
        <w:t>(Action</w:t>
      </w:r>
      <w:r>
        <w:rPr>
          <w:spacing w:val="-5"/>
        </w:rPr>
        <w:t xml:space="preserve"> </w:t>
      </w:r>
      <w:r>
        <w:t>9</w:t>
      </w:r>
      <w:r>
        <w:rPr>
          <w:spacing w:val="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55"/>
          <w:w w:val="99"/>
        </w:rPr>
        <w:t xml:space="preserve"> </w:t>
      </w:r>
      <w:r>
        <w:t>Appendix</w:t>
      </w:r>
      <w:r>
        <w:rPr>
          <w:spacing w:val="-8"/>
        </w:rPr>
        <w:t xml:space="preserve"> </w:t>
      </w:r>
      <w:r>
        <w:t>3).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rPr>
          <w:spacing w:val="-1"/>
        </w:rPr>
        <w:t>000</w:t>
      </w:r>
      <w:r>
        <w:rPr>
          <w:spacing w:val="-7"/>
        </w:rPr>
        <w:t xml:space="preserve"> </w:t>
      </w:r>
      <w:r>
        <w:t>hectares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5"/>
        </w:rPr>
        <w:t xml:space="preserve"> </w:t>
      </w:r>
      <w:r>
        <w:rPr>
          <w:spacing w:val="-1"/>
        </w:rPr>
        <w:t>(reeds,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couch,</w:t>
      </w:r>
      <w:r>
        <w:rPr>
          <w:spacing w:val="-8"/>
        </w:rPr>
        <w:t xml:space="preserve"> </w:t>
      </w:r>
      <w:r>
        <w:t>mixed</w:t>
      </w:r>
      <w:r>
        <w:rPr>
          <w:spacing w:val="-7"/>
        </w:rPr>
        <w:t xml:space="preserve"> </w:t>
      </w:r>
      <w:r>
        <w:t>marsh,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71"/>
          <w:w w:val="99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cooba),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t>waterbirds,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frogs.</w:t>
      </w:r>
    </w:p>
    <w:p w14:paraId="53D29C78" w14:textId="77777777" w:rsidR="00EB7FCC" w:rsidRDefault="007C2744">
      <w:pPr>
        <w:pStyle w:val="BodyText"/>
        <w:spacing w:before="179"/>
        <w:ind w:left="477" w:right="223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rPr>
          <w:spacing w:val="-1"/>
        </w:rPr>
        <w:t>135</w:t>
      </w:r>
      <w:r>
        <w:rPr>
          <w:spacing w:val="-7"/>
        </w:rPr>
        <w:t xml:space="preserve"> </w:t>
      </w:r>
      <w:r>
        <w:t>GL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rPr>
          <w:spacing w:val="-1"/>
        </w:rPr>
        <w:t>baseflow</w:t>
      </w:r>
      <w:r>
        <w:rPr>
          <w:spacing w:val="64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3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3).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hydrograph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67"/>
          <w:w w:val="99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spawning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suitable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(flow</w:t>
      </w:r>
      <w:r>
        <w:rPr>
          <w:spacing w:val="51"/>
          <w:w w:val="99"/>
        </w:rPr>
        <w:t xml:space="preserve"> </w:t>
      </w:r>
      <w:r>
        <w:t>generalists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in-channel</w:t>
      </w:r>
      <w:r>
        <w:rPr>
          <w:spacing w:val="-7"/>
        </w:rPr>
        <w:t xml:space="preserve"> </w:t>
      </w:r>
      <w:r>
        <w:rPr>
          <w:spacing w:val="-1"/>
        </w:rPr>
        <w:t>specialists)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mid-Macquarie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(Actions</w:t>
      </w:r>
      <w:r>
        <w:rPr>
          <w:spacing w:val="-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3).</w:t>
      </w:r>
      <w:r>
        <w:rPr>
          <w:spacing w:val="-7"/>
        </w:rPr>
        <w:t xml:space="preserve"> </w:t>
      </w:r>
      <w:r>
        <w:t>Flows</w:t>
      </w:r>
      <w:r>
        <w:rPr>
          <w:spacing w:val="97"/>
          <w:w w:val="99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seasonal</w:t>
      </w:r>
      <w:r>
        <w:rPr>
          <w:spacing w:val="-4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w w:val="99"/>
        </w:rPr>
        <w:t xml:space="preserve"> </w:t>
      </w:r>
      <w:r>
        <w:rPr>
          <w:spacing w:val="64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3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3).</w:t>
      </w:r>
    </w:p>
    <w:p w14:paraId="53D29C79" w14:textId="77777777" w:rsidR="00EB7FCC" w:rsidRDefault="007C2744">
      <w:pPr>
        <w:pStyle w:val="BodyText"/>
        <w:numPr>
          <w:ilvl w:val="0"/>
          <w:numId w:val="8"/>
        </w:numPr>
        <w:tabs>
          <w:tab w:val="left" w:pos="478"/>
        </w:tabs>
        <w:spacing w:before="179"/>
        <w:ind w:right="196" w:hanging="369"/>
      </w:pPr>
      <w:r>
        <w:rPr>
          <w:spacing w:val="-1"/>
        </w:rPr>
        <w:lastRenderedPageBreak/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connection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contingency:</w:t>
      </w:r>
      <w:r>
        <w:rPr>
          <w:spacing w:val="-10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 xml:space="preserve">water </w:t>
      </w:r>
      <w:r>
        <w:rPr>
          <w:spacing w:val="1"/>
        </w:rPr>
        <w:t>to</w:t>
      </w:r>
      <w:r>
        <w:rPr>
          <w:spacing w:val="55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connection</w:t>
      </w:r>
      <w:r>
        <w:rPr>
          <w:spacing w:val="-6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7</w:t>
      </w:r>
      <w:r>
        <w:rPr>
          <w:spacing w:val="2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Appendix</w:t>
      </w:r>
      <w:r>
        <w:rPr>
          <w:spacing w:val="-5"/>
        </w:rPr>
        <w:t xml:space="preserve"> </w:t>
      </w:r>
      <w:r>
        <w:rPr>
          <w:spacing w:val="-1"/>
        </w:rPr>
        <w:t>3).</w:t>
      </w:r>
      <w:r>
        <w:rPr>
          <w:spacing w:val="91"/>
          <w:w w:val="9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flow,</w:t>
      </w:r>
      <w:r>
        <w:rPr>
          <w:spacing w:val="-9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t>optional</w:t>
      </w:r>
      <w:r>
        <w:rPr>
          <w:spacing w:val="-7"/>
        </w:rPr>
        <w:t xml:space="preserve"> </w:t>
      </w:r>
      <w:r>
        <w:t>contingency</w:t>
      </w:r>
      <w:r>
        <w:rPr>
          <w:spacing w:val="-8"/>
        </w:rPr>
        <w:t xml:space="preserve"> </w:t>
      </w:r>
      <w:r>
        <w:t>flow,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49"/>
          <w:w w:val="9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t>catchment,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require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rPr>
          <w:spacing w:val="-1"/>
        </w:rPr>
        <w:t>GL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50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contingent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1"/>
        </w:rPr>
        <w:t>catchments</w:t>
      </w:r>
      <w:r>
        <w:rPr>
          <w:spacing w:val="-7"/>
        </w:rPr>
        <w:t xml:space="preserve"> </w:t>
      </w:r>
      <w:r>
        <w:t>and</w:t>
      </w:r>
      <w:r>
        <w:rPr>
          <w:spacing w:val="93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21"/>
        </w:rPr>
        <w:t xml:space="preserve"> </w:t>
      </w:r>
      <w:r>
        <w:rPr>
          <w:spacing w:val="-1"/>
        </w:rPr>
        <w:t>feasibility.</w:t>
      </w:r>
    </w:p>
    <w:p w14:paraId="53D29C7A" w14:textId="77777777" w:rsidR="00EB7FCC" w:rsidRDefault="007C2744">
      <w:pPr>
        <w:pStyle w:val="BodyText"/>
        <w:numPr>
          <w:ilvl w:val="0"/>
          <w:numId w:val="8"/>
        </w:numPr>
        <w:tabs>
          <w:tab w:val="left" w:pos="478"/>
        </w:tabs>
        <w:spacing w:before="179"/>
        <w:ind w:right="279" w:hanging="369"/>
      </w:pPr>
      <w:r>
        <w:rPr>
          <w:spacing w:val="-1"/>
        </w:rP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contingency: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water,</w:t>
      </w:r>
      <w:r>
        <w:rPr>
          <w:spacing w:val="-5"/>
        </w:rPr>
        <w:t xml:space="preserve"> </w:t>
      </w:r>
      <w:r>
        <w:t>there</w:t>
      </w:r>
      <w:r>
        <w:rPr>
          <w:spacing w:val="105"/>
          <w:w w:val="9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augment</w:t>
      </w:r>
      <w:r>
        <w:rPr>
          <w:spacing w:val="-5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breeding,</w:t>
      </w:r>
      <w:r>
        <w:rPr>
          <w:spacing w:val="-7"/>
        </w:rPr>
        <w:t xml:space="preserve"> </w:t>
      </w:r>
      <w:r>
        <w:rPr>
          <w:spacing w:val="-1"/>
        </w:rP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7"/>
          <w:w w:val="99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mid-Macquarie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3"/>
        </w:rPr>
        <w:t xml:space="preserve"> </w:t>
      </w:r>
      <w:r>
        <w:t>Appendix</w:t>
      </w:r>
      <w:r>
        <w:rPr>
          <w:spacing w:val="-7"/>
        </w:rPr>
        <w:t xml:space="preserve"> </w:t>
      </w:r>
      <w:r>
        <w:t>3).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65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volume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58"/>
          <w:w w:val="99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approximately</w:t>
      </w:r>
      <w:r>
        <w:rPr>
          <w:spacing w:val="-9"/>
        </w:rPr>
        <w:t xml:space="preserve"> </w:t>
      </w:r>
      <w:r>
        <w:rPr>
          <w:spacing w:val="-1"/>
        </w:rPr>
        <w:t>10</w:t>
      </w:r>
      <w:r>
        <w:rPr>
          <w:spacing w:val="-8"/>
        </w:rPr>
        <w:t xml:space="preserve"> </w:t>
      </w:r>
      <w:r>
        <w:t>GL</w:t>
      </w:r>
      <w:r>
        <w:rPr>
          <w:spacing w:val="-7"/>
        </w:rPr>
        <w:t xml:space="preserve"> </w:t>
      </w:r>
      <w:r>
        <w:t>(Commonwealth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water)</w:t>
      </w:r>
      <w:r>
        <w:rPr>
          <w:spacing w:val="42"/>
          <w:w w:val="9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probably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linked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winter/spring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62"/>
          <w:w w:val="99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t>(</w:t>
      </w:r>
      <w:r>
        <w:t>Component</w:t>
      </w:r>
      <w:r>
        <w:rPr>
          <w:spacing w:val="-5"/>
        </w:rPr>
        <w:t xml:space="preserve"> </w:t>
      </w:r>
      <w:r>
        <w:rPr>
          <w:spacing w:val="-1"/>
        </w:rPr>
        <w:t>2)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sufficiently-size</w:t>
      </w:r>
      <w:r>
        <w:rPr>
          <w:spacing w:val="-7"/>
        </w:rPr>
        <w:t xml:space="preserve"> </w:t>
      </w:r>
      <w:r>
        <w:rPr>
          <w:spacing w:val="-1"/>
        </w:rPr>
        <w:t>tributary</w:t>
      </w:r>
      <w:r>
        <w:rPr>
          <w:spacing w:val="-8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autumn.</w:t>
      </w:r>
    </w:p>
    <w:p w14:paraId="53D29C7B" w14:textId="77777777" w:rsidR="00EB7FCC" w:rsidRDefault="007C2744">
      <w:pPr>
        <w:pStyle w:val="BodyText"/>
        <w:numPr>
          <w:ilvl w:val="0"/>
          <w:numId w:val="8"/>
        </w:numPr>
        <w:tabs>
          <w:tab w:val="left" w:pos="478"/>
        </w:tabs>
        <w:spacing w:before="179"/>
        <w:ind w:right="435" w:hanging="369"/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t>strategy: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8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rPr>
          <w:spacing w:val="-1"/>
        </w:rPr>
        <w:t>Refer</w:t>
      </w:r>
      <w:r>
        <w:rPr>
          <w:spacing w:val="-5"/>
        </w:rPr>
        <w:t xml:space="preserve"> </w:t>
      </w:r>
      <w:r>
        <w:t>to</w:t>
      </w:r>
      <w:r>
        <w:rPr>
          <w:spacing w:val="88"/>
          <w:w w:val="99"/>
        </w:rPr>
        <w:t xml:space="preserve"> </w:t>
      </w:r>
      <w:r>
        <w:rPr>
          <w:spacing w:val="-1"/>
        </w:rPr>
        <w:t>Section</w:t>
      </w:r>
      <w:r>
        <w:rPr>
          <w:spacing w:val="-7"/>
        </w:rPr>
        <w:t xml:space="preserve"> </w:t>
      </w:r>
      <w:r>
        <w:rPr>
          <w:spacing w:val="-2"/>
        </w:rPr>
        <w:t>2.6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details.</w:t>
      </w:r>
    </w:p>
    <w:p w14:paraId="53D29C7C" w14:textId="77777777" w:rsidR="00EB7FCC" w:rsidRDefault="00EB7FCC">
      <w:pPr>
        <w:sectPr w:rsidR="00EB7FCC">
          <w:pgSz w:w="11910" w:h="16840"/>
          <w:pgMar w:top="780" w:right="600" w:bottom="880" w:left="600" w:header="0" w:footer="686" w:gutter="0"/>
          <w:cols w:space="720"/>
        </w:sectPr>
      </w:pPr>
    </w:p>
    <w:p w14:paraId="53D29C7D" w14:textId="77777777" w:rsidR="00EB7FCC" w:rsidRDefault="007C2744">
      <w:pPr>
        <w:pStyle w:val="BodyText"/>
        <w:spacing w:before="50"/>
        <w:ind w:right="181"/>
      </w:pPr>
      <w:r>
        <w:rPr>
          <w:spacing w:val="-1"/>
        </w:rPr>
        <w:lastRenderedPageBreak/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 xml:space="preserve">Macquarie </w:t>
      </w:r>
      <w:r>
        <w:t>Marshes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quite</w:t>
      </w:r>
      <w:r>
        <w:rPr>
          <w:spacing w:val="-6"/>
        </w:rPr>
        <w:t xml:space="preserve"> </w:t>
      </w:r>
      <w:r>
        <w:rPr>
          <w:spacing w:val="-1"/>
        </w:rPr>
        <w:t>scalable,</w:t>
      </w:r>
      <w:r>
        <w:rPr>
          <w:spacing w:val="-9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78"/>
          <w:w w:val="99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5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Appendix</w:t>
      </w:r>
      <w:r>
        <w:rPr>
          <w:spacing w:val="-4"/>
        </w:rPr>
        <w:t xml:space="preserve"> </w:t>
      </w:r>
      <w:r>
        <w:rPr>
          <w:spacing w:val="-1"/>
        </w:rPr>
        <w:t>3).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wet</w:t>
      </w:r>
      <w:r>
        <w:rPr>
          <w:spacing w:val="-5"/>
        </w:rPr>
        <w:t xml:space="preserve"> </w:t>
      </w:r>
      <w:r>
        <w:t>conditions</w:t>
      </w:r>
      <w:r>
        <w:rPr>
          <w:spacing w:val="71"/>
          <w:w w:val="99"/>
        </w:rPr>
        <w:t xml:space="preserve"> </w:t>
      </w:r>
      <w:r>
        <w:t>prevail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18,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broader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Marshes,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60"/>
          <w:w w:val="99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hectares</w:t>
      </w:r>
      <w:r>
        <w:rPr>
          <w:spacing w:val="-5"/>
        </w:rPr>
        <w:t xml:space="preserve"> </w:t>
      </w:r>
      <w:r>
        <w:rPr>
          <w:spacing w:val="-1"/>
        </w:rPr>
        <w:t>(requires</w:t>
      </w:r>
      <w:r>
        <w:rPr>
          <w:spacing w:val="-4"/>
        </w:rPr>
        <w:t xml:space="preserve"> </w:t>
      </w:r>
      <w:r>
        <w:t>~250</w:t>
      </w:r>
      <w:r>
        <w:rPr>
          <w:spacing w:val="-6"/>
        </w:rPr>
        <w:t xml:space="preserve"> </w:t>
      </w:r>
      <w:r>
        <w:t>GL),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recession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larger</w:t>
      </w:r>
      <w:r>
        <w:rPr>
          <w:spacing w:val="-7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contingency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8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naturally</w:t>
      </w:r>
      <w:r>
        <w:rPr>
          <w:spacing w:val="-8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rPr>
          <w:spacing w:val="-1"/>
        </w:rPr>
        <w:t>colonial</w:t>
      </w:r>
      <w:r>
        <w:rPr>
          <w:spacing w:val="-7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occur</w:t>
      </w:r>
      <w:r>
        <w:rPr>
          <w:spacing w:val="-5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2"/>
        </w:rPr>
        <w:t xml:space="preserve"> </w:t>
      </w:r>
      <w:r>
        <w:rPr>
          <w:spacing w:val="-1"/>
        </w:rPr>
        <w:t>Appendix</w:t>
      </w:r>
      <w:r>
        <w:rPr>
          <w:spacing w:val="-7"/>
        </w:rPr>
        <w:t xml:space="preserve"> </w:t>
      </w:r>
      <w:r>
        <w:t>3).</w:t>
      </w:r>
      <w:r>
        <w:rPr>
          <w:spacing w:val="89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wetter</w:t>
      </w:r>
      <w:r>
        <w:rPr>
          <w:spacing w:val="-8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9"/>
          <w:w w:val="99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River,</w:t>
      </w:r>
      <w:r>
        <w:rPr>
          <w:spacing w:val="-10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floodplain</w:t>
      </w:r>
      <w:r>
        <w:rPr>
          <w:spacing w:val="88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8</w:t>
      </w:r>
      <w:r>
        <w:rPr>
          <w:spacing w:val="2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1"/>
        </w:rPr>
        <w:t xml:space="preserve"> </w:t>
      </w:r>
      <w:r>
        <w:rPr>
          <w:spacing w:val="-1"/>
        </w:rPr>
        <w:t>Appendix</w:t>
      </w:r>
      <w:r>
        <w:rPr>
          <w:spacing w:val="-6"/>
        </w:rPr>
        <w:t xml:space="preserve"> </w:t>
      </w:r>
      <w:r>
        <w:t>3).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87"/>
          <w:w w:val="99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adequate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future,</w:t>
      </w:r>
      <w:r>
        <w:rPr>
          <w:spacing w:val="-9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conditions</w:t>
      </w:r>
      <w:r>
        <w:rPr>
          <w:spacing w:val="56"/>
          <w:w w:val="99"/>
        </w:rPr>
        <w:t xml:space="preserve"> </w:t>
      </w:r>
      <w:r>
        <w:rPr>
          <w:spacing w:val="-1"/>
        </w:rPr>
        <w:t>become</w:t>
      </w:r>
      <w:r>
        <w:rPr>
          <w:spacing w:val="-8"/>
        </w:rPr>
        <w:t xml:space="preserve"> </w:t>
      </w:r>
      <w:r>
        <w:t>drier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years.</w:t>
      </w:r>
    </w:p>
    <w:p w14:paraId="53D29C7E" w14:textId="77777777" w:rsidR="00EB7FCC" w:rsidRDefault="007C2744">
      <w:pPr>
        <w:pStyle w:val="BodyText"/>
        <w:spacing w:before="179"/>
        <w:ind w:right="181"/>
      </w:pPr>
      <w:r>
        <w:t>When</w:t>
      </w:r>
      <w:r>
        <w:rPr>
          <w:spacing w:val="-9"/>
        </w:rPr>
        <w:t xml:space="preserve"> </w:t>
      </w:r>
      <w:r>
        <w:rPr>
          <w:spacing w:val="-1"/>
        </w:rPr>
        <w:t>available,</w:t>
      </w:r>
      <w:r>
        <w:rPr>
          <w:spacing w:val="-11"/>
        </w:rPr>
        <w:t xml:space="preserve"> </w:t>
      </w:r>
      <w:r>
        <w:t>supplementary</w:t>
      </w:r>
      <w:r>
        <w:rPr>
          <w:spacing w:val="-10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environmental</w:t>
      </w:r>
      <w:r>
        <w:rPr>
          <w:spacing w:val="36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benefits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naturally</w:t>
      </w:r>
      <w:r>
        <w:rPr>
          <w:spacing w:val="-7"/>
        </w:rPr>
        <w:t xml:space="preserve"> </w:t>
      </w:r>
      <w:r>
        <w:t>triggered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system.</w:t>
      </w:r>
    </w:p>
    <w:p w14:paraId="53D29C7F" w14:textId="77777777" w:rsidR="00EB7FCC" w:rsidRDefault="00EB7FCC">
      <w:pPr>
        <w:spacing w:before="11"/>
        <w:rPr>
          <w:rFonts w:ascii="Century Gothic" w:eastAsia="Century Gothic" w:hAnsi="Century Gothic" w:cs="Century Gothic"/>
          <w:sz w:val="14"/>
          <w:szCs w:val="14"/>
        </w:rPr>
      </w:pPr>
    </w:p>
    <w:p w14:paraId="53D29C80" w14:textId="77777777" w:rsidR="00EB7FCC" w:rsidRDefault="007C2744">
      <w:pPr>
        <w:pStyle w:val="BodyText"/>
        <w:ind w:right="114"/>
        <w:jc w:val="both"/>
      </w:pPr>
      <w:r>
        <w:rPr>
          <w:spacing w:val="-1"/>
        </w:rPr>
        <w:t>Any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maintaining</w:t>
      </w:r>
      <w:r>
        <w:rPr>
          <w:spacing w:val="-7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support</w:t>
      </w:r>
      <w:r>
        <w:rPr>
          <w:spacing w:val="-5"/>
        </w:rPr>
        <w:t xml:space="preserve"> </w:t>
      </w:r>
      <w:r>
        <w:t>waterbird</w:t>
      </w:r>
      <w:r>
        <w:rPr>
          <w:spacing w:val="-6"/>
        </w:rPr>
        <w:t xml:space="preserve"> </w:t>
      </w:r>
      <w:r>
        <w:rPr>
          <w:spacing w:val="-1"/>
        </w:rPr>
        <w:t>breeding</w:t>
      </w:r>
      <w:r>
        <w:rPr>
          <w:spacing w:val="-7"/>
        </w:rPr>
        <w:t xml:space="preserve"> </w:t>
      </w:r>
      <w:r>
        <w:t>within</w:t>
      </w:r>
      <w:r>
        <w:rPr>
          <w:spacing w:val="91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catchment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rPr>
          <w:spacing w:val="-1"/>
        </w:rPr>
        <w:t>waterbird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broadly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flyways</w:t>
      </w:r>
      <w:r>
        <w:rPr>
          <w:spacing w:val="109"/>
          <w:w w:val="99"/>
        </w:rPr>
        <w:t xml:space="preserve"> </w:t>
      </w:r>
      <w:r>
        <w:rPr>
          <w:spacing w:val="-1"/>
        </w:rPr>
        <w:t>across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Lachlan,</w:t>
      </w:r>
      <w:r>
        <w:rPr>
          <w:spacing w:val="-11"/>
        </w:rPr>
        <w:t xml:space="preserve"> </w:t>
      </w:r>
      <w:r>
        <w:t>Murrumbidgee,</w:t>
      </w:r>
      <w:r>
        <w:rPr>
          <w:spacing w:val="-12"/>
        </w:rPr>
        <w:t xml:space="preserve"> </w:t>
      </w:r>
      <w:r>
        <w:t>mid-Murray,</w:t>
      </w:r>
      <w:r>
        <w:rPr>
          <w:spacing w:val="-9"/>
        </w:rPr>
        <w:t xml:space="preserve"> </w:t>
      </w:r>
      <w:r>
        <w:t>Gwydir,</w:t>
      </w:r>
      <w:r>
        <w:rPr>
          <w:spacing w:val="-12"/>
        </w:rPr>
        <w:t xml:space="preserve"> </w:t>
      </w:r>
      <w:r>
        <w:t>Namoi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Border</w:t>
      </w:r>
      <w:r>
        <w:rPr>
          <w:spacing w:val="-9"/>
        </w:rPr>
        <w:t xml:space="preserve"> </w:t>
      </w:r>
      <w:r>
        <w:rPr>
          <w:spacing w:val="-1"/>
        </w:rPr>
        <w:t>Rivers</w:t>
      </w:r>
      <w:r>
        <w:rPr>
          <w:spacing w:val="-9"/>
        </w:rPr>
        <w:t xml:space="preserve"> </w:t>
      </w:r>
      <w:r>
        <w:t>catchments).</w:t>
      </w:r>
    </w:p>
    <w:p w14:paraId="53D29C81" w14:textId="77777777" w:rsidR="00EB7FCC" w:rsidRDefault="007C2744">
      <w:pPr>
        <w:pStyle w:val="Heading3"/>
        <w:spacing w:before="179"/>
        <w:rPr>
          <w:b w:val="0"/>
          <w:bCs w:val="0"/>
        </w:rPr>
      </w:pPr>
      <w:r>
        <w:rPr>
          <w:spacing w:val="-1"/>
        </w:rP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14:paraId="53D29C82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83" w14:textId="77777777" w:rsidR="00EB7FCC" w:rsidRDefault="007C2744">
      <w:pPr>
        <w:pStyle w:val="BodyText"/>
        <w:ind w:right="18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t>Cudgegong</w:t>
      </w:r>
      <w:r>
        <w:rPr>
          <w:spacing w:val="-9"/>
        </w:rPr>
        <w:t xml:space="preserve"> </w:t>
      </w:r>
      <w:r>
        <w:t>EFRG,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OEH,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valuable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groundtruthed</w:t>
      </w:r>
      <w:r>
        <w:rPr>
          <w:spacing w:val="-9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t>that</w:t>
      </w:r>
      <w:r>
        <w:rPr>
          <w:spacing w:val="68"/>
          <w:w w:val="9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1"/>
        </w:rPr>
        <w:t>informed</w:t>
      </w:r>
      <w:r>
        <w:rPr>
          <w:spacing w:val="-7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catchment.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48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rPr>
          <w:spacing w:val="-1"/>
        </w:rPr>
        <w:t>Cudgegong</w:t>
      </w:r>
      <w:r>
        <w:rPr>
          <w:spacing w:val="-4"/>
        </w:rPr>
        <w:t xml:space="preserve"> </w:t>
      </w:r>
      <w:r>
        <w:rPr>
          <w:spacing w:val="-1"/>
        </w:rPr>
        <w:t>EFRG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rFonts w:cs="Century Gothic"/>
        </w:rPr>
        <w:t>‘worst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case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scenario’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(i.e.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return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dry</w:t>
      </w:r>
      <w:r>
        <w:rPr>
          <w:rFonts w:cs="Century Gothic"/>
          <w:spacing w:val="52"/>
          <w:w w:val="99"/>
        </w:rPr>
        <w:t xml:space="preserve"> </w:t>
      </w:r>
      <w:r>
        <w:t>conditions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minimal</w:t>
      </w:r>
      <w:r>
        <w:rPr>
          <w:spacing w:val="-9"/>
        </w:rPr>
        <w:t xml:space="preserve"> </w:t>
      </w:r>
      <w:r>
        <w:rPr>
          <w:spacing w:val="-1"/>
        </w:rPr>
        <w:t>additional</w:t>
      </w:r>
      <w:r>
        <w:rPr>
          <w:spacing w:val="-10"/>
        </w:rPr>
        <w:t xml:space="preserve"> </w:t>
      </w:r>
      <w:r>
        <w:rPr>
          <w:spacing w:val="-1"/>
        </w:rPr>
        <w:t>allocations)</w:t>
      </w:r>
      <w:r>
        <w:rPr>
          <w:spacing w:val="-12"/>
        </w:rPr>
        <w:t xml:space="preserve"> </w:t>
      </w:r>
      <w:r>
        <w:rPr>
          <w:spacing w:val="1"/>
        </w:rPr>
        <w:t>that:</w:t>
      </w:r>
    </w:p>
    <w:p w14:paraId="53D29C84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19"/>
        <w:ind w:right="181" w:hanging="369"/>
      </w:pP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deliver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135</w:t>
      </w:r>
      <w:r>
        <w:rPr>
          <w:spacing w:val="-2"/>
        </w:rPr>
        <w:t xml:space="preserve"> </w:t>
      </w:r>
      <w:r>
        <w:t>GL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inundate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19</w:t>
      </w:r>
      <w:r>
        <w:rPr>
          <w:spacing w:val="-5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Eastern,</w:t>
      </w:r>
      <w:r>
        <w:rPr>
          <w:spacing w:val="-9"/>
        </w:rPr>
        <w:t xml:space="preserve"> </w:t>
      </w:r>
      <w:r>
        <w:t>Northern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Marshes).</w:t>
      </w:r>
      <w:r>
        <w:rPr>
          <w:spacing w:val="-8"/>
        </w:rPr>
        <w:t xml:space="preserve"> </w:t>
      </w:r>
      <w:r>
        <w:rPr>
          <w:spacing w:val="-1"/>
        </w:rPr>
        <w:t>This flow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85"/>
          <w:w w:val="9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recovery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reed</w:t>
      </w:r>
      <w:r>
        <w:rPr>
          <w:spacing w:val="-2"/>
        </w:rPr>
        <w:t xml:space="preserve"> </w:t>
      </w:r>
      <w:r>
        <w:t>beds</w:t>
      </w:r>
      <w:r>
        <w:rPr>
          <w:spacing w:val="-7"/>
        </w:rPr>
        <w:t xml:space="preserve"> </w:t>
      </w:r>
      <w:r>
        <w:rPr>
          <w:spacing w:val="-1"/>
        </w:rPr>
        <w:t>burnt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2016,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vegetation,</w:t>
      </w:r>
      <w:r>
        <w:rPr>
          <w:spacing w:val="-9"/>
        </w:rPr>
        <w:t xml:space="preserve"> </w:t>
      </w:r>
      <w:r>
        <w:t>waterbirds,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frogs</w:t>
      </w:r>
      <w:r>
        <w:rPr>
          <w:spacing w:val="85"/>
          <w:w w:val="9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2016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foraging</w:t>
      </w:r>
      <w:r>
        <w:rPr>
          <w:spacing w:val="-7"/>
        </w:rPr>
        <w:t xml:space="preserve"> </w:t>
      </w:r>
      <w:r>
        <w:rPr>
          <w:spacing w:val="-1"/>
        </w:rPr>
        <w:t>habitat),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8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system.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rPr>
          <w:spacing w:val="-1"/>
        </w:rPr>
        <w:t>commence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winter,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required,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system.</w:t>
      </w:r>
      <w:r>
        <w:rPr>
          <w:spacing w:val="-6"/>
        </w:rPr>
        <w:t xml:space="preserve"> </w:t>
      </w:r>
      <w:r>
        <w:t>This</w:t>
      </w:r>
      <w:r>
        <w:rPr>
          <w:spacing w:val="66"/>
          <w:w w:val="99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late</w:t>
      </w:r>
      <w:r>
        <w:rPr>
          <w:spacing w:val="-6"/>
        </w:rPr>
        <w:t xml:space="preserve"> </w:t>
      </w:r>
      <w:r>
        <w:t>winter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72"/>
          <w:w w:val="99"/>
        </w:rPr>
        <w:t xml:space="preserve"> </w:t>
      </w:r>
      <w:r>
        <w:rPr>
          <w:spacing w:val="-1"/>
        </w:rPr>
        <w:t>Murray</w:t>
      </w:r>
      <w:r>
        <w:rPr>
          <w:spacing w:val="-10"/>
        </w:rPr>
        <w:t xml:space="preserve"> </w:t>
      </w:r>
      <w:r>
        <w:rPr>
          <w:spacing w:val="1"/>
        </w:rPr>
        <w:t>cod,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spawning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in-channel</w:t>
      </w:r>
      <w:r>
        <w:rPr>
          <w:spacing w:val="-7"/>
        </w:rPr>
        <w:t xml:space="preserve"> </w:t>
      </w:r>
      <w:r>
        <w:rPr>
          <w:spacing w:val="-1"/>
        </w:rPr>
        <w:t>specialists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103"/>
          <w:w w:val="99"/>
        </w:rPr>
        <w:t xml:space="preserve"> </w:t>
      </w:r>
      <w:r>
        <w:t>generalists</w:t>
      </w:r>
      <w:r>
        <w:rPr>
          <w:spacing w:val="-7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temperatures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warmer.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consistent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above.</w:t>
      </w:r>
    </w:p>
    <w:p w14:paraId="53D29C85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19"/>
        <w:ind w:right="409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Cudgegong</w:t>
      </w:r>
      <w:r>
        <w:rPr>
          <w:spacing w:val="-7"/>
        </w:rPr>
        <w:t xml:space="preserve"> </w:t>
      </w:r>
      <w:r>
        <w:t>EFRG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recommended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50</w:t>
      </w:r>
      <w:r>
        <w:rPr>
          <w:spacing w:val="-8"/>
        </w:rPr>
        <w:t xml:space="preserve"> </w:t>
      </w:r>
      <w:r>
        <w:t>GL</w:t>
      </w:r>
      <w:r>
        <w:rPr>
          <w:spacing w:val="-8"/>
        </w:rPr>
        <w:t xml:space="preserve"> </w:t>
      </w:r>
      <w:r>
        <w:t>contingency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connection</w:t>
      </w:r>
      <w:r>
        <w:rPr>
          <w:spacing w:val="58"/>
          <w:w w:val="9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River,</w:t>
      </w:r>
      <w:r>
        <w:rPr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these</w:t>
      </w:r>
      <w:r>
        <w:rPr>
          <w:spacing w:val="83"/>
          <w:w w:val="99"/>
        </w:rPr>
        <w:t xml:space="preserve"> </w:t>
      </w:r>
      <w:r>
        <w:rPr>
          <w:spacing w:val="-1"/>
        </w:rPr>
        <w:t>systems,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feasibility.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facilitate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111"/>
          <w:w w:val="99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rivers.</w:t>
      </w:r>
      <w:r>
        <w:rPr>
          <w:spacing w:val="2"/>
        </w:rPr>
        <w:t xml:space="preserve"> </w:t>
      </w:r>
      <w:r>
        <w:rPr>
          <w:spacing w:val="-1"/>
        </w:rPr>
        <w:lastRenderedPageBreak/>
        <w:t>(Component</w:t>
      </w:r>
      <w:r>
        <w:rPr>
          <w:spacing w:val="-6"/>
        </w:rPr>
        <w:t xml:space="preserve"> </w:t>
      </w:r>
      <w:r>
        <w:t>2)</w:t>
      </w:r>
    </w:p>
    <w:p w14:paraId="53D29C86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19"/>
        <w:ind w:right="218" w:hanging="369"/>
      </w:pP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become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year,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Cudgegong</w:t>
      </w:r>
      <w:r>
        <w:rPr>
          <w:spacing w:val="-7"/>
        </w:rPr>
        <w:t xml:space="preserve"> </w:t>
      </w:r>
      <w:r>
        <w:t>EFRG</w:t>
      </w:r>
      <w:r>
        <w:rPr>
          <w:spacing w:val="84"/>
          <w:w w:val="99"/>
        </w:rPr>
        <w:t xml:space="preserve"> </w:t>
      </w:r>
      <w:r>
        <w:rPr>
          <w:spacing w:val="-1"/>
        </w:rPr>
        <w:t>recommended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rPr>
          <w:spacing w:val="-1"/>
        </w:rPr>
        <w:t>GL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rPr>
          <w:spacing w:val="-1"/>
        </w:rPr>
        <w:t>aside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second</w:t>
      </w:r>
      <w:r>
        <w:rPr>
          <w:spacing w:val="-4"/>
        </w:rPr>
        <w:t xml:space="preserve"> </w:t>
      </w:r>
      <w:r>
        <w:t>contingency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64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River.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contingency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80"/>
          <w:w w:val="99"/>
        </w:rPr>
        <w:t xml:space="preserve"> </w:t>
      </w:r>
      <w:r>
        <w:t>triggers,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breeding,</w:t>
      </w:r>
      <w:r>
        <w:rPr>
          <w:spacing w:val="-10"/>
        </w:rPr>
        <w:t xml:space="preserve"> </w:t>
      </w:r>
      <w:r>
        <w:t>recruitment,</w:t>
      </w:r>
      <w:r>
        <w:rPr>
          <w:spacing w:val="-10"/>
        </w:rPr>
        <w:t xml:space="preserve"> </w:t>
      </w:r>
      <w:r>
        <w:rPr>
          <w:spacing w:val="-1"/>
        </w:rPr>
        <w:t>movement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dispersal</w:t>
      </w:r>
      <w:r>
        <w:rPr>
          <w:spacing w:val="-8"/>
        </w:rPr>
        <w:t xml:space="preserve"> </w:t>
      </w:r>
      <w:r>
        <w:t>of</w:t>
      </w:r>
      <w:r>
        <w:rPr>
          <w:spacing w:val="46"/>
          <w:w w:val="99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bodied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fish.</w:t>
      </w:r>
      <w:r>
        <w:rPr>
          <w:spacing w:val="-8"/>
        </w:rPr>
        <w:t xml:space="preserve"> </w:t>
      </w:r>
      <w:r>
        <w:rPr>
          <w:spacing w:val="-1"/>
        </w:rPr>
        <w:t>(Component</w:t>
      </w:r>
      <w:r>
        <w:rPr>
          <w:spacing w:val="-5"/>
        </w:rPr>
        <w:t xml:space="preserve"> </w:t>
      </w:r>
      <w:r>
        <w:t>3)</w:t>
      </w:r>
    </w:p>
    <w:p w14:paraId="53D29C87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before="119"/>
        <w:ind w:right="409" w:hanging="369"/>
      </w:pP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recommended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Marshes</w:t>
      </w:r>
      <w:r>
        <w:rPr>
          <w:spacing w:val="50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approximately</w:t>
      </w:r>
      <w:r>
        <w:rPr>
          <w:spacing w:val="-8"/>
        </w:rPr>
        <w:t xml:space="preserve"> </w:t>
      </w:r>
      <w:r>
        <w:rPr>
          <w:spacing w:val="-1"/>
        </w:rPr>
        <w:t>19</w:t>
      </w:r>
      <w:r>
        <w:rPr>
          <w:spacing w:val="-3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(event</w:t>
      </w:r>
      <w:r>
        <w:rPr>
          <w:spacing w:val="-4"/>
        </w:rPr>
        <w:t xml:space="preserve"> </w:t>
      </w:r>
      <w:r>
        <w:rPr>
          <w:spacing w:val="-1"/>
        </w:rPr>
        <w:t>size</w:t>
      </w:r>
      <w:r>
        <w:rPr>
          <w:spacing w:val="-6"/>
        </w:rPr>
        <w:t xml:space="preserve"> </w:t>
      </w:r>
      <w:r>
        <w:t>approximately</w:t>
      </w:r>
      <w:r>
        <w:rPr>
          <w:spacing w:val="-6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months)</w:t>
      </w:r>
      <w:r>
        <w:rPr>
          <w:spacing w:val="-6"/>
        </w:rPr>
        <w:t xml:space="preserve"> </w:t>
      </w:r>
      <w:r>
        <w:t>to</w:t>
      </w:r>
      <w:r>
        <w:rPr>
          <w:spacing w:val="45"/>
          <w:w w:val="99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rPr>
          <w:spacing w:val="-1"/>
        </w:rPr>
        <w:t>core</w:t>
      </w:r>
      <w:r>
        <w:rPr>
          <w:spacing w:val="-7"/>
        </w:rPr>
        <w:t xml:space="preserve"> </w:t>
      </w:r>
      <w:r>
        <w:t>vegetation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7"/>
        </w:rPr>
        <w:t xml:space="preserve"> </w:t>
      </w:r>
      <w:r>
        <w:t>years.</w:t>
      </w:r>
      <w:r>
        <w:rPr>
          <w:spacing w:val="-3"/>
        </w:rPr>
        <w:t xml:space="preserve"> </w:t>
      </w:r>
      <w:r>
        <w:t>(Components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4)</w:t>
      </w:r>
    </w:p>
    <w:p w14:paraId="53D29C88" w14:textId="77777777" w:rsidR="00EB7FCC" w:rsidRDefault="007C2744">
      <w:pPr>
        <w:pStyle w:val="BodyText"/>
        <w:spacing w:before="119"/>
        <w:ind w:right="153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Traditional</w:t>
      </w:r>
      <w:r>
        <w:rPr>
          <w:spacing w:val="-7"/>
        </w:rPr>
        <w:t xml:space="preserve"> </w:t>
      </w:r>
      <w:r>
        <w:t>Owners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62"/>
          <w:w w:val="99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Macquarie.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2017,</w:t>
      </w:r>
      <w:r>
        <w:rPr>
          <w:spacing w:val="-9"/>
        </w:rPr>
        <w:t xml:space="preserve"> </w:t>
      </w:r>
      <w:r>
        <w:t>representatives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Ngiyampaa</w:t>
      </w:r>
      <w:r>
        <w:rPr>
          <w:spacing w:val="-5"/>
        </w:rPr>
        <w:t xml:space="preserve"> </w:t>
      </w:r>
      <w:r>
        <w:t>Wayilwan</w:t>
      </w:r>
      <w:r>
        <w:rPr>
          <w:spacing w:val="-4"/>
        </w:rPr>
        <w:t xml:space="preserve"> </w:t>
      </w:r>
      <w:r>
        <w:rPr>
          <w:spacing w:val="-1"/>
        </w:rPr>
        <w:t>elders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representatives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OEH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gather</w:t>
      </w:r>
      <w:r>
        <w:rPr>
          <w:spacing w:val="-8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t>collate</w:t>
      </w:r>
      <w:r>
        <w:rPr>
          <w:spacing w:val="-9"/>
        </w:rPr>
        <w:t xml:space="preserve"> </w:t>
      </w:r>
      <w:r>
        <w:rPr>
          <w:spacing w:val="-1"/>
        </w:rPr>
        <w:t>traditional</w:t>
      </w:r>
      <w:r>
        <w:rPr>
          <w:spacing w:val="-9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together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9"/>
        </w:rPr>
        <w:t xml:space="preserve"> </w:t>
      </w:r>
      <w:r>
        <w:t>Traditional</w:t>
      </w:r>
      <w:r>
        <w:rPr>
          <w:spacing w:val="-9"/>
        </w:rPr>
        <w:t xml:space="preserve"> </w:t>
      </w:r>
      <w:r>
        <w:t>Owner</w:t>
      </w:r>
      <w:r>
        <w:rPr>
          <w:spacing w:val="-8"/>
        </w:rPr>
        <w:t xml:space="preserve"> </w:t>
      </w:r>
      <w:r>
        <w:rPr>
          <w:spacing w:val="-1"/>
        </w:rPr>
        <w:t>engagement</w:t>
      </w:r>
      <w:r>
        <w:rPr>
          <w:spacing w:val="72"/>
          <w:w w:val="9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planning,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future.</w:t>
      </w:r>
    </w:p>
    <w:p w14:paraId="53D29C89" w14:textId="77777777" w:rsidR="00EB7FCC" w:rsidRDefault="00EB7FCC">
      <w:pPr>
        <w:sectPr w:rsidR="00EB7FCC">
          <w:pgSz w:w="11910" w:h="16840"/>
          <w:pgMar w:top="1180" w:right="680" w:bottom="880" w:left="600" w:header="0" w:footer="686" w:gutter="0"/>
          <w:cols w:space="720"/>
        </w:sectPr>
      </w:pPr>
    </w:p>
    <w:p w14:paraId="53D29C8A" w14:textId="77777777" w:rsidR="00EB7FCC" w:rsidRDefault="007C2744">
      <w:pPr>
        <w:pStyle w:val="Heading2"/>
        <w:numPr>
          <w:ilvl w:val="1"/>
          <w:numId w:val="10"/>
        </w:numPr>
        <w:tabs>
          <w:tab w:val="left" w:pos="961"/>
        </w:tabs>
        <w:spacing w:before="30"/>
        <w:ind w:hanging="852"/>
        <w:rPr>
          <w:b w:val="0"/>
          <w:bCs w:val="0"/>
        </w:rPr>
      </w:pPr>
      <w:bookmarkStart w:id="19" w:name="_bookmark18"/>
      <w:bookmarkEnd w:id="19"/>
      <w:r>
        <w:rPr>
          <w:color w:val="5F4879"/>
        </w:rPr>
        <w:lastRenderedPageBreak/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53D29C8B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8C" w14:textId="77777777" w:rsidR="00EB7FCC" w:rsidRDefault="007C2744">
      <w:pPr>
        <w:pStyle w:val="BodyText"/>
        <w:spacing w:line="238" w:lineRule="auto"/>
        <w:ind w:right="221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2007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(allocations</w:t>
      </w:r>
      <w:r>
        <w:rPr>
          <w:spacing w:val="-7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rPr>
          <w:spacing w:val="-1"/>
        </w:rPr>
        <w:t>entitlements)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 xml:space="preserve">occur.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environmental</w:t>
      </w:r>
      <w:r>
        <w:rPr>
          <w:spacing w:val="79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80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</w:p>
    <w:p w14:paraId="53D29C8D" w14:textId="77777777" w:rsidR="00EB7FCC" w:rsidRDefault="00EB7FC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53D29C8E" w14:textId="77777777" w:rsidR="00EB7FCC" w:rsidRDefault="007C2744">
      <w:pPr>
        <w:pStyle w:val="BodyText"/>
        <w:ind w:right="404"/>
        <w:jc w:val="both"/>
      </w:pPr>
      <w:r>
        <w:t>Planning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considers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catchment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Basin.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catchment,</w:t>
      </w:r>
      <w:r>
        <w:rPr>
          <w:spacing w:val="-6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allocations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highly</w:t>
      </w:r>
      <w:r>
        <w:rPr>
          <w:spacing w:val="-8"/>
        </w:rPr>
        <w:t xml:space="preserve"> </w:t>
      </w:r>
      <w:r>
        <w:t>variable.</w:t>
      </w:r>
      <w:r>
        <w:rPr>
          <w:spacing w:val="-9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rPr>
          <w:spacing w:val="-1"/>
        </w:rPr>
        <w:t>possible,</w:t>
      </w:r>
      <w:r>
        <w:rPr>
          <w:spacing w:val="-9"/>
        </w:rPr>
        <w:t xml:space="preserve"> </w:t>
      </w:r>
      <w:r>
        <w:t>retaining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account</w:t>
      </w:r>
      <w:r>
        <w:rPr>
          <w:spacing w:val="51"/>
          <w:w w:val="99"/>
        </w:rPr>
        <w:t xml:space="preserve"> </w:t>
      </w:r>
      <w:r>
        <w:t>balance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watering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rPr>
          <w:spacing w:val="-1"/>
        </w:rPr>
        <w:t>scenarios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52"/>
          <w:w w:val="99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possibility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wat</w:t>
      </w:r>
      <w:r>
        <w:t>er</w:t>
      </w:r>
      <w:r>
        <w:rPr>
          <w:spacing w:val="-9"/>
        </w:rPr>
        <w:t xml:space="preserve"> </w:t>
      </w:r>
      <w:r>
        <w:t>allocation.</w:t>
      </w:r>
    </w:p>
    <w:p w14:paraId="53D29C8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90" w14:textId="77777777" w:rsidR="00EB7FCC" w:rsidRDefault="007C2744">
      <w:pPr>
        <w:pStyle w:val="BodyText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10"/>
        </w:rPr>
        <w:t xml:space="preserve"> </w:t>
      </w:r>
      <w:r>
        <w:rPr>
          <w:spacing w:val="-1"/>
        </w:rPr>
        <w:t>regularly</w:t>
      </w:r>
      <w:r>
        <w:rPr>
          <w:spacing w:val="-10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supply</w:t>
      </w:r>
      <w:r>
        <w:rPr>
          <w:spacing w:val="85"/>
          <w:w w:val="99"/>
        </w:rPr>
        <w:t xml:space="preserve"> </w:t>
      </w:r>
      <w:r>
        <w:rPr>
          <w:spacing w:val="-1"/>
        </w:rPr>
        <w:t>position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t>considering</w:t>
      </w:r>
      <w:r>
        <w:rPr>
          <w:spacing w:val="-8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10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availability,</w:t>
      </w:r>
      <w:r>
        <w:rPr>
          <w:spacing w:val="-11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rPr>
          <w:spacing w:val="-1"/>
        </w:rPr>
        <w:t>conditions.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113"/>
          <w:w w:val="99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assessment 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consumptive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76"/>
          <w:w w:val="99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market.</w:t>
      </w:r>
    </w:p>
    <w:p w14:paraId="53D29C91" w14:textId="77777777" w:rsidR="00EB7FCC" w:rsidRDefault="00EB7FCC">
      <w:pPr>
        <w:spacing w:before="12"/>
        <w:rPr>
          <w:rFonts w:ascii="Century Gothic" w:eastAsia="Century Gothic" w:hAnsi="Century Gothic" w:cs="Century Gothic"/>
          <w:sz w:val="17"/>
          <w:szCs w:val="17"/>
        </w:rPr>
      </w:pPr>
    </w:p>
    <w:p w14:paraId="53D29C92" w14:textId="77777777" w:rsidR="00EB7FCC" w:rsidRDefault="007C2744">
      <w:pPr>
        <w:pStyle w:val="BodyText"/>
        <w:ind w:right="777"/>
      </w:pP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seek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widely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t xml:space="preserve"> 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9">
        <w:r>
          <w:rPr>
            <w:color w:val="0000FF"/>
            <w:u w:val="single" w:color="0000FF"/>
          </w:rPr>
          <w:t>http://www.environment.gov.au/water/cewo/trade/current-trading-actions</w:t>
        </w:r>
        <w:r>
          <w:t>.</w:t>
        </w:r>
      </w:hyperlink>
    </w:p>
    <w:p w14:paraId="53D29C93" w14:textId="77777777" w:rsidR="00EB7FCC" w:rsidRDefault="00EB7FCC">
      <w:pPr>
        <w:spacing w:before="11"/>
        <w:rPr>
          <w:rFonts w:ascii="Century Gothic" w:eastAsia="Century Gothic" w:hAnsi="Century Gothic" w:cs="Century Gothic"/>
          <w:sz w:val="12"/>
          <w:szCs w:val="12"/>
        </w:rPr>
      </w:pPr>
    </w:p>
    <w:p w14:paraId="53D29C94" w14:textId="77777777" w:rsidR="00EB7FCC" w:rsidRDefault="007C2744">
      <w:pPr>
        <w:pStyle w:val="BodyText"/>
        <w:spacing w:before="62" w:line="239" w:lineRule="auto"/>
        <w:ind w:right="437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  <w:spacing w:val="-1"/>
        </w:rPr>
        <w:t>Commonwealth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environmental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9"/>
        </w:rPr>
        <w:t xml:space="preserve"> </w:t>
      </w:r>
      <w:r>
        <w:rPr>
          <w:i/>
        </w:rPr>
        <w:t>Trading</w:t>
      </w:r>
      <w:r>
        <w:rPr>
          <w:i/>
          <w:spacing w:val="-9"/>
        </w:rPr>
        <w:t xml:space="preserve"> </w:t>
      </w:r>
      <w:r>
        <w:rPr>
          <w:i/>
        </w:rPr>
        <w:t>Framework</w:t>
      </w:r>
      <w:r>
        <w:rPr>
          <w:i/>
          <w:spacing w:val="-3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0">
        <w:r>
          <w:rPr>
            <w:color w:val="0000FF"/>
            <w:u w:val="single" w:color="0000FF"/>
          </w:rPr>
          <w:t>http://www.environment.gov.au/water/cewo/publications/water-trading-framework-dec2014</w:t>
        </w:r>
        <w:r>
          <w:t>.</w:t>
        </w:r>
      </w:hyperlink>
    </w:p>
    <w:p w14:paraId="53D29C95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3"/>
          <w:szCs w:val="13"/>
        </w:rPr>
      </w:pPr>
    </w:p>
    <w:p w14:paraId="53D29C96" w14:textId="77777777" w:rsidR="00EB7FCC" w:rsidRDefault="007C2744">
      <w:pPr>
        <w:pStyle w:val="Heading2"/>
        <w:numPr>
          <w:ilvl w:val="1"/>
          <w:numId w:val="10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0" w:name="_bookmark19"/>
      <w:bookmarkEnd w:id="20"/>
      <w:r>
        <w:rPr>
          <w:color w:val="5F4879"/>
          <w:spacing w:val="-1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2018</w:t>
      </w:r>
      <w:r>
        <w:rPr>
          <w:rFonts w:cs="Century Gothic"/>
          <w:color w:val="5F4879"/>
        </w:rPr>
        <w:t>–</w:t>
      </w:r>
      <w:r>
        <w:rPr>
          <w:color w:val="5F4879"/>
        </w:rPr>
        <w:t>19</w:t>
      </w:r>
    </w:p>
    <w:p w14:paraId="53D29C97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98" w14:textId="77777777" w:rsidR="00EB7FCC" w:rsidRDefault="007C2744">
      <w:pPr>
        <w:pStyle w:val="BodyText"/>
        <w:ind w:right="18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66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85</w:t>
      </w:r>
      <w:r>
        <w:rPr>
          <w:spacing w:val="-5"/>
        </w:rPr>
        <w:t xml:space="preserve"> </w:t>
      </w:r>
      <w:r>
        <w:rPr>
          <w:spacing w:val="-1"/>
        </w:rPr>
        <w:t>GL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100"/>
          <w:w w:val="99"/>
        </w:rPr>
        <w:t xml:space="preserve"> </w:t>
      </w:r>
      <w:r>
        <w:t>reserved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strategy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68"/>
          <w:w w:val="99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allocations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years.</w:t>
      </w:r>
    </w:p>
    <w:p w14:paraId="53D29C99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9A" w14:textId="77777777" w:rsidR="00EB7FCC" w:rsidRDefault="007C2744">
      <w:pPr>
        <w:pStyle w:val="BodyText"/>
        <w:ind w:right="221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reserved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contingency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insufficient</w:t>
      </w:r>
      <w:r>
        <w:rPr>
          <w:spacing w:val="74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8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event,</w:t>
      </w:r>
      <w:r>
        <w:rPr>
          <w:spacing w:val="80"/>
          <w:w w:val="99"/>
        </w:rPr>
        <w:t xml:space="preserve"> </w:t>
      </w:r>
      <w:r>
        <w:t>native</w:t>
      </w:r>
      <w:r>
        <w:rPr>
          <w:spacing w:val="-11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rPr>
          <w:spacing w:val="-1"/>
        </w:rPr>
        <w:t>movement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breeding</w:t>
      </w:r>
      <w:r>
        <w:rPr>
          <w:spacing w:val="-10"/>
        </w:rPr>
        <w:t xml:space="preserve"> </w:t>
      </w:r>
      <w:r>
        <w:t>opportunities).</w:t>
      </w:r>
    </w:p>
    <w:p w14:paraId="53D29C9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9C" w14:textId="77777777" w:rsidR="00EB7FCC" w:rsidRDefault="007C2744">
      <w:pPr>
        <w:pStyle w:val="BodyText"/>
        <w:ind w:right="135"/>
      </w:pPr>
      <w:r>
        <w:rPr>
          <w:spacing w:val="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catchment,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highly</w:t>
      </w:r>
      <w:r>
        <w:rPr>
          <w:spacing w:val="-9"/>
        </w:rPr>
        <w:t xml:space="preserve"> </w:t>
      </w:r>
      <w:r>
        <w:rPr>
          <w:spacing w:val="-1"/>
        </w:rPr>
        <w:t>variable</w:t>
      </w:r>
      <w:r>
        <w:t xml:space="preserve"> between</w:t>
      </w:r>
      <w:r>
        <w:rPr>
          <w:spacing w:val="-8"/>
        </w:rPr>
        <w:t xml:space="preserve"> </w:t>
      </w:r>
      <w:r>
        <w:rPr>
          <w:spacing w:val="-1"/>
        </w:rPr>
        <w:t>years,</w:t>
      </w:r>
      <w:r>
        <w:rPr>
          <w:spacing w:val="-10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t>carrying</w:t>
      </w:r>
      <w:r>
        <w:rPr>
          <w:spacing w:val="72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6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lower.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three-year</w:t>
      </w:r>
      <w:r>
        <w:rPr>
          <w:spacing w:val="-7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collaboration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OEH</w:t>
      </w:r>
      <w:r>
        <w:rPr>
          <w:spacing w:val="-6"/>
        </w:rPr>
        <w:t xml:space="preserve"> </w:t>
      </w:r>
      <w:r>
        <w:lastRenderedPageBreak/>
        <w:t>and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3"/>
          <w:w w:val="99"/>
        </w:rPr>
        <w:t xml:space="preserve">           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Cudgegong</w:t>
      </w:r>
      <w:r>
        <w:rPr>
          <w:spacing w:val="-5"/>
        </w:rPr>
        <w:t xml:space="preserve"> </w:t>
      </w:r>
      <w:r>
        <w:rPr>
          <w:spacing w:val="-1"/>
        </w:rPr>
        <w:t>EFRG,</w:t>
      </w:r>
      <w:r>
        <w:rPr>
          <w:spacing w:val="-11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endeavour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minimum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85"/>
          <w:w w:val="9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inner</w:t>
      </w:r>
      <w:r>
        <w:rPr>
          <w:spacing w:val="-7"/>
        </w:rPr>
        <w:t xml:space="preserve"> </w:t>
      </w:r>
      <w:r>
        <w:t>permanent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semi-permanent</w:t>
      </w:r>
      <w:r>
        <w:rPr>
          <w:spacing w:val="-5"/>
        </w:rPr>
        <w:t xml:space="preserve"> </w:t>
      </w:r>
      <w:r>
        <w:rPr>
          <w:spacing w:val="-1"/>
        </w:rPr>
        <w:t>vegetation,</w:t>
      </w:r>
      <w:r>
        <w:rPr>
          <w:spacing w:val="-8"/>
        </w:rPr>
        <w:t xml:space="preserve"> </w:t>
      </w:r>
      <w:r>
        <w:rPr>
          <w:spacing w:val="1"/>
        </w:rP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three</w:t>
      </w:r>
      <w:r>
        <w:rPr>
          <w:spacing w:val="57"/>
          <w:w w:val="99"/>
        </w:rPr>
        <w:t xml:space="preserve"> </w:t>
      </w:r>
      <w:r>
        <w:t>years.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ensures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t xml:space="preserve"> particularly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t>begin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rPr>
          <w:spacing w:val="-1"/>
        </w:rPr>
        <w:t>(Tables</w:t>
      </w:r>
      <w:r>
        <w:rPr>
          <w:spacing w:val="-5"/>
        </w:rPr>
        <w:t xml:space="preserve"> </w:t>
      </w:r>
      <w:r>
        <w:rPr>
          <w:spacing w:val="-1"/>
        </w:rPr>
        <w:t>3a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5"/>
        </w:rPr>
        <w:t xml:space="preserve"> </w:t>
      </w:r>
      <w:r>
        <w:rPr>
          <w:spacing w:val="1"/>
        </w:rPr>
        <w:t>b).</w:t>
      </w:r>
    </w:p>
    <w:p w14:paraId="53D29C9D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9C9E" w14:textId="77777777" w:rsidR="00EB7FCC" w:rsidRDefault="007C2744">
      <w:pPr>
        <w:pStyle w:val="BodyText"/>
        <w:ind w:right="189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similar</w:t>
      </w:r>
      <w:r>
        <w:rPr>
          <w:spacing w:val="-6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2012</w:t>
      </w:r>
      <w:r>
        <w:rPr>
          <w:spacing w:val="-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autumn</w:t>
      </w:r>
      <w:r>
        <w:rPr>
          <w:spacing w:val="-6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-1"/>
        </w:rPr>
        <w:t>spill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year.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successfully</w:t>
      </w:r>
      <w:r>
        <w:rPr>
          <w:spacing w:val="65"/>
          <w:w w:val="99"/>
        </w:rPr>
        <w:t xml:space="preserve"> </w:t>
      </w:r>
      <w:r>
        <w:t>enabled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volumes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60GL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30</w:t>
      </w:r>
      <w:r>
        <w:rPr>
          <w:spacing w:val="-7"/>
        </w:rPr>
        <w:t xml:space="preserve"> </w:t>
      </w:r>
      <w:r>
        <w:t>GL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rPr>
          <w:spacing w:val="3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subsequent</w:t>
      </w:r>
      <w:r>
        <w:rPr>
          <w:spacing w:val="-5"/>
        </w:rPr>
        <w:t xml:space="preserve"> </w:t>
      </w:r>
      <w:r>
        <w:t>dry</w:t>
      </w:r>
      <w:r>
        <w:rPr>
          <w:spacing w:val="44"/>
          <w:w w:val="99"/>
        </w:rPr>
        <w:t xml:space="preserve"> </w:t>
      </w:r>
      <w:r>
        <w:rPr>
          <w:spacing w:val="-1"/>
        </w:rPr>
        <w:t>years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core</w:t>
      </w:r>
      <w:r>
        <w:rPr>
          <w:spacing w:val="-8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drought</w:t>
      </w:r>
      <w:r>
        <w:rPr>
          <w:spacing w:val="-7"/>
        </w:rPr>
        <w:t xml:space="preserve"> </w:t>
      </w:r>
      <w:r>
        <w:t>refuges.</w:t>
      </w:r>
      <w:r>
        <w:rPr>
          <w:spacing w:val="-9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environmental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drier</w:t>
      </w:r>
      <w:r>
        <w:rPr>
          <w:spacing w:val="-6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2014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2"/>
        </w:rPr>
        <w:t>mid-</w:t>
      </w:r>
      <w:r>
        <w:rPr>
          <w:spacing w:val="38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supported</w:t>
      </w:r>
      <w:r>
        <w:rPr>
          <w:spacing w:val="-5"/>
        </w:rPr>
        <w:t xml:space="preserve"> </w:t>
      </w:r>
      <w:r>
        <w:t>refuge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waterbirds,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frogs,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helped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t>that</w:t>
      </w:r>
      <w:r>
        <w:rPr>
          <w:spacing w:val="96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responsive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wetter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7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1"/>
        </w:rPr>
        <w:t>several</w:t>
      </w:r>
      <w:r>
        <w:rPr>
          <w:spacing w:val="-6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2"/>
        </w:rPr>
        <w:t>low</w:t>
      </w:r>
      <w:r>
        <w:rPr>
          <w:spacing w:val="-5"/>
        </w:rPr>
        <w:t xml:space="preserve"> </w:t>
      </w:r>
      <w:r>
        <w:t>water</w:t>
      </w:r>
      <w:r>
        <w:rPr>
          <w:spacing w:val="73"/>
          <w:w w:val="99"/>
        </w:rPr>
        <w:t xml:space="preserve"> </w:t>
      </w:r>
      <w:r>
        <w:rPr>
          <w:spacing w:val="-1"/>
        </w:rPr>
        <w:t>ava</w:t>
      </w:r>
      <w:r>
        <w:rPr>
          <w:spacing w:val="-1"/>
        </w:rPr>
        <w:t>ilability,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8"/>
        </w:rPr>
        <w:t xml:space="preserve"> </w:t>
      </w:r>
      <w:r>
        <w:rPr>
          <w:spacing w:val="1"/>
        </w:rPr>
        <w:t>were</w:t>
      </w:r>
      <w:r>
        <w:rPr>
          <w:spacing w:val="-7"/>
        </w:rPr>
        <w:t xml:space="preserve"> </w:t>
      </w:r>
      <w:r>
        <w:rPr>
          <w:spacing w:val="-1"/>
        </w:rPr>
        <w:t>insufficient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core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Marshes.</w:t>
      </w:r>
      <w:r>
        <w:rPr>
          <w:spacing w:val="-9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conditions</w:t>
      </w:r>
      <w:r>
        <w:rPr>
          <w:spacing w:val="82"/>
          <w:w w:val="99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assets,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outer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floodplain</w:t>
      </w:r>
      <w:r>
        <w:rPr>
          <w:spacing w:val="-5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Marshes,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remained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poor</w:t>
      </w:r>
      <w:r>
        <w:rPr>
          <w:spacing w:val="-7"/>
        </w:rPr>
        <w:t xml:space="preserve"> </w:t>
      </w:r>
      <w:r>
        <w:t>condition.</w:t>
      </w:r>
      <w:r>
        <w:rPr>
          <w:spacing w:val="-9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t>rainfall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helped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a</w:t>
      </w:r>
      <w:r>
        <w:rPr>
          <w:spacing w:val="62"/>
          <w:w w:val="99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those</w:t>
      </w:r>
      <w:r>
        <w:rPr>
          <w:spacing w:val="-6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rPr>
          <w:spacing w:val="-1"/>
        </w:rPr>
        <w:t>assessed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critical</w:t>
      </w:r>
      <w:r>
        <w:rPr>
          <w:spacing w:val="-6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</w:p>
    <w:p w14:paraId="53D29C9F" w14:textId="77777777" w:rsidR="00EB7FCC" w:rsidRDefault="00EB7FCC">
      <w:pPr>
        <w:sectPr w:rsidR="00EB7FCC">
          <w:pgSz w:w="11910" w:h="16840"/>
          <w:pgMar w:top="1260" w:right="620" w:bottom="880" w:left="600" w:header="0" w:footer="686" w:gutter="0"/>
          <w:cols w:space="720"/>
        </w:sectPr>
      </w:pPr>
    </w:p>
    <w:p w14:paraId="53D29CA0" w14:textId="77777777" w:rsidR="00EB7FCC" w:rsidRDefault="007C2744">
      <w:pPr>
        <w:pStyle w:val="BodyText"/>
        <w:spacing w:before="50"/>
      </w:pPr>
      <w:r>
        <w:rPr>
          <w:spacing w:val="-2"/>
        </w:rPr>
        <w:lastRenderedPageBreak/>
        <w:t>As</w:t>
      </w:r>
      <w:r>
        <w:rPr>
          <w:spacing w:val="-6"/>
        </w:rPr>
        <w:t xml:space="preserve"> </w:t>
      </w:r>
      <w:r>
        <w:t>documented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21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below,</w:t>
      </w:r>
      <w:r>
        <w:rPr>
          <w:spacing w:val="-8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</w:t>
      </w:r>
      <w:r>
        <w:rPr>
          <w:spacing w:val="-7"/>
        </w:rPr>
        <w:t xml:space="preserve"> </w:t>
      </w:r>
      <w:r>
        <w:t>include:</w:t>
      </w:r>
    </w:p>
    <w:p w14:paraId="53D29CA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A2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ind w:right="355" w:hanging="369"/>
      </w:pPr>
      <w:r>
        <w:t>Wetland</w:t>
      </w:r>
      <w:r>
        <w:rPr>
          <w:spacing w:val="-9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June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April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ha</w:t>
      </w:r>
      <w:r>
        <w:rPr>
          <w:w w:val="99"/>
        </w:rPr>
        <w:t xml:space="preserve"> </w:t>
      </w:r>
      <w:r>
        <w:rPr>
          <w:spacing w:val="37"/>
          <w:w w:val="99"/>
        </w:rPr>
        <w:t xml:space="preserve">  </w:t>
      </w:r>
      <w:r>
        <w:rPr>
          <w:spacing w:val="-1"/>
        </w:rPr>
        <w:t>(~100</w:t>
      </w:r>
      <w:r>
        <w:rPr>
          <w:spacing w:val="-3"/>
        </w:rPr>
        <w:t xml:space="preserve"> </w:t>
      </w:r>
      <w:r>
        <w:rPr>
          <w:spacing w:val="-1"/>
        </w:rPr>
        <w:t>GL</w:t>
      </w:r>
      <w:r>
        <w:rPr>
          <w:spacing w:val="-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size)</w:t>
      </w:r>
      <w:r>
        <w:rPr>
          <w:spacing w:val="-6"/>
        </w:rPr>
        <w:t xml:space="preserve"> </w:t>
      </w:r>
      <w:r>
        <w:t>pink</w:t>
      </w:r>
      <w:r>
        <w:rPr>
          <w:spacing w:val="-3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zone</w:t>
      </w:r>
      <w:r>
        <w:rPr>
          <w:spacing w:val="-2"/>
        </w:rPr>
        <w:t xml:space="preserve"> </w:t>
      </w:r>
      <w:r>
        <w:t>(reeds,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couch,</w:t>
      </w:r>
      <w:r>
        <w:rPr>
          <w:spacing w:val="-8"/>
        </w:rPr>
        <w:t xml:space="preserve"> </w:t>
      </w:r>
      <w:r>
        <w:t>mixed</w:t>
      </w:r>
      <w:r>
        <w:rPr>
          <w:spacing w:val="-6"/>
        </w:rPr>
        <w:t xml:space="preserve"> </w:t>
      </w:r>
      <w:r>
        <w:t>marsh,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forest,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58"/>
          <w:w w:val="99"/>
        </w:rPr>
        <w:t xml:space="preserve"> </w:t>
      </w:r>
      <w:r>
        <w:rPr>
          <w:spacing w:val="-1"/>
        </w:rPr>
        <w:t>cooba)(</w:t>
      </w:r>
      <w:hyperlink w:anchor="_bookmark22" w:history="1">
        <w:r>
          <w:rPr>
            <w:spacing w:val="-1"/>
          </w:rPr>
          <w:t>Figure</w:t>
        </w:r>
        <w:r>
          <w:rPr>
            <w:spacing w:val="-14"/>
          </w:rPr>
          <w:t xml:space="preserve"> </w:t>
        </w:r>
        <w:r>
          <w:t>4</w:t>
        </w:r>
      </w:hyperlink>
      <w:r>
        <w:t>)</w:t>
      </w:r>
    </w:p>
    <w:p w14:paraId="53D29CA3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CA4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ind w:right="189" w:hanging="369"/>
      </w:pPr>
      <w:r>
        <w:rPr>
          <w:spacing w:val="-1"/>
        </w:rPr>
        <w:t>Small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autumn,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conditioning/maintenance</w:t>
      </w:r>
      <w:r>
        <w:rPr>
          <w:spacing w:val="-8"/>
        </w:rPr>
        <w:t xml:space="preserve"> </w:t>
      </w:r>
      <w:r>
        <w:rPr>
          <w:spacing w:val="-1"/>
        </w:rPr>
        <w:t>flows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66"/>
          <w:w w:val="9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rPr>
          <w:spacing w:val="-1"/>
        </w:rPr>
        <w:t>River</w:t>
      </w:r>
    </w:p>
    <w:p w14:paraId="53D29CA5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53D29CA6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spacing w:line="245" w:lineRule="exact"/>
        <w:ind w:hanging="369"/>
      </w:pPr>
      <w:r>
        <w:rPr>
          <w:spacing w:val="-1"/>
        </w:rPr>
        <w:t>Instream</w:t>
      </w:r>
      <w:r>
        <w:rPr>
          <w:spacing w:val="-9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lower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River,</w:t>
      </w:r>
      <w:r>
        <w:rPr>
          <w:spacing w:val="-10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rPr>
          <w:spacing w:val="-1"/>
        </w:rPr>
        <w:t>connectivity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Barwon-Darling</w:t>
      </w:r>
      <w:r>
        <w:rPr>
          <w:spacing w:val="-7"/>
        </w:rPr>
        <w:t xml:space="preserve"> </w:t>
      </w:r>
      <w:r>
        <w:rPr>
          <w:spacing w:val="-1"/>
        </w:rPr>
        <w:t>(contingency</w:t>
      </w:r>
    </w:p>
    <w:p w14:paraId="53D29CA7" w14:textId="77777777" w:rsidR="00EB7FCC" w:rsidRDefault="007C2744">
      <w:pPr>
        <w:pStyle w:val="BodyText"/>
        <w:spacing w:line="245" w:lineRule="exact"/>
        <w:ind w:left="477"/>
      </w:pP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Barwon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7"/>
        </w:rPr>
        <w:t xml:space="preserve"> </w:t>
      </w:r>
      <w:r>
        <w:rPr>
          <w:spacing w:val="-1"/>
        </w:rPr>
        <w:t>feasibility)</w:t>
      </w:r>
    </w:p>
    <w:p w14:paraId="53D29CA8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53D29CA9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ind w:right="501" w:hanging="369"/>
      </w:pPr>
      <w:r>
        <w:rPr>
          <w:spacing w:val="-1"/>
        </w:rPr>
        <w:t>Spring</w:t>
      </w:r>
      <w:r>
        <w:rPr>
          <w:spacing w:val="-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River,</w:t>
      </w:r>
      <w:r>
        <w:rPr>
          <w:spacing w:val="-10"/>
        </w:rPr>
        <w:t xml:space="preserve"> </w:t>
      </w:r>
      <w:r>
        <w:t>targeting</w:t>
      </w:r>
      <w:r>
        <w:rPr>
          <w:spacing w:val="-10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movement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breeding </w:t>
      </w:r>
      <w:r>
        <w:rPr>
          <w:spacing w:val="-1"/>
        </w:rPr>
        <w:t>(contingency</w:t>
      </w:r>
      <w:r>
        <w:rPr>
          <w:spacing w:val="89"/>
          <w:w w:val="99"/>
        </w:rPr>
        <w:t xml:space="preserve"> </w:t>
      </w:r>
      <w:r>
        <w:t>only)</w:t>
      </w:r>
    </w:p>
    <w:p w14:paraId="53D29CAA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9CAB" w14:textId="77777777" w:rsidR="00EB7FCC" w:rsidRDefault="007C2744">
      <w:pPr>
        <w:pStyle w:val="BodyText"/>
        <w:numPr>
          <w:ilvl w:val="0"/>
          <w:numId w:val="15"/>
        </w:numPr>
        <w:tabs>
          <w:tab w:val="left" w:pos="478"/>
        </w:tabs>
        <w:ind w:right="1032" w:hanging="369"/>
      </w:pP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rPr>
          <w:spacing w:val="-1"/>
        </w:rPr>
        <w:t>colonial</w:t>
      </w:r>
      <w:r>
        <w:rPr>
          <w:spacing w:val="-6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breeding</w:t>
      </w:r>
      <w:r>
        <w:rPr>
          <w:spacing w:val="-4"/>
        </w:rPr>
        <w:t xml:space="preserve"> </w:t>
      </w:r>
      <w:r>
        <w:t>(contingency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rPr>
          <w:spacing w:val="1"/>
        </w:rPr>
        <w:t>an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triggered</w:t>
      </w:r>
      <w:r>
        <w:rPr>
          <w:spacing w:val="34"/>
          <w:w w:val="99"/>
        </w:rPr>
        <w:t xml:space="preserve"> </w:t>
      </w:r>
      <w:r>
        <w:rPr>
          <w:spacing w:val="-1"/>
        </w:rPr>
        <w:t>naturally)</w:t>
      </w:r>
    </w:p>
    <w:p w14:paraId="53D29CAC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53D29CAD" w14:textId="77777777" w:rsidR="00EB7FCC" w:rsidRDefault="007C2744">
      <w:pPr>
        <w:pStyle w:val="BodyText"/>
        <w:ind w:right="221"/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demands.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time.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55"/>
          <w:w w:val="99"/>
        </w:rPr>
        <w:t xml:space="preserve"> </w:t>
      </w:r>
      <w:r>
        <w:rPr>
          <w:spacing w:val="-1"/>
        </w:rPr>
        <w:t>carryover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"/>
        </w:rPr>
        <w:t>at</w:t>
      </w:r>
      <w:r>
        <w:rPr>
          <w:spacing w:val="-22"/>
        </w:rPr>
        <w:t xml:space="preserve"> </w:t>
      </w:r>
      <w:hyperlink r:id="rId31">
        <w:r>
          <w:rPr>
            <w:color w:val="0000FF"/>
            <w:spacing w:val="-1"/>
            <w:u w:val="single" w:color="0000FF"/>
          </w:rPr>
          <w:t>http://www.environment.gov.au/water/cewo/about/carryover</w:t>
        </w:r>
      </w:hyperlink>
    </w:p>
    <w:p w14:paraId="53D29CAE" w14:textId="77777777" w:rsidR="00EB7FCC" w:rsidRDefault="00EB7FCC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53D29CAF" w14:textId="77777777" w:rsidR="00EB7FCC" w:rsidRDefault="007C2744">
      <w:pPr>
        <w:pStyle w:val="Heading2"/>
        <w:numPr>
          <w:ilvl w:val="1"/>
          <w:numId w:val="10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1" w:name="_bookmark20"/>
      <w:bookmarkEnd w:id="21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53D29CB0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9CB1" w14:textId="77777777" w:rsidR="00EB7FCC" w:rsidRDefault="007C2744">
      <w:pPr>
        <w:pStyle w:val="BodyText"/>
        <w:ind w:right="189"/>
      </w:pPr>
      <w:r>
        <w:rPr>
          <w:spacing w:val="-1"/>
        </w:rPr>
        <w:t>Changes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2"/>
        </w:rPr>
        <w:t>Act</w:t>
      </w:r>
      <w:r>
        <w:rPr>
          <w:spacing w:val="-5"/>
        </w:rPr>
        <w:t xml:space="preserve"> </w:t>
      </w:r>
      <w:r>
        <w:rPr>
          <w:spacing w:val="-1"/>
        </w:rPr>
        <w:t>2007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flexibility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75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Holder</w:t>
      </w:r>
      <w:r>
        <w:rPr>
          <w:spacing w:val="-5"/>
        </w:rPr>
        <w:t xml:space="preserve"> </w:t>
      </w:r>
      <w:r>
        <w:rPr>
          <w:spacing w:val="-1"/>
        </w:rPr>
        <w:t>(CEWH)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proceeds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invest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53D29CB2" w14:textId="77777777" w:rsidR="00EB7FCC" w:rsidRDefault="007C2744">
      <w:pPr>
        <w:pStyle w:val="BodyText"/>
        <w:spacing w:before="2"/>
        <w:ind w:right="221"/>
      </w:pP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amendments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protecting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restoring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14:paraId="53D29CB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B4" w14:textId="77777777" w:rsidR="00EB7FCC" w:rsidRDefault="007C2744">
      <w:pPr>
        <w:pStyle w:val="BodyText"/>
        <w:ind w:right="2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CEWH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7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83"/>
          <w:w w:val="99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CEWH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activities.</w:t>
      </w:r>
    </w:p>
    <w:p w14:paraId="53D29CB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9CB6" w14:textId="77777777" w:rsidR="00EB7FCC" w:rsidRDefault="007C2744">
      <w:pPr>
        <w:pStyle w:val="BodyText"/>
        <w:ind w:right="189"/>
      </w:pPr>
      <w:r>
        <w:t>It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legislation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at</w:t>
      </w:r>
      <w:r>
        <w:rPr>
          <w:spacing w:val="67"/>
          <w:w w:val="9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activities.</w:t>
      </w:r>
    </w:p>
    <w:p w14:paraId="53D29CB7" w14:textId="77777777" w:rsidR="00EB7FCC" w:rsidRDefault="007C2744">
      <w:pPr>
        <w:pStyle w:val="BodyText"/>
        <w:spacing w:before="119"/>
        <w:ind w:right="189"/>
      </w:pPr>
      <w:r>
        <w:t xml:space="preserve">It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t>noted</w:t>
      </w:r>
      <w:r>
        <w:rPr>
          <w:spacing w:val="-1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proceeds</w:t>
      </w:r>
      <w:r>
        <w:rPr>
          <w:spacing w:val="1"/>
        </w:rPr>
        <w:t xml:space="preserve"> </w:t>
      </w:r>
      <w:r>
        <w:rPr>
          <w:spacing w:val="-1"/>
        </w:rPr>
        <w:t>of past</w:t>
      </w:r>
      <w:r>
        <w:t xml:space="preserve"> water</w:t>
      </w:r>
      <w:r>
        <w:rPr>
          <w:spacing w:val="-1"/>
        </w:rPr>
        <w:t xml:space="preserve"> sales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be</w:t>
      </w:r>
      <w:r>
        <w:rPr>
          <w:spacing w:val="-1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on</w:t>
      </w:r>
      <w:r>
        <w:t xml:space="preserve"> the </w:t>
      </w:r>
      <w:r>
        <w:rPr>
          <w:spacing w:val="-1"/>
        </w:rPr>
        <w:t>legislation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lastRenderedPageBreak/>
        <w:t>place</w:t>
      </w:r>
      <w:r>
        <w:rPr>
          <w:spacing w:val="-1"/>
        </w:rPr>
        <w:t xml:space="preserve"> at</w:t>
      </w:r>
      <w:r>
        <w:rPr>
          <w:spacing w:val="6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53D29CB8" w14:textId="77777777" w:rsidR="00EB7FCC" w:rsidRDefault="00EB7FCC">
      <w:pPr>
        <w:sectPr w:rsidR="00EB7FCC">
          <w:pgSz w:w="11910" w:h="16840"/>
          <w:pgMar w:top="1240" w:right="620" w:bottom="880" w:left="600" w:header="0" w:footer="686" w:gutter="0"/>
          <w:cols w:space="720"/>
        </w:sectPr>
      </w:pPr>
    </w:p>
    <w:p w14:paraId="53D29CB9" w14:textId="612A1FD8" w:rsidR="00EB7FCC" w:rsidRDefault="007C2744">
      <w:pPr>
        <w:pStyle w:val="Heading3"/>
        <w:spacing w:before="32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65888" behindDoc="1" locked="0" layoutInCell="1" allowOverlap="1" wp14:anchorId="53D2A524" wp14:editId="2969F6B4">
                <wp:simplePos x="0" y="0"/>
                <wp:positionH relativeFrom="page">
                  <wp:posOffset>6107430</wp:posOffset>
                </wp:positionH>
                <wp:positionV relativeFrom="page">
                  <wp:posOffset>3956685</wp:posOffset>
                </wp:positionV>
                <wp:extent cx="785495" cy="414655"/>
                <wp:effectExtent l="1905" t="3810" r="3175" b="635"/>
                <wp:wrapNone/>
                <wp:docPr id="91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495" cy="414655"/>
                          <a:chOff x="9618" y="6231"/>
                          <a:chExt cx="1237" cy="653"/>
                        </a:xfrm>
                      </wpg:grpSpPr>
                      <wpg:grpSp>
                        <wpg:cNvPr id="914" name="Group 898"/>
                        <wpg:cNvGrpSpPr>
                          <a:grpSpLocks/>
                        </wpg:cNvGrpSpPr>
                        <wpg:grpSpPr bwMode="auto">
                          <a:xfrm>
                            <a:off x="9618" y="6231"/>
                            <a:ext cx="1237" cy="219"/>
                            <a:chOff x="9618" y="6231"/>
                            <a:chExt cx="1237" cy="219"/>
                          </a:xfrm>
                        </wpg:grpSpPr>
                        <wps:wsp>
                          <wps:cNvPr id="915" name="Freeform 899"/>
                          <wps:cNvSpPr>
                            <a:spLocks/>
                          </wps:cNvSpPr>
                          <wps:spPr bwMode="auto">
                            <a:xfrm>
                              <a:off x="9618" y="6231"/>
                              <a:ext cx="1237" cy="219"/>
                            </a:xfrm>
                            <a:custGeom>
                              <a:avLst/>
                              <a:gdLst>
                                <a:gd name="T0" fmla="+- 0 9618 9618"/>
                                <a:gd name="T1" fmla="*/ T0 w 1237"/>
                                <a:gd name="T2" fmla="+- 0 6450 6231"/>
                                <a:gd name="T3" fmla="*/ 6450 h 219"/>
                                <a:gd name="T4" fmla="+- 0 10854 9618"/>
                                <a:gd name="T5" fmla="*/ T4 w 1237"/>
                                <a:gd name="T6" fmla="+- 0 6450 6231"/>
                                <a:gd name="T7" fmla="*/ 6450 h 219"/>
                                <a:gd name="T8" fmla="+- 0 10854 9618"/>
                                <a:gd name="T9" fmla="*/ T8 w 1237"/>
                                <a:gd name="T10" fmla="+- 0 6231 6231"/>
                                <a:gd name="T11" fmla="*/ 6231 h 219"/>
                                <a:gd name="T12" fmla="+- 0 9618 9618"/>
                                <a:gd name="T13" fmla="*/ T12 w 1237"/>
                                <a:gd name="T14" fmla="+- 0 6231 6231"/>
                                <a:gd name="T15" fmla="*/ 6231 h 219"/>
                                <a:gd name="T16" fmla="+- 0 9618 9618"/>
                                <a:gd name="T17" fmla="*/ T16 w 1237"/>
                                <a:gd name="T18" fmla="+- 0 6450 6231"/>
                                <a:gd name="T19" fmla="*/ 645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219">
                                  <a:moveTo>
                                    <a:pt x="0" y="219"/>
                                  </a:moveTo>
                                  <a:lnTo>
                                    <a:pt x="1236" y="219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96"/>
                        <wpg:cNvGrpSpPr>
                          <a:grpSpLocks/>
                        </wpg:cNvGrpSpPr>
                        <wpg:grpSpPr bwMode="auto">
                          <a:xfrm>
                            <a:off x="9618" y="6450"/>
                            <a:ext cx="1237" cy="216"/>
                            <a:chOff x="9618" y="6450"/>
                            <a:chExt cx="1237" cy="216"/>
                          </a:xfrm>
                        </wpg:grpSpPr>
                        <wps:wsp>
                          <wps:cNvPr id="917" name="Freeform 897"/>
                          <wps:cNvSpPr>
                            <a:spLocks/>
                          </wps:cNvSpPr>
                          <wps:spPr bwMode="auto">
                            <a:xfrm>
                              <a:off x="9618" y="6450"/>
                              <a:ext cx="1237" cy="216"/>
                            </a:xfrm>
                            <a:custGeom>
                              <a:avLst/>
                              <a:gdLst>
                                <a:gd name="T0" fmla="+- 0 9618 9618"/>
                                <a:gd name="T1" fmla="*/ T0 w 1237"/>
                                <a:gd name="T2" fmla="+- 0 6666 6450"/>
                                <a:gd name="T3" fmla="*/ 6666 h 216"/>
                                <a:gd name="T4" fmla="+- 0 10854 9618"/>
                                <a:gd name="T5" fmla="*/ T4 w 1237"/>
                                <a:gd name="T6" fmla="+- 0 6666 6450"/>
                                <a:gd name="T7" fmla="*/ 6666 h 216"/>
                                <a:gd name="T8" fmla="+- 0 10854 9618"/>
                                <a:gd name="T9" fmla="*/ T8 w 1237"/>
                                <a:gd name="T10" fmla="+- 0 6450 6450"/>
                                <a:gd name="T11" fmla="*/ 6450 h 216"/>
                                <a:gd name="T12" fmla="+- 0 9618 9618"/>
                                <a:gd name="T13" fmla="*/ T12 w 1237"/>
                                <a:gd name="T14" fmla="+- 0 6450 6450"/>
                                <a:gd name="T15" fmla="*/ 6450 h 216"/>
                                <a:gd name="T16" fmla="+- 0 9618 9618"/>
                                <a:gd name="T17" fmla="*/ T16 w 1237"/>
                                <a:gd name="T18" fmla="+- 0 6666 6450"/>
                                <a:gd name="T19" fmla="*/ 666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216">
                                  <a:moveTo>
                                    <a:pt x="0" y="216"/>
                                  </a:moveTo>
                                  <a:lnTo>
                                    <a:pt x="1236" y="216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94"/>
                        <wpg:cNvGrpSpPr>
                          <a:grpSpLocks/>
                        </wpg:cNvGrpSpPr>
                        <wpg:grpSpPr bwMode="auto">
                          <a:xfrm>
                            <a:off x="9618" y="6666"/>
                            <a:ext cx="1237" cy="219"/>
                            <a:chOff x="9618" y="6666"/>
                            <a:chExt cx="1237" cy="219"/>
                          </a:xfrm>
                        </wpg:grpSpPr>
                        <wps:wsp>
                          <wps:cNvPr id="919" name="Freeform 895"/>
                          <wps:cNvSpPr>
                            <a:spLocks/>
                          </wps:cNvSpPr>
                          <wps:spPr bwMode="auto">
                            <a:xfrm>
                              <a:off x="9618" y="6666"/>
                              <a:ext cx="1237" cy="219"/>
                            </a:xfrm>
                            <a:custGeom>
                              <a:avLst/>
                              <a:gdLst>
                                <a:gd name="T0" fmla="+- 0 9618 9618"/>
                                <a:gd name="T1" fmla="*/ T0 w 1237"/>
                                <a:gd name="T2" fmla="+- 0 6884 6666"/>
                                <a:gd name="T3" fmla="*/ 6884 h 219"/>
                                <a:gd name="T4" fmla="+- 0 10854 9618"/>
                                <a:gd name="T5" fmla="*/ T4 w 1237"/>
                                <a:gd name="T6" fmla="+- 0 6884 6666"/>
                                <a:gd name="T7" fmla="*/ 6884 h 219"/>
                                <a:gd name="T8" fmla="+- 0 10854 9618"/>
                                <a:gd name="T9" fmla="*/ T8 w 1237"/>
                                <a:gd name="T10" fmla="+- 0 6666 6666"/>
                                <a:gd name="T11" fmla="*/ 6666 h 219"/>
                                <a:gd name="T12" fmla="+- 0 9618 9618"/>
                                <a:gd name="T13" fmla="*/ T12 w 1237"/>
                                <a:gd name="T14" fmla="+- 0 6666 6666"/>
                                <a:gd name="T15" fmla="*/ 6666 h 219"/>
                                <a:gd name="T16" fmla="+- 0 9618 9618"/>
                                <a:gd name="T17" fmla="*/ T16 w 1237"/>
                                <a:gd name="T18" fmla="+- 0 6884 6666"/>
                                <a:gd name="T19" fmla="*/ 688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7" h="219">
                                  <a:moveTo>
                                    <a:pt x="0" y="218"/>
                                  </a:moveTo>
                                  <a:lnTo>
                                    <a:pt x="1236" y="218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70E24" id="Group 893" o:spid="_x0000_s1026" style="position:absolute;margin-left:480.9pt;margin-top:311.55pt;width:61.85pt;height:32.65pt;z-index:-150592;mso-position-horizontal-relative:page;mso-position-vertical-relative:page" coordorigin="9618,6231" coordsize="1237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">
                <v:group id="Group 898" o:spid="_x0000_s1027" style="position:absolute;left:9618;top:6231;width:1237;height:219" coordorigin="9618,6231" coordsize="123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99" o:spid="_x0000_s1028" style="position:absolute;left:9618;top:6231;width:1237;height:219;visibility:visible;mso-wrap-style:square;v-text-anchor:top" coordsize="123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zkMQA&#10;AADcAAAADwAAAGRycy9kb3ducmV2LnhtbESP0WrCQBRE3wv+w3KFvtWNhUqMriIFQaU+JPoBl+w1&#10;CWbvxt1Vo1/fFQp9HGbmDDNf9qYVN3K+saxgPEpAEJdWN1wpOB7WHykIH5A1tpZJwYM8LBeDtzlm&#10;2t45p1sRKhEh7DNUUIfQZVL6siaDfmQ74uidrDMYonSV1A7vEW5a+ZkkE2mw4bhQY0ffNZXn4moU&#10;2HTrVnmRX3Z9+fNYy83+OUm1Uu/DfjUDEagP/+G/9kYrmI6/4HU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s5DEAAAA3AAAAA8AAAAAAAAAAAAAAAAAmAIAAGRycy9k&#10;b3ducmV2LnhtbFBLBQYAAAAABAAEAPUAAACJAwAAAAA=&#10;" path="m,219r1236,l1236,,,,,219xe" fillcolor="#d9d9d9" stroked="f">
                    <v:path arrowok="t" o:connecttype="custom" o:connectlocs="0,6450;1236,6450;1236,6231;0,6231;0,6450" o:connectangles="0,0,0,0,0"/>
                  </v:shape>
                </v:group>
                <v:group id="Group 896" o:spid="_x0000_s1029" style="position:absolute;left:9618;top:6450;width:1237;height:216" coordorigin="9618,6450" coordsize="123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97" o:spid="_x0000_s1030" style="position:absolute;left:9618;top:6450;width:1237;height:216;visibility:visible;mso-wrap-style:square;v-text-anchor:top" coordsize="123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XwsYA&#10;AADcAAAADwAAAGRycy9kb3ducmV2LnhtbESPQWvCQBSE74X+h+UVequbCFYT3QQpCPZgsWmL10f2&#10;NQnJvg3ZVWN/fVcQPA4z8w2zykfTiRMNrrGsIJ5EIIhLqxuuFHx/bV4WIJxH1thZJgUXcpBnjw8r&#10;TLU98yedCl+JAGGXooLa+z6V0pU1GXQT2xMH79cOBn2QQyX1gOcAN52cRtGrNNhwWKixp7eayrY4&#10;GgWHH/l+3C6S9Wz30e6j4i/Z+DFR6vlpXC9BeBr9PXxrb7WCJJ7D9Uw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WXwsYAAADcAAAADwAAAAAAAAAAAAAAAACYAgAAZHJz&#10;L2Rvd25yZXYueG1sUEsFBgAAAAAEAAQA9QAAAIsDAAAAAA==&#10;" path="m,216r1236,l1236,,,,,216xe" fillcolor="#d9d9d9" stroked="f">
                    <v:path arrowok="t" o:connecttype="custom" o:connectlocs="0,6666;1236,6666;1236,6450;0,6450;0,6666" o:connectangles="0,0,0,0,0"/>
                  </v:shape>
                </v:group>
                <v:group id="Group 894" o:spid="_x0000_s1031" style="position:absolute;left:9618;top:6666;width:1237;height:219" coordorigin="9618,6666" coordsize="123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95" o:spid="_x0000_s1032" style="position:absolute;left:9618;top:6666;width:1237;height:219;visibility:visible;mso-wrap-style:square;v-text-anchor:top" coordsize="123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5lcQA&#10;AADcAAAADwAAAGRycy9kb3ducmV2LnhtbESPQYvCMBSE74L/ITzBm6Z6kFqNIoLgLuuh1R/waN62&#10;ZZuXmkSt/vqNsLDHYWa+Ydbb3rTiTs43lhXMpgkI4tLqhisFl/NhkoLwAVlja5kUPMnDdjMcrDHT&#10;9sE53YtQiQhhn6GCOoQuk9KXNRn0U9sRR+/bOoMhSldJ7fAR4aaV8yRZSIMNx4UaO9rXVP4UN6PA&#10;ph9ulxf59bMvv54HeTy9FqlWajzqdysQgfrwH/5rH7WC5WwJ7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uZXEAAAA3AAAAA8AAAAAAAAAAAAAAAAAmAIAAGRycy9k&#10;b3ducmV2LnhtbFBLBQYAAAAABAAEAPUAAACJAwAAAAA=&#10;" path="m,218r1236,l1236,,,,,218xe" fillcolor="#d9d9d9" stroked="f">
                    <v:path arrowok="t" o:connecttype="custom" o:connectlocs="0,6884;1236,6884;1236,6666;0,6666;0,688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5912" behindDoc="1" locked="0" layoutInCell="1" allowOverlap="1" wp14:anchorId="53D2A525" wp14:editId="23F0108D">
                <wp:simplePos x="0" y="0"/>
                <wp:positionH relativeFrom="page">
                  <wp:posOffset>7029450</wp:posOffset>
                </wp:positionH>
                <wp:positionV relativeFrom="page">
                  <wp:posOffset>3956685</wp:posOffset>
                </wp:positionV>
                <wp:extent cx="708660" cy="788035"/>
                <wp:effectExtent l="0" t="3810" r="0" b="0"/>
                <wp:wrapNone/>
                <wp:docPr id="90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788035"/>
                          <a:chOff x="11070" y="6231"/>
                          <a:chExt cx="1116" cy="1241"/>
                        </a:xfrm>
                      </wpg:grpSpPr>
                      <wpg:grpSp>
                        <wpg:cNvPr id="901" name="Group 891"/>
                        <wpg:cNvGrpSpPr>
                          <a:grpSpLocks/>
                        </wpg:cNvGrpSpPr>
                        <wpg:grpSpPr bwMode="auto">
                          <a:xfrm>
                            <a:off x="11070" y="6231"/>
                            <a:ext cx="1116" cy="219"/>
                            <a:chOff x="11070" y="6231"/>
                            <a:chExt cx="1116" cy="219"/>
                          </a:xfrm>
                        </wpg:grpSpPr>
                        <wps:wsp>
                          <wps:cNvPr id="902" name="Freeform 892"/>
                          <wps:cNvSpPr>
                            <a:spLocks/>
                          </wps:cNvSpPr>
                          <wps:spPr bwMode="auto">
                            <a:xfrm>
                              <a:off x="11070" y="6231"/>
                              <a:ext cx="1116" cy="21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6450 6231"/>
                                <a:gd name="T3" fmla="*/ 6450 h 219"/>
                                <a:gd name="T4" fmla="+- 0 12186 11070"/>
                                <a:gd name="T5" fmla="*/ T4 w 1116"/>
                                <a:gd name="T6" fmla="+- 0 6450 6231"/>
                                <a:gd name="T7" fmla="*/ 6450 h 219"/>
                                <a:gd name="T8" fmla="+- 0 12186 11070"/>
                                <a:gd name="T9" fmla="*/ T8 w 1116"/>
                                <a:gd name="T10" fmla="+- 0 6231 6231"/>
                                <a:gd name="T11" fmla="*/ 6231 h 219"/>
                                <a:gd name="T12" fmla="+- 0 11070 11070"/>
                                <a:gd name="T13" fmla="*/ T12 w 1116"/>
                                <a:gd name="T14" fmla="+- 0 6231 6231"/>
                                <a:gd name="T15" fmla="*/ 6231 h 219"/>
                                <a:gd name="T16" fmla="+- 0 11070 11070"/>
                                <a:gd name="T17" fmla="*/ T16 w 1116"/>
                                <a:gd name="T18" fmla="+- 0 6450 6231"/>
                                <a:gd name="T19" fmla="*/ 645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219">
                                  <a:moveTo>
                                    <a:pt x="0" y="219"/>
                                  </a:moveTo>
                                  <a:lnTo>
                                    <a:pt x="1116" y="219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89"/>
                        <wpg:cNvGrpSpPr>
                          <a:grpSpLocks/>
                        </wpg:cNvGrpSpPr>
                        <wpg:grpSpPr bwMode="auto">
                          <a:xfrm>
                            <a:off x="11070" y="6450"/>
                            <a:ext cx="1116" cy="197"/>
                            <a:chOff x="11070" y="6450"/>
                            <a:chExt cx="1116" cy="197"/>
                          </a:xfrm>
                        </wpg:grpSpPr>
                        <wps:wsp>
                          <wps:cNvPr id="904" name="Freeform 890"/>
                          <wps:cNvSpPr>
                            <a:spLocks/>
                          </wps:cNvSpPr>
                          <wps:spPr bwMode="auto">
                            <a:xfrm>
                              <a:off x="11070" y="6450"/>
                              <a:ext cx="1116" cy="197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6647 6450"/>
                                <a:gd name="T3" fmla="*/ 6647 h 197"/>
                                <a:gd name="T4" fmla="+- 0 12186 11070"/>
                                <a:gd name="T5" fmla="*/ T4 w 1116"/>
                                <a:gd name="T6" fmla="+- 0 6647 6450"/>
                                <a:gd name="T7" fmla="*/ 6647 h 197"/>
                                <a:gd name="T8" fmla="+- 0 12186 11070"/>
                                <a:gd name="T9" fmla="*/ T8 w 1116"/>
                                <a:gd name="T10" fmla="+- 0 6450 6450"/>
                                <a:gd name="T11" fmla="*/ 6450 h 197"/>
                                <a:gd name="T12" fmla="+- 0 11070 11070"/>
                                <a:gd name="T13" fmla="*/ T12 w 1116"/>
                                <a:gd name="T14" fmla="+- 0 6450 6450"/>
                                <a:gd name="T15" fmla="*/ 6450 h 197"/>
                                <a:gd name="T16" fmla="+- 0 11070 11070"/>
                                <a:gd name="T17" fmla="*/ T16 w 1116"/>
                                <a:gd name="T18" fmla="+- 0 6647 6450"/>
                                <a:gd name="T19" fmla="*/ 66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197">
                                  <a:moveTo>
                                    <a:pt x="0" y="197"/>
                                  </a:moveTo>
                                  <a:lnTo>
                                    <a:pt x="1116" y="197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87"/>
                        <wpg:cNvGrpSpPr>
                          <a:grpSpLocks/>
                        </wpg:cNvGrpSpPr>
                        <wpg:grpSpPr bwMode="auto">
                          <a:xfrm>
                            <a:off x="11070" y="6647"/>
                            <a:ext cx="1116" cy="195"/>
                            <a:chOff x="11070" y="6647"/>
                            <a:chExt cx="1116" cy="195"/>
                          </a:xfrm>
                        </wpg:grpSpPr>
                        <wps:wsp>
                          <wps:cNvPr id="906" name="Freeform 888"/>
                          <wps:cNvSpPr>
                            <a:spLocks/>
                          </wps:cNvSpPr>
                          <wps:spPr bwMode="auto">
                            <a:xfrm>
                              <a:off x="11070" y="6647"/>
                              <a:ext cx="1116" cy="195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6841 6647"/>
                                <a:gd name="T3" fmla="*/ 6841 h 195"/>
                                <a:gd name="T4" fmla="+- 0 12186 11070"/>
                                <a:gd name="T5" fmla="*/ T4 w 1116"/>
                                <a:gd name="T6" fmla="+- 0 6841 6647"/>
                                <a:gd name="T7" fmla="*/ 6841 h 195"/>
                                <a:gd name="T8" fmla="+- 0 12186 11070"/>
                                <a:gd name="T9" fmla="*/ T8 w 1116"/>
                                <a:gd name="T10" fmla="+- 0 6647 6647"/>
                                <a:gd name="T11" fmla="*/ 6647 h 195"/>
                                <a:gd name="T12" fmla="+- 0 11070 11070"/>
                                <a:gd name="T13" fmla="*/ T12 w 1116"/>
                                <a:gd name="T14" fmla="+- 0 6647 6647"/>
                                <a:gd name="T15" fmla="*/ 6647 h 195"/>
                                <a:gd name="T16" fmla="+- 0 11070 11070"/>
                                <a:gd name="T17" fmla="*/ T16 w 1116"/>
                                <a:gd name="T18" fmla="+- 0 6841 6647"/>
                                <a:gd name="T19" fmla="*/ 684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195">
                                  <a:moveTo>
                                    <a:pt x="0" y="194"/>
                                  </a:moveTo>
                                  <a:lnTo>
                                    <a:pt x="1116" y="194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85"/>
                        <wpg:cNvGrpSpPr>
                          <a:grpSpLocks/>
                        </wpg:cNvGrpSpPr>
                        <wpg:grpSpPr bwMode="auto">
                          <a:xfrm>
                            <a:off x="11070" y="6841"/>
                            <a:ext cx="1116" cy="197"/>
                            <a:chOff x="11070" y="6841"/>
                            <a:chExt cx="1116" cy="197"/>
                          </a:xfrm>
                        </wpg:grpSpPr>
                        <wps:wsp>
                          <wps:cNvPr id="908" name="Freeform 886"/>
                          <wps:cNvSpPr>
                            <a:spLocks/>
                          </wps:cNvSpPr>
                          <wps:spPr bwMode="auto">
                            <a:xfrm>
                              <a:off x="11070" y="6841"/>
                              <a:ext cx="1116" cy="197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7038 6841"/>
                                <a:gd name="T3" fmla="*/ 7038 h 197"/>
                                <a:gd name="T4" fmla="+- 0 12186 11070"/>
                                <a:gd name="T5" fmla="*/ T4 w 1116"/>
                                <a:gd name="T6" fmla="+- 0 7038 6841"/>
                                <a:gd name="T7" fmla="*/ 7038 h 197"/>
                                <a:gd name="T8" fmla="+- 0 12186 11070"/>
                                <a:gd name="T9" fmla="*/ T8 w 1116"/>
                                <a:gd name="T10" fmla="+- 0 6841 6841"/>
                                <a:gd name="T11" fmla="*/ 6841 h 197"/>
                                <a:gd name="T12" fmla="+- 0 11070 11070"/>
                                <a:gd name="T13" fmla="*/ T12 w 1116"/>
                                <a:gd name="T14" fmla="+- 0 6841 6841"/>
                                <a:gd name="T15" fmla="*/ 6841 h 197"/>
                                <a:gd name="T16" fmla="+- 0 11070 11070"/>
                                <a:gd name="T17" fmla="*/ T16 w 1116"/>
                                <a:gd name="T18" fmla="+- 0 7038 6841"/>
                                <a:gd name="T19" fmla="*/ 703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197">
                                  <a:moveTo>
                                    <a:pt x="0" y="197"/>
                                  </a:moveTo>
                                  <a:lnTo>
                                    <a:pt x="1116" y="197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83"/>
                        <wpg:cNvGrpSpPr>
                          <a:grpSpLocks/>
                        </wpg:cNvGrpSpPr>
                        <wpg:grpSpPr bwMode="auto">
                          <a:xfrm>
                            <a:off x="11070" y="7038"/>
                            <a:ext cx="1116" cy="219"/>
                            <a:chOff x="11070" y="7038"/>
                            <a:chExt cx="1116" cy="219"/>
                          </a:xfrm>
                        </wpg:grpSpPr>
                        <wps:wsp>
                          <wps:cNvPr id="910" name="Freeform 884"/>
                          <wps:cNvSpPr>
                            <a:spLocks/>
                          </wps:cNvSpPr>
                          <wps:spPr bwMode="auto">
                            <a:xfrm>
                              <a:off x="11070" y="7038"/>
                              <a:ext cx="1116" cy="21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7256 7038"/>
                                <a:gd name="T3" fmla="*/ 7256 h 219"/>
                                <a:gd name="T4" fmla="+- 0 12186 11070"/>
                                <a:gd name="T5" fmla="*/ T4 w 1116"/>
                                <a:gd name="T6" fmla="+- 0 7256 7038"/>
                                <a:gd name="T7" fmla="*/ 7256 h 219"/>
                                <a:gd name="T8" fmla="+- 0 12186 11070"/>
                                <a:gd name="T9" fmla="*/ T8 w 1116"/>
                                <a:gd name="T10" fmla="+- 0 7038 7038"/>
                                <a:gd name="T11" fmla="*/ 7038 h 219"/>
                                <a:gd name="T12" fmla="+- 0 11070 11070"/>
                                <a:gd name="T13" fmla="*/ T12 w 1116"/>
                                <a:gd name="T14" fmla="+- 0 7038 7038"/>
                                <a:gd name="T15" fmla="*/ 7038 h 219"/>
                                <a:gd name="T16" fmla="+- 0 11070 11070"/>
                                <a:gd name="T17" fmla="*/ T16 w 1116"/>
                                <a:gd name="T18" fmla="+- 0 7256 7038"/>
                                <a:gd name="T19" fmla="*/ 725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219">
                                  <a:moveTo>
                                    <a:pt x="0" y="218"/>
                                  </a:moveTo>
                                  <a:lnTo>
                                    <a:pt x="1116" y="218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81"/>
                        <wpg:cNvGrpSpPr>
                          <a:grpSpLocks/>
                        </wpg:cNvGrpSpPr>
                        <wpg:grpSpPr bwMode="auto">
                          <a:xfrm>
                            <a:off x="11070" y="7256"/>
                            <a:ext cx="1116" cy="216"/>
                            <a:chOff x="11070" y="7256"/>
                            <a:chExt cx="1116" cy="216"/>
                          </a:xfrm>
                        </wpg:grpSpPr>
                        <wps:wsp>
                          <wps:cNvPr id="912" name="Freeform 882"/>
                          <wps:cNvSpPr>
                            <a:spLocks/>
                          </wps:cNvSpPr>
                          <wps:spPr bwMode="auto">
                            <a:xfrm>
                              <a:off x="11070" y="7256"/>
                              <a:ext cx="1116" cy="216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7472 7256"/>
                                <a:gd name="T3" fmla="*/ 7472 h 216"/>
                                <a:gd name="T4" fmla="+- 0 12186 11070"/>
                                <a:gd name="T5" fmla="*/ T4 w 1116"/>
                                <a:gd name="T6" fmla="+- 0 7472 7256"/>
                                <a:gd name="T7" fmla="*/ 7472 h 216"/>
                                <a:gd name="T8" fmla="+- 0 12186 11070"/>
                                <a:gd name="T9" fmla="*/ T8 w 1116"/>
                                <a:gd name="T10" fmla="+- 0 7256 7256"/>
                                <a:gd name="T11" fmla="*/ 7256 h 216"/>
                                <a:gd name="T12" fmla="+- 0 11070 11070"/>
                                <a:gd name="T13" fmla="*/ T12 w 1116"/>
                                <a:gd name="T14" fmla="+- 0 7256 7256"/>
                                <a:gd name="T15" fmla="*/ 7256 h 216"/>
                                <a:gd name="T16" fmla="+- 0 11070 11070"/>
                                <a:gd name="T17" fmla="*/ T16 w 1116"/>
                                <a:gd name="T18" fmla="+- 0 7472 7256"/>
                                <a:gd name="T19" fmla="*/ 747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216">
                                  <a:moveTo>
                                    <a:pt x="0" y="216"/>
                                  </a:moveTo>
                                  <a:lnTo>
                                    <a:pt x="1116" y="216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8317B" id="Group 880" o:spid="_x0000_s1026" style="position:absolute;margin-left:553.5pt;margin-top:311.55pt;width:55.8pt;height:62.05pt;z-index:-150568;mso-position-horizontal-relative:page;mso-position-vertical-relative:page" coordorigin="11070,6231" coordsize="1116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">
                <v:group id="Group 891" o:spid="_x0000_s1027" style="position:absolute;left:11070;top:6231;width:1116;height:219" coordorigin="11070,6231" coordsize="111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92" o:spid="_x0000_s1028" style="position:absolute;left:11070;top:6231;width:1116;height:219;visibility:visible;mso-wrap-style:square;v-text-anchor:top" coordsize="11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V8cQA&#10;AADcAAAADwAAAGRycy9kb3ducmV2LnhtbESPQYvCMBSE74L/ITxhb5pal9LtGkUWFjwtWkXw9mie&#10;bbF5qU3U+u/NguBxmJlvmPmyN424UedqywqmkwgEcWF1zaWC/e53nIJwHlljY5kUPMjBcjEczDHT&#10;9s5buuW+FAHCLkMFlfdtJqUrKjLoJrYlDt7JdgZ9kF0pdYf3ADeNjKMokQZrDgsVtvRTUXHOr0aB&#10;j5N8PzvJ3XGW/h0220diP9OLUh+jfvUNwlPv3+FXe60VfEUx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1fHEAAAA3AAAAA8AAAAAAAAAAAAAAAAAmAIAAGRycy9k&#10;b3ducmV2LnhtbFBLBQYAAAAABAAEAPUAAACJAwAAAAA=&#10;" path="m,219r1116,l1116,,,,,219xe" fillcolor="#a6a6a6" stroked="f">
                    <v:path arrowok="t" o:connecttype="custom" o:connectlocs="0,6450;1116,6450;1116,6231;0,6231;0,6450" o:connectangles="0,0,0,0,0"/>
                  </v:shape>
                </v:group>
                <v:group id="Group 889" o:spid="_x0000_s1029" style="position:absolute;left:11070;top:6450;width:1116;height:197" coordorigin="11070,6450" coordsize="111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90" o:spid="_x0000_s1030" style="position:absolute;left:11070;top:6450;width:1116;height:197;visibility:visible;mso-wrap-style:square;v-text-anchor:top" coordsize="111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cd8UA&#10;AADcAAAADwAAAGRycy9kb3ducmV2LnhtbESPS4vCQBCE7wv+h6EFb+vEB4tGR5EFl2VBwfg8Npk2&#10;CWZ6QmbU+O8dYcFjUV1fdU3njSnFjWpXWFbQ60YgiFOrC84U7LbLzxEI55E1lpZJwYMczGetjynG&#10;2t55Q7fEZyJA2MWoIPe+iqV0aU4GXddWxME729qgD7LOpK7xHuCmlP0o+pIGCw4NOVb0nVN6Sa4m&#10;vLHrjVdXfhwG6+T083dY70fH/lKpTrtZTEB4avz7+D/9qxWMoyG8xgQC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9x3xQAAANwAAAAPAAAAAAAAAAAAAAAAAJgCAABkcnMv&#10;ZG93bnJldi54bWxQSwUGAAAAAAQABAD1AAAAigMAAAAA&#10;" path="m,197r1116,l1116,,,,,197xe" fillcolor="#a6a6a6" stroked="f">
                    <v:path arrowok="t" o:connecttype="custom" o:connectlocs="0,6647;1116,6647;1116,6450;0,6450;0,6647" o:connectangles="0,0,0,0,0"/>
                  </v:shape>
                </v:group>
                <v:group id="Group 887" o:spid="_x0000_s1031" style="position:absolute;left:11070;top:6647;width:1116;height:195" coordorigin="11070,6647" coordsize="111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88" o:spid="_x0000_s1032" style="position:absolute;left:11070;top:6647;width:1116;height:195;visibility:visible;mso-wrap-style:square;v-text-anchor:top" coordsize="111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8r8UA&#10;AADcAAAADwAAAGRycy9kb3ducmV2LnhtbESPT2vCQBTE74LfYXlCb7prW8RGV5HQP/YiaBXa2yP7&#10;TILZtyG7TeK37xYEj8PM/IZZrntbiZYaXzrWMJ0oEMSZMyXnGo5fb+M5CB+QDVaOScOVPKxXw8ES&#10;E+M63lN7CLmIEPYJaihCqBMpfVaQRT9xNXH0zq6xGKJscmka7CLcVvJRqZm0WHJcKLCmtKDscvi1&#10;GtLv6+5ZbZ9+Xk/n7j3/rD5IMWv9MOo3CxCB+nAP39pbo+FFzeD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LyvxQAAANwAAAAPAAAAAAAAAAAAAAAAAJgCAABkcnMv&#10;ZG93bnJldi54bWxQSwUGAAAAAAQABAD1AAAAigMAAAAA&#10;" path="m,194r1116,l1116,,,,,194xe" fillcolor="#a6a6a6" stroked="f">
                    <v:path arrowok="t" o:connecttype="custom" o:connectlocs="0,6841;1116,6841;1116,6647;0,6647;0,6841" o:connectangles="0,0,0,0,0"/>
                  </v:shape>
                </v:group>
                <v:group id="Group 885" o:spid="_x0000_s1033" style="position:absolute;left:11070;top:6841;width:1116;height:197" coordorigin="11070,6841" coordsize="111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86" o:spid="_x0000_s1034" style="position:absolute;left:11070;top:6841;width:1116;height:197;visibility:visible;mso-wrap-style:square;v-text-anchor:top" coordsize="111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WcsUA&#10;AADcAAAADwAAAGRycy9kb3ducmV2LnhtbESPwWrCQBCG70LfYZlCb7rRgmjqKqWgSKGC0doeh+yY&#10;BLOzIbtqfHvnIHgc/vm/+Wa26FytLtSGyrOB4SABRZx7W3FhYL9b9iegQkS2WHsmAzcKsJi/9GaY&#10;Wn/lLV2yWCiBcEjRQBljk2od8pIchoFviCU7+tZhlLEttG3xKnBX61GSjLXDiuVCiQ19lZSfsrMT&#10;jf1w+nPm2+F9k/2vvg+b38nfaGnM22v3+QEqUhefy4/22hqYJmIrzwgB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tZyxQAAANwAAAAPAAAAAAAAAAAAAAAAAJgCAABkcnMv&#10;ZG93bnJldi54bWxQSwUGAAAAAAQABAD1AAAAigMAAAAA&#10;" path="m,197r1116,l1116,,,,,197xe" fillcolor="#a6a6a6" stroked="f">
                    <v:path arrowok="t" o:connecttype="custom" o:connectlocs="0,7038;1116,7038;1116,6841;0,6841;0,7038" o:connectangles="0,0,0,0,0"/>
                  </v:shape>
                </v:group>
                <v:group id="Group 883" o:spid="_x0000_s1035" style="position:absolute;left:11070;top:7038;width:1116;height:219" coordorigin="11070,7038" coordsize="111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84" o:spid="_x0000_s1036" style="position:absolute;left:11070;top:7038;width:1116;height:219;visibility:visible;mso-wrap-style:square;v-text-anchor:top" coordsize="11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4wMIA&#10;AADcAAAADwAAAGRycy9kb3ducmV2LnhtbERPy4rCMBTdC/MP4Q7MTlMflFqbyiAMzEq0iuDu0lzb&#10;Ms1NbTJa/94sBJeH887Wg2nFjXrXWFYwnUQgiEurG64UHA8/4wSE88gaW8uk4EEO1vnHKMNU2zvv&#10;6Vb4SoQQdikqqL3vUildWZNBN7EdceAutjfoA+wrqXu8h3DTylkUxdJgw6Ghxo42NZV/xb9R4Gdx&#10;cZxf5OE8T7an3f4R20VyVerrc/hegfA0+Lf45f7VCpbTMD+cC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XjAwgAAANwAAAAPAAAAAAAAAAAAAAAAAJgCAABkcnMvZG93&#10;bnJldi54bWxQSwUGAAAAAAQABAD1AAAAhwMAAAAA&#10;" path="m,218r1116,l1116,,,,,218xe" fillcolor="#a6a6a6" stroked="f">
                    <v:path arrowok="t" o:connecttype="custom" o:connectlocs="0,7256;1116,7256;1116,7038;0,7038;0,7256" o:connectangles="0,0,0,0,0"/>
                  </v:shape>
                </v:group>
                <v:group id="Group 881" o:spid="_x0000_s1037" style="position:absolute;left:11070;top:7256;width:1116;height:216" coordorigin="11070,7256" coordsize="111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82" o:spid="_x0000_s1038" style="position:absolute;left:11070;top:7256;width:1116;height:216;visibility:visible;mso-wrap-style:square;v-text-anchor:top" coordsize="11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xSsQA&#10;AADcAAAADwAAAGRycy9kb3ducmV2LnhtbESPQYvCMBSE7wv+h/AEb2uqh3WtRhFRWC+C3RXx9mie&#10;bbF5KU208d8bQdjjMDPfMPNlMLW4U+sqywpGwwQEcW51xYWCv9/t5zcI55E11pZJwYMcLBe9jzmm&#10;2nZ8oHvmCxEh7FJUUHrfpFK6vCSDbmgb4uhdbGvQR9kWUrfYRbip5ThJvqTBiuNCiQ2tS8qv2c0o&#10;OO62m2zXZafqnPjJSYZw3t+CUoN+WM1AeAr+P/xu/2gF09EY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cUrEAAAA3AAAAA8AAAAAAAAAAAAAAAAAmAIAAGRycy9k&#10;b3ducmV2LnhtbFBLBQYAAAAABAAEAPUAAACJAwAAAAA=&#10;" path="m,216r1116,l1116,,,,,216xe" fillcolor="#a6a6a6" stroked="f">
                    <v:path arrowok="t" o:connecttype="custom" o:connectlocs="0,7472;1116,7472;1116,7256;0,7256;0,74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5936" behindDoc="1" locked="0" layoutInCell="1" allowOverlap="1" wp14:anchorId="53D2A526" wp14:editId="36550D83">
                <wp:simplePos x="0" y="0"/>
                <wp:positionH relativeFrom="page">
                  <wp:posOffset>8808085</wp:posOffset>
                </wp:positionH>
                <wp:positionV relativeFrom="page">
                  <wp:posOffset>4518025</wp:posOffset>
                </wp:positionV>
                <wp:extent cx="1292860" cy="600710"/>
                <wp:effectExtent l="0" t="3175" r="0" b="0"/>
                <wp:wrapNone/>
                <wp:docPr id="891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600710"/>
                          <a:chOff x="13871" y="7115"/>
                          <a:chExt cx="2036" cy="946"/>
                        </a:xfrm>
                      </wpg:grpSpPr>
                      <wpg:grpSp>
                        <wpg:cNvPr id="892" name="Group 878"/>
                        <wpg:cNvGrpSpPr>
                          <a:grpSpLocks/>
                        </wpg:cNvGrpSpPr>
                        <wpg:grpSpPr bwMode="auto">
                          <a:xfrm>
                            <a:off x="13871" y="7115"/>
                            <a:ext cx="2036" cy="264"/>
                            <a:chOff x="13871" y="7115"/>
                            <a:chExt cx="2036" cy="264"/>
                          </a:xfrm>
                        </wpg:grpSpPr>
                        <wps:wsp>
                          <wps:cNvPr id="893" name="Freeform 879"/>
                          <wps:cNvSpPr>
                            <a:spLocks/>
                          </wps:cNvSpPr>
                          <wps:spPr bwMode="auto">
                            <a:xfrm>
                              <a:off x="13871" y="7115"/>
                              <a:ext cx="2036" cy="264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7379 7115"/>
                                <a:gd name="T3" fmla="*/ 7379 h 264"/>
                                <a:gd name="T4" fmla="+- 0 15907 13871"/>
                                <a:gd name="T5" fmla="*/ T4 w 2036"/>
                                <a:gd name="T6" fmla="+- 0 7379 7115"/>
                                <a:gd name="T7" fmla="*/ 7379 h 264"/>
                                <a:gd name="T8" fmla="+- 0 15907 13871"/>
                                <a:gd name="T9" fmla="*/ T8 w 2036"/>
                                <a:gd name="T10" fmla="+- 0 7115 7115"/>
                                <a:gd name="T11" fmla="*/ 7115 h 264"/>
                                <a:gd name="T12" fmla="+- 0 13871 13871"/>
                                <a:gd name="T13" fmla="*/ T12 w 2036"/>
                                <a:gd name="T14" fmla="+- 0 7115 7115"/>
                                <a:gd name="T15" fmla="*/ 7115 h 264"/>
                                <a:gd name="T16" fmla="+- 0 13871 13871"/>
                                <a:gd name="T17" fmla="*/ T16 w 2036"/>
                                <a:gd name="T18" fmla="+- 0 7379 7115"/>
                                <a:gd name="T19" fmla="*/ 737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4">
                                  <a:moveTo>
                                    <a:pt x="0" y="264"/>
                                  </a:moveTo>
                                  <a:lnTo>
                                    <a:pt x="2036" y="264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76"/>
                        <wpg:cNvGrpSpPr>
                          <a:grpSpLocks/>
                        </wpg:cNvGrpSpPr>
                        <wpg:grpSpPr bwMode="auto">
                          <a:xfrm>
                            <a:off x="13871" y="7379"/>
                            <a:ext cx="2036" cy="221"/>
                            <a:chOff x="13871" y="7379"/>
                            <a:chExt cx="2036" cy="221"/>
                          </a:xfrm>
                        </wpg:grpSpPr>
                        <wps:wsp>
                          <wps:cNvPr id="895" name="Freeform 877"/>
                          <wps:cNvSpPr>
                            <a:spLocks/>
                          </wps:cNvSpPr>
                          <wps:spPr bwMode="auto">
                            <a:xfrm>
                              <a:off x="13871" y="737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7599 7379"/>
                                <a:gd name="T3" fmla="*/ 7599 h 221"/>
                                <a:gd name="T4" fmla="+- 0 15907 13871"/>
                                <a:gd name="T5" fmla="*/ T4 w 2036"/>
                                <a:gd name="T6" fmla="+- 0 7599 7379"/>
                                <a:gd name="T7" fmla="*/ 7599 h 221"/>
                                <a:gd name="T8" fmla="+- 0 15907 13871"/>
                                <a:gd name="T9" fmla="*/ T8 w 2036"/>
                                <a:gd name="T10" fmla="+- 0 7379 7379"/>
                                <a:gd name="T11" fmla="*/ 7379 h 221"/>
                                <a:gd name="T12" fmla="+- 0 13871 13871"/>
                                <a:gd name="T13" fmla="*/ T12 w 2036"/>
                                <a:gd name="T14" fmla="+- 0 7379 7379"/>
                                <a:gd name="T15" fmla="*/ 7379 h 221"/>
                                <a:gd name="T16" fmla="+- 0 13871 13871"/>
                                <a:gd name="T17" fmla="*/ T16 w 2036"/>
                                <a:gd name="T18" fmla="+- 0 7599 7379"/>
                                <a:gd name="T19" fmla="*/ 75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74"/>
                        <wpg:cNvGrpSpPr>
                          <a:grpSpLocks/>
                        </wpg:cNvGrpSpPr>
                        <wpg:grpSpPr bwMode="auto">
                          <a:xfrm>
                            <a:off x="13871" y="7599"/>
                            <a:ext cx="2036" cy="221"/>
                            <a:chOff x="13871" y="7599"/>
                            <a:chExt cx="2036" cy="221"/>
                          </a:xfrm>
                        </wpg:grpSpPr>
                        <wps:wsp>
                          <wps:cNvPr id="897" name="Freeform 875"/>
                          <wps:cNvSpPr>
                            <a:spLocks/>
                          </wps:cNvSpPr>
                          <wps:spPr bwMode="auto">
                            <a:xfrm>
                              <a:off x="13871" y="759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7820 7599"/>
                                <a:gd name="T3" fmla="*/ 7820 h 221"/>
                                <a:gd name="T4" fmla="+- 0 15907 13871"/>
                                <a:gd name="T5" fmla="*/ T4 w 2036"/>
                                <a:gd name="T6" fmla="+- 0 7820 7599"/>
                                <a:gd name="T7" fmla="*/ 7820 h 221"/>
                                <a:gd name="T8" fmla="+- 0 15907 13871"/>
                                <a:gd name="T9" fmla="*/ T8 w 2036"/>
                                <a:gd name="T10" fmla="+- 0 7599 7599"/>
                                <a:gd name="T11" fmla="*/ 7599 h 221"/>
                                <a:gd name="T12" fmla="+- 0 13871 13871"/>
                                <a:gd name="T13" fmla="*/ T12 w 2036"/>
                                <a:gd name="T14" fmla="+- 0 7599 7599"/>
                                <a:gd name="T15" fmla="*/ 7599 h 221"/>
                                <a:gd name="T16" fmla="+- 0 13871 13871"/>
                                <a:gd name="T17" fmla="*/ T16 w 2036"/>
                                <a:gd name="T18" fmla="+- 0 7820 7599"/>
                                <a:gd name="T19" fmla="*/ 7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72"/>
                        <wpg:cNvGrpSpPr>
                          <a:grpSpLocks/>
                        </wpg:cNvGrpSpPr>
                        <wpg:grpSpPr bwMode="auto">
                          <a:xfrm>
                            <a:off x="13871" y="7820"/>
                            <a:ext cx="2036" cy="240"/>
                            <a:chOff x="13871" y="7820"/>
                            <a:chExt cx="2036" cy="240"/>
                          </a:xfrm>
                        </wpg:grpSpPr>
                        <wps:wsp>
                          <wps:cNvPr id="899" name="Freeform 873"/>
                          <wps:cNvSpPr>
                            <a:spLocks/>
                          </wps:cNvSpPr>
                          <wps:spPr bwMode="auto">
                            <a:xfrm>
                              <a:off x="13871" y="7820"/>
                              <a:ext cx="2036" cy="240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8060 7820"/>
                                <a:gd name="T3" fmla="*/ 8060 h 240"/>
                                <a:gd name="T4" fmla="+- 0 15907 13871"/>
                                <a:gd name="T5" fmla="*/ T4 w 2036"/>
                                <a:gd name="T6" fmla="+- 0 8060 7820"/>
                                <a:gd name="T7" fmla="*/ 8060 h 240"/>
                                <a:gd name="T8" fmla="+- 0 15907 13871"/>
                                <a:gd name="T9" fmla="*/ T8 w 2036"/>
                                <a:gd name="T10" fmla="+- 0 7820 7820"/>
                                <a:gd name="T11" fmla="*/ 7820 h 240"/>
                                <a:gd name="T12" fmla="+- 0 13871 13871"/>
                                <a:gd name="T13" fmla="*/ T12 w 2036"/>
                                <a:gd name="T14" fmla="+- 0 7820 7820"/>
                                <a:gd name="T15" fmla="*/ 7820 h 240"/>
                                <a:gd name="T16" fmla="+- 0 13871 13871"/>
                                <a:gd name="T17" fmla="*/ T16 w 2036"/>
                                <a:gd name="T18" fmla="+- 0 8060 7820"/>
                                <a:gd name="T19" fmla="*/ 80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0">
                                  <a:moveTo>
                                    <a:pt x="0" y="240"/>
                                  </a:moveTo>
                                  <a:lnTo>
                                    <a:pt x="2036" y="24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7B127" id="Group 871" o:spid="_x0000_s1026" style="position:absolute;margin-left:693.55pt;margin-top:355.75pt;width:101.8pt;height:47.3pt;z-index:-150544;mso-position-horizontal-relative:page;mso-position-vertical-relative:page" coordorigin="13871,7115" coordsize="203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">
                <v:group id="Group 878" o:spid="_x0000_s1027" style="position:absolute;left:13871;top:7115;width:2036;height:264" coordorigin="13871,7115" coordsize="203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79" o:spid="_x0000_s1028" style="position:absolute;left:13871;top:7115;width:2036;height:264;visibility:visible;mso-wrap-style:square;v-text-anchor:top" coordsize="203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/NcQA&#10;AADcAAAADwAAAGRycy9kb3ducmV2LnhtbESPUWvCMBSF34X9h3AHvshMN4u4rqmMgSD4pNsPuDR3&#10;bbfmJiTRVn+9EQQfD+ec73DK9Wh6cSIfOssKXucZCOLa6o4bBT/fm5cViBCRNfaWScGZAqyrp0mJ&#10;hbYD7+l0iI1IEA4FKmhjdIWUoW7JYJhbR5y8X+sNxiR9I7XHIcFNL9+ybCkNdpwWWnT01VL9fzga&#10;Bdr9DbNdtrwcN96Nub/kXppcqenz+PkBItIYH+F7e6sVrN4XcDuTjoC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vzXEAAAA3AAAAA8AAAAAAAAAAAAAAAAAmAIAAGRycy9k&#10;b3ducmV2LnhtbFBLBQYAAAAABAAEAPUAAACJAwAAAAA=&#10;" path="m,264r2036,l2036,,,,,264xe" fillcolor="#ffc000" stroked="f">
                    <v:path arrowok="t" o:connecttype="custom" o:connectlocs="0,7379;2036,7379;2036,7115;0,7115;0,7379" o:connectangles="0,0,0,0,0"/>
                  </v:shape>
                </v:group>
                <v:group id="Group 876" o:spid="_x0000_s1029" style="position:absolute;left:13871;top:7379;width:2036;height:221" coordorigin="13871,737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77" o:spid="_x0000_s1030" style="position:absolute;left:13871;top:737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QJcQA&#10;AADcAAAADwAAAGRycy9kb3ducmV2LnhtbESPQWsCMRSE74L/ITzBm2YtaHU1ihUKLnio1ou3x+a5&#10;Wd28LJtU03/fFAo9DjPzDbPaRNuIB3W+dqxgMs5AEJdO11wpOH++j+YgfEDW2DgmBd/kYbPu91aY&#10;a/fkIz1OoRIJwj5HBSaENpfSl4Ys+rFriZN3dZ3FkGRXSd3hM8FtI1+ybCYt1pwWDLa0M1TeT19W&#10;wcHE6atsJllxiBe+FcXb7GN3VGo4iNsliEAx/If/2nutYL6Y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0CXEAAAA3AAAAA8AAAAAAAAAAAAAAAAAmAIAAGRycy9k&#10;b3ducmV2LnhtbFBLBQYAAAAABAAEAPUAAACJAwAAAAA=&#10;" path="m,220r2036,l2036,,,,,220xe" fillcolor="#ffc000" stroked="f">
                    <v:path arrowok="t" o:connecttype="custom" o:connectlocs="0,7599;2036,7599;2036,7379;0,7379;0,7599" o:connectangles="0,0,0,0,0"/>
                  </v:shape>
                </v:group>
                <v:group id="Group 874" o:spid="_x0000_s1031" style="position:absolute;left:13871;top:7599;width:2036;height:221" coordorigin="13871,759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75" o:spid="_x0000_s1032" style="position:absolute;left:13871;top:759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rycUA&#10;AADcAAAADwAAAGRycy9kb3ducmV2LnhtbESPT2sCMRTE7wW/Q3iCt5q14L/VKFYodMGDWi/eHpvn&#10;ZnXzsmxSTb99UxB6HGbmN8xyHW0j7tT52rGC0TADQVw6XXOl4PT18ToD4QOyxsYxKfghD+tV72WJ&#10;uXYPPtD9GCqRIOxzVGBCaHMpfWnIoh+6ljh5F9dZDEl2ldQdPhLcNvItyybSYs1pwWBLW0Pl7fht&#10;FexMHE9lM8qKXTzztSjeJ/vtQalBP24WIALF8B9+tj+1gtl8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evJxQAAANwAAAAPAAAAAAAAAAAAAAAAAJgCAABkcnMv&#10;ZG93bnJldi54bWxQSwUGAAAAAAQABAD1AAAAigMAAAAA&#10;" path="m,221r2036,l2036,,,,,221xe" fillcolor="#ffc000" stroked="f">
                    <v:path arrowok="t" o:connecttype="custom" o:connectlocs="0,7820;2036,7820;2036,7599;0,7599;0,7820" o:connectangles="0,0,0,0,0"/>
                  </v:shape>
                </v:group>
                <v:group id="Group 872" o:spid="_x0000_s1033" style="position:absolute;left:13871;top:7820;width:2036;height:240" coordorigin="13871,7820" coordsize="20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73" o:spid="_x0000_s1034" style="position:absolute;left:13871;top:7820;width:2036;height:240;visibility:visible;mso-wrap-style:square;v-text-anchor:top" coordsize="20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c4cYA&#10;AADcAAAADwAAAGRycy9kb3ducmV2LnhtbESPzWrDMBCE74G8g9hCLyGWG0JxXCshaTH0UsjfA2yt&#10;je3UWqmWmrhvXwUKOQ4z8w1TrAbTiQv1vrWs4ClJQRBXVrdcKzgeymkGwgdkjZ1lUvBLHlbL8ajA&#10;XNsr7+iyD7WIEPY5KmhCcLmUvmrIoE+sI47eyfYGQ5R9LXWP1wg3nZyl6bM02HJcaNDRa0PV1/7H&#10;KJg4+enm4ZB9b7bV/HzclB+zt1Kpx4dh/QIi0BDu4f/2u1aQLR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Rc4cYAAADcAAAADwAAAAAAAAAAAAAAAACYAgAAZHJz&#10;L2Rvd25yZXYueG1sUEsFBgAAAAAEAAQA9QAAAIsDAAAAAA==&#10;" path="m,240r2036,l2036,,,,,240xe" fillcolor="#ffc000" stroked="f">
                    <v:path arrowok="t" o:connecttype="custom" o:connectlocs="0,8060;2036,8060;2036,7820;0,7820;0,80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5960" behindDoc="1" locked="0" layoutInCell="1" allowOverlap="1" wp14:anchorId="53D2A527" wp14:editId="7E1CEF92">
                <wp:simplePos x="0" y="0"/>
                <wp:positionH relativeFrom="page">
                  <wp:posOffset>7875270</wp:posOffset>
                </wp:positionH>
                <wp:positionV relativeFrom="page">
                  <wp:posOffset>5691505</wp:posOffset>
                </wp:positionV>
                <wp:extent cx="795655" cy="1548765"/>
                <wp:effectExtent l="0" t="0" r="0" b="0"/>
                <wp:wrapNone/>
                <wp:docPr id="86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1548765"/>
                          <a:chOff x="12402" y="8963"/>
                          <a:chExt cx="1253" cy="2439"/>
                        </a:xfrm>
                      </wpg:grpSpPr>
                      <wpg:grpSp>
                        <wpg:cNvPr id="867" name="Group 869"/>
                        <wpg:cNvGrpSpPr>
                          <a:grpSpLocks/>
                        </wpg:cNvGrpSpPr>
                        <wpg:grpSpPr bwMode="auto">
                          <a:xfrm>
                            <a:off x="12402" y="8963"/>
                            <a:ext cx="1253" cy="219"/>
                            <a:chOff x="12402" y="8963"/>
                            <a:chExt cx="1253" cy="219"/>
                          </a:xfrm>
                        </wpg:grpSpPr>
                        <wps:wsp>
                          <wps:cNvPr id="868" name="Freeform 870"/>
                          <wps:cNvSpPr>
                            <a:spLocks/>
                          </wps:cNvSpPr>
                          <wps:spPr bwMode="auto">
                            <a:xfrm>
                              <a:off x="12402" y="8963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9181 8963"/>
                                <a:gd name="T3" fmla="*/ 9181 h 219"/>
                                <a:gd name="T4" fmla="+- 0 13655 12402"/>
                                <a:gd name="T5" fmla="*/ T4 w 1253"/>
                                <a:gd name="T6" fmla="+- 0 9181 8963"/>
                                <a:gd name="T7" fmla="*/ 9181 h 219"/>
                                <a:gd name="T8" fmla="+- 0 13655 12402"/>
                                <a:gd name="T9" fmla="*/ T8 w 1253"/>
                                <a:gd name="T10" fmla="+- 0 8963 8963"/>
                                <a:gd name="T11" fmla="*/ 8963 h 219"/>
                                <a:gd name="T12" fmla="+- 0 12402 12402"/>
                                <a:gd name="T13" fmla="*/ T12 w 1253"/>
                                <a:gd name="T14" fmla="+- 0 8963 8963"/>
                                <a:gd name="T15" fmla="*/ 8963 h 219"/>
                                <a:gd name="T16" fmla="+- 0 12402 12402"/>
                                <a:gd name="T17" fmla="*/ T16 w 1253"/>
                                <a:gd name="T18" fmla="+- 0 9181 8963"/>
                                <a:gd name="T19" fmla="*/ 918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8"/>
                                  </a:moveTo>
                                  <a:lnTo>
                                    <a:pt x="1253" y="218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67"/>
                        <wpg:cNvGrpSpPr>
                          <a:grpSpLocks/>
                        </wpg:cNvGrpSpPr>
                        <wpg:grpSpPr bwMode="auto">
                          <a:xfrm>
                            <a:off x="12402" y="9181"/>
                            <a:ext cx="1253" cy="197"/>
                            <a:chOff x="12402" y="9181"/>
                            <a:chExt cx="1253" cy="197"/>
                          </a:xfrm>
                        </wpg:grpSpPr>
                        <wps:wsp>
                          <wps:cNvPr id="870" name="Freeform 868"/>
                          <wps:cNvSpPr>
                            <a:spLocks/>
                          </wps:cNvSpPr>
                          <wps:spPr bwMode="auto">
                            <a:xfrm>
                              <a:off x="12402" y="9181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9378 9181"/>
                                <a:gd name="T3" fmla="*/ 9378 h 197"/>
                                <a:gd name="T4" fmla="+- 0 13655 12402"/>
                                <a:gd name="T5" fmla="*/ T4 w 1253"/>
                                <a:gd name="T6" fmla="+- 0 9378 9181"/>
                                <a:gd name="T7" fmla="*/ 9378 h 197"/>
                                <a:gd name="T8" fmla="+- 0 13655 12402"/>
                                <a:gd name="T9" fmla="*/ T8 w 1253"/>
                                <a:gd name="T10" fmla="+- 0 9181 9181"/>
                                <a:gd name="T11" fmla="*/ 9181 h 197"/>
                                <a:gd name="T12" fmla="+- 0 12402 12402"/>
                                <a:gd name="T13" fmla="*/ T12 w 1253"/>
                                <a:gd name="T14" fmla="+- 0 9181 9181"/>
                                <a:gd name="T15" fmla="*/ 9181 h 197"/>
                                <a:gd name="T16" fmla="+- 0 12402 12402"/>
                                <a:gd name="T17" fmla="*/ T16 w 1253"/>
                                <a:gd name="T18" fmla="+- 0 9378 9181"/>
                                <a:gd name="T19" fmla="*/ 937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65"/>
                        <wpg:cNvGrpSpPr>
                          <a:grpSpLocks/>
                        </wpg:cNvGrpSpPr>
                        <wpg:grpSpPr bwMode="auto">
                          <a:xfrm>
                            <a:off x="12402" y="9378"/>
                            <a:ext cx="1253" cy="195"/>
                            <a:chOff x="12402" y="9378"/>
                            <a:chExt cx="1253" cy="195"/>
                          </a:xfrm>
                        </wpg:grpSpPr>
                        <wps:wsp>
                          <wps:cNvPr id="872" name="Freeform 866"/>
                          <wps:cNvSpPr>
                            <a:spLocks/>
                          </wps:cNvSpPr>
                          <wps:spPr bwMode="auto">
                            <a:xfrm>
                              <a:off x="12402" y="9378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9573 9378"/>
                                <a:gd name="T3" fmla="*/ 9573 h 195"/>
                                <a:gd name="T4" fmla="+- 0 13655 12402"/>
                                <a:gd name="T5" fmla="*/ T4 w 1253"/>
                                <a:gd name="T6" fmla="+- 0 9573 9378"/>
                                <a:gd name="T7" fmla="*/ 9573 h 195"/>
                                <a:gd name="T8" fmla="+- 0 13655 12402"/>
                                <a:gd name="T9" fmla="*/ T8 w 1253"/>
                                <a:gd name="T10" fmla="+- 0 9378 9378"/>
                                <a:gd name="T11" fmla="*/ 9378 h 195"/>
                                <a:gd name="T12" fmla="+- 0 12402 12402"/>
                                <a:gd name="T13" fmla="*/ T12 w 1253"/>
                                <a:gd name="T14" fmla="+- 0 9378 9378"/>
                                <a:gd name="T15" fmla="*/ 9378 h 195"/>
                                <a:gd name="T16" fmla="+- 0 12402 12402"/>
                                <a:gd name="T17" fmla="*/ T16 w 1253"/>
                                <a:gd name="T18" fmla="+- 0 9573 9378"/>
                                <a:gd name="T19" fmla="*/ 957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5"/>
                                  </a:moveTo>
                                  <a:lnTo>
                                    <a:pt x="1253" y="195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63"/>
                        <wpg:cNvGrpSpPr>
                          <a:grpSpLocks/>
                        </wpg:cNvGrpSpPr>
                        <wpg:grpSpPr bwMode="auto">
                          <a:xfrm>
                            <a:off x="12402" y="9573"/>
                            <a:ext cx="1253" cy="197"/>
                            <a:chOff x="12402" y="9573"/>
                            <a:chExt cx="1253" cy="197"/>
                          </a:xfrm>
                        </wpg:grpSpPr>
                        <wps:wsp>
                          <wps:cNvPr id="874" name="Freeform 864"/>
                          <wps:cNvSpPr>
                            <a:spLocks/>
                          </wps:cNvSpPr>
                          <wps:spPr bwMode="auto">
                            <a:xfrm>
                              <a:off x="12402" y="9573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9769 9573"/>
                                <a:gd name="T3" fmla="*/ 9769 h 197"/>
                                <a:gd name="T4" fmla="+- 0 13655 12402"/>
                                <a:gd name="T5" fmla="*/ T4 w 1253"/>
                                <a:gd name="T6" fmla="+- 0 9769 9573"/>
                                <a:gd name="T7" fmla="*/ 9769 h 197"/>
                                <a:gd name="T8" fmla="+- 0 13655 12402"/>
                                <a:gd name="T9" fmla="*/ T8 w 1253"/>
                                <a:gd name="T10" fmla="+- 0 9573 9573"/>
                                <a:gd name="T11" fmla="*/ 9573 h 197"/>
                                <a:gd name="T12" fmla="+- 0 12402 12402"/>
                                <a:gd name="T13" fmla="*/ T12 w 1253"/>
                                <a:gd name="T14" fmla="+- 0 9573 9573"/>
                                <a:gd name="T15" fmla="*/ 9573 h 197"/>
                                <a:gd name="T16" fmla="+- 0 12402 12402"/>
                                <a:gd name="T17" fmla="*/ T16 w 1253"/>
                                <a:gd name="T18" fmla="+- 0 9769 9573"/>
                                <a:gd name="T19" fmla="*/ 976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6"/>
                                  </a:moveTo>
                                  <a:lnTo>
                                    <a:pt x="1253" y="19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61"/>
                        <wpg:cNvGrpSpPr>
                          <a:grpSpLocks/>
                        </wpg:cNvGrpSpPr>
                        <wpg:grpSpPr bwMode="auto">
                          <a:xfrm>
                            <a:off x="12402" y="9769"/>
                            <a:ext cx="1253" cy="219"/>
                            <a:chOff x="12402" y="9769"/>
                            <a:chExt cx="1253" cy="219"/>
                          </a:xfrm>
                        </wpg:grpSpPr>
                        <wps:wsp>
                          <wps:cNvPr id="876" name="Freeform 862"/>
                          <wps:cNvSpPr>
                            <a:spLocks/>
                          </wps:cNvSpPr>
                          <wps:spPr bwMode="auto">
                            <a:xfrm>
                              <a:off x="12402" y="9769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9988 9769"/>
                                <a:gd name="T3" fmla="*/ 9988 h 219"/>
                                <a:gd name="T4" fmla="+- 0 13655 12402"/>
                                <a:gd name="T5" fmla="*/ T4 w 1253"/>
                                <a:gd name="T6" fmla="+- 0 9988 9769"/>
                                <a:gd name="T7" fmla="*/ 9988 h 219"/>
                                <a:gd name="T8" fmla="+- 0 13655 12402"/>
                                <a:gd name="T9" fmla="*/ T8 w 1253"/>
                                <a:gd name="T10" fmla="+- 0 9769 9769"/>
                                <a:gd name="T11" fmla="*/ 9769 h 219"/>
                                <a:gd name="T12" fmla="+- 0 12402 12402"/>
                                <a:gd name="T13" fmla="*/ T12 w 1253"/>
                                <a:gd name="T14" fmla="+- 0 9769 9769"/>
                                <a:gd name="T15" fmla="*/ 9769 h 219"/>
                                <a:gd name="T16" fmla="+- 0 12402 12402"/>
                                <a:gd name="T17" fmla="*/ T16 w 1253"/>
                                <a:gd name="T18" fmla="+- 0 9988 9769"/>
                                <a:gd name="T19" fmla="*/ 998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9"/>
                                  </a:moveTo>
                                  <a:lnTo>
                                    <a:pt x="1253" y="219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59"/>
                        <wpg:cNvGrpSpPr>
                          <a:grpSpLocks/>
                        </wpg:cNvGrpSpPr>
                        <wpg:grpSpPr bwMode="auto">
                          <a:xfrm>
                            <a:off x="12402" y="9988"/>
                            <a:ext cx="1253" cy="216"/>
                            <a:chOff x="12402" y="9988"/>
                            <a:chExt cx="1253" cy="216"/>
                          </a:xfrm>
                        </wpg:grpSpPr>
                        <wps:wsp>
                          <wps:cNvPr id="878" name="Freeform 860"/>
                          <wps:cNvSpPr>
                            <a:spLocks/>
                          </wps:cNvSpPr>
                          <wps:spPr bwMode="auto">
                            <a:xfrm>
                              <a:off x="12402" y="9988"/>
                              <a:ext cx="1253" cy="216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0204 9988"/>
                                <a:gd name="T3" fmla="*/ 10204 h 216"/>
                                <a:gd name="T4" fmla="+- 0 13655 12402"/>
                                <a:gd name="T5" fmla="*/ T4 w 1253"/>
                                <a:gd name="T6" fmla="+- 0 10204 9988"/>
                                <a:gd name="T7" fmla="*/ 10204 h 216"/>
                                <a:gd name="T8" fmla="+- 0 13655 12402"/>
                                <a:gd name="T9" fmla="*/ T8 w 1253"/>
                                <a:gd name="T10" fmla="+- 0 9988 9988"/>
                                <a:gd name="T11" fmla="*/ 9988 h 216"/>
                                <a:gd name="T12" fmla="+- 0 12402 12402"/>
                                <a:gd name="T13" fmla="*/ T12 w 1253"/>
                                <a:gd name="T14" fmla="+- 0 9988 9988"/>
                                <a:gd name="T15" fmla="*/ 9988 h 216"/>
                                <a:gd name="T16" fmla="+- 0 12402 12402"/>
                                <a:gd name="T17" fmla="*/ T16 w 1253"/>
                                <a:gd name="T18" fmla="+- 0 10204 9988"/>
                                <a:gd name="T19" fmla="*/ 1020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6">
                                  <a:moveTo>
                                    <a:pt x="0" y="216"/>
                                  </a:moveTo>
                                  <a:lnTo>
                                    <a:pt x="1253" y="21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57"/>
                        <wpg:cNvGrpSpPr>
                          <a:grpSpLocks/>
                        </wpg:cNvGrpSpPr>
                        <wpg:grpSpPr bwMode="auto">
                          <a:xfrm>
                            <a:off x="12402" y="10204"/>
                            <a:ext cx="1253" cy="197"/>
                            <a:chOff x="12402" y="10204"/>
                            <a:chExt cx="1253" cy="197"/>
                          </a:xfrm>
                        </wpg:grpSpPr>
                        <wps:wsp>
                          <wps:cNvPr id="880" name="Freeform 858"/>
                          <wps:cNvSpPr>
                            <a:spLocks/>
                          </wps:cNvSpPr>
                          <wps:spPr bwMode="auto">
                            <a:xfrm>
                              <a:off x="12402" y="10204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0401 10204"/>
                                <a:gd name="T3" fmla="*/ 10401 h 197"/>
                                <a:gd name="T4" fmla="+- 0 13655 12402"/>
                                <a:gd name="T5" fmla="*/ T4 w 1253"/>
                                <a:gd name="T6" fmla="+- 0 10401 10204"/>
                                <a:gd name="T7" fmla="*/ 10401 h 197"/>
                                <a:gd name="T8" fmla="+- 0 13655 12402"/>
                                <a:gd name="T9" fmla="*/ T8 w 1253"/>
                                <a:gd name="T10" fmla="+- 0 10204 10204"/>
                                <a:gd name="T11" fmla="*/ 10204 h 197"/>
                                <a:gd name="T12" fmla="+- 0 12402 12402"/>
                                <a:gd name="T13" fmla="*/ T12 w 1253"/>
                                <a:gd name="T14" fmla="+- 0 10204 10204"/>
                                <a:gd name="T15" fmla="*/ 10204 h 197"/>
                                <a:gd name="T16" fmla="+- 0 12402 12402"/>
                                <a:gd name="T17" fmla="*/ T16 w 1253"/>
                                <a:gd name="T18" fmla="+- 0 10401 10204"/>
                                <a:gd name="T19" fmla="*/ 104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55"/>
                        <wpg:cNvGrpSpPr>
                          <a:grpSpLocks/>
                        </wpg:cNvGrpSpPr>
                        <wpg:grpSpPr bwMode="auto">
                          <a:xfrm>
                            <a:off x="12402" y="10401"/>
                            <a:ext cx="1253" cy="197"/>
                            <a:chOff x="12402" y="10401"/>
                            <a:chExt cx="1253" cy="197"/>
                          </a:xfrm>
                        </wpg:grpSpPr>
                        <wps:wsp>
                          <wps:cNvPr id="882" name="Freeform 856"/>
                          <wps:cNvSpPr>
                            <a:spLocks/>
                          </wps:cNvSpPr>
                          <wps:spPr bwMode="auto">
                            <a:xfrm>
                              <a:off x="12402" y="10401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0597 10401"/>
                                <a:gd name="T3" fmla="*/ 10597 h 197"/>
                                <a:gd name="T4" fmla="+- 0 13655 12402"/>
                                <a:gd name="T5" fmla="*/ T4 w 1253"/>
                                <a:gd name="T6" fmla="+- 0 10597 10401"/>
                                <a:gd name="T7" fmla="*/ 10597 h 197"/>
                                <a:gd name="T8" fmla="+- 0 13655 12402"/>
                                <a:gd name="T9" fmla="*/ T8 w 1253"/>
                                <a:gd name="T10" fmla="+- 0 10401 10401"/>
                                <a:gd name="T11" fmla="*/ 10401 h 197"/>
                                <a:gd name="T12" fmla="+- 0 12402 12402"/>
                                <a:gd name="T13" fmla="*/ T12 w 1253"/>
                                <a:gd name="T14" fmla="+- 0 10401 10401"/>
                                <a:gd name="T15" fmla="*/ 10401 h 197"/>
                                <a:gd name="T16" fmla="+- 0 12402 12402"/>
                                <a:gd name="T17" fmla="*/ T16 w 1253"/>
                                <a:gd name="T18" fmla="+- 0 10597 10401"/>
                                <a:gd name="T19" fmla="*/ 1059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6"/>
                                  </a:moveTo>
                                  <a:lnTo>
                                    <a:pt x="1253" y="19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53"/>
                        <wpg:cNvGrpSpPr>
                          <a:grpSpLocks/>
                        </wpg:cNvGrpSpPr>
                        <wpg:grpSpPr bwMode="auto">
                          <a:xfrm>
                            <a:off x="12402" y="10597"/>
                            <a:ext cx="1253" cy="195"/>
                            <a:chOff x="12402" y="10597"/>
                            <a:chExt cx="1253" cy="195"/>
                          </a:xfrm>
                        </wpg:grpSpPr>
                        <wps:wsp>
                          <wps:cNvPr id="884" name="Freeform 854"/>
                          <wps:cNvSpPr>
                            <a:spLocks/>
                          </wps:cNvSpPr>
                          <wps:spPr bwMode="auto">
                            <a:xfrm>
                              <a:off x="12402" y="10597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0792 10597"/>
                                <a:gd name="T3" fmla="*/ 10792 h 195"/>
                                <a:gd name="T4" fmla="+- 0 13655 12402"/>
                                <a:gd name="T5" fmla="*/ T4 w 1253"/>
                                <a:gd name="T6" fmla="+- 0 10792 10597"/>
                                <a:gd name="T7" fmla="*/ 10792 h 195"/>
                                <a:gd name="T8" fmla="+- 0 13655 12402"/>
                                <a:gd name="T9" fmla="*/ T8 w 1253"/>
                                <a:gd name="T10" fmla="+- 0 10597 10597"/>
                                <a:gd name="T11" fmla="*/ 10597 h 195"/>
                                <a:gd name="T12" fmla="+- 0 12402 12402"/>
                                <a:gd name="T13" fmla="*/ T12 w 1253"/>
                                <a:gd name="T14" fmla="+- 0 10597 10597"/>
                                <a:gd name="T15" fmla="*/ 10597 h 195"/>
                                <a:gd name="T16" fmla="+- 0 12402 12402"/>
                                <a:gd name="T17" fmla="*/ T16 w 1253"/>
                                <a:gd name="T18" fmla="+- 0 10792 10597"/>
                                <a:gd name="T19" fmla="*/ 1079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5"/>
                                  </a:moveTo>
                                  <a:lnTo>
                                    <a:pt x="1253" y="195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51"/>
                        <wpg:cNvGrpSpPr>
                          <a:grpSpLocks/>
                        </wpg:cNvGrpSpPr>
                        <wpg:grpSpPr bwMode="auto">
                          <a:xfrm>
                            <a:off x="12402" y="10792"/>
                            <a:ext cx="1253" cy="197"/>
                            <a:chOff x="12402" y="10792"/>
                            <a:chExt cx="1253" cy="197"/>
                          </a:xfrm>
                        </wpg:grpSpPr>
                        <wps:wsp>
                          <wps:cNvPr id="886" name="Freeform 852"/>
                          <wps:cNvSpPr>
                            <a:spLocks/>
                          </wps:cNvSpPr>
                          <wps:spPr bwMode="auto">
                            <a:xfrm>
                              <a:off x="12402" y="10792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0989 10792"/>
                                <a:gd name="T3" fmla="*/ 10989 h 197"/>
                                <a:gd name="T4" fmla="+- 0 13655 12402"/>
                                <a:gd name="T5" fmla="*/ T4 w 1253"/>
                                <a:gd name="T6" fmla="+- 0 10989 10792"/>
                                <a:gd name="T7" fmla="*/ 10989 h 197"/>
                                <a:gd name="T8" fmla="+- 0 13655 12402"/>
                                <a:gd name="T9" fmla="*/ T8 w 1253"/>
                                <a:gd name="T10" fmla="+- 0 10792 10792"/>
                                <a:gd name="T11" fmla="*/ 10792 h 197"/>
                                <a:gd name="T12" fmla="+- 0 12402 12402"/>
                                <a:gd name="T13" fmla="*/ T12 w 1253"/>
                                <a:gd name="T14" fmla="+- 0 10792 10792"/>
                                <a:gd name="T15" fmla="*/ 10792 h 197"/>
                                <a:gd name="T16" fmla="+- 0 12402 12402"/>
                                <a:gd name="T17" fmla="*/ T16 w 1253"/>
                                <a:gd name="T18" fmla="+- 0 10989 10792"/>
                                <a:gd name="T19" fmla="*/ 1098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49"/>
                        <wpg:cNvGrpSpPr>
                          <a:grpSpLocks/>
                        </wpg:cNvGrpSpPr>
                        <wpg:grpSpPr bwMode="auto">
                          <a:xfrm>
                            <a:off x="12402" y="10989"/>
                            <a:ext cx="1253" cy="197"/>
                            <a:chOff x="12402" y="10989"/>
                            <a:chExt cx="1253" cy="197"/>
                          </a:xfrm>
                        </wpg:grpSpPr>
                        <wps:wsp>
                          <wps:cNvPr id="888" name="Freeform 850"/>
                          <wps:cNvSpPr>
                            <a:spLocks/>
                          </wps:cNvSpPr>
                          <wps:spPr bwMode="auto">
                            <a:xfrm>
                              <a:off x="12402" y="10989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1185 10989"/>
                                <a:gd name="T3" fmla="*/ 11185 h 197"/>
                                <a:gd name="T4" fmla="+- 0 13655 12402"/>
                                <a:gd name="T5" fmla="*/ T4 w 1253"/>
                                <a:gd name="T6" fmla="+- 0 11185 10989"/>
                                <a:gd name="T7" fmla="*/ 11185 h 197"/>
                                <a:gd name="T8" fmla="+- 0 13655 12402"/>
                                <a:gd name="T9" fmla="*/ T8 w 1253"/>
                                <a:gd name="T10" fmla="+- 0 10989 10989"/>
                                <a:gd name="T11" fmla="*/ 10989 h 197"/>
                                <a:gd name="T12" fmla="+- 0 12402 12402"/>
                                <a:gd name="T13" fmla="*/ T12 w 1253"/>
                                <a:gd name="T14" fmla="+- 0 10989 10989"/>
                                <a:gd name="T15" fmla="*/ 10989 h 197"/>
                                <a:gd name="T16" fmla="+- 0 12402 12402"/>
                                <a:gd name="T17" fmla="*/ T16 w 1253"/>
                                <a:gd name="T18" fmla="+- 0 11185 10989"/>
                                <a:gd name="T19" fmla="*/ 111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6"/>
                                  </a:moveTo>
                                  <a:lnTo>
                                    <a:pt x="1253" y="19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47"/>
                        <wpg:cNvGrpSpPr>
                          <a:grpSpLocks/>
                        </wpg:cNvGrpSpPr>
                        <wpg:grpSpPr bwMode="auto">
                          <a:xfrm>
                            <a:off x="12402" y="11185"/>
                            <a:ext cx="1253" cy="216"/>
                            <a:chOff x="12402" y="11185"/>
                            <a:chExt cx="1253" cy="216"/>
                          </a:xfrm>
                        </wpg:grpSpPr>
                        <wps:wsp>
                          <wps:cNvPr id="890" name="Freeform 848"/>
                          <wps:cNvSpPr>
                            <a:spLocks/>
                          </wps:cNvSpPr>
                          <wps:spPr bwMode="auto">
                            <a:xfrm>
                              <a:off x="12402" y="11185"/>
                              <a:ext cx="1253" cy="216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1401 11185"/>
                                <a:gd name="T3" fmla="*/ 11401 h 216"/>
                                <a:gd name="T4" fmla="+- 0 13655 12402"/>
                                <a:gd name="T5" fmla="*/ T4 w 1253"/>
                                <a:gd name="T6" fmla="+- 0 11401 11185"/>
                                <a:gd name="T7" fmla="*/ 11401 h 216"/>
                                <a:gd name="T8" fmla="+- 0 13655 12402"/>
                                <a:gd name="T9" fmla="*/ T8 w 1253"/>
                                <a:gd name="T10" fmla="+- 0 11185 11185"/>
                                <a:gd name="T11" fmla="*/ 11185 h 216"/>
                                <a:gd name="T12" fmla="+- 0 12402 12402"/>
                                <a:gd name="T13" fmla="*/ T12 w 1253"/>
                                <a:gd name="T14" fmla="+- 0 11185 11185"/>
                                <a:gd name="T15" fmla="*/ 11185 h 216"/>
                                <a:gd name="T16" fmla="+- 0 12402 12402"/>
                                <a:gd name="T17" fmla="*/ T16 w 1253"/>
                                <a:gd name="T18" fmla="+- 0 11401 11185"/>
                                <a:gd name="T19" fmla="*/ 114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6">
                                  <a:moveTo>
                                    <a:pt x="0" y="216"/>
                                  </a:moveTo>
                                  <a:lnTo>
                                    <a:pt x="1253" y="21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D8C05" id="Group 846" o:spid="_x0000_s1026" style="position:absolute;margin-left:620.1pt;margin-top:448.15pt;width:62.65pt;height:121.95pt;z-index:-150520;mso-position-horizontal-relative:page;mso-position-vertical-relative:page" coordorigin="12402,8963" coordsize="1253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">
                <v:group id="Group 869" o:spid="_x0000_s1027" style="position:absolute;left:12402;top:8963;width:1253;height:219" coordorigin="12402,8963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70" o:spid="_x0000_s1028" style="position:absolute;left:12402;top:8963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QlcEA&#10;AADcAAAADwAAAGRycy9kb3ducmV2LnhtbERPTYvCMBC9C/sfwix4s+l6EKnGshQEFWFRe/E2NGPa&#10;3WZSmmjrvzeHBY+P973OR9uKB/W+cazgK0lBEFdON2wUlJftbAnCB2SNrWNS8CQP+eZjssZMu4FP&#10;9DgHI2II+wwV1CF0mZS+qsmiT1xHHLmb6y2GCHsjdY9DDLetnKfpQlpsODbU2FFRU/V3vlsFxWk/&#10;lMaMz/R4OFbtz+9+WzZXpaaf4/cKRKAxvMX/7p1WsFzEtfF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9kJXBAAAA3AAAAA8AAAAAAAAAAAAAAAAAmAIAAGRycy9kb3du&#10;cmV2LnhtbFBLBQYAAAAABAAEAPUAAACGAwAAAAA=&#10;" path="m,218r1253,l1253,,,,,218xe" fillcolor="#d9d9d9" stroked="f">
                    <v:path arrowok="t" o:connecttype="custom" o:connectlocs="0,9181;1253,9181;1253,8963;0,8963;0,9181" o:connectangles="0,0,0,0,0"/>
                  </v:shape>
                </v:group>
                <v:group id="Group 867" o:spid="_x0000_s1029" style="position:absolute;left:12402;top:9181;width:1253;height:197" coordorigin="12402,9181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68" o:spid="_x0000_s1030" style="position:absolute;left:12402;top:9181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wC8MA&#10;AADcAAAADwAAAGRycy9kb3ducmV2LnhtbERPy2rCQBTdF/yH4Ra6q5MKtSE6Bom0tHZVX7i8ZK5J&#10;MHNnyIwm/r2zELo8nPc8H0wrrtT5xrKCt3ECgri0uuFKwW77+ZqC8AFZY2uZFNzIQ74YPc0x07bn&#10;P7puQiViCPsMFdQhuExKX9Zk0I+tI47cyXYGQ4RdJXWHfQw3rZwkyVQabDg21OioqKk8by5Gwc9k&#10;feiP+/fV6bL7aqZp6g7Fr1Pq5XlYzkAEGsK/+OH+1grSjz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/wC8MAAADcAAAADwAAAAAAAAAAAAAAAACYAgAAZHJzL2Rv&#10;d25yZXYueG1sUEsFBgAAAAAEAAQA9QAAAIgDAAAAAA==&#10;" path="m,197r1253,l1253,,,,,197xe" fillcolor="#d9d9d9" stroked="f">
                    <v:path arrowok="t" o:connecttype="custom" o:connectlocs="0,9378;1253,9378;1253,9181;0,9181;0,9378" o:connectangles="0,0,0,0,0"/>
                  </v:shape>
                </v:group>
                <v:group id="Group 865" o:spid="_x0000_s1031" style="position:absolute;left:12402;top:9378;width:1253;height:195" coordorigin="12402,9378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66" o:spid="_x0000_s1032" style="position:absolute;left:12402;top:9378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gO8QA&#10;AADcAAAADwAAAGRycy9kb3ducmV2LnhtbESPQWsCMRSE7wX/Q3iF3mq2e2hlNUpRBA8erF1avD02&#10;z2Tt5mVJoq7/3hQKPQ4z8w0zWwyuExcKsfWs4GVcgCBuvG7ZKKg/188TEDEha+w8k4IbRVjMRw8z&#10;rLS/8gdd9smIDOFYoQKbUl9JGRtLDuPY98TZO/rgMGUZjNQBrxnuOlkWxat02HJesNjT0lLzsz87&#10;BVwHtCe5Hcql/9rsVgfzbc47pZ4eh/cpiERD+g//tTdaweSthN8z+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4DvEAAAA3AAAAA8AAAAAAAAAAAAAAAAAmAIAAGRycy9k&#10;b3ducmV2LnhtbFBLBQYAAAAABAAEAPUAAACJAwAAAAA=&#10;" path="m,195r1253,l1253,,,,,195xe" fillcolor="#d9d9d9" stroked="f">
                    <v:path arrowok="t" o:connecttype="custom" o:connectlocs="0,9573;1253,9573;1253,9378;0,9378;0,9573" o:connectangles="0,0,0,0,0"/>
                  </v:shape>
                </v:group>
                <v:group id="Group 863" o:spid="_x0000_s1033" style="position:absolute;left:12402;top:9573;width:1253;height:197" coordorigin="12402,9573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64" o:spid="_x0000_s1034" style="position:absolute;left:12402;top:9573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2CMYA&#10;AADcAAAADwAAAGRycy9kb3ducmV2LnhtbESPT2vCQBTE70K/w/IKvdWN0mqIriKWitaTfyo9PrLP&#10;JJh9u2RXk357t1DwOMzMb5jpvDO1uFHjK8sKBv0EBHFudcWFguPh8zUF4QOyxtoyKfglD/PZU2+K&#10;mbYt7+i2D4WIEPYZKihDcJmUPi/JoO9bRxy9s20MhiibQuoG2wg3tRwmyUgarDgulOhoWVJ+2V+N&#10;gs3w69T+fL9/nK/HVTVKU3dabp1SL8/dYgIiUBce4f/2WitIx2/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T2CMYAAADcAAAADwAAAAAAAAAAAAAAAACYAgAAZHJz&#10;L2Rvd25yZXYueG1sUEsFBgAAAAAEAAQA9QAAAIsDAAAAAA==&#10;" path="m,196r1253,l1253,,,,,196xe" fillcolor="#d9d9d9" stroked="f">
                    <v:path arrowok="t" o:connecttype="custom" o:connectlocs="0,9769;1253,9769;1253,9573;0,9573;0,9769" o:connectangles="0,0,0,0,0"/>
                  </v:shape>
                </v:group>
                <v:group id="Group 861" o:spid="_x0000_s1035" style="position:absolute;left:12402;top:9769;width:1253;height:219" coordorigin="12402,9769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62" o:spid="_x0000_s1036" style="position:absolute;left:12402;top:9769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3ocQA&#10;AADcAAAADwAAAGRycy9kb3ducmV2LnhtbESPQYvCMBSE74L/IbyFvdl0Pah0jSKCoIsgai97ezTP&#10;tNq8lCba+u+NsLDHYWa+YebL3tbiQa2vHCv4SlIQxIXTFRsF+XkzmoHwAVlj7ZgUPMnDcjEczDHT&#10;ruMjPU7BiAhhn6GCMoQmk9IXJVn0iWuIo3dxrcUQZWukbrGLcFvLcZpOpMWK40KJDa1LKm6nu1Ww&#10;Pu663Jj+me5/9kV9uO42efWr1OdHv/oGEagP/+G/9lYrmE0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3N6HEAAAA3AAAAA8AAAAAAAAAAAAAAAAAmAIAAGRycy9k&#10;b3ducmV2LnhtbFBLBQYAAAAABAAEAPUAAACJAwAAAAA=&#10;" path="m,219r1253,l1253,,,,,219xe" fillcolor="#d9d9d9" stroked="f">
                    <v:path arrowok="t" o:connecttype="custom" o:connectlocs="0,9988;1253,9988;1253,9769;0,9769;0,9988" o:connectangles="0,0,0,0,0"/>
                  </v:shape>
                </v:group>
                <v:group id="Group 859" o:spid="_x0000_s1037" style="position:absolute;left:12402;top:9988;width:1253;height:216" coordorigin="12402,9988" coordsize="125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60" o:spid="_x0000_s1038" style="position:absolute;left:12402;top:9988;width:1253;height:216;visibility:visible;mso-wrap-style:square;v-text-anchor:top" coordsize="125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dLscA&#10;AADcAAAADwAAAGRycy9kb3ducmV2LnhtbESPTWvCQBCG70L/wzKF3nRTKWlIXaUIFpVC8QN6HbJj&#10;Es3OptlVY39951DwOLzzPvPMZNa7Rl2oC7VnA8+jBBRx4W3NpYH9bjHMQIWIbLHxTAZuFGA2fRhM&#10;MLf+yhu6bGOpBMIhRwNVjG2udSgqchhGviWW7OA7h1HGrtS2w6vAXaPHSZJqhzXLhQpbmldUnLZn&#10;JxppX/yOXz5+Pnfp9/xrmR1Xi/XRmKfH/v0NVKQ+3pf/20trIHsVW3lGC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eHS7HAAAA3AAAAA8AAAAAAAAAAAAAAAAAmAIAAGRy&#10;cy9kb3ducmV2LnhtbFBLBQYAAAAABAAEAPUAAACMAwAAAAA=&#10;" path="m,216r1253,l1253,,,,,216xe" fillcolor="#d9d9d9" stroked="f">
                    <v:path arrowok="t" o:connecttype="custom" o:connectlocs="0,10204;1253,10204;1253,9988;0,9988;0,10204" o:connectangles="0,0,0,0,0"/>
                  </v:shape>
                </v:group>
                <v:group id="Group 857" o:spid="_x0000_s1039" style="position:absolute;left:12402;top:10204;width:1253;height:197" coordorigin="12402,10204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58" o:spid="_x0000_s1040" style="position:absolute;left:12402;top:10204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ALMIA&#10;AADcAAAADwAAAGRycy9kb3ducmV2LnhtbERPyWrDMBC9B/oPYgq9JXIDDcKxHEpCSpdTVnocrIlt&#10;ao2EpcTu31eHQo6Ptxer0XbiRn1oHWt4nmUgiCtnWq41HA/bqQIRIrLBzjFp+KUAq/JhUmBu3MA7&#10;uu1jLVIIhxw1NDH6XMpQNWQxzJwnTtzF9RZjgn0tTY9DCrednGfZQlpsOTU06GndUPWzv1oNH/PP&#10;8/B9etlcrse3dqGUP6+/vNZPj+PrEkSkMd7F/+53o0GpND+d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oAswgAAANwAAAAPAAAAAAAAAAAAAAAAAJgCAABkcnMvZG93&#10;bnJldi54bWxQSwUGAAAAAAQABAD1AAAAhwMAAAAA&#10;" path="m,197r1253,l1253,,,,,197xe" fillcolor="#d9d9d9" stroked="f">
                    <v:path arrowok="t" o:connecttype="custom" o:connectlocs="0,10401;1253,10401;1253,10204;0,10204;0,10401" o:connectangles="0,0,0,0,0"/>
                  </v:shape>
                </v:group>
                <v:group id="Group 855" o:spid="_x0000_s1041" style="position:absolute;left:12402;top:10401;width:1253;height:197" coordorigin="12402,10401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56" o:spid="_x0000_s1042" style="position:absolute;left:12402;top:10401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7wMUA&#10;AADcAAAADwAAAGRycy9kb3ducmV2LnhtbESPQWsCMRSE74X+h/AKvdWsC5WwGkUsFVtPtSoeH5vn&#10;7uLmJWyiu/33jVDocZiZb5jZYrCtuFEXGscaxqMMBHHpTMOVhv33+4sCESKywdYxafihAIv548MM&#10;C+N6/qLbLlYiQTgUqKGO0RdShrImi2HkPHHyzq6zGJPsKmk67BPctjLPsom02HBaqNHTqqbysrta&#10;DR/557E/HV7fztf9upko5Y+rrdf6+WlYTkFEGuJ/+K+9MRqUyuF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LvAxQAAANwAAAAPAAAAAAAAAAAAAAAAAJgCAABkcnMv&#10;ZG93bnJldi54bWxQSwUGAAAAAAQABAD1AAAAigMAAAAA&#10;" path="m,196r1253,l1253,,,,,196xe" fillcolor="#d9d9d9" stroked="f">
                    <v:path arrowok="t" o:connecttype="custom" o:connectlocs="0,10597;1253,10597;1253,10401;0,10401;0,10597" o:connectangles="0,0,0,0,0"/>
                  </v:shape>
                </v:group>
                <v:group id="Group 853" o:spid="_x0000_s1043" style="position:absolute;left:12402;top:10597;width:1253;height:195" coordorigin="12402,10597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54" o:spid="_x0000_s1044" style="position:absolute;left:12402;top:10597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t88QA&#10;AADcAAAADwAAAGRycy9kb3ducmV2LnhtbESPQWsCMRSE74L/IbxCb5qtlLKsRilKwUMP1ori7bF5&#10;Jms3L0sSdf33plDocZiZb5jZonetuFKIjWcFL+MCBHHtdcNGwe77Y1SCiAlZY+uZFNwpwmI+HMyw&#10;0v7GX3TdJiMyhGOFCmxKXSVlrC05jGPfEWfv5IPDlGUwUge8Zbhr5aQo3qTDhvOCxY6Wluqf7cUp&#10;4F1Ae5af/WTp9+vN6mgO5rJR6vmpf5+CSNSn//Bfe60VlOUr/J7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rfPEAAAA3AAAAA8AAAAAAAAAAAAAAAAAmAIAAGRycy9k&#10;b3ducmV2LnhtbFBLBQYAAAAABAAEAPUAAACJAwAAAAA=&#10;" path="m,195r1253,l1253,,,,,195xe" fillcolor="#d9d9d9" stroked="f">
                    <v:path arrowok="t" o:connecttype="custom" o:connectlocs="0,10792;1253,10792;1253,10597;0,10597;0,10792" o:connectangles="0,0,0,0,0"/>
                  </v:shape>
                </v:group>
                <v:group id="Group 851" o:spid="_x0000_s1045" style="position:absolute;left:12402;top:10792;width:1253;height:197" coordorigin="12402,10792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52" o:spid="_x0000_s1046" style="position:absolute;left:12402;top:10792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9w8UA&#10;AADcAAAADwAAAGRycy9kb3ducmV2LnhtbESPQWsCMRSE74X+h/AK3mq2gkvYGkUsFa2nWiseH5vn&#10;7tLNS9hEd/33jVDocZiZb5jZYrCtuFIXGscaXsYZCOLSmYYrDYev92cFIkRkg61j0nCjAIv548MM&#10;C+N6/qTrPlYiQTgUqKGO0RdShrImi2HsPHHyzq6zGJPsKmk67BPctnKSZbm02HBaqNHTqqbyZ3+x&#10;GraTj2N/+p6+nS+HdZMr5Y+rndd69DQsX0FEGuJ/+K+9MRqUyuF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73DxQAAANwAAAAPAAAAAAAAAAAAAAAAAJgCAABkcnMv&#10;ZG93bnJldi54bWxQSwUGAAAAAAQABAD1AAAAigMAAAAA&#10;" path="m,197r1253,l1253,,,,,197xe" fillcolor="#d9d9d9" stroked="f">
                    <v:path arrowok="t" o:connecttype="custom" o:connectlocs="0,10989;1253,10989;1253,10792;0,10792;0,10989" o:connectangles="0,0,0,0,0"/>
                  </v:shape>
                </v:group>
                <v:group id="Group 849" o:spid="_x0000_s1047" style="position:absolute;left:12402;top:10989;width:1253;height:197" coordorigin="12402,10989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50" o:spid="_x0000_s1048" style="position:absolute;left:12402;top:10989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MKsIA&#10;AADcAAAADwAAAGRycy9kb3ducmV2LnhtbERPyWrDMBC9B/oPYgq9JXIDDcKxHEpCSpdTVnocrIlt&#10;ao2EpcTu31eHQo6Ptxer0XbiRn1oHWt4nmUgiCtnWq41HA/bqQIRIrLBzjFp+KUAq/JhUmBu3MA7&#10;uu1jLVIIhxw1NDH6XMpQNWQxzJwnTtzF9RZjgn0tTY9DCrednGfZQlpsOTU06GndUPWzv1oNH/PP&#10;8/B9etlcrse3dqGUP6+/vNZPj+PrEkSkMd7F/+53o0GptDad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IwqwgAAANwAAAAPAAAAAAAAAAAAAAAAAJgCAABkcnMvZG93&#10;bnJldi54bWxQSwUGAAAAAAQABAD1AAAAhwMAAAAA&#10;" path="m,196r1253,l1253,,,,,196xe" fillcolor="#d9d9d9" stroked="f">
                    <v:path arrowok="t" o:connecttype="custom" o:connectlocs="0,11185;1253,11185;1253,10989;0,10989;0,11185" o:connectangles="0,0,0,0,0"/>
                  </v:shape>
                </v:group>
                <v:group id="Group 847" o:spid="_x0000_s1049" style="position:absolute;left:12402;top:11185;width:1253;height:216" coordorigin="12402,11185" coordsize="125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48" o:spid="_x0000_s1050" style="position:absolute;left:12402;top:11185;width:1253;height:216;visibility:visible;mso-wrap-style:square;v-text-anchor:top" coordsize="125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30scA&#10;AADcAAAADwAAAGRycy9kb3ducmV2LnhtbESPTWvCQBCG70L/wzKF3uqmUkJMXaUIFpVC8QN6HbJj&#10;Es3OptlVY39951DwOLzzPvPMZNa7Rl2oC7VnAy/DBBRx4W3NpYH9bvGcgQoR2WLjmQzcKMBs+jCY&#10;YG79lTd02cZSCYRDjgaqGNtc61BU5DAMfUss2cF3DqOMXalth1eBu0aPkiTVDmuWCxW2NK+oOG3P&#10;TjTSvvgdvX78fO7S7/nXMjuuFuujMU+P/fsbqEh9vC//t5fWQDYWfXlGC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99LHAAAA3AAAAA8AAAAAAAAAAAAAAAAAmAIAAGRy&#10;cy9kb3ducmV2LnhtbFBLBQYAAAAABAAEAPUAAACMAwAAAAA=&#10;" path="m,216r1253,l1253,,,,,216xe" fillcolor="#d9d9d9" stroked="f">
                    <v:path arrowok="t" o:connecttype="custom" o:connectlocs="0,11401;1253,11401;1253,11185;0,11185;0,1140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5984" behindDoc="1" locked="0" layoutInCell="1" allowOverlap="1" wp14:anchorId="53D2A528" wp14:editId="7F0A6DBA">
                <wp:simplePos x="0" y="0"/>
                <wp:positionH relativeFrom="page">
                  <wp:posOffset>8808085</wp:posOffset>
                </wp:positionH>
                <wp:positionV relativeFrom="page">
                  <wp:posOffset>5851525</wp:posOffset>
                </wp:positionV>
                <wp:extent cx="1292860" cy="2437765"/>
                <wp:effectExtent l="0" t="3175" r="0" b="0"/>
                <wp:wrapNone/>
                <wp:docPr id="831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2437765"/>
                          <a:chOff x="13871" y="9215"/>
                          <a:chExt cx="2036" cy="3839"/>
                        </a:xfrm>
                      </wpg:grpSpPr>
                      <wpg:grpSp>
                        <wpg:cNvPr id="832" name="Group 844"/>
                        <wpg:cNvGrpSpPr>
                          <a:grpSpLocks/>
                        </wpg:cNvGrpSpPr>
                        <wpg:grpSpPr bwMode="auto">
                          <a:xfrm>
                            <a:off x="13871" y="9215"/>
                            <a:ext cx="2036" cy="264"/>
                            <a:chOff x="13871" y="9215"/>
                            <a:chExt cx="2036" cy="264"/>
                          </a:xfrm>
                        </wpg:grpSpPr>
                        <wps:wsp>
                          <wps:cNvPr id="833" name="Freeform 845"/>
                          <wps:cNvSpPr>
                            <a:spLocks/>
                          </wps:cNvSpPr>
                          <wps:spPr bwMode="auto">
                            <a:xfrm>
                              <a:off x="13871" y="9215"/>
                              <a:ext cx="2036" cy="264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479 9215"/>
                                <a:gd name="T3" fmla="*/ 9479 h 264"/>
                                <a:gd name="T4" fmla="+- 0 15907 13871"/>
                                <a:gd name="T5" fmla="*/ T4 w 2036"/>
                                <a:gd name="T6" fmla="+- 0 9479 9215"/>
                                <a:gd name="T7" fmla="*/ 9479 h 264"/>
                                <a:gd name="T8" fmla="+- 0 15907 13871"/>
                                <a:gd name="T9" fmla="*/ T8 w 2036"/>
                                <a:gd name="T10" fmla="+- 0 9215 9215"/>
                                <a:gd name="T11" fmla="*/ 9215 h 264"/>
                                <a:gd name="T12" fmla="+- 0 13871 13871"/>
                                <a:gd name="T13" fmla="*/ T12 w 2036"/>
                                <a:gd name="T14" fmla="+- 0 9215 9215"/>
                                <a:gd name="T15" fmla="*/ 9215 h 264"/>
                                <a:gd name="T16" fmla="+- 0 13871 13871"/>
                                <a:gd name="T17" fmla="*/ T16 w 2036"/>
                                <a:gd name="T18" fmla="+- 0 9479 9215"/>
                                <a:gd name="T19" fmla="*/ 947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4">
                                  <a:moveTo>
                                    <a:pt x="0" y="264"/>
                                  </a:moveTo>
                                  <a:lnTo>
                                    <a:pt x="2036" y="264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42"/>
                        <wpg:cNvGrpSpPr>
                          <a:grpSpLocks/>
                        </wpg:cNvGrpSpPr>
                        <wpg:grpSpPr bwMode="auto">
                          <a:xfrm>
                            <a:off x="13871" y="9479"/>
                            <a:ext cx="2036" cy="221"/>
                            <a:chOff x="13871" y="9479"/>
                            <a:chExt cx="2036" cy="221"/>
                          </a:xfrm>
                        </wpg:grpSpPr>
                        <wps:wsp>
                          <wps:cNvPr id="835" name="Freeform 843"/>
                          <wps:cNvSpPr>
                            <a:spLocks/>
                          </wps:cNvSpPr>
                          <wps:spPr bwMode="auto">
                            <a:xfrm>
                              <a:off x="13871" y="947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700 9479"/>
                                <a:gd name="T3" fmla="*/ 9700 h 221"/>
                                <a:gd name="T4" fmla="+- 0 15907 13871"/>
                                <a:gd name="T5" fmla="*/ T4 w 2036"/>
                                <a:gd name="T6" fmla="+- 0 9700 9479"/>
                                <a:gd name="T7" fmla="*/ 9700 h 221"/>
                                <a:gd name="T8" fmla="+- 0 15907 13871"/>
                                <a:gd name="T9" fmla="*/ T8 w 2036"/>
                                <a:gd name="T10" fmla="+- 0 9479 9479"/>
                                <a:gd name="T11" fmla="*/ 9479 h 221"/>
                                <a:gd name="T12" fmla="+- 0 13871 13871"/>
                                <a:gd name="T13" fmla="*/ T12 w 2036"/>
                                <a:gd name="T14" fmla="+- 0 9479 9479"/>
                                <a:gd name="T15" fmla="*/ 9479 h 221"/>
                                <a:gd name="T16" fmla="+- 0 13871 13871"/>
                                <a:gd name="T17" fmla="*/ T16 w 2036"/>
                                <a:gd name="T18" fmla="+- 0 9700 9479"/>
                                <a:gd name="T19" fmla="*/ 97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0"/>
                        <wpg:cNvGrpSpPr>
                          <a:grpSpLocks/>
                        </wpg:cNvGrpSpPr>
                        <wpg:grpSpPr bwMode="auto">
                          <a:xfrm>
                            <a:off x="13871" y="9700"/>
                            <a:ext cx="2036" cy="221"/>
                            <a:chOff x="13871" y="9700"/>
                            <a:chExt cx="2036" cy="221"/>
                          </a:xfrm>
                        </wpg:grpSpPr>
                        <wps:wsp>
                          <wps:cNvPr id="837" name="Freeform 841"/>
                          <wps:cNvSpPr>
                            <a:spLocks/>
                          </wps:cNvSpPr>
                          <wps:spPr bwMode="auto">
                            <a:xfrm>
                              <a:off x="13871" y="9700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921 9700"/>
                                <a:gd name="T3" fmla="*/ 9921 h 221"/>
                                <a:gd name="T4" fmla="+- 0 15907 13871"/>
                                <a:gd name="T5" fmla="*/ T4 w 2036"/>
                                <a:gd name="T6" fmla="+- 0 9921 9700"/>
                                <a:gd name="T7" fmla="*/ 9921 h 221"/>
                                <a:gd name="T8" fmla="+- 0 15907 13871"/>
                                <a:gd name="T9" fmla="*/ T8 w 2036"/>
                                <a:gd name="T10" fmla="+- 0 9700 9700"/>
                                <a:gd name="T11" fmla="*/ 9700 h 221"/>
                                <a:gd name="T12" fmla="+- 0 13871 13871"/>
                                <a:gd name="T13" fmla="*/ T12 w 2036"/>
                                <a:gd name="T14" fmla="+- 0 9700 9700"/>
                                <a:gd name="T15" fmla="*/ 9700 h 221"/>
                                <a:gd name="T16" fmla="+- 0 13871 13871"/>
                                <a:gd name="T17" fmla="*/ T16 w 2036"/>
                                <a:gd name="T18" fmla="+- 0 9921 9700"/>
                                <a:gd name="T19" fmla="*/ 99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>
                          <a:grpSpLocks/>
                        </wpg:cNvGrpSpPr>
                        <wpg:grpSpPr bwMode="auto">
                          <a:xfrm>
                            <a:off x="13871" y="9921"/>
                            <a:ext cx="2036" cy="221"/>
                            <a:chOff x="13871" y="9921"/>
                            <a:chExt cx="2036" cy="221"/>
                          </a:xfrm>
                        </wpg:grpSpPr>
                        <wps:wsp>
                          <wps:cNvPr id="839" name="Freeform 839"/>
                          <wps:cNvSpPr>
                            <a:spLocks/>
                          </wps:cNvSpPr>
                          <wps:spPr bwMode="auto">
                            <a:xfrm>
                              <a:off x="13871" y="9921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141 9921"/>
                                <a:gd name="T3" fmla="*/ 10141 h 221"/>
                                <a:gd name="T4" fmla="+- 0 15907 13871"/>
                                <a:gd name="T5" fmla="*/ T4 w 2036"/>
                                <a:gd name="T6" fmla="+- 0 10141 9921"/>
                                <a:gd name="T7" fmla="*/ 10141 h 221"/>
                                <a:gd name="T8" fmla="+- 0 15907 13871"/>
                                <a:gd name="T9" fmla="*/ T8 w 2036"/>
                                <a:gd name="T10" fmla="+- 0 9921 9921"/>
                                <a:gd name="T11" fmla="*/ 9921 h 221"/>
                                <a:gd name="T12" fmla="+- 0 13871 13871"/>
                                <a:gd name="T13" fmla="*/ T12 w 2036"/>
                                <a:gd name="T14" fmla="+- 0 9921 9921"/>
                                <a:gd name="T15" fmla="*/ 9921 h 221"/>
                                <a:gd name="T16" fmla="+- 0 13871 13871"/>
                                <a:gd name="T17" fmla="*/ T16 w 2036"/>
                                <a:gd name="T18" fmla="+- 0 10141 9921"/>
                                <a:gd name="T19" fmla="*/ 101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6"/>
                        <wpg:cNvGrpSpPr>
                          <a:grpSpLocks/>
                        </wpg:cNvGrpSpPr>
                        <wpg:grpSpPr bwMode="auto">
                          <a:xfrm>
                            <a:off x="13871" y="10141"/>
                            <a:ext cx="2036" cy="221"/>
                            <a:chOff x="13871" y="10141"/>
                            <a:chExt cx="2036" cy="221"/>
                          </a:xfrm>
                        </wpg:grpSpPr>
                        <wps:wsp>
                          <wps:cNvPr id="841" name="Freeform 837"/>
                          <wps:cNvSpPr>
                            <a:spLocks/>
                          </wps:cNvSpPr>
                          <wps:spPr bwMode="auto">
                            <a:xfrm>
                              <a:off x="13871" y="10141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362 10141"/>
                                <a:gd name="T3" fmla="*/ 10362 h 221"/>
                                <a:gd name="T4" fmla="+- 0 15907 13871"/>
                                <a:gd name="T5" fmla="*/ T4 w 2036"/>
                                <a:gd name="T6" fmla="+- 0 10362 10141"/>
                                <a:gd name="T7" fmla="*/ 10362 h 221"/>
                                <a:gd name="T8" fmla="+- 0 15907 13871"/>
                                <a:gd name="T9" fmla="*/ T8 w 2036"/>
                                <a:gd name="T10" fmla="+- 0 10141 10141"/>
                                <a:gd name="T11" fmla="*/ 10141 h 221"/>
                                <a:gd name="T12" fmla="+- 0 13871 13871"/>
                                <a:gd name="T13" fmla="*/ T12 w 2036"/>
                                <a:gd name="T14" fmla="+- 0 10141 10141"/>
                                <a:gd name="T15" fmla="*/ 10141 h 221"/>
                                <a:gd name="T16" fmla="+- 0 13871 13871"/>
                                <a:gd name="T17" fmla="*/ T16 w 2036"/>
                                <a:gd name="T18" fmla="+- 0 10362 10141"/>
                                <a:gd name="T19" fmla="*/ 103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4"/>
                        <wpg:cNvGrpSpPr>
                          <a:grpSpLocks/>
                        </wpg:cNvGrpSpPr>
                        <wpg:grpSpPr bwMode="auto">
                          <a:xfrm>
                            <a:off x="13871" y="10362"/>
                            <a:ext cx="2036" cy="221"/>
                            <a:chOff x="13871" y="10362"/>
                            <a:chExt cx="2036" cy="221"/>
                          </a:xfrm>
                        </wpg:grpSpPr>
                        <wps:wsp>
                          <wps:cNvPr id="843" name="Freeform 835"/>
                          <wps:cNvSpPr>
                            <a:spLocks/>
                          </wps:cNvSpPr>
                          <wps:spPr bwMode="auto">
                            <a:xfrm>
                              <a:off x="13871" y="10362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583 10362"/>
                                <a:gd name="T3" fmla="*/ 10583 h 221"/>
                                <a:gd name="T4" fmla="+- 0 15907 13871"/>
                                <a:gd name="T5" fmla="*/ T4 w 2036"/>
                                <a:gd name="T6" fmla="+- 0 10583 10362"/>
                                <a:gd name="T7" fmla="*/ 10583 h 221"/>
                                <a:gd name="T8" fmla="+- 0 15907 13871"/>
                                <a:gd name="T9" fmla="*/ T8 w 2036"/>
                                <a:gd name="T10" fmla="+- 0 10362 10362"/>
                                <a:gd name="T11" fmla="*/ 10362 h 221"/>
                                <a:gd name="T12" fmla="+- 0 13871 13871"/>
                                <a:gd name="T13" fmla="*/ T12 w 2036"/>
                                <a:gd name="T14" fmla="+- 0 10362 10362"/>
                                <a:gd name="T15" fmla="*/ 10362 h 221"/>
                                <a:gd name="T16" fmla="+- 0 13871 13871"/>
                                <a:gd name="T17" fmla="*/ T16 w 2036"/>
                                <a:gd name="T18" fmla="+- 0 10583 10362"/>
                                <a:gd name="T19" fmla="*/ 105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2"/>
                        <wpg:cNvGrpSpPr>
                          <a:grpSpLocks/>
                        </wpg:cNvGrpSpPr>
                        <wpg:grpSpPr bwMode="auto">
                          <a:xfrm>
                            <a:off x="13871" y="10583"/>
                            <a:ext cx="2036" cy="221"/>
                            <a:chOff x="13871" y="10583"/>
                            <a:chExt cx="2036" cy="221"/>
                          </a:xfrm>
                        </wpg:grpSpPr>
                        <wps:wsp>
                          <wps:cNvPr id="845" name="Freeform 833"/>
                          <wps:cNvSpPr>
                            <a:spLocks/>
                          </wps:cNvSpPr>
                          <wps:spPr bwMode="auto">
                            <a:xfrm>
                              <a:off x="13871" y="10583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804 10583"/>
                                <a:gd name="T3" fmla="*/ 10804 h 221"/>
                                <a:gd name="T4" fmla="+- 0 15907 13871"/>
                                <a:gd name="T5" fmla="*/ T4 w 2036"/>
                                <a:gd name="T6" fmla="+- 0 10804 10583"/>
                                <a:gd name="T7" fmla="*/ 10804 h 221"/>
                                <a:gd name="T8" fmla="+- 0 15907 13871"/>
                                <a:gd name="T9" fmla="*/ T8 w 2036"/>
                                <a:gd name="T10" fmla="+- 0 10583 10583"/>
                                <a:gd name="T11" fmla="*/ 10583 h 221"/>
                                <a:gd name="T12" fmla="+- 0 13871 13871"/>
                                <a:gd name="T13" fmla="*/ T12 w 2036"/>
                                <a:gd name="T14" fmla="+- 0 10583 10583"/>
                                <a:gd name="T15" fmla="*/ 10583 h 221"/>
                                <a:gd name="T16" fmla="+- 0 13871 13871"/>
                                <a:gd name="T17" fmla="*/ T16 w 2036"/>
                                <a:gd name="T18" fmla="+- 0 10804 10583"/>
                                <a:gd name="T19" fmla="*/ 108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0"/>
                        <wpg:cNvGrpSpPr>
                          <a:grpSpLocks/>
                        </wpg:cNvGrpSpPr>
                        <wpg:grpSpPr bwMode="auto">
                          <a:xfrm>
                            <a:off x="13871" y="10804"/>
                            <a:ext cx="2036" cy="221"/>
                            <a:chOff x="13871" y="10804"/>
                            <a:chExt cx="2036" cy="221"/>
                          </a:xfrm>
                        </wpg:grpSpPr>
                        <wps:wsp>
                          <wps:cNvPr id="847" name="Freeform 831"/>
                          <wps:cNvSpPr>
                            <a:spLocks/>
                          </wps:cNvSpPr>
                          <wps:spPr bwMode="auto">
                            <a:xfrm>
                              <a:off x="13871" y="10804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1025 10804"/>
                                <a:gd name="T3" fmla="*/ 11025 h 221"/>
                                <a:gd name="T4" fmla="+- 0 15907 13871"/>
                                <a:gd name="T5" fmla="*/ T4 w 2036"/>
                                <a:gd name="T6" fmla="+- 0 11025 10804"/>
                                <a:gd name="T7" fmla="*/ 11025 h 221"/>
                                <a:gd name="T8" fmla="+- 0 15907 13871"/>
                                <a:gd name="T9" fmla="*/ T8 w 2036"/>
                                <a:gd name="T10" fmla="+- 0 10804 10804"/>
                                <a:gd name="T11" fmla="*/ 10804 h 221"/>
                                <a:gd name="T12" fmla="+- 0 13871 13871"/>
                                <a:gd name="T13" fmla="*/ T12 w 2036"/>
                                <a:gd name="T14" fmla="+- 0 10804 10804"/>
                                <a:gd name="T15" fmla="*/ 10804 h 221"/>
                                <a:gd name="T16" fmla="+- 0 13871 13871"/>
                                <a:gd name="T17" fmla="*/ T16 w 2036"/>
                                <a:gd name="T18" fmla="+- 0 11025 10804"/>
                                <a:gd name="T19" fmla="*/ 110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28"/>
                        <wpg:cNvGrpSpPr>
                          <a:grpSpLocks/>
                        </wpg:cNvGrpSpPr>
                        <wpg:grpSpPr bwMode="auto">
                          <a:xfrm>
                            <a:off x="13871" y="11025"/>
                            <a:ext cx="2036" cy="240"/>
                            <a:chOff x="13871" y="11025"/>
                            <a:chExt cx="2036" cy="240"/>
                          </a:xfrm>
                        </wpg:grpSpPr>
                        <wps:wsp>
                          <wps:cNvPr id="849" name="Freeform 829"/>
                          <wps:cNvSpPr>
                            <a:spLocks/>
                          </wps:cNvSpPr>
                          <wps:spPr bwMode="auto">
                            <a:xfrm>
                              <a:off x="13871" y="11025"/>
                              <a:ext cx="2036" cy="240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1265 11025"/>
                                <a:gd name="T3" fmla="*/ 11265 h 240"/>
                                <a:gd name="T4" fmla="+- 0 15907 13871"/>
                                <a:gd name="T5" fmla="*/ T4 w 2036"/>
                                <a:gd name="T6" fmla="+- 0 11265 11025"/>
                                <a:gd name="T7" fmla="*/ 11265 h 240"/>
                                <a:gd name="T8" fmla="+- 0 15907 13871"/>
                                <a:gd name="T9" fmla="*/ T8 w 2036"/>
                                <a:gd name="T10" fmla="+- 0 11025 11025"/>
                                <a:gd name="T11" fmla="*/ 11025 h 240"/>
                                <a:gd name="T12" fmla="+- 0 13871 13871"/>
                                <a:gd name="T13" fmla="*/ T12 w 2036"/>
                                <a:gd name="T14" fmla="+- 0 11025 11025"/>
                                <a:gd name="T15" fmla="*/ 11025 h 240"/>
                                <a:gd name="T16" fmla="+- 0 13871 13871"/>
                                <a:gd name="T17" fmla="*/ T16 w 2036"/>
                                <a:gd name="T18" fmla="+- 0 11265 11025"/>
                                <a:gd name="T19" fmla="*/ 1126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0">
                                  <a:moveTo>
                                    <a:pt x="0" y="240"/>
                                  </a:moveTo>
                                  <a:lnTo>
                                    <a:pt x="2036" y="24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26"/>
                        <wpg:cNvGrpSpPr>
                          <a:grpSpLocks/>
                        </wpg:cNvGrpSpPr>
                        <wpg:grpSpPr bwMode="auto">
                          <a:xfrm>
                            <a:off x="13871" y="11265"/>
                            <a:ext cx="2036" cy="221"/>
                            <a:chOff x="13871" y="11265"/>
                            <a:chExt cx="2036" cy="221"/>
                          </a:xfrm>
                        </wpg:grpSpPr>
                        <wps:wsp>
                          <wps:cNvPr id="851" name="Freeform 827"/>
                          <wps:cNvSpPr>
                            <a:spLocks/>
                          </wps:cNvSpPr>
                          <wps:spPr bwMode="auto">
                            <a:xfrm>
                              <a:off x="13871" y="11265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1485 11265"/>
                                <a:gd name="T3" fmla="*/ 11485 h 221"/>
                                <a:gd name="T4" fmla="+- 0 15907 13871"/>
                                <a:gd name="T5" fmla="*/ T4 w 2036"/>
                                <a:gd name="T6" fmla="+- 0 11485 11265"/>
                                <a:gd name="T7" fmla="*/ 11485 h 221"/>
                                <a:gd name="T8" fmla="+- 0 15907 13871"/>
                                <a:gd name="T9" fmla="*/ T8 w 2036"/>
                                <a:gd name="T10" fmla="+- 0 11265 11265"/>
                                <a:gd name="T11" fmla="*/ 11265 h 221"/>
                                <a:gd name="T12" fmla="+- 0 13871 13871"/>
                                <a:gd name="T13" fmla="*/ T12 w 2036"/>
                                <a:gd name="T14" fmla="+- 0 11265 11265"/>
                                <a:gd name="T15" fmla="*/ 11265 h 221"/>
                                <a:gd name="T16" fmla="+- 0 13871 13871"/>
                                <a:gd name="T17" fmla="*/ T16 w 2036"/>
                                <a:gd name="T18" fmla="+- 0 11485 11265"/>
                                <a:gd name="T19" fmla="*/ 114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24"/>
                        <wpg:cNvGrpSpPr>
                          <a:grpSpLocks/>
                        </wpg:cNvGrpSpPr>
                        <wpg:grpSpPr bwMode="auto">
                          <a:xfrm>
                            <a:off x="13871" y="11485"/>
                            <a:ext cx="2036" cy="221"/>
                            <a:chOff x="13871" y="11485"/>
                            <a:chExt cx="2036" cy="221"/>
                          </a:xfrm>
                        </wpg:grpSpPr>
                        <wps:wsp>
                          <wps:cNvPr id="853" name="Freeform 825"/>
                          <wps:cNvSpPr>
                            <a:spLocks/>
                          </wps:cNvSpPr>
                          <wps:spPr bwMode="auto">
                            <a:xfrm>
                              <a:off x="13871" y="11485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1706 11485"/>
                                <a:gd name="T3" fmla="*/ 11706 h 221"/>
                                <a:gd name="T4" fmla="+- 0 15907 13871"/>
                                <a:gd name="T5" fmla="*/ T4 w 2036"/>
                                <a:gd name="T6" fmla="+- 0 11706 11485"/>
                                <a:gd name="T7" fmla="*/ 11706 h 221"/>
                                <a:gd name="T8" fmla="+- 0 15907 13871"/>
                                <a:gd name="T9" fmla="*/ T8 w 2036"/>
                                <a:gd name="T10" fmla="+- 0 11485 11485"/>
                                <a:gd name="T11" fmla="*/ 11485 h 221"/>
                                <a:gd name="T12" fmla="+- 0 13871 13871"/>
                                <a:gd name="T13" fmla="*/ T12 w 2036"/>
                                <a:gd name="T14" fmla="+- 0 11485 11485"/>
                                <a:gd name="T15" fmla="*/ 11485 h 221"/>
                                <a:gd name="T16" fmla="+- 0 13871 13871"/>
                                <a:gd name="T17" fmla="*/ T16 w 2036"/>
                                <a:gd name="T18" fmla="+- 0 11706 11485"/>
                                <a:gd name="T19" fmla="*/ 117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22"/>
                        <wpg:cNvGrpSpPr>
                          <a:grpSpLocks/>
                        </wpg:cNvGrpSpPr>
                        <wpg:grpSpPr bwMode="auto">
                          <a:xfrm>
                            <a:off x="13871" y="11706"/>
                            <a:ext cx="2036" cy="221"/>
                            <a:chOff x="13871" y="11706"/>
                            <a:chExt cx="2036" cy="221"/>
                          </a:xfrm>
                        </wpg:grpSpPr>
                        <wps:wsp>
                          <wps:cNvPr id="855" name="Freeform 823"/>
                          <wps:cNvSpPr>
                            <a:spLocks/>
                          </wps:cNvSpPr>
                          <wps:spPr bwMode="auto">
                            <a:xfrm>
                              <a:off x="13871" y="11706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1927 11706"/>
                                <a:gd name="T3" fmla="*/ 11927 h 221"/>
                                <a:gd name="T4" fmla="+- 0 15907 13871"/>
                                <a:gd name="T5" fmla="*/ T4 w 2036"/>
                                <a:gd name="T6" fmla="+- 0 11927 11706"/>
                                <a:gd name="T7" fmla="*/ 11927 h 221"/>
                                <a:gd name="T8" fmla="+- 0 15907 13871"/>
                                <a:gd name="T9" fmla="*/ T8 w 2036"/>
                                <a:gd name="T10" fmla="+- 0 11706 11706"/>
                                <a:gd name="T11" fmla="*/ 11706 h 221"/>
                                <a:gd name="T12" fmla="+- 0 13871 13871"/>
                                <a:gd name="T13" fmla="*/ T12 w 2036"/>
                                <a:gd name="T14" fmla="+- 0 11706 11706"/>
                                <a:gd name="T15" fmla="*/ 11706 h 221"/>
                                <a:gd name="T16" fmla="+- 0 13871 13871"/>
                                <a:gd name="T17" fmla="*/ T16 w 2036"/>
                                <a:gd name="T18" fmla="+- 0 11927 11706"/>
                                <a:gd name="T19" fmla="*/ 119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0"/>
                        <wpg:cNvGrpSpPr>
                          <a:grpSpLocks/>
                        </wpg:cNvGrpSpPr>
                        <wpg:grpSpPr bwMode="auto">
                          <a:xfrm>
                            <a:off x="13871" y="11927"/>
                            <a:ext cx="2036" cy="221"/>
                            <a:chOff x="13871" y="11927"/>
                            <a:chExt cx="2036" cy="221"/>
                          </a:xfrm>
                        </wpg:grpSpPr>
                        <wps:wsp>
                          <wps:cNvPr id="857" name="Freeform 821"/>
                          <wps:cNvSpPr>
                            <a:spLocks/>
                          </wps:cNvSpPr>
                          <wps:spPr bwMode="auto">
                            <a:xfrm>
                              <a:off x="13871" y="11927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2148 11927"/>
                                <a:gd name="T3" fmla="*/ 12148 h 221"/>
                                <a:gd name="T4" fmla="+- 0 15907 13871"/>
                                <a:gd name="T5" fmla="*/ T4 w 2036"/>
                                <a:gd name="T6" fmla="+- 0 12148 11927"/>
                                <a:gd name="T7" fmla="*/ 12148 h 221"/>
                                <a:gd name="T8" fmla="+- 0 15907 13871"/>
                                <a:gd name="T9" fmla="*/ T8 w 2036"/>
                                <a:gd name="T10" fmla="+- 0 11927 11927"/>
                                <a:gd name="T11" fmla="*/ 11927 h 221"/>
                                <a:gd name="T12" fmla="+- 0 13871 13871"/>
                                <a:gd name="T13" fmla="*/ T12 w 2036"/>
                                <a:gd name="T14" fmla="+- 0 11927 11927"/>
                                <a:gd name="T15" fmla="*/ 11927 h 221"/>
                                <a:gd name="T16" fmla="+- 0 13871 13871"/>
                                <a:gd name="T17" fmla="*/ T16 w 2036"/>
                                <a:gd name="T18" fmla="+- 0 12148 11927"/>
                                <a:gd name="T19" fmla="*/ 121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18"/>
                        <wpg:cNvGrpSpPr>
                          <a:grpSpLocks/>
                        </wpg:cNvGrpSpPr>
                        <wpg:grpSpPr bwMode="auto">
                          <a:xfrm>
                            <a:off x="13871" y="12148"/>
                            <a:ext cx="2036" cy="222"/>
                            <a:chOff x="13871" y="12148"/>
                            <a:chExt cx="2036" cy="222"/>
                          </a:xfrm>
                        </wpg:grpSpPr>
                        <wps:wsp>
                          <wps:cNvPr id="859" name="Freeform 819"/>
                          <wps:cNvSpPr>
                            <a:spLocks/>
                          </wps:cNvSpPr>
                          <wps:spPr bwMode="auto">
                            <a:xfrm>
                              <a:off x="13871" y="12148"/>
                              <a:ext cx="2036" cy="222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2369 12148"/>
                                <a:gd name="T3" fmla="*/ 12369 h 222"/>
                                <a:gd name="T4" fmla="+- 0 15907 13871"/>
                                <a:gd name="T5" fmla="*/ T4 w 2036"/>
                                <a:gd name="T6" fmla="+- 0 12369 12148"/>
                                <a:gd name="T7" fmla="*/ 12369 h 222"/>
                                <a:gd name="T8" fmla="+- 0 15907 13871"/>
                                <a:gd name="T9" fmla="*/ T8 w 2036"/>
                                <a:gd name="T10" fmla="+- 0 12148 12148"/>
                                <a:gd name="T11" fmla="*/ 12148 h 222"/>
                                <a:gd name="T12" fmla="+- 0 13871 13871"/>
                                <a:gd name="T13" fmla="*/ T12 w 2036"/>
                                <a:gd name="T14" fmla="+- 0 12148 12148"/>
                                <a:gd name="T15" fmla="*/ 12148 h 222"/>
                                <a:gd name="T16" fmla="+- 0 13871 13871"/>
                                <a:gd name="T17" fmla="*/ T16 w 2036"/>
                                <a:gd name="T18" fmla="+- 0 12369 12148"/>
                                <a:gd name="T19" fmla="*/ 1236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2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16"/>
                        <wpg:cNvGrpSpPr>
                          <a:grpSpLocks/>
                        </wpg:cNvGrpSpPr>
                        <wpg:grpSpPr bwMode="auto">
                          <a:xfrm>
                            <a:off x="13871" y="12369"/>
                            <a:ext cx="2036" cy="221"/>
                            <a:chOff x="13871" y="12369"/>
                            <a:chExt cx="2036" cy="221"/>
                          </a:xfrm>
                        </wpg:grpSpPr>
                        <wps:wsp>
                          <wps:cNvPr id="861" name="Freeform 817"/>
                          <wps:cNvSpPr>
                            <a:spLocks/>
                          </wps:cNvSpPr>
                          <wps:spPr bwMode="auto">
                            <a:xfrm>
                              <a:off x="13871" y="1236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2590 12369"/>
                                <a:gd name="T3" fmla="*/ 12590 h 221"/>
                                <a:gd name="T4" fmla="+- 0 15907 13871"/>
                                <a:gd name="T5" fmla="*/ T4 w 2036"/>
                                <a:gd name="T6" fmla="+- 0 12590 12369"/>
                                <a:gd name="T7" fmla="*/ 12590 h 221"/>
                                <a:gd name="T8" fmla="+- 0 15907 13871"/>
                                <a:gd name="T9" fmla="*/ T8 w 2036"/>
                                <a:gd name="T10" fmla="+- 0 12369 12369"/>
                                <a:gd name="T11" fmla="*/ 12369 h 221"/>
                                <a:gd name="T12" fmla="+- 0 13871 13871"/>
                                <a:gd name="T13" fmla="*/ T12 w 2036"/>
                                <a:gd name="T14" fmla="+- 0 12369 12369"/>
                                <a:gd name="T15" fmla="*/ 12369 h 221"/>
                                <a:gd name="T16" fmla="+- 0 13871 13871"/>
                                <a:gd name="T17" fmla="*/ T16 w 2036"/>
                                <a:gd name="T18" fmla="+- 0 12590 12369"/>
                                <a:gd name="T19" fmla="*/ 1259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14"/>
                        <wpg:cNvGrpSpPr>
                          <a:grpSpLocks/>
                        </wpg:cNvGrpSpPr>
                        <wpg:grpSpPr bwMode="auto">
                          <a:xfrm>
                            <a:off x="13871" y="12590"/>
                            <a:ext cx="2036" cy="221"/>
                            <a:chOff x="13871" y="12590"/>
                            <a:chExt cx="2036" cy="221"/>
                          </a:xfrm>
                        </wpg:grpSpPr>
                        <wps:wsp>
                          <wps:cNvPr id="863" name="Freeform 815"/>
                          <wps:cNvSpPr>
                            <a:spLocks/>
                          </wps:cNvSpPr>
                          <wps:spPr bwMode="auto">
                            <a:xfrm>
                              <a:off x="13871" y="12590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2811 12590"/>
                                <a:gd name="T3" fmla="*/ 12811 h 221"/>
                                <a:gd name="T4" fmla="+- 0 15907 13871"/>
                                <a:gd name="T5" fmla="*/ T4 w 2036"/>
                                <a:gd name="T6" fmla="+- 0 12811 12590"/>
                                <a:gd name="T7" fmla="*/ 12811 h 221"/>
                                <a:gd name="T8" fmla="+- 0 15907 13871"/>
                                <a:gd name="T9" fmla="*/ T8 w 2036"/>
                                <a:gd name="T10" fmla="+- 0 12590 12590"/>
                                <a:gd name="T11" fmla="*/ 12590 h 221"/>
                                <a:gd name="T12" fmla="+- 0 13871 13871"/>
                                <a:gd name="T13" fmla="*/ T12 w 2036"/>
                                <a:gd name="T14" fmla="+- 0 12590 12590"/>
                                <a:gd name="T15" fmla="*/ 12590 h 221"/>
                                <a:gd name="T16" fmla="+- 0 13871 13871"/>
                                <a:gd name="T17" fmla="*/ T16 w 2036"/>
                                <a:gd name="T18" fmla="+- 0 12811 12590"/>
                                <a:gd name="T19" fmla="*/ 1281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12"/>
                        <wpg:cNvGrpSpPr>
                          <a:grpSpLocks/>
                        </wpg:cNvGrpSpPr>
                        <wpg:grpSpPr bwMode="auto">
                          <a:xfrm>
                            <a:off x="13871" y="12811"/>
                            <a:ext cx="2036" cy="243"/>
                            <a:chOff x="13871" y="12811"/>
                            <a:chExt cx="2036" cy="243"/>
                          </a:xfrm>
                        </wpg:grpSpPr>
                        <wps:wsp>
                          <wps:cNvPr id="865" name="Freeform 813"/>
                          <wps:cNvSpPr>
                            <a:spLocks/>
                          </wps:cNvSpPr>
                          <wps:spPr bwMode="auto">
                            <a:xfrm>
                              <a:off x="13871" y="12811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3053 12811"/>
                                <a:gd name="T3" fmla="*/ 13053 h 243"/>
                                <a:gd name="T4" fmla="+- 0 15907 13871"/>
                                <a:gd name="T5" fmla="*/ T4 w 2036"/>
                                <a:gd name="T6" fmla="+- 0 13053 12811"/>
                                <a:gd name="T7" fmla="*/ 13053 h 243"/>
                                <a:gd name="T8" fmla="+- 0 15907 13871"/>
                                <a:gd name="T9" fmla="*/ T8 w 2036"/>
                                <a:gd name="T10" fmla="+- 0 12811 12811"/>
                                <a:gd name="T11" fmla="*/ 12811 h 243"/>
                                <a:gd name="T12" fmla="+- 0 13871 13871"/>
                                <a:gd name="T13" fmla="*/ T12 w 2036"/>
                                <a:gd name="T14" fmla="+- 0 12811 12811"/>
                                <a:gd name="T15" fmla="*/ 12811 h 243"/>
                                <a:gd name="T16" fmla="+- 0 13871 13871"/>
                                <a:gd name="T17" fmla="*/ T16 w 2036"/>
                                <a:gd name="T18" fmla="+- 0 13053 12811"/>
                                <a:gd name="T19" fmla="*/ 1305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2"/>
                                  </a:moveTo>
                                  <a:lnTo>
                                    <a:pt x="2036" y="24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0C474" id="Group 811" o:spid="_x0000_s1026" style="position:absolute;margin-left:693.55pt;margin-top:460.75pt;width:101.8pt;height:191.95pt;z-index:-150496;mso-position-horizontal-relative:page;mso-position-vertical-relative:page" coordorigin="13871,9215" coordsize="2036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">
                <v:group id="Group 844" o:spid="_x0000_s1027" style="position:absolute;left:13871;top:9215;width:2036;height:264" coordorigin="13871,9215" coordsize="203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45" o:spid="_x0000_s1028" style="position:absolute;left:13871;top:9215;width:2036;height:264;visibility:visible;mso-wrap-style:square;v-text-anchor:top" coordsize="203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gD8QA&#10;AADcAAAADwAAAGRycy9kb3ducmV2LnhtbESPwWrDMBBE74X8g9hAL6WRG5sQnCghBAyBnur2AxZr&#10;Y7u1VkJSYtdfXxUKPQ4z84bZHycziDv50FtW8LLKQBA3VvfcKvh4r563IEJE1jhYJgXfFOB4WDzs&#10;sdR25De617EVCcKhRAVdjK6UMjQdGQwr64iTd7XeYEzSt1J7HBPcDHKdZRtpsOe00KGjc0fNV30z&#10;CrT7HJ9es818q7ybCj8XXppCqcfldNqBiDTF//Bf+6IVbPMcfs+k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94A/EAAAA3AAAAA8AAAAAAAAAAAAAAAAAmAIAAGRycy9k&#10;b3ducmV2LnhtbFBLBQYAAAAABAAEAPUAAACJAwAAAAA=&#10;" path="m,264r2036,l2036,,,,,264xe" fillcolor="#ffc000" stroked="f">
                    <v:path arrowok="t" o:connecttype="custom" o:connectlocs="0,9479;2036,9479;2036,9215;0,9215;0,9479" o:connectangles="0,0,0,0,0"/>
                  </v:shape>
                </v:group>
                <v:group id="Group 842" o:spid="_x0000_s1029" style="position:absolute;left:13871;top:9479;width:2036;height:221" coordorigin="13871,947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43" o:spid="_x0000_s1030" style="position:absolute;left:13871;top:947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PH8UA&#10;AADcAAAADwAAAGRycy9kb3ducmV2LnhtbESPT2sCMRTE7wW/Q3iCt5q1opXVKFYodMGD/y7eHpvn&#10;ZnXzsmxSTb99UxB6HGbmN8xiFW0j7tT52rGC0TADQVw6XXOl4HT8fJ2B8AFZY+OYFPyQh9Wy97LA&#10;XLsH7+l+CJVIEPY5KjAhtLmUvjRk0Q9dS5y8i+sshiS7SuoOHwluG/mWZVNpsea0YLCljaHydvi2&#10;CrYmTt5lM8qKbTzztSg+prvNXqlBP67nIALF8B9+tr+0gtl4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Y8fxQAAANwAAAAPAAAAAAAAAAAAAAAAAJgCAABkcnMv&#10;ZG93bnJldi54bWxQSwUGAAAAAAQABAD1AAAAigMAAAAA&#10;" path="m,221r2036,l2036,,,,,221xe" fillcolor="#ffc000" stroked="f">
                    <v:path arrowok="t" o:connecttype="custom" o:connectlocs="0,9700;2036,9700;2036,9479;0,9479;0,9700" o:connectangles="0,0,0,0,0"/>
                  </v:shape>
                </v:group>
                <v:group id="Group 840" o:spid="_x0000_s1031" style="position:absolute;left:13871;top:9700;width:2036;height:221" coordorigin="13871,9700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41" o:spid="_x0000_s1032" style="position:absolute;left:13871;top:9700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088QA&#10;AADcAAAADwAAAGRycy9kb3ducmV2LnhtbESPQWsCMRSE7wX/Q3iCt5q1UpXVKCoILnio1ou3x+a5&#10;Wd28LJtU03/fFAo9DjPzDbNYRduIB3W+dqxgNMxAEJdO11wpOH/uXmcgfEDW2DgmBd/kYbXsvSww&#10;1+7JR3qcQiUShH2OCkwIbS6lLw1Z9EPXEifv6jqLIcmukrrDZ4LbRr5l2URarDktGGxpa6i8n76s&#10;goOJ71PZjLLiEC98K4rN5GN7VGrQj+s5iEAx/If/2nutYDae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tPPEAAAA3AAAAA8AAAAAAAAAAAAAAAAAmAIAAGRycy9k&#10;b3ducmV2LnhtbFBLBQYAAAAABAAEAPUAAACJAwAAAAA=&#10;" path="m,221r2036,l2036,,,,,221xe" fillcolor="#ffc000" stroked="f">
                    <v:path arrowok="t" o:connecttype="custom" o:connectlocs="0,9921;2036,9921;2036,9700;0,9700;0,9921" o:connectangles="0,0,0,0,0"/>
                  </v:shape>
                </v:group>
                <v:group id="Group 838" o:spid="_x0000_s1033" style="position:absolute;left:13871;top:9921;width:2036;height:221" coordorigin="13871,9921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9" o:spid="_x0000_s1034" style="position:absolute;left:13871;top:9921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FGsUA&#10;AADcAAAADwAAAGRycy9kb3ducmV2LnhtbESPQWsCMRSE7wX/Q3iCt5rVUqtbo1hBcMFDtb14e2xe&#10;N6ubl2UTNf33Rij0OMzMN8x8GW0jrtT52rGC0TADQVw6XXOl4Ptr8zwF4QOyxsYxKfglD8tF72mO&#10;uXY33tP1ECqRIOxzVGBCaHMpfWnIoh+6ljh5P66zGJLsKqk7vCW4beQ4yybSYs1pwWBLa0Pl+XCx&#10;CnYmvr7JZpQVu3jkU1F8TD7Xe6UG/bh6BxEohv/wX3urFUxfZ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IUaxQAAANwAAAAPAAAAAAAAAAAAAAAAAJgCAABkcnMv&#10;ZG93bnJldi54bWxQSwUGAAAAAAQABAD1AAAAigMAAAAA&#10;" path="m,220r2036,l2036,,,,,220xe" fillcolor="#ffc000" stroked="f">
                    <v:path arrowok="t" o:connecttype="custom" o:connectlocs="0,10141;2036,10141;2036,9921;0,9921;0,10141" o:connectangles="0,0,0,0,0"/>
                  </v:shape>
                </v:group>
                <v:group id="Group 836" o:spid="_x0000_s1035" style="position:absolute;left:13871;top:10141;width:2036;height:221" coordorigin="13871,10141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7" o:spid="_x0000_s1036" style="position:absolute;left:13871;top:10141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6YcUA&#10;AADcAAAADwAAAGRycy9kb3ducmV2LnhtbESPQWsCMRSE70L/Q3gFb5pdUStbo6gguOCh2l56e2xe&#10;N9tuXpZN1Pjvm0LB4zAz3zDLdbStuFLvG8cK8nEGgrhyuuFawcf7frQA4QOyxtYxKbiTh/XqabDE&#10;Qrsbn+h6DrVIEPYFKjAhdIWUvjJk0Y9dR5y8L9dbDEn2tdQ93hLctnKSZXNpseG0YLCjnaHq53yx&#10;Co4mzl5km2flMX7yd1lu52+7k1LD57h5BREohkf4v33QChbT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PphxQAAANwAAAAPAAAAAAAAAAAAAAAAAJgCAABkcnMv&#10;ZG93bnJldi54bWxQSwUGAAAAAAQABAD1AAAAigMAAAAA&#10;" path="m,221r2036,l2036,,,,,221xe" fillcolor="#ffc000" stroked="f">
                    <v:path arrowok="t" o:connecttype="custom" o:connectlocs="0,10362;2036,10362;2036,10141;0,10141;0,10362" o:connectangles="0,0,0,0,0"/>
                  </v:shape>
                </v:group>
                <v:group id="Group 834" o:spid="_x0000_s1037" style="position:absolute;left:13871;top:10362;width:2036;height:221" coordorigin="13871,10362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35" o:spid="_x0000_s1038" style="position:absolute;left:13871;top:10362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BjcUA&#10;AADcAAAADwAAAGRycy9kb3ducmV2LnhtbESPQWsCMRSE7wX/Q3iCt5rVtla2RrGC4IKHar14e2xe&#10;N6ubl2UTNf33Rij0OMzMN8xsEW0jrtT52rGC0TADQVw6XXOl4PC9fp6C8AFZY+OYFPySh8W89zTD&#10;XLsb7+i6D5VIEPY5KjAhtLmUvjRk0Q9dS5y8H9dZDEl2ldQd3hLcNnKcZRNpsea0YLCllaHyvL9Y&#10;BVsT395lM8qKbTzyqSg+J1+rnVKDflx+gAgUw3/4r73RCqavL/A4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sGNxQAAANwAAAAPAAAAAAAAAAAAAAAAAJgCAABkcnMv&#10;ZG93bnJldi54bWxQSwUGAAAAAAQABAD1AAAAigMAAAAA&#10;" path="m,221r2036,l2036,,,,,221xe" fillcolor="#ffc000" stroked="f">
                    <v:path arrowok="t" o:connecttype="custom" o:connectlocs="0,10583;2036,10583;2036,10362;0,10362;0,10583" o:connectangles="0,0,0,0,0"/>
                  </v:shape>
                </v:group>
                <v:group id="Group 832" o:spid="_x0000_s1039" style="position:absolute;left:13871;top:10583;width:2036;height:221" coordorigin="13871,10583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33" o:spid="_x0000_s1040" style="position:absolute;left:13871;top:10583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8YsUA&#10;AADcAAAADwAAAGRycy9kb3ducmV2LnhtbESPT2sCMRTE7wW/Q3iCt5q1qJXVKFYodMGD/y7eHpvn&#10;ZnXzsmxSTb99UxB6HGbmN8xiFW0j7tT52rGC0TADQVw6XXOl4HT8fJ2B8AFZY+OYFPyQh9Wy97LA&#10;XLsH7+l+CJVIEPY5KjAhtLmUvjRk0Q9dS5y8i+sshiS7SuoOHwluG/mWZVNpsea0YLCljaHydvi2&#10;CrYmTt5lM8qKbTzztSg+prvNXqlBP67nIALF8B9+tr+0gtl4A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/xixQAAANwAAAAPAAAAAAAAAAAAAAAAAJgCAABkcnMv&#10;ZG93bnJldi54bWxQSwUGAAAAAAQABAD1AAAAigMAAAAA&#10;" path="m,221r2036,l2036,,,,,221xe" fillcolor="#ffc000" stroked="f">
                    <v:path arrowok="t" o:connecttype="custom" o:connectlocs="0,10804;2036,10804;2036,10583;0,10583;0,10804" o:connectangles="0,0,0,0,0"/>
                  </v:shape>
                </v:group>
                <v:group id="Group 830" o:spid="_x0000_s1041" style="position:absolute;left:13871;top:10804;width:2036;height:221" coordorigin="13871,10804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31" o:spid="_x0000_s1042" style="position:absolute;left:13871;top:10804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HjsQA&#10;AADcAAAADwAAAGRycy9kb3ducmV2LnhtbESPQWsCMRSE7wX/Q3iCt5q1WJXVKCoILnio1ou3x+a5&#10;Wd28LJtU03/fFAo9DjPzDbNYRduIB3W+dqxgNMxAEJdO11wpOH/uXmcgfEDW2DgmBd/kYbXsvSww&#10;1+7JR3qcQiUShH2OCkwIbS6lLw1Z9EPXEifv6jqLIcmukrrDZ4LbRr5l2URarDktGGxpa6i8n76s&#10;goOJ71PZjLLiEC98K4rN5GN7VGrQj+s5iEAx/If/2nutYDae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x47EAAAA3AAAAA8AAAAAAAAAAAAAAAAAmAIAAGRycy9k&#10;b3ducmV2LnhtbFBLBQYAAAAABAAEAPUAAACJAwAAAAA=&#10;" path="m,221r2036,l2036,,,,,221xe" fillcolor="#ffc000" stroked="f">
                    <v:path arrowok="t" o:connecttype="custom" o:connectlocs="0,11025;2036,11025;2036,10804;0,10804;0,11025" o:connectangles="0,0,0,0,0"/>
                  </v:shape>
                </v:group>
                <v:group id="Group 828" o:spid="_x0000_s1043" style="position:absolute;left:13871;top:11025;width:2036;height:240" coordorigin="13871,11025" coordsize="20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29" o:spid="_x0000_s1044" style="position:absolute;left:13871;top:11025;width:2036;height:240;visibility:visible;mso-wrap-style:square;v-text-anchor:top" coordsize="20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wpsUA&#10;AADcAAAADwAAAGRycy9kb3ducmV2LnhtbESP0WrCQBRE34X+w3ILvkjdVIKk0VWqEvClYNUPuGZv&#10;k7TZu9vsqvHvu4LQx2FmzjDzZW9acaHON5YVvI4TEMSl1Q1XCo6H4iUD4QOyxtYyKbiRh+XiaTDH&#10;XNsrf9JlHyoRIexzVFCH4HIpfVmTQT+2jjh6X7YzGKLsKqk7vEa4aeUkSabSYMNxoUZH65rKn/3Z&#10;KBg5eXJpOGS/q12Zfh9XxcdkUyg1fO7fZyAC9eE//GhvtYIsfY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HCmxQAAANwAAAAPAAAAAAAAAAAAAAAAAJgCAABkcnMv&#10;ZG93bnJldi54bWxQSwUGAAAAAAQABAD1AAAAigMAAAAA&#10;" path="m,240r2036,l2036,,,,,240xe" fillcolor="#ffc000" stroked="f">
                    <v:path arrowok="t" o:connecttype="custom" o:connectlocs="0,11265;2036,11265;2036,11025;0,11025;0,11265" o:connectangles="0,0,0,0,0"/>
                  </v:shape>
                </v:group>
                <v:group id="Group 826" o:spid="_x0000_s1045" style="position:absolute;left:13871;top:11265;width:2036;height:221" coordorigin="13871,11265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27" o:spid="_x0000_s1046" style="position:absolute;left:13871;top:11265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svMUA&#10;AADcAAAADwAAAGRycy9kb3ducmV2LnhtbESPzWrDMBCE74W+g9hAb43sQtLgRDZpoFBDDs3PJbfF&#10;2lhOrJWx1ER9+6pQ6HGYmW+YVRVtL240+s6xgnyagSBunO64VXA8vD8vQPiArLF3TAq+yUNVPj6s&#10;sNDuzju67UMrEoR9gQpMCEMhpW8MWfRTNxAn7+xGiyHJsZV6xHuC216+ZNlcWuw4LRgcaGOoue6/&#10;rIKtibNX2edZvY0nvtT12/xzs1PqaRLXSxCBYvgP/7U/tILFLIffM+kI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Wy8xQAAANwAAAAPAAAAAAAAAAAAAAAAAJgCAABkcnMv&#10;ZG93bnJldi54bWxQSwUGAAAAAAQABAD1AAAAigMAAAAA&#10;" path="m,220r2036,l2036,,,,,220xe" fillcolor="#ffc000" stroked="f">
                    <v:path arrowok="t" o:connecttype="custom" o:connectlocs="0,11485;2036,11485;2036,11265;0,11265;0,11485" o:connectangles="0,0,0,0,0"/>
                  </v:shape>
                </v:group>
                <v:group id="Group 824" o:spid="_x0000_s1047" style="position:absolute;left:13871;top:11485;width:2036;height:221" coordorigin="13871,11485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25" o:spid="_x0000_s1048" style="position:absolute;left:13871;top:11485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XUMUA&#10;AADcAAAADwAAAGRycy9kb3ducmV2LnhtbESPT2sCMRTE7wW/Q3iCt5q1opXVKFYodMGD/y7eHpvn&#10;ZnXzsmxSTb99UxB6HGbmN8xiFW0j7tT52rGC0TADQVw6XXOl4HT8fJ2B8AFZY+OYFPyQh9Wy97LA&#10;XLsH7+l+CJVIEPY5KjAhtLmUvjRk0Q9dS5y8i+sshiS7SuoOHwluG/mWZVNpsea0YLCljaHydvi2&#10;CrYmTt5lM8qKbTzztSg+prvNXqlBP67nIALF8B9+tr+0gtlkD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1dQxQAAANwAAAAPAAAAAAAAAAAAAAAAAJgCAABkcnMv&#10;ZG93bnJldi54bWxQSwUGAAAAAAQABAD1AAAAigMAAAAA&#10;" path="m,221r2036,l2036,,,,,221xe" fillcolor="#ffc000" stroked="f">
                    <v:path arrowok="t" o:connecttype="custom" o:connectlocs="0,11706;2036,11706;2036,11485;0,11485;0,11706" o:connectangles="0,0,0,0,0"/>
                  </v:shape>
                </v:group>
                <v:group id="Group 822" o:spid="_x0000_s1049" style="position:absolute;left:13871;top:11706;width:2036;height:221" coordorigin="13871,1170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23" o:spid="_x0000_s1050" style="position:absolute;left:13871;top:1170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qv8UA&#10;AADcAAAADwAAAGRycy9kb3ducmV2LnhtbESPT2sCMRTE7wW/Q3iCt5pVWCtbo6ggdMGD/y7eHpvX&#10;zbabl2WTavz2TUHocZiZ3zCLVbStuFHvG8cKJuMMBHHldMO1gst59zoH4QOyxtYxKXiQh9Vy8LLA&#10;Qrs7H+l2CrVIEPYFKjAhdIWUvjJk0Y9dR5y8T9dbDEn2tdQ93hPctnKaZTNpseG0YLCjraHq+/Rj&#10;FexNzN9kO8nKfbzyV1luZoftUanRMK7fQQSK4T/8bH9oBfM8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mq/xQAAANwAAAAPAAAAAAAAAAAAAAAAAJgCAABkcnMv&#10;ZG93bnJldi54bWxQSwUGAAAAAAQABAD1AAAAigMAAAAA&#10;" path="m,221r2036,l2036,,,,,221xe" fillcolor="#ffc000" stroked="f">
                    <v:path arrowok="t" o:connecttype="custom" o:connectlocs="0,11927;2036,11927;2036,11706;0,11706;0,11927" o:connectangles="0,0,0,0,0"/>
                  </v:shape>
                </v:group>
                <v:group id="Group 820" o:spid="_x0000_s1051" style="position:absolute;left:13871;top:11927;width:2036;height:221" coordorigin="13871,11927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21" o:spid="_x0000_s1052" style="position:absolute;left:13871;top:11927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RU8QA&#10;AADcAAAADwAAAGRycy9kb3ducmV2LnhtbESPT2sCMRTE7wW/Q3iCt5pV8A+rUVQouOCh2l68PTbP&#10;zermZdmkmn77piB4HGbmN8xyHW0j7tT52rGC0TADQVw6XXOl4Pvr430OwgdkjY1jUvBLHtar3tsS&#10;c+0efKT7KVQiQdjnqMCE0OZS+tKQRT90LXHyLq6zGJLsKqk7fCS4beQ4y6bSYs1pwWBLO0Pl7fRj&#10;FRxMnMxkM8qKQzzztSi208/dUalBP24WIALF8Ao/23utYD6Zwf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UVPEAAAA3AAAAA8AAAAAAAAAAAAAAAAAmAIAAGRycy9k&#10;b3ducmV2LnhtbFBLBQYAAAAABAAEAPUAAACJAwAAAAA=&#10;" path="m,221r2036,l2036,,,,,221xe" fillcolor="#ffc000" stroked="f">
                    <v:path arrowok="t" o:connecttype="custom" o:connectlocs="0,12148;2036,12148;2036,11927;0,11927;0,12148" o:connectangles="0,0,0,0,0"/>
                  </v:shape>
                </v:group>
                <v:group id="Group 818" o:spid="_x0000_s1053" style="position:absolute;left:13871;top:12148;width:2036;height:222" coordorigin="13871,12148" coordsize="203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19" o:spid="_x0000_s1054" style="position:absolute;left:13871;top:12148;width:2036;height:222;visibility:visible;mso-wrap-style:square;v-text-anchor:top" coordsize="203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3MQA&#10;AADcAAAADwAAAGRycy9kb3ducmV2LnhtbESPzWrDMBCE74W+g9hCb43cQF3HsRxKIG1Ppfm7L9bG&#10;NrFWjqTE7ttXgUCOw8x8wxSL0XTiQs63lhW8ThIQxJXVLdcKdtvVSwbCB2SNnWVS8EceFuXjQ4G5&#10;tgOv6bIJtYgQ9jkqaELocyl91ZBBP7E9cfQO1hkMUbpaaodDhJtOTpMklQZbjgsN9rRsqDpuzkbB&#10;yZ0/0/Q03b//fPmx8+thmO1+lXp+Gj/mIAKN4R6+tb+1guxtBtcz8QjI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R9zEAAAA3AAAAA8AAAAAAAAAAAAAAAAAmAIAAGRycy9k&#10;b3ducmV2LnhtbFBLBQYAAAAABAAEAPUAAACJAwAAAAA=&#10;" path="m,221r2036,l2036,,,,,221xe" fillcolor="#ffc000" stroked="f">
                    <v:path arrowok="t" o:connecttype="custom" o:connectlocs="0,12369;2036,12369;2036,12148;0,12148;0,12369" o:connectangles="0,0,0,0,0"/>
                  </v:shape>
                </v:group>
                <v:group id="Group 816" o:spid="_x0000_s1055" style="position:absolute;left:13871;top:12369;width:2036;height:221" coordorigin="13871,1236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17" o:spid="_x0000_s1056" style="position:absolute;left:13871;top:1236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mAcUA&#10;AADcAAAADwAAAGRycy9kb3ducmV2LnhtbESPQWsCMRSE7wX/Q3hCbzW7glvZGkUFwQUPanvp7bF5&#10;3WzdvCybqOm/bwpCj8PMfMMsVtF24kaDbx0ryCcZCOLa6ZYbBR/vu5c5CB+QNXaOScEPeVgtR08L&#10;LLW784lu59CIBGFfogITQl9K6WtDFv3E9cTJ+3KDxZDk0Eg94D3BbSenWVZIiy2nBYM9bQ3Vl/PV&#10;KjiYOHuVXZ5Vh/jJ31W1KY7bk1LP47h+AxEohv/wo73XCuZF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aYBxQAAANwAAAAPAAAAAAAAAAAAAAAAAJgCAABkcnMv&#10;ZG93bnJldi54bWxQSwUGAAAAAAQABAD1AAAAigMAAAAA&#10;" path="m,221r2036,l2036,,,,,221xe" fillcolor="#ffc000" stroked="f">
                    <v:path arrowok="t" o:connecttype="custom" o:connectlocs="0,12590;2036,12590;2036,12369;0,12369;0,12590" o:connectangles="0,0,0,0,0"/>
                  </v:shape>
                </v:group>
                <v:group id="Group 814" o:spid="_x0000_s1057" style="position:absolute;left:13871;top:12590;width:2036;height:221" coordorigin="13871,12590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15" o:spid="_x0000_s1058" style="position:absolute;left:13871;top:12590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+d7cUA&#10;AADcAAAADwAAAGRycy9kb3ducmV2LnhtbESPQWsCMRSE70L/Q3iF3jSrpatsjaJCoQsedO2lt8fm&#10;dbPt5mXZRE3/fVMQPA4z8w2zXEfbiQsNvnWsYDrJQBDXTrfcKPg4vY0XIHxA1tg5JgW/5GG9ehgt&#10;sdDuyke6VKERCcK+QAUmhL6Q0teGLPqJ64mT9+UGiyHJoZF6wGuC207OsiyXFltOCwZ72hmqf6qz&#10;VbA38WUuu2lW7uMnf5flNj/sjko9PcbNK4hAMdzDt/a7VrDIn+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53txQAAANwAAAAPAAAAAAAAAAAAAAAAAJgCAABkcnMv&#10;ZG93bnJldi54bWxQSwUGAAAAAAQABAD1AAAAigMAAAAA&#10;" path="m,221r2036,l2036,,,,,221xe" fillcolor="#ffc000" stroked="f">
                    <v:path arrowok="t" o:connecttype="custom" o:connectlocs="0,12811;2036,12811;2036,12590;0,12590;0,12811" o:connectangles="0,0,0,0,0"/>
                  </v:shape>
                </v:group>
                <v:group id="Group 812" o:spid="_x0000_s1059" style="position:absolute;left:13871;top:12811;width:2036;height:243" coordorigin="13871,12811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13" o:spid="_x0000_s1060" style="position:absolute;left:13871;top:12811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wWsMA&#10;AADcAAAADwAAAGRycy9kb3ducmV2LnhtbESPQYvCMBSE74L/ITzBm6YKinSNIoqilwWtB4+P5m3b&#10;3ealJNHWf78RBI/DzHzDLNedqcWDnK8sK5iMExDEudUVFwqu2X60AOEDssbaMil4kof1qt9bYqpt&#10;y2d6XEIhIoR9igrKEJpUSp+XZNCPbUMcvR/rDIYoXSG1wzbCTS2nSTKXBiuOCyU2tC0p/7vcjYL9&#10;7HY6yOx7M3W3Nkt23f238qTUcNBtvkAE6sIn/G4ftYLFfAav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awWsMAAADcAAAADwAAAAAAAAAAAAAAAACYAgAAZHJzL2Rv&#10;d25yZXYueG1sUEsFBgAAAAAEAAQA9QAAAIgDAAAAAA==&#10;" path="m,242r2036,l2036,,,,,242xe" fillcolor="#ffc000" stroked="f">
                    <v:path arrowok="t" o:connecttype="custom" o:connectlocs="0,13053;2036,13053;2036,12811;0,12811;0,1305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008" behindDoc="1" locked="0" layoutInCell="1" allowOverlap="1" wp14:anchorId="53D2A529" wp14:editId="1440979E">
                <wp:simplePos x="0" y="0"/>
                <wp:positionH relativeFrom="page">
                  <wp:posOffset>11082020</wp:posOffset>
                </wp:positionH>
                <wp:positionV relativeFrom="page">
                  <wp:posOffset>6636385</wp:posOffset>
                </wp:positionV>
                <wp:extent cx="1054735" cy="867410"/>
                <wp:effectExtent l="4445" t="0" r="0" b="1905"/>
                <wp:wrapNone/>
                <wp:docPr id="81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867410"/>
                          <a:chOff x="17452" y="10451"/>
                          <a:chExt cx="1661" cy="1366"/>
                        </a:xfrm>
                      </wpg:grpSpPr>
                      <wpg:grpSp>
                        <wpg:cNvPr id="819" name="Group 809"/>
                        <wpg:cNvGrpSpPr>
                          <a:grpSpLocks/>
                        </wpg:cNvGrpSpPr>
                        <wpg:grpSpPr bwMode="auto">
                          <a:xfrm>
                            <a:off x="17452" y="10451"/>
                            <a:ext cx="1661" cy="243"/>
                            <a:chOff x="17452" y="10451"/>
                            <a:chExt cx="1661" cy="243"/>
                          </a:xfrm>
                        </wpg:grpSpPr>
                        <wps:wsp>
                          <wps:cNvPr id="820" name="Freeform 810"/>
                          <wps:cNvSpPr>
                            <a:spLocks/>
                          </wps:cNvSpPr>
                          <wps:spPr bwMode="auto">
                            <a:xfrm>
                              <a:off x="17452" y="10451"/>
                              <a:ext cx="1661" cy="243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10693 10451"/>
                                <a:gd name="T3" fmla="*/ 10693 h 243"/>
                                <a:gd name="T4" fmla="+- 0 19113 17452"/>
                                <a:gd name="T5" fmla="*/ T4 w 1661"/>
                                <a:gd name="T6" fmla="+- 0 10693 10451"/>
                                <a:gd name="T7" fmla="*/ 10693 h 243"/>
                                <a:gd name="T8" fmla="+- 0 19113 17452"/>
                                <a:gd name="T9" fmla="*/ T8 w 1661"/>
                                <a:gd name="T10" fmla="+- 0 10451 10451"/>
                                <a:gd name="T11" fmla="*/ 10451 h 243"/>
                                <a:gd name="T12" fmla="+- 0 17452 17452"/>
                                <a:gd name="T13" fmla="*/ T12 w 1661"/>
                                <a:gd name="T14" fmla="+- 0 10451 10451"/>
                                <a:gd name="T15" fmla="*/ 10451 h 243"/>
                                <a:gd name="T16" fmla="+- 0 17452 17452"/>
                                <a:gd name="T17" fmla="*/ T16 w 1661"/>
                                <a:gd name="T18" fmla="+- 0 10693 10451"/>
                                <a:gd name="T19" fmla="*/ 1069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2"/>
                                  </a:moveTo>
                                  <a:lnTo>
                                    <a:pt x="1661" y="242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07"/>
                        <wpg:cNvGrpSpPr>
                          <a:grpSpLocks/>
                        </wpg:cNvGrpSpPr>
                        <wpg:grpSpPr bwMode="auto">
                          <a:xfrm>
                            <a:off x="17452" y="10693"/>
                            <a:ext cx="1661" cy="221"/>
                            <a:chOff x="17452" y="10693"/>
                            <a:chExt cx="1661" cy="221"/>
                          </a:xfrm>
                        </wpg:grpSpPr>
                        <wps:wsp>
                          <wps:cNvPr id="822" name="Freeform 808"/>
                          <wps:cNvSpPr>
                            <a:spLocks/>
                          </wps:cNvSpPr>
                          <wps:spPr bwMode="auto">
                            <a:xfrm>
                              <a:off x="17452" y="10693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10914 10693"/>
                                <a:gd name="T3" fmla="*/ 10914 h 221"/>
                                <a:gd name="T4" fmla="+- 0 19113 17452"/>
                                <a:gd name="T5" fmla="*/ T4 w 1661"/>
                                <a:gd name="T6" fmla="+- 0 10914 10693"/>
                                <a:gd name="T7" fmla="*/ 10914 h 221"/>
                                <a:gd name="T8" fmla="+- 0 19113 17452"/>
                                <a:gd name="T9" fmla="*/ T8 w 1661"/>
                                <a:gd name="T10" fmla="+- 0 10693 10693"/>
                                <a:gd name="T11" fmla="*/ 10693 h 221"/>
                                <a:gd name="T12" fmla="+- 0 17452 17452"/>
                                <a:gd name="T13" fmla="*/ T12 w 1661"/>
                                <a:gd name="T14" fmla="+- 0 10693 10693"/>
                                <a:gd name="T15" fmla="*/ 10693 h 221"/>
                                <a:gd name="T16" fmla="+- 0 17452 17452"/>
                                <a:gd name="T17" fmla="*/ T16 w 1661"/>
                                <a:gd name="T18" fmla="+- 0 10914 10693"/>
                                <a:gd name="T19" fmla="*/ 109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05"/>
                        <wpg:cNvGrpSpPr>
                          <a:grpSpLocks/>
                        </wpg:cNvGrpSpPr>
                        <wpg:grpSpPr bwMode="auto">
                          <a:xfrm>
                            <a:off x="17452" y="10914"/>
                            <a:ext cx="1661" cy="221"/>
                            <a:chOff x="17452" y="10914"/>
                            <a:chExt cx="1661" cy="221"/>
                          </a:xfrm>
                        </wpg:grpSpPr>
                        <wps:wsp>
                          <wps:cNvPr id="824" name="Freeform 806"/>
                          <wps:cNvSpPr>
                            <a:spLocks/>
                          </wps:cNvSpPr>
                          <wps:spPr bwMode="auto">
                            <a:xfrm>
                              <a:off x="17452" y="10914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11135 10914"/>
                                <a:gd name="T3" fmla="*/ 11135 h 221"/>
                                <a:gd name="T4" fmla="+- 0 19113 17452"/>
                                <a:gd name="T5" fmla="*/ T4 w 1661"/>
                                <a:gd name="T6" fmla="+- 0 11135 10914"/>
                                <a:gd name="T7" fmla="*/ 11135 h 221"/>
                                <a:gd name="T8" fmla="+- 0 19113 17452"/>
                                <a:gd name="T9" fmla="*/ T8 w 1661"/>
                                <a:gd name="T10" fmla="+- 0 10914 10914"/>
                                <a:gd name="T11" fmla="*/ 10914 h 221"/>
                                <a:gd name="T12" fmla="+- 0 17452 17452"/>
                                <a:gd name="T13" fmla="*/ T12 w 1661"/>
                                <a:gd name="T14" fmla="+- 0 10914 10914"/>
                                <a:gd name="T15" fmla="*/ 10914 h 221"/>
                                <a:gd name="T16" fmla="+- 0 17452 17452"/>
                                <a:gd name="T17" fmla="*/ T16 w 1661"/>
                                <a:gd name="T18" fmla="+- 0 11135 10914"/>
                                <a:gd name="T19" fmla="*/ 1113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03"/>
                        <wpg:cNvGrpSpPr>
                          <a:grpSpLocks/>
                        </wpg:cNvGrpSpPr>
                        <wpg:grpSpPr bwMode="auto">
                          <a:xfrm>
                            <a:off x="17452" y="11135"/>
                            <a:ext cx="1661" cy="221"/>
                            <a:chOff x="17452" y="11135"/>
                            <a:chExt cx="1661" cy="221"/>
                          </a:xfrm>
                        </wpg:grpSpPr>
                        <wps:wsp>
                          <wps:cNvPr id="826" name="Freeform 804"/>
                          <wps:cNvSpPr>
                            <a:spLocks/>
                          </wps:cNvSpPr>
                          <wps:spPr bwMode="auto">
                            <a:xfrm>
                              <a:off x="17452" y="11135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11356 11135"/>
                                <a:gd name="T3" fmla="*/ 11356 h 221"/>
                                <a:gd name="T4" fmla="+- 0 19113 17452"/>
                                <a:gd name="T5" fmla="*/ T4 w 1661"/>
                                <a:gd name="T6" fmla="+- 0 11356 11135"/>
                                <a:gd name="T7" fmla="*/ 11356 h 221"/>
                                <a:gd name="T8" fmla="+- 0 19113 17452"/>
                                <a:gd name="T9" fmla="*/ T8 w 1661"/>
                                <a:gd name="T10" fmla="+- 0 11135 11135"/>
                                <a:gd name="T11" fmla="*/ 11135 h 221"/>
                                <a:gd name="T12" fmla="+- 0 17452 17452"/>
                                <a:gd name="T13" fmla="*/ T12 w 1661"/>
                                <a:gd name="T14" fmla="+- 0 11135 11135"/>
                                <a:gd name="T15" fmla="*/ 11135 h 221"/>
                                <a:gd name="T16" fmla="+- 0 17452 17452"/>
                                <a:gd name="T17" fmla="*/ T16 w 1661"/>
                                <a:gd name="T18" fmla="+- 0 11356 11135"/>
                                <a:gd name="T19" fmla="*/ 113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01"/>
                        <wpg:cNvGrpSpPr>
                          <a:grpSpLocks/>
                        </wpg:cNvGrpSpPr>
                        <wpg:grpSpPr bwMode="auto">
                          <a:xfrm>
                            <a:off x="17452" y="11356"/>
                            <a:ext cx="1661" cy="221"/>
                            <a:chOff x="17452" y="11356"/>
                            <a:chExt cx="1661" cy="221"/>
                          </a:xfrm>
                        </wpg:grpSpPr>
                        <wps:wsp>
                          <wps:cNvPr id="828" name="Freeform 802"/>
                          <wps:cNvSpPr>
                            <a:spLocks/>
                          </wps:cNvSpPr>
                          <wps:spPr bwMode="auto">
                            <a:xfrm>
                              <a:off x="17452" y="11356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11577 11356"/>
                                <a:gd name="T3" fmla="*/ 11577 h 221"/>
                                <a:gd name="T4" fmla="+- 0 19113 17452"/>
                                <a:gd name="T5" fmla="*/ T4 w 1661"/>
                                <a:gd name="T6" fmla="+- 0 11577 11356"/>
                                <a:gd name="T7" fmla="*/ 11577 h 221"/>
                                <a:gd name="T8" fmla="+- 0 19113 17452"/>
                                <a:gd name="T9" fmla="*/ T8 w 1661"/>
                                <a:gd name="T10" fmla="+- 0 11356 11356"/>
                                <a:gd name="T11" fmla="*/ 11356 h 221"/>
                                <a:gd name="T12" fmla="+- 0 17452 17452"/>
                                <a:gd name="T13" fmla="*/ T12 w 1661"/>
                                <a:gd name="T14" fmla="+- 0 11356 11356"/>
                                <a:gd name="T15" fmla="*/ 11356 h 221"/>
                                <a:gd name="T16" fmla="+- 0 17452 17452"/>
                                <a:gd name="T17" fmla="*/ T16 w 1661"/>
                                <a:gd name="T18" fmla="+- 0 11577 11356"/>
                                <a:gd name="T19" fmla="*/ 1157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99"/>
                        <wpg:cNvGrpSpPr>
                          <a:grpSpLocks/>
                        </wpg:cNvGrpSpPr>
                        <wpg:grpSpPr bwMode="auto">
                          <a:xfrm>
                            <a:off x="17452" y="11577"/>
                            <a:ext cx="1661" cy="240"/>
                            <a:chOff x="17452" y="11577"/>
                            <a:chExt cx="1661" cy="240"/>
                          </a:xfrm>
                        </wpg:grpSpPr>
                        <wps:wsp>
                          <wps:cNvPr id="830" name="Freeform 800"/>
                          <wps:cNvSpPr>
                            <a:spLocks/>
                          </wps:cNvSpPr>
                          <wps:spPr bwMode="auto">
                            <a:xfrm>
                              <a:off x="17452" y="11577"/>
                              <a:ext cx="1661" cy="240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11817 11577"/>
                                <a:gd name="T3" fmla="*/ 11817 h 240"/>
                                <a:gd name="T4" fmla="+- 0 19113 17452"/>
                                <a:gd name="T5" fmla="*/ T4 w 1661"/>
                                <a:gd name="T6" fmla="+- 0 11817 11577"/>
                                <a:gd name="T7" fmla="*/ 11817 h 240"/>
                                <a:gd name="T8" fmla="+- 0 19113 17452"/>
                                <a:gd name="T9" fmla="*/ T8 w 1661"/>
                                <a:gd name="T10" fmla="+- 0 11577 11577"/>
                                <a:gd name="T11" fmla="*/ 11577 h 240"/>
                                <a:gd name="T12" fmla="+- 0 17452 17452"/>
                                <a:gd name="T13" fmla="*/ T12 w 1661"/>
                                <a:gd name="T14" fmla="+- 0 11577 11577"/>
                                <a:gd name="T15" fmla="*/ 11577 h 240"/>
                                <a:gd name="T16" fmla="+- 0 17452 17452"/>
                                <a:gd name="T17" fmla="*/ T16 w 1661"/>
                                <a:gd name="T18" fmla="+- 0 11817 11577"/>
                                <a:gd name="T19" fmla="*/ 1181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40">
                                  <a:moveTo>
                                    <a:pt x="0" y="240"/>
                                  </a:moveTo>
                                  <a:lnTo>
                                    <a:pt x="1661" y="240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08D22" id="Group 798" o:spid="_x0000_s1026" style="position:absolute;margin-left:872.6pt;margin-top:522.55pt;width:83.05pt;height:68.3pt;z-index:-150472;mso-position-horizontal-relative:page;mso-position-vertical-relative:page" coordorigin="17452,10451" coordsize="1661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">
                <v:group id="Group 809" o:spid="_x0000_s1027" style="position:absolute;left:17452;top:10451;width:1661;height:243" coordorigin="17452,10451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810" o:spid="_x0000_s1028" style="position:absolute;left:17452;top:10451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Fmb0A&#10;AADcAAAADwAAAGRycy9kb3ducmV2LnhtbERPvQrCMBDeBd8hnOCmqYJaqlFEEFxE1A6OR3O21eZS&#10;mmjr25tBcPz4/lebzlTiTY0rLSuYjCMQxJnVJecK0ut+FINwHlljZZkUfMjBZt3vrTDRtuUzvS8+&#10;FyGEXYIKCu/rREqXFWTQjW1NHLi7bQz6AJtc6gbbEG4qOY2iuTRYcmgosKZdQdnz8jIKXrFdxDOd&#10;mqw9nHR3fWjf3o5KDQfddgnCU+f/4p/7oBXE0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g1Fmb0AAADcAAAADwAAAAAAAAAAAAAAAACYAgAAZHJzL2Rvd25yZXYu&#10;eG1sUEsFBgAAAAAEAAQA9QAAAIIDAAAAAA==&#10;" path="m,242r1661,l1661,,,,,242xe" fillcolor="#365f91" stroked="f">
                    <v:path arrowok="t" o:connecttype="custom" o:connectlocs="0,10693;1661,10693;1661,10451;0,10451;0,10693" o:connectangles="0,0,0,0,0"/>
                  </v:shape>
                </v:group>
                <v:group id="Group 807" o:spid="_x0000_s1029" style="position:absolute;left:17452;top:10693;width:1661;height:221" coordorigin="17452,10693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08" o:spid="_x0000_s1030" style="position:absolute;left:17452;top:10693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hwsUA&#10;AADcAAAADwAAAGRycy9kb3ducmV2LnhtbESPT2vCQBTE74LfYXkFL1I3zaGkMasES1Col2qh12f2&#10;5Q/Nvg3ZVVM/fVcoeBxm5jdMth5NJy40uNaygpdFBIK4tLrlWsHXsXhOQDiPrLGzTAp+ycF6NZ1k&#10;mGp75U+6HHwtAoRdigoa7/tUSlc2ZNAtbE8cvMoOBn2QQy31gNcAN52Mo+hVGmw5LDTY06ah8udw&#10;NgrcPi6Svro5er/hvH3Lv0/1x1ap2dOYL0F4Gv0j/N/eaQVJHMP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qHCxQAAANwAAAAPAAAAAAAAAAAAAAAAAJgCAABkcnMv&#10;ZG93bnJldi54bWxQSwUGAAAAAAQABAD1AAAAigMAAAAA&#10;" path="m,221r1661,l1661,,,,,221xe" fillcolor="#365f91" stroked="f">
                    <v:path arrowok="t" o:connecttype="custom" o:connectlocs="0,10914;1661,10914;1661,10693;0,10693;0,10914" o:connectangles="0,0,0,0,0"/>
                  </v:shape>
                </v:group>
                <v:group id="Group 805" o:spid="_x0000_s1031" style="position:absolute;left:17452;top:10914;width:1661;height:221" coordorigin="17452,10914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06" o:spid="_x0000_s1032" style="position:absolute;left:17452;top:10914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cLcUA&#10;AADcAAAADwAAAGRycy9kb3ducmV2LnhtbESPT4vCMBTE7wt+h/AEL4umlmWp1SiiyC7oxT/g9dk8&#10;22LzUpqoXT+9ERY8DjPzG2Yya00lbtS40rKC4SACQZxZXXKu4LBf9RMQziNrrCyTgj9yMJt2PiaY&#10;anvnLd12PhcBwi5FBYX3dSqlywoy6Aa2Jg7e2TYGfZBNLnWD9wA3lYyj6FsaLDksFFjToqDssrsa&#10;BW4Tr5L6/HC0fOBnOZofT/n6R6let52PQXhq/Tv83/7VCpL4C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5wtxQAAANwAAAAPAAAAAAAAAAAAAAAAAJgCAABkcnMv&#10;ZG93bnJldi54bWxQSwUGAAAAAAQABAD1AAAAigMAAAAA&#10;" path="m,221r1661,l1661,,,,,221xe" fillcolor="#365f91" stroked="f">
                    <v:path arrowok="t" o:connecttype="custom" o:connectlocs="0,11135;1661,11135;1661,10914;0,10914;0,11135" o:connectangles="0,0,0,0,0"/>
                  </v:shape>
                </v:group>
                <v:group id="Group 803" o:spid="_x0000_s1033" style="position:absolute;left:17452;top:11135;width:1661;height:221" coordorigin="17452,11135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04" o:spid="_x0000_s1034" style="position:absolute;left:17452;top:11135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nwcUA&#10;AADcAAAADwAAAGRycy9kb3ducmV2LnhtbESPQWvCQBSE74X+h+UVeim6MYeQRlcRRSrUS22h12f2&#10;mQSzb0N2TWJ+fVcoeBxm5htmsRpMLTpqXWVZwWwagSDOra64UPDzvZukIJxH1lhbJgU3crBaPj8t&#10;MNO25y/qjr4QAcIuQwWl900mpctLMuimtiEO3tm2Bn2QbSF1i32Am1rGUZRIgxWHhRIb2pSUX45X&#10;o8Ad4l3anEdH2xHfqvf176n4/FDq9WVYz0F4Gvwj/N/eawVpnMD9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afBxQAAANwAAAAPAAAAAAAAAAAAAAAAAJgCAABkcnMv&#10;ZG93bnJldi54bWxQSwUGAAAAAAQABAD1AAAAigMAAAAA&#10;" path="m,221r1661,l1661,,,,,221xe" fillcolor="#365f91" stroked="f">
                    <v:path arrowok="t" o:connecttype="custom" o:connectlocs="0,11356;1661,11356;1661,11135;0,11135;0,11356" o:connectangles="0,0,0,0,0"/>
                  </v:shape>
                </v:group>
                <v:group id="Group 801" o:spid="_x0000_s1035" style="position:absolute;left:17452;top:11356;width:1661;height:221" coordorigin="17452,11356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02" o:spid="_x0000_s1036" style="position:absolute;left:17452;top:11356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WKMIA&#10;AADcAAAADwAAAGRycy9kb3ducmV2LnhtbERPTWvCQBC9F/wPyxR6Kc3GHCRGVxFFWtBLo9DrmB2T&#10;0OxsyG6T6K93D0KPj/e9XI+mET11rrasYBrFIIgLq2suFZxP+48UhPPIGhvLpOBGDtarycsSM20H&#10;/qY+96UIIewyVFB532ZSuqIigy6yLXHgrrYz6APsSqk7HEK4aWQSxzNpsObQUGFL24qK3/zPKHDH&#10;ZJ+217uj3R3f6/nm51IePpV6ex03CxCeRv8vfrq/tII0CWvDmXA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pYowgAAANwAAAAPAAAAAAAAAAAAAAAAAJgCAABkcnMvZG93&#10;bnJldi54bWxQSwUGAAAAAAQABAD1AAAAhwMAAAAA&#10;" path="m,221r1661,l1661,,,,,221xe" fillcolor="#365f91" stroked="f">
                    <v:path arrowok="t" o:connecttype="custom" o:connectlocs="0,11577;1661,11577;1661,11356;0,11356;0,11577" o:connectangles="0,0,0,0,0"/>
                  </v:shape>
                </v:group>
                <v:group id="Group 799" o:spid="_x0000_s1037" style="position:absolute;left:17452;top:11577;width:1661;height:240" coordorigin="17452,11577" coordsize="166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00" o:spid="_x0000_s1038" style="position:absolute;left:17452;top:11577;width:1661;height:240;visibility:visible;mso-wrap-style:square;v-text-anchor:top" coordsize="166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LGcAA&#10;AADcAAAADwAAAGRycy9kb3ducmV2LnhtbERPTWvCQBC9C/0PyxS86UYtJUldpUQEj21a6HXITpOl&#10;2dk0O2r89+6h0OPjfW/3k+/VhcboAhtYLTNQxE2wjlsDnx/HRQ4qCrLFPjAZuFGE/e5htsXShiu/&#10;06WWVqUQjiUa6ESGUuvYdOQxLsNAnLjvMHqUBMdW2xGvKdz3ep1lz9qj49TQ4UBVR81PffYGXP6b&#10;rdw0iFRfRX14q570oQjGzB+n1xdQQpP8i//cJ2sg36T56Uw6Anp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HLGcAAAADcAAAADwAAAAAAAAAAAAAAAACYAgAAZHJzL2Rvd25y&#10;ZXYueG1sUEsFBgAAAAAEAAQA9QAAAIUDAAAAAA==&#10;" path="m,240r1661,l1661,,,,,240xe" fillcolor="#365f91" stroked="f">
                    <v:path arrowok="t" o:connecttype="custom" o:connectlocs="0,11817;1661,11817;1661,11577;0,11577;0,118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032" behindDoc="1" locked="0" layoutInCell="1" allowOverlap="1" wp14:anchorId="53D2A52A" wp14:editId="37D011B3">
                <wp:simplePos x="0" y="0"/>
                <wp:positionH relativeFrom="page">
                  <wp:posOffset>7029450</wp:posOffset>
                </wp:positionH>
                <wp:positionV relativeFrom="page">
                  <wp:posOffset>8460740</wp:posOffset>
                </wp:positionV>
                <wp:extent cx="708660" cy="649605"/>
                <wp:effectExtent l="0" t="2540" r="0" b="0"/>
                <wp:wrapNone/>
                <wp:docPr id="80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649605"/>
                          <a:chOff x="11070" y="13324"/>
                          <a:chExt cx="1116" cy="1023"/>
                        </a:xfrm>
                      </wpg:grpSpPr>
                      <wpg:grpSp>
                        <wpg:cNvPr id="808" name="Group 796"/>
                        <wpg:cNvGrpSpPr>
                          <a:grpSpLocks/>
                        </wpg:cNvGrpSpPr>
                        <wpg:grpSpPr bwMode="auto">
                          <a:xfrm>
                            <a:off x="11070" y="13324"/>
                            <a:ext cx="1116" cy="219"/>
                            <a:chOff x="11070" y="13324"/>
                            <a:chExt cx="1116" cy="219"/>
                          </a:xfrm>
                        </wpg:grpSpPr>
                        <wps:wsp>
                          <wps:cNvPr id="809" name="Freeform 797"/>
                          <wps:cNvSpPr>
                            <a:spLocks/>
                          </wps:cNvSpPr>
                          <wps:spPr bwMode="auto">
                            <a:xfrm>
                              <a:off x="11070" y="13324"/>
                              <a:ext cx="1116" cy="219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13543 13324"/>
                                <a:gd name="T3" fmla="*/ 13543 h 219"/>
                                <a:gd name="T4" fmla="+- 0 12186 11070"/>
                                <a:gd name="T5" fmla="*/ T4 w 1116"/>
                                <a:gd name="T6" fmla="+- 0 13543 13324"/>
                                <a:gd name="T7" fmla="*/ 13543 h 219"/>
                                <a:gd name="T8" fmla="+- 0 12186 11070"/>
                                <a:gd name="T9" fmla="*/ T8 w 1116"/>
                                <a:gd name="T10" fmla="+- 0 13324 13324"/>
                                <a:gd name="T11" fmla="*/ 13324 h 219"/>
                                <a:gd name="T12" fmla="+- 0 11070 11070"/>
                                <a:gd name="T13" fmla="*/ T12 w 1116"/>
                                <a:gd name="T14" fmla="+- 0 13324 13324"/>
                                <a:gd name="T15" fmla="*/ 13324 h 219"/>
                                <a:gd name="T16" fmla="+- 0 11070 11070"/>
                                <a:gd name="T17" fmla="*/ T16 w 1116"/>
                                <a:gd name="T18" fmla="+- 0 13543 13324"/>
                                <a:gd name="T19" fmla="*/ 1354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219">
                                  <a:moveTo>
                                    <a:pt x="0" y="219"/>
                                  </a:moveTo>
                                  <a:lnTo>
                                    <a:pt x="1116" y="219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94"/>
                        <wpg:cNvGrpSpPr>
                          <a:grpSpLocks/>
                        </wpg:cNvGrpSpPr>
                        <wpg:grpSpPr bwMode="auto">
                          <a:xfrm>
                            <a:off x="11070" y="13543"/>
                            <a:ext cx="1116" cy="195"/>
                            <a:chOff x="11070" y="13543"/>
                            <a:chExt cx="1116" cy="195"/>
                          </a:xfrm>
                        </wpg:grpSpPr>
                        <wps:wsp>
                          <wps:cNvPr id="811" name="Freeform 795"/>
                          <wps:cNvSpPr>
                            <a:spLocks/>
                          </wps:cNvSpPr>
                          <wps:spPr bwMode="auto">
                            <a:xfrm>
                              <a:off x="11070" y="13543"/>
                              <a:ext cx="1116" cy="195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13737 13543"/>
                                <a:gd name="T3" fmla="*/ 13737 h 195"/>
                                <a:gd name="T4" fmla="+- 0 12186 11070"/>
                                <a:gd name="T5" fmla="*/ T4 w 1116"/>
                                <a:gd name="T6" fmla="+- 0 13737 13543"/>
                                <a:gd name="T7" fmla="*/ 13737 h 195"/>
                                <a:gd name="T8" fmla="+- 0 12186 11070"/>
                                <a:gd name="T9" fmla="*/ T8 w 1116"/>
                                <a:gd name="T10" fmla="+- 0 13543 13543"/>
                                <a:gd name="T11" fmla="*/ 13543 h 195"/>
                                <a:gd name="T12" fmla="+- 0 11070 11070"/>
                                <a:gd name="T13" fmla="*/ T12 w 1116"/>
                                <a:gd name="T14" fmla="+- 0 13543 13543"/>
                                <a:gd name="T15" fmla="*/ 13543 h 195"/>
                                <a:gd name="T16" fmla="+- 0 11070 11070"/>
                                <a:gd name="T17" fmla="*/ T16 w 1116"/>
                                <a:gd name="T18" fmla="+- 0 13737 13543"/>
                                <a:gd name="T19" fmla="*/ 1373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195">
                                  <a:moveTo>
                                    <a:pt x="0" y="194"/>
                                  </a:moveTo>
                                  <a:lnTo>
                                    <a:pt x="1116" y="194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92"/>
                        <wpg:cNvGrpSpPr>
                          <a:grpSpLocks/>
                        </wpg:cNvGrpSpPr>
                        <wpg:grpSpPr bwMode="auto">
                          <a:xfrm>
                            <a:off x="11070" y="13737"/>
                            <a:ext cx="1116" cy="197"/>
                            <a:chOff x="11070" y="13737"/>
                            <a:chExt cx="1116" cy="197"/>
                          </a:xfrm>
                        </wpg:grpSpPr>
                        <wps:wsp>
                          <wps:cNvPr id="813" name="Freeform 793"/>
                          <wps:cNvSpPr>
                            <a:spLocks/>
                          </wps:cNvSpPr>
                          <wps:spPr bwMode="auto">
                            <a:xfrm>
                              <a:off x="11070" y="13737"/>
                              <a:ext cx="1116" cy="197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13934 13737"/>
                                <a:gd name="T3" fmla="*/ 13934 h 197"/>
                                <a:gd name="T4" fmla="+- 0 12186 11070"/>
                                <a:gd name="T5" fmla="*/ T4 w 1116"/>
                                <a:gd name="T6" fmla="+- 0 13934 13737"/>
                                <a:gd name="T7" fmla="*/ 13934 h 197"/>
                                <a:gd name="T8" fmla="+- 0 12186 11070"/>
                                <a:gd name="T9" fmla="*/ T8 w 1116"/>
                                <a:gd name="T10" fmla="+- 0 13737 13737"/>
                                <a:gd name="T11" fmla="*/ 13737 h 197"/>
                                <a:gd name="T12" fmla="+- 0 11070 11070"/>
                                <a:gd name="T13" fmla="*/ T12 w 1116"/>
                                <a:gd name="T14" fmla="+- 0 13737 13737"/>
                                <a:gd name="T15" fmla="*/ 13737 h 197"/>
                                <a:gd name="T16" fmla="+- 0 11070 11070"/>
                                <a:gd name="T17" fmla="*/ T16 w 1116"/>
                                <a:gd name="T18" fmla="+- 0 13934 13737"/>
                                <a:gd name="T19" fmla="*/ 139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197">
                                  <a:moveTo>
                                    <a:pt x="0" y="197"/>
                                  </a:moveTo>
                                  <a:lnTo>
                                    <a:pt x="1116" y="197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90"/>
                        <wpg:cNvGrpSpPr>
                          <a:grpSpLocks/>
                        </wpg:cNvGrpSpPr>
                        <wpg:grpSpPr bwMode="auto">
                          <a:xfrm>
                            <a:off x="11070" y="13934"/>
                            <a:ext cx="1116" cy="197"/>
                            <a:chOff x="11070" y="13934"/>
                            <a:chExt cx="1116" cy="197"/>
                          </a:xfrm>
                        </wpg:grpSpPr>
                        <wps:wsp>
                          <wps:cNvPr id="815" name="Freeform 791"/>
                          <wps:cNvSpPr>
                            <a:spLocks/>
                          </wps:cNvSpPr>
                          <wps:spPr bwMode="auto">
                            <a:xfrm>
                              <a:off x="11070" y="13934"/>
                              <a:ext cx="1116" cy="197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14131 13934"/>
                                <a:gd name="T3" fmla="*/ 14131 h 197"/>
                                <a:gd name="T4" fmla="+- 0 12186 11070"/>
                                <a:gd name="T5" fmla="*/ T4 w 1116"/>
                                <a:gd name="T6" fmla="+- 0 14131 13934"/>
                                <a:gd name="T7" fmla="*/ 14131 h 197"/>
                                <a:gd name="T8" fmla="+- 0 12186 11070"/>
                                <a:gd name="T9" fmla="*/ T8 w 1116"/>
                                <a:gd name="T10" fmla="+- 0 13934 13934"/>
                                <a:gd name="T11" fmla="*/ 13934 h 197"/>
                                <a:gd name="T12" fmla="+- 0 11070 11070"/>
                                <a:gd name="T13" fmla="*/ T12 w 1116"/>
                                <a:gd name="T14" fmla="+- 0 13934 13934"/>
                                <a:gd name="T15" fmla="*/ 13934 h 197"/>
                                <a:gd name="T16" fmla="+- 0 11070 11070"/>
                                <a:gd name="T17" fmla="*/ T16 w 1116"/>
                                <a:gd name="T18" fmla="+- 0 14131 13934"/>
                                <a:gd name="T19" fmla="*/ 1413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197">
                                  <a:moveTo>
                                    <a:pt x="0" y="197"/>
                                  </a:moveTo>
                                  <a:lnTo>
                                    <a:pt x="1116" y="197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88"/>
                        <wpg:cNvGrpSpPr>
                          <a:grpSpLocks/>
                        </wpg:cNvGrpSpPr>
                        <wpg:grpSpPr bwMode="auto">
                          <a:xfrm>
                            <a:off x="11070" y="14131"/>
                            <a:ext cx="1116" cy="216"/>
                            <a:chOff x="11070" y="14131"/>
                            <a:chExt cx="1116" cy="216"/>
                          </a:xfrm>
                        </wpg:grpSpPr>
                        <wps:wsp>
                          <wps:cNvPr id="817" name="Freeform 789"/>
                          <wps:cNvSpPr>
                            <a:spLocks/>
                          </wps:cNvSpPr>
                          <wps:spPr bwMode="auto">
                            <a:xfrm>
                              <a:off x="11070" y="14131"/>
                              <a:ext cx="1116" cy="216"/>
                            </a:xfrm>
                            <a:custGeom>
                              <a:avLst/>
                              <a:gdLst>
                                <a:gd name="T0" fmla="+- 0 11070 11070"/>
                                <a:gd name="T1" fmla="*/ T0 w 1116"/>
                                <a:gd name="T2" fmla="+- 0 14347 14131"/>
                                <a:gd name="T3" fmla="*/ 14347 h 216"/>
                                <a:gd name="T4" fmla="+- 0 12186 11070"/>
                                <a:gd name="T5" fmla="*/ T4 w 1116"/>
                                <a:gd name="T6" fmla="+- 0 14347 14131"/>
                                <a:gd name="T7" fmla="*/ 14347 h 216"/>
                                <a:gd name="T8" fmla="+- 0 12186 11070"/>
                                <a:gd name="T9" fmla="*/ T8 w 1116"/>
                                <a:gd name="T10" fmla="+- 0 14131 14131"/>
                                <a:gd name="T11" fmla="*/ 14131 h 216"/>
                                <a:gd name="T12" fmla="+- 0 11070 11070"/>
                                <a:gd name="T13" fmla="*/ T12 w 1116"/>
                                <a:gd name="T14" fmla="+- 0 14131 14131"/>
                                <a:gd name="T15" fmla="*/ 14131 h 216"/>
                                <a:gd name="T16" fmla="+- 0 11070 11070"/>
                                <a:gd name="T17" fmla="*/ T16 w 1116"/>
                                <a:gd name="T18" fmla="+- 0 14347 14131"/>
                                <a:gd name="T19" fmla="*/ 1434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6" h="216">
                                  <a:moveTo>
                                    <a:pt x="0" y="216"/>
                                  </a:moveTo>
                                  <a:lnTo>
                                    <a:pt x="1116" y="216"/>
                                  </a:lnTo>
                                  <a:lnTo>
                                    <a:pt x="11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402EE" id="Group 787" o:spid="_x0000_s1026" style="position:absolute;margin-left:553.5pt;margin-top:666.2pt;width:55.8pt;height:51.15pt;z-index:-150448;mso-position-horizontal-relative:page;mso-position-vertical-relative:page" coordorigin="11070,13324" coordsize="1116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">
                <v:group id="Group 796" o:spid="_x0000_s1027" style="position:absolute;left:11070;top:13324;width:1116;height:219" coordorigin="11070,13324" coordsize="111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7" o:spid="_x0000_s1028" style="position:absolute;left:11070;top:13324;width:1116;height:219;visibility:visible;mso-wrap-style:square;v-text-anchor:top" coordsize="11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2g8UA&#10;AADcAAAADwAAAGRycy9kb3ducmV2LnhtbESPUWvCMBSF3wX/Q7jC3jSdm5tWo8hgIIPB7PwB1+ba&#10;ljU3JYlN/ffLYODj4ZzzHc5mN5hW9OR8Y1nB4ywDQVxa3XCl4PT9Pl2C8AFZY2uZFNzIw247Hm0w&#10;1zbykfoiVCJB2OeooA6hy6X0ZU0G/cx2xMm7WGcwJOkqqR3GBDetnGfZizTYcFqosaO3msqf4moU&#10;fJ3lh3uuPudx0R+K16d4i5djo9TDZNivQQQawj383z5oBctsB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3aDxQAAANwAAAAPAAAAAAAAAAAAAAAAAJgCAABkcnMv&#10;ZG93bnJldi54bWxQSwUGAAAAAAQABAD1AAAAigMAAAAA&#10;" path="m,219r1116,l1116,,,,,219xe" fillcolor="#d9d9d9" stroked="f">
                    <v:path arrowok="t" o:connecttype="custom" o:connectlocs="0,13543;1116,13543;1116,13324;0,13324;0,13543" o:connectangles="0,0,0,0,0"/>
                  </v:shape>
                </v:group>
                <v:group id="Group 794" o:spid="_x0000_s1029" style="position:absolute;left:11070;top:13543;width:1116;height:195" coordorigin="11070,13543" coordsize="111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95" o:spid="_x0000_s1030" style="position:absolute;left:11070;top:13543;width:1116;height:195;visibility:visible;mso-wrap-style:square;v-text-anchor:top" coordsize="111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PSMMA&#10;AADcAAAADwAAAGRycy9kb3ducmV2LnhtbESPQWvCQBSE7wX/w/IK3uomgkWiq0ihNN6setDbI/ua&#10;Dc2+jbtrkv77bqHgcZiZb5j1drSt6MmHxrGCfJaBIK6cbrhWcD69vyxBhIissXVMCn4owHYzeVpj&#10;od3An9QfYy0ShEOBCkyMXSFlqAxZDDPXESfvy3mLMUlfS+1xSHDbynmWvUqLDacFgx29Gaq+j3eb&#10;KEO///C3w3WM4eBKty/NYndRavo87lYgIo3xEf5vl1rBMs/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RPSMMAAADcAAAADwAAAAAAAAAAAAAAAACYAgAAZHJzL2Rv&#10;d25yZXYueG1sUEsFBgAAAAAEAAQA9QAAAIgDAAAAAA==&#10;" path="m,194r1116,l1116,,,,,194xe" fillcolor="#d9d9d9" stroked="f">
                    <v:path arrowok="t" o:connecttype="custom" o:connectlocs="0,13737;1116,13737;1116,13543;0,13543;0,13737" o:connectangles="0,0,0,0,0"/>
                  </v:shape>
                </v:group>
                <v:group id="Group 792" o:spid="_x0000_s1031" style="position:absolute;left:11070;top:13737;width:1116;height:197" coordorigin="11070,13737" coordsize="111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3" o:spid="_x0000_s1032" style="position:absolute;left:11070;top:13737;width:1116;height:197;visibility:visible;mso-wrap-style:square;v-text-anchor:top" coordsize="111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P4sMA&#10;AADcAAAADwAAAGRycy9kb3ducmV2LnhtbESPQYvCMBSE74L/ITzBm6bqIlJNiwiiF2FXhV4fzbOt&#10;Ni+liVr99WZhYY/DzHzDrNLO1OJBrassK5iMIxDEudUVFwrOp+1oAcJ5ZI21ZVLwIgdp0u+tMNb2&#10;yT/0OPpCBAi7GBWU3jexlC4vyaAb24Y4eBfbGvRBtoXULT4D3NRyGkVzabDisFBiQ5uS8tvxbhTs&#10;tvP79zvbHd7FF51lV/M1izKlhoNuvQThqfP/4b/2XitYTGb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P4sMAAADcAAAADwAAAAAAAAAAAAAAAACYAgAAZHJzL2Rv&#10;d25yZXYueG1sUEsFBgAAAAAEAAQA9QAAAIgDAAAAAA==&#10;" path="m,197r1116,l1116,,,,,197xe" fillcolor="#d9d9d9" stroked="f">
                    <v:path arrowok="t" o:connecttype="custom" o:connectlocs="0,13934;1116,13934;1116,13737;0,13737;0,13934" o:connectangles="0,0,0,0,0"/>
                  </v:shape>
                </v:group>
                <v:group id="Group 790" o:spid="_x0000_s1033" style="position:absolute;left:11070;top:13934;width:1116;height:197" coordorigin="11070,13934" coordsize="111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91" o:spid="_x0000_s1034" style="position:absolute;left:11070;top:13934;width:1116;height:197;visibility:visible;mso-wrap-style:square;v-text-anchor:top" coordsize="111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MA&#10;AADcAAAADwAAAGRycy9kb3ducmV2LnhtbESPQYvCMBSE74L/ITzBm6aKK1JNiwiiF2FXhV4fzbOt&#10;Ni+liVr99WZhYY/DzHzDrNLO1OJBrassK5iMIxDEudUVFwrOp+1oAcJ5ZI21ZVLwIgdp0u+tMNb2&#10;yT/0OPpCBAi7GBWU3jexlC4vyaAb24Y4eBfbGvRBtoXULT4D3NRyGkVzabDisFBiQ5uS8tvxbhTs&#10;tvP79zvbHd7FjM6yq/maRZlSw0G3XoLw1Pn/8F97rxUsJl/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ZyDcMAAADcAAAADwAAAAAAAAAAAAAAAACYAgAAZHJzL2Rv&#10;d25yZXYueG1sUEsFBgAAAAAEAAQA9QAAAIgDAAAAAA==&#10;" path="m,197r1116,l1116,,,,,197xe" fillcolor="#d9d9d9" stroked="f">
                    <v:path arrowok="t" o:connecttype="custom" o:connectlocs="0,14131;1116,14131;1116,13934;0,13934;0,14131" o:connectangles="0,0,0,0,0"/>
                  </v:shape>
                </v:group>
                <v:group id="Group 788" o:spid="_x0000_s1035" style="position:absolute;left:11070;top:14131;width:1116;height:216" coordorigin="11070,14131" coordsize="111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89" o:spid="_x0000_s1036" style="position:absolute;left:11070;top:14131;width:1116;height:216;visibility:visible;mso-wrap-style:square;v-text-anchor:top" coordsize="111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SxMUA&#10;AADcAAAADwAAAGRycy9kb3ducmV2LnhtbESPT2vCQBTE70K/w/KE3szGFDRNXaUUIr1JUg89PrIv&#10;fzD7Ns2uGvvpXaHQ4zAzv2E2u8n04kKj6ywrWEYxCOLK6o4bBcevfJGCcB5ZY2+ZFNzIwW77NNtg&#10;pu2VC7qUvhEBwi5DBa33Qyalq1oy6CI7EAevtqNBH+TYSD3iNcBNL5M4XkmDHYeFFgf6aKk6lWej&#10;oPgt19/evqTd7eiKnzrfH4rXRKnn+fT+BsLT5P/Df+1PrSBdruFx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FLExQAAANwAAAAPAAAAAAAAAAAAAAAAAJgCAABkcnMv&#10;ZG93bnJldi54bWxQSwUGAAAAAAQABAD1AAAAigMAAAAA&#10;" path="m,216r1116,l1116,,,,,216xe" fillcolor="#d9d9d9" stroked="f">
                    <v:path arrowok="t" o:connecttype="custom" o:connectlocs="0,14347;1116,14347;1116,14131;0,14131;0,1434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056" behindDoc="1" locked="0" layoutInCell="1" allowOverlap="1" wp14:anchorId="53D2A52B" wp14:editId="06B683B2">
                <wp:simplePos x="0" y="0"/>
                <wp:positionH relativeFrom="page">
                  <wp:posOffset>7875270</wp:posOffset>
                </wp:positionH>
                <wp:positionV relativeFrom="page">
                  <wp:posOffset>8460740</wp:posOffset>
                </wp:positionV>
                <wp:extent cx="795655" cy="1024255"/>
                <wp:effectExtent l="0" t="2540" r="0" b="1905"/>
                <wp:wrapNone/>
                <wp:docPr id="79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1024255"/>
                          <a:chOff x="12402" y="13324"/>
                          <a:chExt cx="1253" cy="1613"/>
                        </a:xfrm>
                      </wpg:grpSpPr>
                      <wpg:grpSp>
                        <wpg:cNvPr id="791" name="Group 785"/>
                        <wpg:cNvGrpSpPr>
                          <a:grpSpLocks/>
                        </wpg:cNvGrpSpPr>
                        <wpg:grpSpPr bwMode="auto">
                          <a:xfrm>
                            <a:off x="12402" y="13324"/>
                            <a:ext cx="1253" cy="219"/>
                            <a:chOff x="12402" y="13324"/>
                            <a:chExt cx="1253" cy="219"/>
                          </a:xfrm>
                        </wpg:grpSpPr>
                        <wps:wsp>
                          <wps:cNvPr id="792" name="Freeform 786"/>
                          <wps:cNvSpPr>
                            <a:spLocks/>
                          </wps:cNvSpPr>
                          <wps:spPr bwMode="auto">
                            <a:xfrm>
                              <a:off x="12402" y="13324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3543 13324"/>
                                <a:gd name="T3" fmla="*/ 13543 h 219"/>
                                <a:gd name="T4" fmla="+- 0 13655 12402"/>
                                <a:gd name="T5" fmla="*/ T4 w 1253"/>
                                <a:gd name="T6" fmla="+- 0 13543 13324"/>
                                <a:gd name="T7" fmla="*/ 13543 h 219"/>
                                <a:gd name="T8" fmla="+- 0 13655 12402"/>
                                <a:gd name="T9" fmla="*/ T8 w 1253"/>
                                <a:gd name="T10" fmla="+- 0 13324 13324"/>
                                <a:gd name="T11" fmla="*/ 13324 h 219"/>
                                <a:gd name="T12" fmla="+- 0 12402 12402"/>
                                <a:gd name="T13" fmla="*/ T12 w 1253"/>
                                <a:gd name="T14" fmla="+- 0 13324 13324"/>
                                <a:gd name="T15" fmla="*/ 13324 h 219"/>
                                <a:gd name="T16" fmla="+- 0 12402 12402"/>
                                <a:gd name="T17" fmla="*/ T16 w 1253"/>
                                <a:gd name="T18" fmla="+- 0 13543 13324"/>
                                <a:gd name="T19" fmla="*/ 1354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9"/>
                                  </a:moveTo>
                                  <a:lnTo>
                                    <a:pt x="1253" y="219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83"/>
                        <wpg:cNvGrpSpPr>
                          <a:grpSpLocks/>
                        </wpg:cNvGrpSpPr>
                        <wpg:grpSpPr bwMode="auto">
                          <a:xfrm>
                            <a:off x="12402" y="13543"/>
                            <a:ext cx="1253" cy="195"/>
                            <a:chOff x="12402" y="13543"/>
                            <a:chExt cx="1253" cy="195"/>
                          </a:xfrm>
                        </wpg:grpSpPr>
                        <wps:wsp>
                          <wps:cNvPr id="794" name="Freeform 784"/>
                          <wps:cNvSpPr>
                            <a:spLocks/>
                          </wps:cNvSpPr>
                          <wps:spPr bwMode="auto">
                            <a:xfrm>
                              <a:off x="12402" y="13543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3737 13543"/>
                                <a:gd name="T3" fmla="*/ 13737 h 195"/>
                                <a:gd name="T4" fmla="+- 0 13655 12402"/>
                                <a:gd name="T5" fmla="*/ T4 w 1253"/>
                                <a:gd name="T6" fmla="+- 0 13737 13543"/>
                                <a:gd name="T7" fmla="*/ 13737 h 195"/>
                                <a:gd name="T8" fmla="+- 0 13655 12402"/>
                                <a:gd name="T9" fmla="*/ T8 w 1253"/>
                                <a:gd name="T10" fmla="+- 0 13543 13543"/>
                                <a:gd name="T11" fmla="*/ 13543 h 195"/>
                                <a:gd name="T12" fmla="+- 0 12402 12402"/>
                                <a:gd name="T13" fmla="*/ T12 w 1253"/>
                                <a:gd name="T14" fmla="+- 0 13543 13543"/>
                                <a:gd name="T15" fmla="*/ 13543 h 195"/>
                                <a:gd name="T16" fmla="+- 0 12402 12402"/>
                                <a:gd name="T17" fmla="*/ T16 w 1253"/>
                                <a:gd name="T18" fmla="+- 0 13737 13543"/>
                                <a:gd name="T19" fmla="*/ 1373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4"/>
                                  </a:moveTo>
                                  <a:lnTo>
                                    <a:pt x="1253" y="194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81"/>
                        <wpg:cNvGrpSpPr>
                          <a:grpSpLocks/>
                        </wpg:cNvGrpSpPr>
                        <wpg:grpSpPr bwMode="auto">
                          <a:xfrm>
                            <a:off x="12402" y="13737"/>
                            <a:ext cx="1253" cy="197"/>
                            <a:chOff x="12402" y="13737"/>
                            <a:chExt cx="1253" cy="197"/>
                          </a:xfrm>
                        </wpg:grpSpPr>
                        <wps:wsp>
                          <wps:cNvPr id="796" name="Freeform 782"/>
                          <wps:cNvSpPr>
                            <a:spLocks/>
                          </wps:cNvSpPr>
                          <wps:spPr bwMode="auto">
                            <a:xfrm>
                              <a:off x="12402" y="13737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3934 13737"/>
                                <a:gd name="T3" fmla="*/ 13934 h 197"/>
                                <a:gd name="T4" fmla="+- 0 13655 12402"/>
                                <a:gd name="T5" fmla="*/ T4 w 1253"/>
                                <a:gd name="T6" fmla="+- 0 13934 13737"/>
                                <a:gd name="T7" fmla="*/ 13934 h 197"/>
                                <a:gd name="T8" fmla="+- 0 13655 12402"/>
                                <a:gd name="T9" fmla="*/ T8 w 1253"/>
                                <a:gd name="T10" fmla="+- 0 13737 13737"/>
                                <a:gd name="T11" fmla="*/ 13737 h 197"/>
                                <a:gd name="T12" fmla="+- 0 12402 12402"/>
                                <a:gd name="T13" fmla="*/ T12 w 1253"/>
                                <a:gd name="T14" fmla="+- 0 13737 13737"/>
                                <a:gd name="T15" fmla="*/ 13737 h 197"/>
                                <a:gd name="T16" fmla="+- 0 12402 12402"/>
                                <a:gd name="T17" fmla="*/ T16 w 1253"/>
                                <a:gd name="T18" fmla="+- 0 13934 13737"/>
                                <a:gd name="T19" fmla="*/ 139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9"/>
                        <wpg:cNvGrpSpPr>
                          <a:grpSpLocks/>
                        </wpg:cNvGrpSpPr>
                        <wpg:grpSpPr bwMode="auto">
                          <a:xfrm>
                            <a:off x="12402" y="13934"/>
                            <a:ext cx="1253" cy="197"/>
                            <a:chOff x="12402" y="13934"/>
                            <a:chExt cx="1253" cy="197"/>
                          </a:xfrm>
                        </wpg:grpSpPr>
                        <wps:wsp>
                          <wps:cNvPr id="798" name="Freeform 780"/>
                          <wps:cNvSpPr>
                            <a:spLocks/>
                          </wps:cNvSpPr>
                          <wps:spPr bwMode="auto">
                            <a:xfrm>
                              <a:off x="12402" y="13934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4131 13934"/>
                                <a:gd name="T3" fmla="*/ 14131 h 197"/>
                                <a:gd name="T4" fmla="+- 0 13655 12402"/>
                                <a:gd name="T5" fmla="*/ T4 w 1253"/>
                                <a:gd name="T6" fmla="+- 0 14131 13934"/>
                                <a:gd name="T7" fmla="*/ 14131 h 197"/>
                                <a:gd name="T8" fmla="+- 0 13655 12402"/>
                                <a:gd name="T9" fmla="*/ T8 w 1253"/>
                                <a:gd name="T10" fmla="+- 0 13934 13934"/>
                                <a:gd name="T11" fmla="*/ 13934 h 197"/>
                                <a:gd name="T12" fmla="+- 0 12402 12402"/>
                                <a:gd name="T13" fmla="*/ T12 w 1253"/>
                                <a:gd name="T14" fmla="+- 0 13934 13934"/>
                                <a:gd name="T15" fmla="*/ 13934 h 197"/>
                                <a:gd name="T16" fmla="+- 0 12402 12402"/>
                                <a:gd name="T17" fmla="*/ T16 w 1253"/>
                                <a:gd name="T18" fmla="+- 0 14131 13934"/>
                                <a:gd name="T19" fmla="*/ 1413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77"/>
                        <wpg:cNvGrpSpPr>
                          <a:grpSpLocks/>
                        </wpg:cNvGrpSpPr>
                        <wpg:grpSpPr bwMode="auto">
                          <a:xfrm>
                            <a:off x="12402" y="14131"/>
                            <a:ext cx="1253" cy="197"/>
                            <a:chOff x="12402" y="14131"/>
                            <a:chExt cx="1253" cy="197"/>
                          </a:xfrm>
                        </wpg:grpSpPr>
                        <wps:wsp>
                          <wps:cNvPr id="800" name="Freeform 778"/>
                          <wps:cNvSpPr>
                            <a:spLocks/>
                          </wps:cNvSpPr>
                          <wps:spPr bwMode="auto">
                            <a:xfrm>
                              <a:off x="12402" y="14131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4328 14131"/>
                                <a:gd name="T3" fmla="*/ 14328 h 197"/>
                                <a:gd name="T4" fmla="+- 0 13655 12402"/>
                                <a:gd name="T5" fmla="*/ T4 w 1253"/>
                                <a:gd name="T6" fmla="+- 0 14328 14131"/>
                                <a:gd name="T7" fmla="*/ 14328 h 197"/>
                                <a:gd name="T8" fmla="+- 0 13655 12402"/>
                                <a:gd name="T9" fmla="*/ T8 w 1253"/>
                                <a:gd name="T10" fmla="+- 0 14131 14131"/>
                                <a:gd name="T11" fmla="*/ 14131 h 197"/>
                                <a:gd name="T12" fmla="+- 0 12402 12402"/>
                                <a:gd name="T13" fmla="*/ T12 w 1253"/>
                                <a:gd name="T14" fmla="+- 0 14131 14131"/>
                                <a:gd name="T15" fmla="*/ 14131 h 197"/>
                                <a:gd name="T16" fmla="+- 0 12402 12402"/>
                                <a:gd name="T17" fmla="*/ T16 w 1253"/>
                                <a:gd name="T18" fmla="+- 0 14328 14131"/>
                                <a:gd name="T19" fmla="*/ 143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75"/>
                        <wpg:cNvGrpSpPr>
                          <a:grpSpLocks/>
                        </wpg:cNvGrpSpPr>
                        <wpg:grpSpPr bwMode="auto">
                          <a:xfrm>
                            <a:off x="12402" y="14328"/>
                            <a:ext cx="1253" cy="195"/>
                            <a:chOff x="12402" y="14328"/>
                            <a:chExt cx="1253" cy="195"/>
                          </a:xfrm>
                        </wpg:grpSpPr>
                        <wps:wsp>
                          <wps:cNvPr id="802" name="Freeform 776"/>
                          <wps:cNvSpPr>
                            <a:spLocks/>
                          </wps:cNvSpPr>
                          <wps:spPr bwMode="auto">
                            <a:xfrm>
                              <a:off x="12402" y="14328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4522 14328"/>
                                <a:gd name="T3" fmla="*/ 14522 h 195"/>
                                <a:gd name="T4" fmla="+- 0 13655 12402"/>
                                <a:gd name="T5" fmla="*/ T4 w 1253"/>
                                <a:gd name="T6" fmla="+- 0 14522 14328"/>
                                <a:gd name="T7" fmla="*/ 14522 h 195"/>
                                <a:gd name="T8" fmla="+- 0 13655 12402"/>
                                <a:gd name="T9" fmla="*/ T8 w 1253"/>
                                <a:gd name="T10" fmla="+- 0 14328 14328"/>
                                <a:gd name="T11" fmla="*/ 14328 h 195"/>
                                <a:gd name="T12" fmla="+- 0 12402 12402"/>
                                <a:gd name="T13" fmla="*/ T12 w 1253"/>
                                <a:gd name="T14" fmla="+- 0 14328 14328"/>
                                <a:gd name="T15" fmla="*/ 14328 h 195"/>
                                <a:gd name="T16" fmla="+- 0 12402 12402"/>
                                <a:gd name="T17" fmla="*/ T16 w 1253"/>
                                <a:gd name="T18" fmla="+- 0 14522 14328"/>
                                <a:gd name="T19" fmla="*/ 1452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4"/>
                                  </a:moveTo>
                                  <a:lnTo>
                                    <a:pt x="1253" y="194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73"/>
                        <wpg:cNvGrpSpPr>
                          <a:grpSpLocks/>
                        </wpg:cNvGrpSpPr>
                        <wpg:grpSpPr bwMode="auto">
                          <a:xfrm>
                            <a:off x="12402" y="14522"/>
                            <a:ext cx="1253" cy="197"/>
                            <a:chOff x="12402" y="14522"/>
                            <a:chExt cx="1253" cy="197"/>
                          </a:xfrm>
                        </wpg:grpSpPr>
                        <wps:wsp>
                          <wps:cNvPr id="804" name="Freeform 774"/>
                          <wps:cNvSpPr>
                            <a:spLocks/>
                          </wps:cNvSpPr>
                          <wps:spPr bwMode="auto">
                            <a:xfrm>
                              <a:off x="12402" y="14522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4719 14522"/>
                                <a:gd name="T3" fmla="*/ 14719 h 197"/>
                                <a:gd name="T4" fmla="+- 0 13655 12402"/>
                                <a:gd name="T5" fmla="*/ T4 w 1253"/>
                                <a:gd name="T6" fmla="+- 0 14719 14522"/>
                                <a:gd name="T7" fmla="*/ 14719 h 197"/>
                                <a:gd name="T8" fmla="+- 0 13655 12402"/>
                                <a:gd name="T9" fmla="*/ T8 w 1253"/>
                                <a:gd name="T10" fmla="+- 0 14522 14522"/>
                                <a:gd name="T11" fmla="*/ 14522 h 197"/>
                                <a:gd name="T12" fmla="+- 0 12402 12402"/>
                                <a:gd name="T13" fmla="*/ T12 w 1253"/>
                                <a:gd name="T14" fmla="+- 0 14522 14522"/>
                                <a:gd name="T15" fmla="*/ 14522 h 197"/>
                                <a:gd name="T16" fmla="+- 0 12402 12402"/>
                                <a:gd name="T17" fmla="*/ T16 w 1253"/>
                                <a:gd name="T18" fmla="+- 0 14719 14522"/>
                                <a:gd name="T19" fmla="*/ 1471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1"/>
                        <wpg:cNvGrpSpPr>
                          <a:grpSpLocks/>
                        </wpg:cNvGrpSpPr>
                        <wpg:grpSpPr bwMode="auto">
                          <a:xfrm>
                            <a:off x="12402" y="14719"/>
                            <a:ext cx="1253" cy="219"/>
                            <a:chOff x="12402" y="14719"/>
                            <a:chExt cx="1253" cy="219"/>
                          </a:xfrm>
                        </wpg:grpSpPr>
                        <wps:wsp>
                          <wps:cNvPr id="806" name="Freeform 772"/>
                          <wps:cNvSpPr>
                            <a:spLocks/>
                          </wps:cNvSpPr>
                          <wps:spPr bwMode="auto">
                            <a:xfrm>
                              <a:off x="12402" y="14719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14937 14719"/>
                                <a:gd name="T3" fmla="*/ 14937 h 219"/>
                                <a:gd name="T4" fmla="+- 0 13655 12402"/>
                                <a:gd name="T5" fmla="*/ T4 w 1253"/>
                                <a:gd name="T6" fmla="+- 0 14937 14719"/>
                                <a:gd name="T7" fmla="*/ 14937 h 219"/>
                                <a:gd name="T8" fmla="+- 0 13655 12402"/>
                                <a:gd name="T9" fmla="*/ T8 w 1253"/>
                                <a:gd name="T10" fmla="+- 0 14719 14719"/>
                                <a:gd name="T11" fmla="*/ 14719 h 219"/>
                                <a:gd name="T12" fmla="+- 0 12402 12402"/>
                                <a:gd name="T13" fmla="*/ T12 w 1253"/>
                                <a:gd name="T14" fmla="+- 0 14719 14719"/>
                                <a:gd name="T15" fmla="*/ 14719 h 219"/>
                                <a:gd name="T16" fmla="+- 0 12402 12402"/>
                                <a:gd name="T17" fmla="*/ T16 w 1253"/>
                                <a:gd name="T18" fmla="+- 0 14937 14719"/>
                                <a:gd name="T19" fmla="*/ 149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8"/>
                                  </a:moveTo>
                                  <a:lnTo>
                                    <a:pt x="1253" y="218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1D4C3" id="Group 770" o:spid="_x0000_s1026" style="position:absolute;margin-left:620.1pt;margin-top:666.2pt;width:62.65pt;height:80.65pt;z-index:-150424;mso-position-horizontal-relative:page;mso-position-vertical-relative:page" coordorigin="12402,13324" coordsize="1253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">
                <v:group id="Group 785" o:spid="_x0000_s1027" style="position:absolute;left:12402;top:13324;width:1253;height:219" coordorigin="12402,13324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86" o:spid="_x0000_s1028" style="position:absolute;left:12402;top:13324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Ms8YA&#10;AADcAAAADwAAAGRycy9kb3ducmV2LnhtbESP3WrCQBSE7wu+w3IKvaubetHW6BqCWPAPWo0PcMge&#10;s9Hs2TS71fj2bqHQy2FmvmGmWW8bcaHO144VvAwTEMSl0zVXCg7Fx/M7CB+QNTaOScGNPGSzwcMU&#10;U+2uvKPLPlQiQtinqMCE0KZS+tKQRT90LXH0jq6zGKLsKqk7vEa4beQoSV6lxZrjgsGW5obK8/7H&#10;Kijy8+Z7tV5/nYrFdvlZLFbW9K1ST499PgERqA//4b/2Uit4G4/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yMs8YAAADcAAAADwAAAAAAAAAAAAAAAACYAgAAZHJz&#10;L2Rvd25yZXYueG1sUEsFBgAAAAAEAAQA9QAAAIsDAAAAAA==&#10;" path="m,219r1253,l1253,,,,,219xe" fillcolor="#a6a6a6" stroked="f">
                    <v:path arrowok="t" o:connecttype="custom" o:connectlocs="0,13543;1253,13543;1253,13324;0,13324;0,13543" o:connectangles="0,0,0,0,0"/>
                  </v:shape>
                </v:group>
                <v:group id="Group 783" o:spid="_x0000_s1029" style="position:absolute;left:12402;top:13543;width:1253;height:195" coordorigin="12402,13543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84" o:spid="_x0000_s1030" style="position:absolute;left:12402;top:13543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B8UA&#10;AADcAAAADwAAAGRycy9kb3ducmV2LnhtbESPQWsCMRSE70L/Q3iCN83aSq2rUYpQ9CKlrpfenpvX&#10;3a3JyzaJuv57Uyj0OMzMN8xi1VkjLuRD41jBeJSBIC6dbrhScCjehi8gQkTWaByTghsFWC0fegvM&#10;tbvyB132sRIJwiFHBXWMbS5lKGuyGEauJU7el/MWY5K+ktrjNcGtkY9Z9iwtNpwWamxpXVN52p+t&#10;gsY8bbyeHXVRZp8/u/W3ea/kWKlBv3udg4jUxf/wX3urFUxnE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kwHxQAAANwAAAAPAAAAAAAAAAAAAAAAAJgCAABkcnMv&#10;ZG93bnJldi54bWxQSwUGAAAAAAQABAD1AAAAigMAAAAA&#10;" path="m,194r1253,l1253,,,,,194xe" fillcolor="#a6a6a6" stroked="f">
                    <v:path arrowok="t" o:connecttype="custom" o:connectlocs="0,13737;1253,13737;1253,13543;0,13543;0,13737" o:connectangles="0,0,0,0,0"/>
                  </v:shape>
                </v:group>
                <v:group id="Group 781" o:spid="_x0000_s1031" style="position:absolute;left:12402;top:13737;width:1253;height:197" coordorigin="12402,13737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82" o:spid="_x0000_s1032" style="position:absolute;left:12402;top:13737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lXsUA&#10;AADcAAAADwAAAGRycy9kb3ducmV2LnhtbESPQWuDQBSE74X8h+UFcmvWSrBqXaUUAj30EptLbi/u&#10;i4ruW3G3iemv7xYKPQ4z8w1TVIsZxZVm11tW8LSNQBA3VvfcKjh+7h9TEM4jaxwtk4I7OajK1UOB&#10;ubY3PtC19q0IEHY5Kui8n3IpXdORQbe1E3HwLnY26IOcW6lnvAW4GWUcRYk02HNY6HCit46aof4y&#10;CpLvnWmmOKtP8sLnwxDv0/vHqNRmvby+gPC0+P/wX/tdK3jOEvg9E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iVexQAAANwAAAAPAAAAAAAAAAAAAAAAAJgCAABkcnMv&#10;ZG93bnJldi54bWxQSwUGAAAAAAQABAD1AAAAigMAAAAA&#10;" path="m,197r1253,l1253,,,,,197xe" fillcolor="#a6a6a6" stroked="f">
                    <v:path arrowok="t" o:connecttype="custom" o:connectlocs="0,13934;1253,13934;1253,13737;0,13737;0,13934" o:connectangles="0,0,0,0,0"/>
                  </v:shape>
                </v:group>
                <v:group id="Group 779" o:spid="_x0000_s1033" style="position:absolute;left:12402;top:13934;width:1253;height:197" coordorigin="12402,13934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80" o:spid="_x0000_s1034" style="position:absolute;left:12402;top:13934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Ut74A&#10;AADcAAAADwAAAGRycy9kb3ducmV2LnhtbERPuwrCMBTdBf8hXMFNU4v4qEYRQXBwsbq4XZtrW2xu&#10;ShO1+vVmEBwP571ct6YST2pcaVnBaBiBIM6sLjlXcD7tBjMQziNrrCyTgjc5WK+6nSUm2r74SM/U&#10;5yKEsEtQQeF9nUjpsoIMuqGtiQN3s41BH2CTS93gK4SbSsZRNJEGSw4NBda0LSi7pw+jYPIZm6yO&#10;5+lF3vh6vMe72ftQKdXvtZsFCE+t/4t/7r1WMJ2HteFMO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xFLe+AAAA3AAAAA8AAAAAAAAAAAAAAAAAmAIAAGRycy9kb3ducmV2&#10;LnhtbFBLBQYAAAAABAAEAPUAAACDAwAAAAA=&#10;" path="m,197r1253,l1253,,,,,197xe" fillcolor="#a6a6a6" stroked="f">
                    <v:path arrowok="t" o:connecttype="custom" o:connectlocs="0,14131;1253,14131;1253,13934;0,13934;0,14131" o:connectangles="0,0,0,0,0"/>
                  </v:shape>
                </v:group>
                <v:group id="Group 777" o:spid="_x0000_s1035" style="position:absolute;left:12402;top:14131;width:1253;height:197" coordorigin="12402,14131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78" o:spid="_x0000_s1036" style="position:absolute;left:12402;top:14131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ZYL4A&#10;AADcAAAADwAAAGRycy9kb3ducmV2LnhtbERPvQrCMBDeBd8hnOCmqUWkVqOIIDi4WF3czuZsi82l&#10;NFGrT28GwfHj+1+uO1OLJ7WusqxgMo5AEOdWV1woOJ92owSE88gaa8uk4E0O1qt+b4mpti8+0jPz&#10;hQgh7FJUUHrfpFK6vCSDbmwb4sDdbGvQB9gWUrf4CuGmlnEUzaTBikNDiQ1tS8rv2cMomH2mJm/i&#10;eXaRN74e7/EueR9qpYaDbrMA4anzf/HPvdcKkij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5GWC+AAAA3AAAAA8AAAAAAAAAAAAAAAAAmAIAAGRycy9kb3ducmV2&#10;LnhtbFBLBQYAAAAABAAEAPUAAACDAwAAAAA=&#10;" path="m,197r1253,l1253,,,,,197xe" fillcolor="#a6a6a6" stroked="f">
                    <v:path arrowok="t" o:connecttype="custom" o:connectlocs="0,14328;1253,14328;1253,14131;0,14131;0,14328" o:connectangles="0,0,0,0,0"/>
                  </v:shape>
                </v:group>
                <v:group id="Group 775" o:spid="_x0000_s1037" style="position:absolute;left:12402;top:14328;width:1253;height:195" coordorigin="12402,14328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76" o:spid="_x0000_s1038" style="position:absolute;left:12402;top:14328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wOcQA&#10;AADcAAAADwAAAGRycy9kb3ducmV2LnhtbESPQWsCMRSE74X+h/AKvdVEC8WuRimC6KUUtRdvz81z&#10;dzV52SZRt//eCILHYWa+YcbTzllxphAbzxr6PQWCuPSm4UrD72b+NgQRE7JB65k0/FOE6eT5aYyF&#10;8Rde0XmdKpEhHAvUUKfUFlLGsiaHsedb4uztfXCYsgyVNAEvGe6sHCj1IR02nBdqbGlWU3lcn5yG&#10;xr4vgvncmU2ptn/fs4P9qWRf69eX7msEIlGXHuF7e2k0DNUAbmfyEZ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cDnEAAAA3AAAAA8AAAAAAAAAAAAAAAAAmAIAAGRycy9k&#10;b3ducmV2LnhtbFBLBQYAAAAABAAEAPUAAACJAwAAAAA=&#10;" path="m,194r1253,l1253,,,,,194xe" fillcolor="#a6a6a6" stroked="f">
                    <v:path arrowok="t" o:connecttype="custom" o:connectlocs="0,14522;1253,14522;1253,14328;0,14328;0,14522" o:connectangles="0,0,0,0,0"/>
                  </v:shape>
                </v:group>
                <v:group id="Group 773" o:spid="_x0000_s1039" style="position:absolute;left:12402;top:14522;width:1253;height:197" coordorigin="12402,14522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74" o:spid="_x0000_s1040" style="position:absolute;left:12402;top:14522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fY8UA&#10;AADcAAAADwAAAGRycy9kb3ducmV2LnhtbESPzWrDMBCE74W+g9hCb40cE4zrWAkhEOihF7u99Lax&#10;1j/YWhlLcZw+fRQo9DjMzDdMvl/MIGaaXGdZwXoVgSCurO64UfD9dXpLQTiPrHGwTApu5GC/e37K&#10;MdP2ygXNpW9EgLDLUEHr/ZhJ6aqWDLqVHYmDV9vJoA9yaqSe8BrgZpBxFCXSYMdhocWRji1VfXkx&#10;CpLfjanG+L38kTWfiz4+pbfPQanXl+WwBeFp8f/hv/aHVpBGG3ic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h9jxQAAANwAAAAPAAAAAAAAAAAAAAAAAJgCAABkcnMv&#10;ZG93bnJldi54bWxQSwUGAAAAAAQABAD1AAAAigMAAAAA&#10;" path="m,197r1253,l1253,,,,,197xe" fillcolor="#a6a6a6" stroked="f">
                    <v:path arrowok="t" o:connecttype="custom" o:connectlocs="0,14719;1253,14719;1253,14522;0,14522;0,14719" o:connectangles="0,0,0,0,0"/>
                  </v:shape>
                </v:group>
                <v:group id="Group 771" o:spid="_x0000_s1041" style="position:absolute;left:12402;top:14719;width:1253;height:219" coordorigin="12402,14719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2" o:spid="_x0000_s1042" style="position:absolute;left:12402;top:14719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LYcYA&#10;AADcAAAADwAAAGRycy9kb3ducmV2LnhtbESP0WrCQBRE3wv9h+UKvtWNfQgSXUWKBU0LVtMPuGRv&#10;s6nZu2l2TdK/7woFH4eZOcOsNqNtRE+drx0rmM8SEMSl0zVXCj6L16cFCB+QNTaOScEvedisHx9W&#10;mGk38In6c6hEhLDPUIEJoc2k9KUhi37mWuLofbnOYoiyq6TucIhw28jnJEmlxZrjgsGWXgyVl/PV&#10;Kii2l7efQ55/fBe79/2x2B2sGVulppNxuwQRaAz38H97rxUskhR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mLYcYAAADcAAAADwAAAAAAAAAAAAAAAACYAgAAZHJz&#10;L2Rvd25yZXYueG1sUEsFBgAAAAAEAAQA9QAAAIsDAAAAAA==&#10;" path="m,218r1253,l1253,,,,,218xe" fillcolor="#a6a6a6" stroked="f">
                    <v:path arrowok="t" o:connecttype="custom" o:connectlocs="0,14937;1253,14937;1253,14719;0,14719;0,149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080" behindDoc="1" locked="0" layoutInCell="1" allowOverlap="1" wp14:anchorId="53D2A52C" wp14:editId="77585497">
                <wp:simplePos x="0" y="0"/>
                <wp:positionH relativeFrom="page">
                  <wp:posOffset>8808085</wp:posOffset>
                </wp:positionH>
                <wp:positionV relativeFrom="page">
                  <wp:posOffset>8532495</wp:posOffset>
                </wp:positionV>
                <wp:extent cx="1292860" cy="881380"/>
                <wp:effectExtent l="0" t="0" r="0" b="0"/>
                <wp:wrapNone/>
                <wp:docPr id="77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881380"/>
                          <a:chOff x="13871" y="13437"/>
                          <a:chExt cx="2036" cy="1388"/>
                        </a:xfrm>
                      </wpg:grpSpPr>
                      <wpg:grpSp>
                        <wpg:cNvPr id="778" name="Group 768"/>
                        <wpg:cNvGrpSpPr>
                          <a:grpSpLocks/>
                        </wpg:cNvGrpSpPr>
                        <wpg:grpSpPr bwMode="auto">
                          <a:xfrm>
                            <a:off x="13871" y="13437"/>
                            <a:ext cx="2036" cy="262"/>
                            <a:chOff x="13871" y="13437"/>
                            <a:chExt cx="2036" cy="262"/>
                          </a:xfrm>
                        </wpg:grpSpPr>
                        <wps:wsp>
                          <wps:cNvPr id="779" name="Freeform 769"/>
                          <wps:cNvSpPr>
                            <a:spLocks/>
                          </wps:cNvSpPr>
                          <wps:spPr bwMode="auto">
                            <a:xfrm>
                              <a:off x="13871" y="13437"/>
                              <a:ext cx="2036" cy="262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3699 13437"/>
                                <a:gd name="T3" fmla="*/ 13699 h 262"/>
                                <a:gd name="T4" fmla="+- 0 15907 13871"/>
                                <a:gd name="T5" fmla="*/ T4 w 2036"/>
                                <a:gd name="T6" fmla="+- 0 13699 13437"/>
                                <a:gd name="T7" fmla="*/ 13699 h 262"/>
                                <a:gd name="T8" fmla="+- 0 15907 13871"/>
                                <a:gd name="T9" fmla="*/ T8 w 2036"/>
                                <a:gd name="T10" fmla="+- 0 13437 13437"/>
                                <a:gd name="T11" fmla="*/ 13437 h 262"/>
                                <a:gd name="T12" fmla="+- 0 13871 13871"/>
                                <a:gd name="T13" fmla="*/ T12 w 2036"/>
                                <a:gd name="T14" fmla="+- 0 13437 13437"/>
                                <a:gd name="T15" fmla="*/ 13437 h 262"/>
                                <a:gd name="T16" fmla="+- 0 13871 13871"/>
                                <a:gd name="T17" fmla="*/ T16 w 2036"/>
                                <a:gd name="T18" fmla="+- 0 13699 13437"/>
                                <a:gd name="T19" fmla="*/ 1369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2">
                                  <a:moveTo>
                                    <a:pt x="0" y="262"/>
                                  </a:moveTo>
                                  <a:lnTo>
                                    <a:pt x="2036" y="26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66"/>
                        <wpg:cNvGrpSpPr>
                          <a:grpSpLocks/>
                        </wpg:cNvGrpSpPr>
                        <wpg:grpSpPr bwMode="auto">
                          <a:xfrm>
                            <a:off x="13871" y="13699"/>
                            <a:ext cx="2036" cy="221"/>
                            <a:chOff x="13871" y="13699"/>
                            <a:chExt cx="2036" cy="221"/>
                          </a:xfrm>
                        </wpg:grpSpPr>
                        <wps:wsp>
                          <wps:cNvPr id="781" name="Freeform 767"/>
                          <wps:cNvSpPr>
                            <a:spLocks/>
                          </wps:cNvSpPr>
                          <wps:spPr bwMode="auto">
                            <a:xfrm>
                              <a:off x="13871" y="1369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3920 13699"/>
                                <a:gd name="T3" fmla="*/ 13920 h 221"/>
                                <a:gd name="T4" fmla="+- 0 15907 13871"/>
                                <a:gd name="T5" fmla="*/ T4 w 2036"/>
                                <a:gd name="T6" fmla="+- 0 13920 13699"/>
                                <a:gd name="T7" fmla="*/ 13920 h 221"/>
                                <a:gd name="T8" fmla="+- 0 15907 13871"/>
                                <a:gd name="T9" fmla="*/ T8 w 2036"/>
                                <a:gd name="T10" fmla="+- 0 13699 13699"/>
                                <a:gd name="T11" fmla="*/ 13699 h 221"/>
                                <a:gd name="T12" fmla="+- 0 13871 13871"/>
                                <a:gd name="T13" fmla="*/ T12 w 2036"/>
                                <a:gd name="T14" fmla="+- 0 13699 13699"/>
                                <a:gd name="T15" fmla="*/ 13699 h 221"/>
                                <a:gd name="T16" fmla="+- 0 13871 13871"/>
                                <a:gd name="T17" fmla="*/ T16 w 2036"/>
                                <a:gd name="T18" fmla="+- 0 13920 13699"/>
                                <a:gd name="T19" fmla="*/ 139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64"/>
                        <wpg:cNvGrpSpPr>
                          <a:grpSpLocks/>
                        </wpg:cNvGrpSpPr>
                        <wpg:grpSpPr bwMode="auto">
                          <a:xfrm>
                            <a:off x="13871" y="13920"/>
                            <a:ext cx="2036" cy="221"/>
                            <a:chOff x="13871" y="13920"/>
                            <a:chExt cx="2036" cy="221"/>
                          </a:xfrm>
                        </wpg:grpSpPr>
                        <wps:wsp>
                          <wps:cNvPr id="783" name="Freeform 765"/>
                          <wps:cNvSpPr>
                            <a:spLocks/>
                          </wps:cNvSpPr>
                          <wps:spPr bwMode="auto">
                            <a:xfrm>
                              <a:off x="13871" y="13920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4140 13920"/>
                                <a:gd name="T3" fmla="*/ 14140 h 221"/>
                                <a:gd name="T4" fmla="+- 0 15907 13871"/>
                                <a:gd name="T5" fmla="*/ T4 w 2036"/>
                                <a:gd name="T6" fmla="+- 0 14140 13920"/>
                                <a:gd name="T7" fmla="*/ 14140 h 221"/>
                                <a:gd name="T8" fmla="+- 0 15907 13871"/>
                                <a:gd name="T9" fmla="*/ T8 w 2036"/>
                                <a:gd name="T10" fmla="+- 0 13920 13920"/>
                                <a:gd name="T11" fmla="*/ 13920 h 221"/>
                                <a:gd name="T12" fmla="+- 0 13871 13871"/>
                                <a:gd name="T13" fmla="*/ T12 w 2036"/>
                                <a:gd name="T14" fmla="+- 0 13920 13920"/>
                                <a:gd name="T15" fmla="*/ 13920 h 221"/>
                                <a:gd name="T16" fmla="+- 0 13871 13871"/>
                                <a:gd name="T17" fmla="*/ T16 w 2036"/>
                                <a:gd name="T18" fmla="+- 0 14140 13920"/>
                                <a:gd name="T19" fmla="*/ 141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62"/>
                        <wpg:cNvGrpSpPr>
                          <a:grpSpLocks/>
                        </wpg:cNvGrpSpPr>
                        <wpg:grpSpPr bwMode="auto">
                          <a:xfrm>
                            <a:off x="13871" y="14140"/>
                            <a:ext cx="2036" cy="221"/>
                            <a:chOff x="13871" y="14140"/>
                            <a:chExt cx="2036" cy="221"/>
                          </a:xfrm>
                        </wpg:grpSpPr>
                        <wps:wsp>
                          <wps:cNvPr id="785" name="Freeform 763"/>
                          <wps:cNvSpPr>
                            <a:spLocks/>
                          </wps:cNvSpPr>
                          <wps:spPr bwMode="auto">
                            <a:xfrm>
                              <a:off x="13871" y="14140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4361 14140"/>
                                <a:gd name="T3" fmla="*/ 14361 h 221"/>
                                <a:gd name="T4" fmla="+- 0 15907 13871"/>
                                <a:gd name="T5" fmla="*/ T4 w 2036"/>
                                <a:gd name="T6" fmla="+- 0 14361 14140"/>
                                <a:gd name="T7" fmla="*/ 14361 h 221"/>
                                <a:gd name="T8" fmla="+- 0 15907 13871"/>
                                <a:gd name="T9" fmla="*/ T8 w 2036"/>
                                <a:gd name="T10" fmla="+- 0 14140 14140"/>
                                <a:gd name="T11" fmla="*/ 14140 h 221"/>
                                <a:gd name="T12" fmla="+- 0 13871 13871"/>
                                <a:gd name="T13" fmla="*/ T12 w 2036"/>
                                <a:gd name="T14" fmla="+- 0 14140 14140"/>
                                <a:gd name="T15" fmla="*/ 14140 h 221"/>
                                <a:gd name="T16" fmla="+- 0 13871 13871"/>
                                <a:gd name="T17" fmla="*/ T16 w 2036"/>
                                <a:gd name="T18" fmla="+- 0 14361 14140"/>
                                <a:gd name="T19" fmla="*/ 143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60"/>
                        <wpg:cNvGrpSpPr>
                          <a:grpSpLocks/>
                        </wpg:cNvGrpSpPr>
                        <wpg:grpSpPr bwMode="auto">
                          <a:xfrm>
                            <a:off x="13871" y="14361"/>
                            <a:ext cx="2036" cy="221"/>
                            <a:chOff x="13871" y="14361"/>
                            <a:chExt cx="2036" cy="221"/>
                          </a:xfrm>
                        </wpg:grpSpPr>
                        <wps:wsp>
                          <wps:cNvPr id="787" name="Freeform 761"/>
                          <wps:cNvSpPr>
                            <a:spLocks/>
                          </wps:cNvSpPr>
                          <wps:spPr bwMode="auto">
                            <a:xfrm>
                              <a:off x="13871" y="14361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4582 14361"/>
                                <a:gd name="T3" fmla="*/ 14582 h 221"/>
                                <a:gd name="T4" fmla="+- 0 15907 13871"/>
                                <a:gd name="T5" fmla="*/ T4 w 2036"/>
                                <a:gd name="T6" fmla="+- 0 14582 14361"/>
                                <a:gd name="T7" fmla="*/ 14582 h 221"/>
                                <a:gd name="T8" fmla="+- 0 15907 13871"/>
                                <a:gd name="T9" fmla="*/ T8 w 2036"/>
                                <a:gd name="T10" fmla="+- 0 14361 14361"/>
                                <a:gd name="T11" fmla="*/ 14361 h 221"/>
                                <a:gd name="T12" fmla="+- 0 13871 13871"/>
                                <a:gd name="T13" fmla="*/ T12 w 2036"/>
                                <a:gd name="T14" fmla="+- 0 14361 14361"/>
                                <a:gd name="T15" fmla="*/ 14361 h 221"/>
                                <a:gd name="T16" fmla="+- 0 13871 13871"/>
                                <a:gd name="T17" fmla="*/ T16 w 2036"/>
                                <a:gd name="T18" fmla="+- 0 14582 14361"/>
                                <a:gd name="T19" fmla="*/ 145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58"/>
                        <wpg:cNvGrpSpPr>
                          <a:grpSpLocks/>
                        </wpg:cNvGrpSpPr>
                        <wpg:grpSpPr bwMode="auto">
                          <a:xfrm>
                            <a:off x="13871" y="14582"/>
                            <a:ext cx="2036" cy="243"/>
                            <a:chOff x="13871" y="14582"/>
                            <a:chExt cx="2036" cy="243"/>
                          </a:xfrm>
                        </wpg:grpSpPr>
                        <wps:wsp>
                          <wps:cNvPr id="789" name="Freeform 759"/>
                          <wps:cNvSpPr>
                            <a:spLocks/>
                          </wps:cNvSpPr>
                          <wps:spPr bwMode="auto">
                            <a:xfrm>
                              <a:off x="13871" y="14582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4824 14582"/>
                                <a:gd name="T3" fmla="*/ 14824 h 243"/>
                                <a:gd name="T4" fmla="+- 0 15907 13871"/>
                                <a:gd name="T5" fmla="*/ T4 w 2036"/>
                                <a:gd name="T6" fmla="+- 0 14824 14582"/>
                                <a:gd name="T7" fmla="*/ 14824 h 243"/>
                                <a:gd name="T8" fmla="+- 0 15907 13871"/>
                                <a:gd name="T9" fmla="*/ T8 w 2036"/>
                                <a:gd name="T10" fmla="+- 0 14582 14582"/>
                                <a:gd name="T11" fmla="*/ 14582 h 243"/>
                                <a:gd name="T12" fmla="+- 0 13871 13871"/>
                                <a:gd name="T13" fmla="*/ T12 w 2036"/>
                                <a:gd name="T14" fmla="+- 0 14582 14582"/>
                                <a:gd name="T15" fmla="*/ 14582 h 243"/>
                                <a:gd name="T16" fmla="+- 0 13871 13871"/>
                                <a:gd name="T17" fmla="*/ T16 w 2036"/>
                                <a:gd name="T18" fmla="+- 0 14824 14582"/>
                                <a:gd name="T19" fmla="*/ 148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2"/>
                                  </a:moveTo>
                                  <a:lnTo>
                                    <a:pt x="2036" y="24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B6B54" id="Group 757" o:spid="_x0000_s1026" style="position:absolute;margin-left:693.55pt;margin-top:671.85pt;width:101.8pt;height:69.4pt;z-index:-150400;mso-position-horizontal-relative:page;mso-position-vertical-relative:page" coordorigin="13871,13437" coordsize="2036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">
                <v:group id="Group 768" o:spid="_x0000_s1027" style="position:absolute;left:13871;top:13437;width:2036;height:262" coordorigin="13871,13437" coordsize="20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69" o:spid="_x0000_s1028" style="position:absolute;left:13871;top:13437;width:2036;height:262;visibility:visible;mso-wrap-style:square;v-text-anchor:top" coordsize="20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lbMYA&#10;AADcAAAADwAAAGRycy9kb3ducmV2LnhtbESP0WrCQBRE34X+w3ILvpmNKZg2ukprUYoopWk/4JK9&#10;JqHZu2l2jfHvu4Lg4zAzZ5jFajCN6KlztWUF0ygGQVxYXXOp4Od7M3kG4TyyxsYyKbiQg9XyYbTA&#10;TNszf1Gf+1IECLsMFVTet5mUrqjIoItsSxy8o+0M+iC7UuoOzwFuGpnE8UwarDksVNjSuqLiNz8Z&#10;Bf5tncx2p33ytM0/0/T979BPW63U+HF4nYPwNPh7+Nb+0ArS9AW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elbMYAAADcAAAADwAAAAAAAAAAAAAAAACYAgAAZHJz&#10;L2Rvd25yZXYueG1sUEsFBgAAAAAEAAQA9QAAAIsDAAAAAA==&#10;" path="m,262r2036,l2036,,,,,262xe" fillcolor="#00af50" stroked="f">
                    <v:path arrowok="t" o:connecttype="custom" o:connectlocs="0,13699;2036,13699;2036,13437;0,13437;0,13699" o:connectangles="0,0,0,0,0"/>
                  </v:shape>
                </v:group>
                <v:group id="Group 766" o:spid="_x0000_s1029" style="position:absolute;left:13871;top:13699;width:2036;height:221" coordorigin="13871,1369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67" o:spid="_x0000_s1030" style="position:absolute;left:13871;top:1369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FncUA&#10;AADcAAAADwAAAGRycy9kb3ducmV2LnhtbESPX2vCQBDE3wv9DscWfCl6UVqV1FNEqvRFwX/vS26b&#10;hOT2QvYaYz99r1Do4zAzv2EWq97VqqNWSs8GxqMEFHHmbcm5gct5O5yDkoBssfZMBu4ksFo+Piww&#10;tf7GR+pOIVcRwpKigSKEJtVasoIcysg3xNH79K3DEGWba9viLcJdrSdJMtUOS44LBTa0KSirTl/O&#10;wAsf5L3a7763+3r2Gp5LuXaVGDN46tdvoAL14T/81/6wBmbzMfyei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oWdxQAAANwAAAAPAAAAAAAAAAAAAAAAAJgCAABkcnMv&#10;ZG93bnJldi54bWxQSwUGAAAAAAQABAD1AAAAigMAAAAA&#10;" path="m,221r2036,l2036,,,,,221xe" fillcolor="#00af50" stroked="f">
                    <v:path arrowok="t" o:connecttype="custom" o:connectlocs="0,13920;2036,13920;2036,13699;0,13699;0,13920" o:connectangles="0,0,0,0,0"/>
                  </v:shape>
                </v:group>
                <v:group id="Group 764" o:spid="_x0000_s1031" style="position:absolute;left:13871;top:13920;width:2036;height:221" coordorigin="13871,13920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65" o:spid="_x0000_s1032" style="position:absolute;left:13871;top:13920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+ccUA&#10;AADcAAAADwAAAGRycy9kb3ducmV2LnhtbESPQWvCQBSE7wX/w/IEL1I3VlsldRUpKr1YqG3vj+xr&#10;EpJ9G/LWmPbXuwWhx2FmvmFWm97VqqNWSs8GppMEFHHmbcm5gc+P/f0SlARki7VnMvBDApv14G6F&#10;qfUXfqfuFHIVISwpGihCaFKtJSvIoUx8Qxy9b986DFG2ubYtXiLc1fohSZ60w5LjQoENvRSUVaez&#10;MzDnN9lVx8Pv/lgvHsO4lK+uEmNGw377DCpQH/7Dt/arNbBYzuDvTDwC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5xxQAAANwAAAAPAAAAAAAAAAAAAAAAAJgCAABkcnMv&#10;ZG93bnJldi54bWxQSwUGAAAAAAQABAD1AAAAigMAAAAA&#10;" path="m,220r2036,l2036,,,,,220xe" fillcolor="#00af50" stroked="f">
                    <v:path arrowok="t" o:connecttype="custom" o:connectlocs="0,14140;2036,14140;2036,13920;0,13920;0,14140" o:connectangles="0,0,0,0,0"/>
                  </v:shape>
                </v:group>
                <v:group id="Group 762" o:spid="_x0000_s1033" style="position:absolute;left:13871;top:14140;width:2036;height:221" coordorigin="13871,14140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63" o:spid="_x0000_s1034" style="position:absolute;left:13871;top:14140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DnsUA&#10;AADcAAAADwAAAGRycy9kb3ducmV2LnhtbESPX2vCQBDE3wW/w7GCL6VeWvxH6imlVPFFQdu+L7lt&#10;EpLbC9lrjP30PaHg4zAzv2FWm97VqqNWSs8GniYJKOLM25JzA58f28clKAnIFmvPZOBKApv1cLDC&#10;1PoLn6g7h1xFCEuKBooQmlRryQpyKBPfEEfv27cOQ5Rtrm2Llwh3tX5Okrl2WHJcKLCht4Ky6vzj&#10;DEz5KO/VYfe7PdSLWXgo5aurxJjxqH99ARWoD/fwf3tvDSyWM7idi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YOexQAAANwAAAAPAAAAAAAAAAAAAAAAAJgCAABkcnMv&#10;ZG93bnJldi54bWxQSwUGAAAAAAQABAD1AAAAigMAAAAA&#10;" path="m,221r2036,l2036,,,,,221xe" fillcolor="#00af50" stroked="f">
                    <v:path arrowok="t" o:connecttype="custom" o:connectlocs="0,14361;2036,14361;2036,14140;0,14140;0,14361" o:connectangles="0,0,0,0,0"/>
                  </v:shape>
                </v:group>
                <v:group id="Group 760" o:spid="_x0000_s1035" style="position:absolute;left:13871;top:14361;width:2036;height:221" coordorigin="13871,14361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61" o:spid="_x0000_s1036" style="position:absolute;left:13871;top:14361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4csUA&#10;AADcAAAADwAAAGRycy9kb3ducmV2LnhtbESPQWvCQBSE7wX/w/IKXqRulLaR1FVEavGioG3vj+xr&#10;EpJ9G/K2Me2vdwtCj8PMfMMs14NrVE+dVJ4NzKYJKOLc24oLAx/vu4cFKAnIFhvPZOCHBNar0d0S&#10;M+svfKL+HAoVISwZGihDaDOtJS/JoUx9Sxy9L985DFF2hbYdXiLcNXqeJM/aYcVxocSWtiXl9fnb&#10;GXjko7zWh7ff3aFJn8Kkks++FmPG98PmBVSgIfyHb+29NZAuUvg7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7hyxQAAANwAAAAPAAAAAAAAAAAAAAAAAJgCAABkcnMv&#10;ZG93bnJldi54bWxQSwUGAAAAAAQABAD1AAAAigMAAAAA&#10;" path="m,221r2036,l2036,,,,,221xe" fillcolor="#00af50" stroked="f">
                    <v:path arrowok="t" o:connecttype="custom" o:connectlocs="0,14582;2036,14582;2036,14361;0,14361;0,14582" o:connectangles="0,0,0,0,0"/>
                  </v:shape>
                </v:group>
                <v:group id="Group 758" o:spid="_x0000_s1037" style="position:absolute;left:13871;top:14582;width:2036;height:243" coordorigin="13871,14582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59" o:spid="_x0000_s1038" style="position:absolute;left:13871;top:14582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c88UA&#10;AADcAAAADwAAAGRycy9kb3ducmV2LnhtbESPQWvCQBSE74X+h+UVehHdRKGxqWsIoYUUT0ZLr4/s&#10;Mwlm34bsVuO/7xYKHoeZ+YbZZJPpxYVG11lWEC8iEMS11R03Co6Hj/kahPPIGnvLpOBGDrLt48MG&#10;U22vvKdL5RsRIOxSVNB6P6RSurolg25hB+Lgnexo0Ac5NlKPeA1w08tlFL1Igx2HhRYHKlqqz9WP&#10;UbDD99nxs1h+z3Zel+4rXuk8YaWen6b8DYSnyd/D/+1SK0jWr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9zzxQAAANwAAAAPAAAAAAAAAAAAAAAAAJgCAABkcnMv&#10;ZG93bnJldi54bWxQSwUGAAAAAAQABAD1AAAAigMAAAAA&#10;" path="m,242r2036,l2036,,,,,242xe" fillcolor="#00af50" stroked="f">
                    <v:path arrowok="t" o:connecttype="custom" o:connectlocs="0,14824;2036,14824;2036,14582;0,14582;0,14824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2" w:name="_bookmark21"/>
      <w:bookmarkEnd w:id="22"/>
      <w:r>
        <w:rPr>
          <w:spacing w:val="-1"/>
        </w:rPr>
        <w:t>Table 3a:</w:t>
      </w:r>
      <w:r>
        <w:rPr>
          <w:spacing w:val="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rPr>
          <w:spacing w:val="-1"/>
        </w:rPr>
        <w:t xml:space="preserve">demands, </w:t>
      </w:r>
      <w:r>
        <w:t xml:space="preserve">priority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watering in 2017</w:t>
      </w:r>
      <w:r>
        <w:rPr>
          <w:rFonts w:cs="Century Gothic"/>
        </w:rPr>
        <w:t>–</w:t>
      </w:r>
      <w:r>
        <w:t>18</w:t>
      </w:r>
      <w:r>
        <w:rPr>
          <w:spacing w:val="-1"/>
        </w:rPr>
        <w:t xml:space="preserve"> and outlook </w:t>
      </w:r>
      <w:r>
        <w:t xml:space="preserve">for </w:t>
      </w:r>
      <w:r>
        <w:rPr>
          <w:spacing w:val="-1"/>
        </w:rPr>
        <w:t>coming</w:t>
      </w:r>
      <w:r>
        <w:t xml:space="preserve"> </w:t>
      </w:r>
      <w:r>
        <w:rPr>
          <w:spacing w:val="-1"/>
        </w:rPr>
        <w:t>years</w:t>
      </w:r>
      <w:r>
        <w:t xml:space="preserve"> in the</w:t>
      </w:r>
      <w:r>
        <w:rPr>
          <w:spacing w:val="2"/>
        </w:rPr>
        <w:t xml:space="preserve"> </w:t>
      </w:r>
      <w:r>
        <w:rPr>
          <w:spacing w:val="-1"/>
        </w:rPr>
        <w:t>Macquarie</w:t>
      </w:r>
      <w: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Valley</w:t>
      </w:r>
      <w:r>
        <w:rPr>
          <w:spacing w:val="1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1"/>
        </w:rPr>
        <w:t xml:space="preserve"> </w:t>
      </w:r>
      <w:r>
        <w:rPr>
          <w:spacing w:val="-1"/>
          <w:u w:val="single" w:color="000000"/>
        </w:rPr>
        <w:t>MODERATE</w:t>
      </w:r>
      <w:r>
        <w:rPr>
          <w:spacing w:val="2"/>
          <w:u w:val="single" w:color="000000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A</w:t>
      </w:r>
      <w:r>
        <w:t>VAILABILITY</w:t>
      </w:r>
      <w:r>
        <w:rPr>
          <w:spacing w:val="1"/>
        </w:rPr>
        <w:t xml:space="preserve"> </w:t>
      </w:r>
      <w:r>
        <w:rPr>
          <w:spacing w:val="-1"/>
        </w:rPr>
        <w:t xml:space="preserve">(Moderate </w:t>
      </w:r>
      <w:r>
        <w:t xml:space="preserve">to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carryover;</w:t>
      </w:r>
      <w:r>
        <w:rPr>
          <w:spacing w:val="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moderate</w:t>
      </w:r>
      <w:r>
        <w:rPr>
          <w:spacing w:val="-1"/>
        </w:rPr>
        <w:t xml:space="preserve"> inflows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73"/>
          <w:w w:val="99"/>
        </w:rPr>
        <w:t xml:space="preserve"> </w:t>
      </w:r>
      <w:r>
        <w:t>allocations)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</w:p>
    <w:p w14:paraId="53D29CBA" w14:textId="77777777" w:rsidR="00EB7FCC" w:rsidRDefault="00EB7FCC">
      <w:pPr>
        <w:spacing w:before="8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656"/>
        <w:gridCol w:w="2741"/>
        <w:gridCol w:w="1416"/>
        <w:gridCol w:w="1426"/>
        <w:gridCol w:w="1452"/>
        <w:gridCol w:w="1330"/>
        <w:gridCol w:w="1471"/>
        <w:gridCol w:w="2249"/>
        <w:gridCol w:w="1330"/>
        <w:gridCol w:w="1877"/>
        <w:gridCol w:w="1904"/>
        <w:gridCol w:w="991"/>
        <w:gridCol w:w="1169"/>
      </w:tblGrid>
      <w:tr w:rsidR="00EB7FCC" w14:paraId="53D29CC5" w14:textId="77777777">
        <w:trPr>
          <w:trHeight w:hRule="exact" w:val="1017"/>
        </w:trPr>
        <w:tc>
          <w:tcPr>
            <w:tcW w:w="153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CBB" w14:textId="77777777" w:rsidR="00EB7FCC" w:rsidRDefault="007C2744">
            <w:pPr>
              <w:pStyle w:val="TableParagraph"/>
              <w:spacing w:before="19"/>
              <w:ind w:left="85" w:right="1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65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BC" w14:textId="77777777" w:rsidR="00EB7FCC" w:rsidRDefault="007C2744">
            <w:pPr>
              <w:pStyle w:val="TableParagraph"/>
              <w:spacing w:before="17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i/>
                <w:sz w:val="18"/>
              </w:rPr>
              <w:t>Values</w:t>
            </w:r>
          </w:p>
        </w:tc>
        <w:tc>
          <w:tcPr>
            <w:tcW w:w="274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BD" w14:textId="77777777" w:rsidR="00EB7FCC" w:rsidRDefault="007C2744">
            <w:pPr>
              <w:pStyle w:val="TableParagraph"/>
              <w:spacing w:before="19"/>
              <w:ind w:left="10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the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BE" w14:textId="77777777" w:rsidR="00EB7FCC" w:rsidRDefault="007C2744">
            <w:pPr>
              <w:pStyle w:val="TableParagraph"/>
              <w:spacing w:before="19"/>
              <w:ind w:left="104" w:right="25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4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BF" w14:textId="77777777" w:rsidR="00EB7FCC" w:rsidRDefault="007C2744">
            <w:pPr>
              <w:pStyle w:val="TableParagraph"/>
              <w:spacing w:before="19"/>
              <w:ind w:left="104" w:right="1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Management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area</w:t>
            </w:r>
          </w:p>
        </w:tc>
        <w:tc>
          <w:tcPr>
            <w:tcW w:w="4253" w:type="dxa"/>
            <w:gridSpan w:val="3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9CC0" w14:textId="77777777" w:rsidR="00EB7FCC" w:rsidRDefault="007C2744">
            <w:pPr>
              <w:pStyle w:val="TableParagraph"/>
              <w:spacing w:before="19" w:line="264" w:lineRule="auto"/>
              <w:ind w:left="930" w:right="913" w:firstLine="49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position w:val="5"/>
                <w:sz w:val="12"/>
              </w:rPr>
              <w:t>6</w:t>
            </w:r>
          </w:p>
        </w:tc>
        <w:tc>
          <w:tcPr>
            <w:tcW w:w="5456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9CC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C2" w14:textId="77777777" w:rsidR="00EB7FCC" w:rsidRDefault="007C2744">
            <w:pPr>
              <w:pStyle w:val="TableParagraph"/>
              <w:spacing w:before="16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064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9CC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C4" w14:textId="77777777" w:rsidR="00EB7FCC" w:rsidRDefault="007C2744">
            <w:pPr>
              <w:pStyle w:val="TableParagraph"/>
              <w:spacing w:before="161"/>
              <w:ind w:left="6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EB7FCC" w14:paraId="53D29CD6" w14:textId="77777777">
        <w:trPr>
          <w:trHeight w:hRule="exact" w:val="492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CC6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CC7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CC8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CC9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CCA" w14:textId="77777777" w:rsidR="00EB7FCC" w:rsidRDefault="00EB7FCC"/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CB" w14:textId="77777777" w:rsidR="00EB7FCC" w:rsidRDefault="007C2744">
            <w:pPr>
              <w:pStyle w:val="TableParagraph"/>
              <w:spacing w:before="19"/>
              <w:ind w:left="3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CCC" w14:textId="77777777" w:rsidR="00EB7FCC" w:rsidRDefault="007C2744">
            <w:pPr>
              <w:pStyle w:val="TableParagraph"/>
              <w:spacing w:before="19"/>
              <w:ind w:left="3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9CCD" w14:textId="77777777" w:rsidR="00EB7FCC" w:rsidRDefault="007C2744">
            <w:pPr>
              <w:pStyle w:val="TableParagraph"/>
              <w:spacing w:before="19"/>
              <w:ind w:left="3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7" w:space="0" w:color="000000"/>
            </w:tcBorders>
          </w:tcPr>
          <w:p w14:paraId="53D29CCE" w14:textId="77777777" w:rsidR="00EB7FCC" w:rsidRDefault="007C2744">
            <w:pPr>
              <w:pStyle w:val="TableParagraph"/>
              <w:spacing w:before="19"/>
              <w:ind w:left="157" w:right="1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330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</w:tcPr>
          <w:p w14:paraId="53D29CCF" w14:textId="77777777" w:rsidR="00EB7FCC" w:rsidRDefault="007C2744">
            <w:pPr>
              <w:pStyle w:val="TableParagraph"/>
              <w:spacing w:before="20" w:line="239" w:lineRule="auto"/>
              <w:ind w:left="102" w:right="2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1877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18" w:space="0" w:color="000000"/>
            </w:tcBorders>
          </w:tcPr>
          <w:p w14:paraId="53D29CD0" w14:textId="77777777" w:rsidR="00EB7FCC" w:rsidRDefault="007C2744">
            <w:pPr>
              <w:pStyle w:val="TableParagraph"/>
              <w:spacing w:before="20" w:line="239" w:lineRule="auto"/>
              <w:ind w:left="102" w:right="3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904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53D29CD1" w14:textId="77777777" w:rsidR="00EB7FCC" w:rsidRDefault="007C2744">
            <w:pPr>
              <w:pStyle w:val="TableParagraph"/>
              <w:spacing w:before="19"/>
              <w:ind w:left="87" w:right="2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53D29CD2" w14:textId="77777777" w:rsidR="00EB7FCC" w:rsidRDefault="007C2744">
            <w:pPr>
              <w:pStyle w:val="TableParagraph"/>
              <w:spacing w:before="1" w:line="238" w:lineRule="auto"/>
              <w:ind w:left="87" w:right="8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2017–18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53D29CD3" w14:textId="77777777" w:rsidR="00EB7FCC" w:rsidRDefault="007C2744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53D29CD4" w14:textId="77777777" w:rsidR="00EB7FCC" w:rsidRDefault="007C2744">
            <w:pPr>
              <w:pStyle w:val="TableParagraph"/>
              <w:spacing w:before="60"/>
              <w:ind w:left="85" w:righ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69" w:type="dxa"/>
            <w:tcBorders>
              <w:top w:val="single" w:sz="5" w:space="0" w:color="000000"/>
              <w:left w:val="nil"/>
              <w:bottom w:val="single" w:sz="5" w:space="0" w:color="000000"/>
              <w:right w:val="single" w:sz="18" w:space="0" w:color="000000"/>
            </w:tcBorders>
          </w:tcPr>
          <w:p w14:paraId="53D29CD5" w14:textId="77777777" w:rsidR="00EB7FCC" w:rsidRDefault="007C2744">
            <w:pPr>
              <w:pStyle w:val="TableParagraph"/>
              <w:spacing w:before="19"/>
              <w:ind w:left="110" w:right="3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EB7FCC" w14:paraId="53D29CE5" w14:textId="77777777">
        <w:trPr>
          <w:trHeight w:hRule="exact" w:val="748"/>
        </w:trPr>
        <w:tc>
          <w:tcPr>
            <w:tcW w:w="1539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53D29CD7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CD8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CD9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CDA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CDB" w14:textId="77777777" w:rsidR="00EB7FCC" w:rsidRDefault="00EB7FCC"/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CDC" w14:textId="77777777" w:rsidR="00EB7FCC" w:rsidRDefault="007C2744">
            <w:pPr>
              <w:pStyle w:val="TableParagraph"/>
              <w:spacing w:before="56"/>
              <w:ind w:lef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CDD" w14:textId="77777777" w:rsidR="00EB7FCC" w:rsidRDefault="007C2744">
            <w:pPr>
              <w:pStyle w:val="TableParagraph"/>
              <w:spacing w:before="5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53D29CDE" w14:textId="77777777" w:rsidR="00EB7FCC" w:rsidRDefault="007C2744">
            <w:pPr>
              <w:pStyle w:val="TableParagraph"/>
              <w:spacing w:before="55"/>
              <w:ind w:left="1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7" w:space="0" w:color="000000"/>
            </w:tcBorders>
          </w:tcPr>
          <w:p w14:paraId="53D29CDF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19" w:space="0" w:color="000000"/>
              <w:right w:val="single" w:sz="7" w:space="0" w:color="000000"/>
            </w:tcBorders>
          </w:tcPr>
          <w:p w14:paraId="53D29CE0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19" w:space="0" w:color="000000"/>
              <w:right w:val="single" w:sz="18" w:space="0" w:color="000000"/>
            </w:tcBorders>
          </w:tcPr>
          <w:p w14:paraId="53D29CE1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3D29CE2" w14:textId="77777777" w:rsidR="00EB7FCC" w:rsidRDefault="00EB7FCC"/>
        </w:tc>
        <w:tc>
          <w:tcPr>
            <w:tcW w:w="991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53D29CE3" w14:textId="77777777" w:rsidR="00EB7FCC" w:rsidRDefault="00EB7FCC"/>
        </w:tc>
        <w:tc>
          <w:tcPr>
            <w:tcW w:w="1169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53D29CE4" w14:textId="77777777" w:rsidR="00EB7FCC" w:rsidRDefault="007C2744">
            <w:pPr>
              <w:pStyle w:val="TableParagraph"/>
              <w:spacing w:before="55"/>
              <w:ind w:left="110" w:righ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EB7FCC" w14:paraId="53D29D05" w14:textId="77777777">
        <w:trPr>
          <w:trHeight w:hRule="exact" w:val="1256"/>
        </w:trPr>
        <w:tc>
          <w:tcPr>
            <w:tcW w:w="153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CE6" w14:textId="77777777" w:rsidR="00EB7FCC" w:rsidRDefault="007C2744">
            <w:pPr>
              <w:pStyle w:val="TableParagraph"/>
              <w:spacing w:before="19" w:line="244" w:lineRule="auto"/>
              <w:ind w:left="85" w:right="99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Mid-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(Burrendong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  –</w:t>
            </w:r>
            <w:r>
              <w:rPr>
                <w:rFonts w:ascii="Century Gothic" w:eastAsia="Century Gothic" w:hAnsi="Century Gothic" w:cs="Century Gothic"/>
                <w:b/>
                <w:bCs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Marebone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Weir)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5"/>
                <w:sz w:val="12"/>
                <w:szCs w:val="12"/>
              </w:rPr>
              <w:t>1</w:t>
            </w:r>
          </w:p>
        </w:tc>
        <w:tc>
          <w:tcPr>
            <w:tcW w:w="165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E7" w14:textId="77777777" w:rsidR="00EB7FCC" w:rsidRDefault="007C2744">
            <w:pPr>
              <w:pStyle w:val="TableParagraph"/>
              <w:spacing w:before="19" w:line="247" w:lineRule="auto"/>
              <w:ind w:left="102" w:right="3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refuge: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guilds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ecosystems</w:t>
            </w:r>
          </w:p>
        </w:tc>
        <w:tc>
          <w:tcPr>
            <w:tcW w:w="274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E8" w14:textId="77777777" w:rsidR="00EB7FCC" w:rsidRDefault="007C2744">
            <w:pPr>
              <w:pStyle w:val="TableParagraph"/>
              <w:spacing w:before="19"/>
              <w:ind w:left="102" w:right="1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Baseflows: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small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holes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stream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storages.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E9" w14:textId="77777777" w:rsidR="00EB7FCC" w:rsidRDefault="007C2744">
            <w:pPr>
              <w:pStyle w:val="TableParagraph"/>
              <w:spacing w:before="19"/>
              <w:ind w:left="104" w:right="3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</w:p>
          <w:p w14:paraId="53D29CEA" w14:textId="77777777" w:rsidR="00EB7FCC" w:rsidRDefault="007C2744">
            <w:pPr>
              <w:pStyle w:val="TableParagraph"/>
              <w:spacing w:before="21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flow)</w:t>
            </w:r>
          </w:p>
        </w:tc>
        <w:tc>
          <w:tcPr>
            <w:tcW w:w="14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CEB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CEC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33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CED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7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CEE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9CEF" w14:textId="77777777" w:rsidR="00EB7FCC" w:rsidRDefault="007C2744">
            <w:pPr>
              <w:pStyle w:val="TableParagraph"/>
              <w:spacing w:before="19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53D29CF0" w14:textId="77777777" w:rsidR="00EB7FCC" w:rsidRDefault="007C2744">
            <w:pPr>
              <w:pStyle w:val="TableParagraph"/>
              <w:spacing w:before="22" w:line="239" w:lineRule="auto"/>
              <w:ind w:left="85" w:right="100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ideally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continuously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instream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habitat,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so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will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2017–</w:t>
            </w:r>
          </w:p>
          <w:p w14:paraId="53D29CF1" w14:textId="77777777" w:rsidR="00EB7FCC" w:rsidRDefault="007C2744">
            <w:pPr>
              <w:pStyle w:val="TableParagraph"/>
              <w:ind w:left="351" w:right="109" w:hanging="2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18.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Usually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operational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  <w:p w14:paraId="53D29CF2" w14:textId="77777777" w:rsidR="00EB7FCC" w:rsidRDefault="007C2744">
            <w:pPr>
              <w:pStyle w:val="TableParagraph"/>
              <w:ind w:left="178" w:right="19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unless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critical.</w:t>
            </w:r>
          </w:p>
        </w:tc>
        <w:tc>
          <w:tcPr>
            <w:tcW w:w="1330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53D29CF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7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CF8" w14:textId="77777777" w:rsidR="00EB7FCC" w:rsidRDefault="007C2744">
            <w:pPr>
              <w:pStyle w:val="TableParagraph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F79546"/>
                <w:spacing w:val="-1"/>
                <w:sz w:val="18"/>
              </w:rPr>
              <w:t>Protect</w:t>
            </w:r>
          </w:p>
        </w:tc>
        <w:tc>
          <w:tcPr>
            <w:tcW w:w="1877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18" w:space="0" w:color="000000"/>
            </w:tcBorders>
          </w:tcPr>
          <w:p w14:paraId="53D29CF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B" w14:textId="77777777" w:rsidR="00EB7FCC" w:rsidRDefault="007C2744">
            <w:pPr>
              <w:pStyle w:val="TableParagraph"/>
              <w:spacing w:before="142" w:line="239" w:lineRule="auto"/>
              <w:ind w:left="186" w:right="167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would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by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scenario.</w:t>
            </w:r>
          </w:p>
        </w:tc>
        <w:tc>
          <w:tcPr>
            <w:tcW w:w="190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CF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CF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00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D01" w14:textId="77777777" w:rsidR="00EB7FCC" w:rsidRDefault="007C2744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160" w:type="dxa"/>
            <w:gridSpan w:val="2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  <w:shd w:val="clear" w:color="auto" w:fill="FF0000"/>
          </w:tcPr>
          <w:p w14:paraId="53D29D0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03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9D04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D15" w14:textId="77777777">
        <w:trPr>
          <w:trHeight w:hRule="exact" w:val="1268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06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07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08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09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0A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9D0B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9D0C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D0D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0000"/>
          </w:tcPr>
          <w:p w14:paraId="53D29D0E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D0F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</w:tcPr>
          <w:p w14:paraId="53D29D10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9D11" w14:textId="77777777" w:rsidR="00EB7FCC" w:rsidRDefault="00EB7FCC"/>
        </w:tc>
        <w:tc>
          <w:tcPr>
            <w:tcW w:w="2160" w:type="dxa"/>
            <w:gridSpan w:val="2"/>
            <w:tcBorders>
              <w:top w:val="single" w:sz="7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14:paraId="53D29D1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13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9D14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Critical</w:t>
            </w:r>
          </w:p>
        </w:tc>
      </w:tr>
      <w:tr w:rsidR="00EB7FCC" w14:paraId="53D29D3B" w14:textId="77777777">
        <w:trPr>
          <w:trHeight w:hRule="exact" w:val="1294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16" w14:textId="77777777" w:rsidR="00EB7FCC" w:rsidRDefault="00EB7FCC"/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17" w14:textId="77777777" w:rsidR="00EB7FCC" w:rsidRDefault="007C2744">
            <w:pPr>
              <w:pStyle w:val="TableParagraph"/>
              <w:spacing w:before="19"/>
              <w:ind w:left="102" w:right="2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spawning–</w:t>
            </w:r>
            <w:r>
              <w:rPr>
                <w:rFonts w:ascii="Century Gothic" w:eastAsia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generalists</w:t>
            </w:r>
          </w:p>
          <w:p w14:paraId="53D29D18" w14:textId="77777777" w:rsidR="00EB7FCC" w:rsidRDefault="007C2744">
            <w:pPr>
              <w:pStyle w:val="TableParagraph"/>
              <w:ind w:left="102" w:right="4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+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</w:t>
            </w:r>
          </w:p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19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Small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freshes: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800–</w:t>
            </w:r>
          </w:p>
          <w:p w14:paraId="53D29D1A" w14:textId="77777777" w:rsidR="00EB7FCC" w:rsidRDefault="007C2744">
            <w:pPr>
              <w:pStyle w:val="TableParagraph"/>
              <w:ind w:left="102" w:right="2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000 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14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spring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(Oct–Nov)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through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mid-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autumn;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conditioning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(July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 mid-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August).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1B" w14:textId="77777777" w:rsidR="00EB7FCC" w:rsidRDefault="007C2744">
            <w:pPr>
              <w:pStyle w:val="TableParagraph"/>
              <w:spacing w:before="19" w:line="242" w:lineRule="auto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1"/>
                <w:sz w:val="18"/>
              </w:rPr>
              <w:t xml:space="preserve"> years 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large-bodied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generalists;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specialists;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</w:p>
          <w:p w14:paraId="53D29D1C" w14:textId="77777777" w:rsidR="00EB7FCC" w:rsidRDefault="007C2744">
            <w:pPr>
              <w:pStyle w:val="TableParagraph"/>
              <w:ind w:left="104" w:right="5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small-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bodied)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1D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D1E" w14:textId="77777777" w:rsidR="00EB7FCC" w:rsidRDefault="007C2744">
            <w:pPr>
              <w:pStyle w:val="TableParagraph"/>
              <w:spacing w:before="20"/>
              <w:ind w:left="102" w:right="25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spring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but</w:t>
            </w:r>
            <w:r>
              <w:rPr>
                <w:rFonts w:ascii="Century Gothic"/>
                <w:spacing w:val="-1"/>
                <w:sz w:val="16"/>
              </w:rPr>
              <w:t xml:space="preserve"> 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winter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D1F" w14:textId="77777777" w:rsidR="00EB7FCC" w:rsidRDefault="007C2744">
            <w:pPr>
              <w:pStyle w:val="TableParagraph"/>
              <w:spacing w:before="20"/>
              <w:ind w:left="102" w:right="21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winter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early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spring. River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drying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down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summer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D20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D2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4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9D25" w14:textId="77777777" w:rsidR="00EB7FCC" w:rsidRDefault="007C2744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53D29D26" w14:textId="77777777" w:rsidR="00EB7FCC" w:rsidRDefault="007C2744">
            <w:pPr>
              <w:pStyle w:val="TableParagraph"/>
              <w:spacing w:before="21"/>
              <w:ind w:left="246" w:right="261" w:firstLine="2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Respond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tributary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D2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C" w14:textId="77777777" w:rsidR="00EB7FCC" w:rsidRDefault="007C2744">
            <w:pPr>
              <w:pStyle w:val="TableParagraph"/>
              <w:spacing w:before="140"/>
              <w:ind w:left="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D2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2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1" w14:textId="77777777" w:rsidR="00EB7FCC" w:rsidRDefault="007C2744">
            <w:pPr>
              <w:pStyle w:val="TableParagraph"/>
              <w:spacing w:before="143" w:line="238" w:lineRule="auto"/>
              <w:ind w:left="116" w:right="96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D3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7" w14:textId="77777777" w:rsidR="00EB7FCC" w:rsidRDefault="007C2744">
            <w:pPr>
              <w:pStyle w:val="TableParagraph"/>
              <w:spacing w:before="140"/>
              <w:ind w:left="4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D3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39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3D29D3A" w14:textId="77777777" w:rsidR="00EB7FCC" w:rsidRDefault="007C2744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9D4B" w14:textId="77777777">
        <w:trPr>
          <w:trHeight w:hRule="exact" w:val="1437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3C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3D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3E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3F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40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9D41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9D42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D43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9D44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D45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9D46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D47" w14:textId="77777777" w:rsidR="00EB7FCC" w:rsidRDefault="00EB7FCC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9D4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4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4A" w14:textId="77777777" w:rsidR="00EB7FCC" w:rsidRDefault="007C2744">
            <w:pPr>
              <w:pStyle w:val="TableParagraph"/>
              <w:spacing w:before="156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D84" w14:textId="77777777">
        <w:trPr>
          <w:trHeight w:hRule="exact" w:val="2174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4C" w14:textId="77777777" w:rsidR="00EB7FCC" w:rsidRDefault="00EB7FCC"/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4D" w14:textId="77777777" w:rsidR="00EB7FCC" w:rsidRDefault="007C2744">
            <w:pPr>
              <w:pStyle w:val="TableParagraph"/>
              <w:spacing w:before="19"/>
              <w:ind w:left="102" w:right="1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guild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</w:p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4E" w14:textId="77777777" w:rsidR="00EB7FCC" w:rsidRDefault="007C2744">
            <w:pPr>
              <w:pStyle w:val="TableParagraph"/>
              <w:spacing w:before="19"/>
              <w:ind w:left="102" w:right="1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Priming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flow: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&gt;5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1"/>
                <w:sz w:val="18"/>
              </w:rPr>
              <w:t xml:space="preserve"> total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Baroona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over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approx.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recession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(tributary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pulse).</w:t>
            </w:r>
          </w:p>
          <w:p w14:paraId="53D29D4F" w14:textId="77777777" w:rsidR="00EB7FCC" w:rsidRDefault="007C2744">
            <w:pPr>
              <w:pStyle w:val="TableParagraph"/>
              <w:spacing w:before="21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Spawning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pulse: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initial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peak</w:t>
            </w:r>
          </w:p>
          <w:p w14:paraId="53D29D50" w14:textId="77777777" w:rsidR="00EB7FCC" w:rsidRDefault="007C2744">
            <w:pPr>
              <w:pStyle w:val="TableParagraph"/>
              <w:ind w:left="102" w:right="11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≥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000 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&gt;2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 event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lasting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&gt;7 days. (35–40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total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pulse)</w:t>
            </w:r>
          </w:p>
          <w:p w14:paraId="53D29D51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Dispersal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flow: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Initial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pulse</w:t>
            </w:r>
          </w:p>
          <w:p w14:paraId="53D29D52" w14:textId="77777777" w:rsidR="00EB7FCC" w:rsidRDefault="007C2744">
            <w:pPr>
              <w:pStyle w:val="TableParagraph"/>
              <w:ind w:left="102" w:righ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 xml:space="preserve">&gt;3 000 </w:t>
            </w:r>
            <w:r>
              <w:rPr>
                <w:rFonts w:ascii="Century Gothic"/>
                <w:sz w:val="18"/>
              </w:rPr>
              <w:t xml:space="preserve">ML </w:t>
            </w:r>
            <w:r>
              <w:rPr>
                <w:rFonts w:ascii="Century Gothic"/>
                <w:spacing w:val="-1"/>
                <w:sz w:val="18"/>
              </w:rPr>
              <w:t>total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Baroona.</w:t>
            </w:r>
          </w:p>
          <w:p w14:paraId="53D29D53" w14:textId="77777777" w:rsidR="00EB7FCC" w:rsidRDefault="007C2744">
            <w:pPr>
              <w:pStyle w:val="TableParagraph"/>
              <w:spacing w:before="21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Second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min.</w:t>
            </w:r>
          </w:p>
          <w:p w14:paraId="53D29D54" w14:textId="77777777" w:rsidR="00EB7FCC" w:rsidRDefault="007C2744">
            <w:pPr>
              <w:pStyle w:val="TableParagraph"/>
              <w:spacing w:line="247" w:lineRule="auto"/>
              <w:ind w:left="102" w:right="5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000ML/day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recession.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Approx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10d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total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events.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(Oct–March)</w:t>
            </w:r>
          </w:p>
          <w:p w14:paraId="53D29D55" w14:textId="77777777" w:rsidR="00EB7FCC" w:rsidRDefault="007C2744">
            <w:pPr>
              <w:pStyle w:val="TableParagraph"/>
              <w:spacing w:before="15"/>
              <w:ind w:left="102" w:right="4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temperature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pulses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≥19</w:t>
            </w:r>
            <w:r>
              <w:rPr>
                <w:rFonts w:ascii="Century Gothic" w:eastAsia="Century Gothic" w:hAnsi="Century Gothic" w:cs="Century Gothic"/>
                <w:position w:val="5"/>
                <w:sz w:val="12"/>
                <w:szCs w:val="12"/>
              </w:rPr>
              <w:t>o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56" w14:textId="77777777" w:rsidR="00EB7FCC" w:rsidRDefault="007C2744">
            <w:pPr>
              <w:pStyle w:val="TableParagraph"/>
              <w:spacing w:before="19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9D57" w14:textId="77777777" w:rsidR="00EB7FCC" w:rsidRDefault="007C2744">
            <w:pPr>
              <w:pStyle w:val="TableParagraph"/>
              <w:ind w:left="104" w:right="1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 xml:space="preserve">(up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twice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year)</w:t>
            </w:r>
          </w:p>
          <w:p w14:paraId="53D29D58" w14:textId="77777777" w:rsidR="00EB7FCC" w:rsidRDefault="007C2744">
            <w:pPr>
              <w:pStyle w:val="TableParagraph"/>
              <w:spacing w:before="21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59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5A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5B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D9D9D9"/>
          </w:tcPr>
          <w:p w14:paraId="53D29D5C" w14:textId="77777777" w:rsidR="00EB7FCC" w:rsidRDefault="007C2744">
            <w:pPr>
              <w:pStyle w:val="TableParagraph"/>
              <w:spacing w:before="20"/>
              <w:ind w:left="104" w:right="11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Partially met u/s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Narromine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due</w:t>
            </w:r>
            <w:r>
              <w:rPr>
                <w:rFonts w:ascii="Century Gothic"/>
                <w:spacing w:val="-1"/>
                <w:sz w:val="16"/>
              </w:rPr>
              <w:t xml:space="preserve"> to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depressed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temperatures.</w:t>
            </w:r>
          </w:p>
          <w:p w14:paraId="53D29D5D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9D5E" w14:textId="77777777" w:rsidR="00EB7FCC" w:rsidRDefault="007C2744">
            <w:pPr>
              <w:pStyle w:val="TableParagraph"/>
              <w:ind w:left="104" w:right="16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downstream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Narromine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where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temperatures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normalise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D5F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9D60" w14:textId="77777777" w:rsidR="00EB7FCC" w:rsidRDefault="007C2744">
            <w:pPr>
              <w:pStyle w:val="TableParagraph"/>
              <w:ind w:right="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53D29D61" w14:textId="77777777" w:rsidR="00EB7FCC" w:rsidRDefault="007C2744">
            <w:pPr>
              <w:pStyle w:val="TableParagraph"/>
              <w:spacing w:before="21"/>
              <w:ind w:left="102" w:right="118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While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sufficient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targets,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appropriate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spawning.</w:t>
            </w:r>
          </w:p>
          <w:p w14:paraId="53D29D62" w14:textId="77777777" w:rsidR="00EB7FCC" w:rsidRDefault="007C2744">
            <w:pPr>
              <w:pStyle w:val="TableParagraph"/>
              <w:spacing w:before="19"/>
              <w:ind w:left="200" w:right="216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Respond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tributary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temperature,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significant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rises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flow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D6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B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9D6C" w14:textId="77777777" w:rsidR="00EB7FCC" w:rsidRDefault="007C2744">
            <w:pPr>
              <w:pStyle w:val="TableParagraph"/>
              <w:ind w:left="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D6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6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3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53D29D74" w14:textId="77777777" w:rsidR="00EB7FCC" w:rsidRDefault="007C2744">
            <w:pPr>
              <w:pStyle w:val="TableParagraph"/>
              <w:ind w:left="116" w:right="96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Use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of</w:t>
            </w:r>
            <w:r>
              <w:rPr>
                <w:rFonts w:ascii="Century Gothic"/>
                <w:color w:val="FFFFFF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entitlements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relevant.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9D7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7D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9D7E" w14:textId="77777777" w:rsidR="00EB7FCC" w:rsidRDefault="007C274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D7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8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8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82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3D29D83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EB7FCC" w14:paraId="53D29D96" w14:textId="77777777">
        <w:trPr>
          <w:trHeight w:hRule="exact" w:val="2187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85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86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87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88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89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8A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D8B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14:paraId="53D29D8C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9D8D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D8E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9D8F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D90" w14:textId="77777777" w:rsidR="00EB7FCC" w:rsidRDefault="00EB7FCC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D9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9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9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94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9D95" w14:textId="77777777" w:rsidR="00EB7FCC" w:rsidRDefault="007C2744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9DB1" w14:textId="77777777">
        <w:trPr>
          <w:trHeight w:hRule="exact" w:val="958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97" w14:textId="77777777" w:rsidR="00EB7FCC" w:rsidRDefault="00EB7FCC"/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98" w14:textId="77777777" w:rsidR="00EB7FCC" w:rsidRDefault="007C2744">
            <w:pPr>
              <w:pStyle w:val="TableParagraph"/>
              <w:spacing w:before="19" w:line="247" w:lineRule="auto"/>
              <w:ind w:left="102" w:right="2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stream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+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99" w14:textId="77777777" w:rsidR="00EB7FCC" w:rsidRDefault="007C2744">
            <w:pPr>
              <w:pStyle w:val="TableParagraph"/>
              <w:spacing w:before="19"/>
              <w:ind w:left="102" w:right="2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freshes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bankfull: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000–20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 at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drown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weirs).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9A" w14:textId="77777777" w:rsidR="00EB7FCC" w:rsidRDefault="007C2744">
            <w:pPr>
              <w:pStyle w:val="TableParagraph"/>
              <w:spacing w:before="19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9D9B" w14:textId="77777777" w:rsidR="00EB7FCC" w:rsidRDefault="007C2744">
            <w:pPr>
              <w:pStyle w:val="TableParagraph"/>
              <w:spacing w:line="251" w:lineRule="auto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Unknown)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9C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D9D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D9E" w14:textId="77777777" w:rsidR="00EB7FCC" w:rsidRDefault="007C2744">
            <w:pPr>
              <w:pStyle w:val="TableParagraph"/>
              <w:spacing w:before="20"/>
              <w:ind w:left="102" w:right="24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 above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</w:p>
          <w:p w14:paraId="53D29D9F" w14:textId="77777777" w:rsidR="00EB7FCC" w:rsidRDefault="007C2744">
            <w:pPr>
              <w:pStyle w:val="TableParagraph"/>
              <w:ind w:left="102" w:right="1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Baroona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3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June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DA0" w14:textId="77777777" w:rsidR="00EB7FCC" w:rsidRDefault="007C2744">
            <w:pPr>
              <w:pStyle w:val="TableParagraph"/>
              <w:spacing w:before="20"/>
              <w:ind w:left="104" w:righ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&gt;10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Baroona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6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again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 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early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Sept,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for </w:t>
            </w:r>
            <w:r>
              <w:rPr>
                <w:rFonts w:ascii="Century Gothic"/>
                <w:spacing w:val="-1"/>
                <w:sz w:val="16"/>
              </w:rPr>
              <w:t>28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lastRenderedPageBreak/>
              <w:t>mid-Sept-Oct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00AF50"/>
          </w:tcPr>
          <w:p w14:paraId="53D29DA1" w14:textId="77777777" w:rsidR="00EB7FCC" w:rsidRDefault="007C2744">
            <w:pPr>
              <w:pStyle w:val="TableParagraph"/>
              <w:spacing w:before="132"/>
              <w:ind w:right="1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lastRenderedPageBreak/>
              <w:t>VERY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</w:p>
          <w:p w14:paraId="53D29DA2" w14:textId="77777777" w:rsidR="00EB7FCC" w:rsidRDefault="007C2744">
            <w:pPr>
              <w:pStyle w:val="TableParagraph"/>
              <w:spacing w:before="19"/>
              <w:ind w:left="159" w:right="172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Dubbo,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achieved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multiple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2016.</w:t>
            </w:r>
          </w:p>
          <w:p w14:paraId="53D29DA3" w14:textId="77777777" w:rsidR="00EB7FCC" w:rsidRDefault="007C2744">
            <w:pPr>
              <w:pStyle w:val="TableParagraph"/>
              <w:ind w:right="1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Drown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2010–11,</w:t>
            </w:r>
          </w:p>
          <w:p w14:paraId="53D29DA4" w14:textId="77777777" w:rsidR="00EB7FCC" w:rsidRDefault="007C2744">
            <w:pPr>
              <w:pStyle w:val="TableParagraph"/>
              <w:ind w:right="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lastRenderedPageBreak/>
              <w:t>2011–12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2016–17.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DA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A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A7" w14:textId="77777777" w:rsidR="00EB7FCC" w:rsidRDefault="00EB7FC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DA8" w14:textId="77777777" w:rsidR="00EB7FCC" w:rsidRDefault="007C2744">
            <w:pPr>
              <w:pStyle w:val="TableParagraph"/>
              <w:ind w:left="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</w:tcPr>
          <w:p w14:paraId="53D29DA9" w14:textId="77777777" w:rsidR="00EB7FCC" w:rsidRDefault="007C2744">
            <w:pPr>
              <w:pStyle w:val="TableParagraph"/>
              <w:spacing w:before="31"/>
              <w:ind w:left="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Insufficient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water.</w:t>
            </w:r>
          </w:p>
          <w:p w14:paraId="53D29DAA" w14:textId="77777777" w:rsidR="00EB7FCC" w:rsidRDefault="007C2744">
            <w:pPr>
              <w:pStyle w:val="TableParagraph"/>
              <w:ind w:left="179" w:right="159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 xml:space="preserve">Only able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when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coordinated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major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lastRenderedPageBreak/>
              <w:t>tributary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event.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9DA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A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AD" w14:textId="77777777" w:rsidR="00EB7FCC" w:rsidRDefault="00EB7FC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DAE" w14:textId="77777777" w:rsidR="00EB7FCC" w:rsidRDefault="007C274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DA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B0" w14:textId="77777777" w:rsidR="00EB7FCC" w:rsidRDefault="007C2744">
            <w:pPr>
              <w:pStyle w:val="TableParagraph"/>
              <w:spacing w:before="137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EB7FCC" w14:paraId="53D29DC0" w14:textId="77777777">
        <w:trPr>
          <w:trHeight w:hRule="exact" w:val="670"/>
        </w:trPr>
        <w:tc>
          <w:tcPr>
            <w:tcW w:w="1539" w:type="dxa"/>
            <w:vMerge/>
            <w:tcBorders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14:paraId="53D29DB2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B3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B4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B5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B6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B7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9DB8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DB9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5" w:space="0" w:color="000000"/>
              <w:right w:val="single" w:sz="7" w:space="0" w:color="000000"/>
            </w:tcBorders>
            <w:shd w:val="clear" w:color="auto" w:fill="00AF50"/>
          </w:tcPr>
          <w:p w14:paraId="53D29DBA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53D29DBB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5" w:space="0" w:color="000000"/>
              <w:right w:val="single" w:sz="18" w:space="0" w:color="000000"/>
            </w:tcBorders>
          </w:tcPr>
          <w:p w14:paraId="53D29DBC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92D050"/>
          </w:tcPr>
          <w:p w14:paraId="53D29DBD" w14:textId="77777777" w:rsidR="00EB7FCC" w:rsidRDefault="00EB7FCC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92D050"/>
          </w:tcPr>
          <w:p w14:paraId="53D29DBE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53D29DBF" w14:textId="77777777" w:rsidR="00EB7FCC" w:rsidRDefault="007C2744">
            <w:pPr>
              <w:pStyle w:val="TableParagraph"/>
              <w:ind w:left="3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</w:tr>
    </w:tbl>
    <w:p w14:paraId="53D29DC1" w14:textId="77777777" w:rsidR="00EB7FCC" w:rsidRDefault="00EB7FCC">
      <w:pPr>
        <w:rPr>
          <w:rFonts w:ascii="Century Gothic" w:eastAsia="Century Gothic" w:hAnsi="Century Gothic" w:cs="Century Gothic"/>
          <w:sz w:val="18"/>
          <w:szCs w:val="18"/>
        </w:rPr>
        <w:sectPr w:rsidR="00EB7FCC">
          <w:footerReference w:type="default" r:id="rId32"/>
          <w:pgSz w:w="23820" w:h="16840" w:orient="landscape"/>
          <w:pgMar w:top="660" w:right="420" w:bottom="880" w:left="600" w:header="0" w:footer="686" w:gutter="0"/>
          <w:pgNumType w:start="16"/>
          <w:cols w:space="720"/>
        </w:sectPr>
      </w:pPr>
    </w:p>
    <w:p w14:paraId="53D29DC2" w14:textId="3640810F" w:rsidR="00EB7FCC" w:rsidRDefault="007C2744">
      <w:pPr>
        <w:spacing w:before="12"/>
        <w:rPr>
          <w:rFonts w:ascii="Century Gothic" w:eastAsia="Century Gothic" w:hAnsi="Century Gothic" w:cs="Century Gothic"/>
          <w:b/>
          <w:bCs/>
          <w:sz w:val="3"/>
          <w:szCs w:val="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66128" behindDoc="1" locked="0" layoutInCell="1" allowOverlap="1" wp14:anchorId="53D2A52D" wp14:editId="07828BF9">
                <wp:simplePos x="0" y="0"/>
                <wp:positionH relativeFrom="page">
                  <wp:posOffset>7875270</wp:posOffset>
                </wp:positionH>
                <wp:positionV relativeFrom="page">
                  <wp:posOffset>1911350</wp:posOffset>
                </wp:positionV>
                <wp:extent cx="795655" cy="1175385"/>
                <wp:effectExtent l="0" t="0" r="0" b="0"/>
                <wp:wrapNone/>
                <wp:docPr id="75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1175385"/>
                          <a:chOff x="12402" y="3010"/>
                          <a:chExt cx="1253" cy="1851"/>
                        </a:xfrm>
                      </wpg:grpSpPr>
                      <wpg:grpSp>
                        <wpg:cNvPr id="759" name="Group 755"/>
                        <wpg:cNvGrpSpPr>
                          <a:grpSpLocks/>
                        </wpg:cNvGrpSpPr>
                        <wpg:grpSpPr bwMode="auto">
                          <a:xfrm>
                            <a:off x="12402" y="3010"/>
                            <a:ext cx="1253" cy="219"/>
                            <a:chOff x="12402" y="3010"/>
                            <a:chExt cx="1253" cy="219"/>
                          </a:xfrm>
                        </wpg:grpSpPr>
                        <wps:wsp>
                          <wps:cNvPr id="760" name="Freeform 756"/>
                          <wps:cNvSpPr>
                            <a:spLocks/>
                          </wps:cNvSpPr>
                          <wps:spPr bwMode="auto">
                            <a:xfrm>
                              <a:off x="12402" y="3010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3228 3010"/>
                                <a:gd name="T3" fmla="*/ 3228 h 219"/>
                                <a:gd name="T4" fmla="+- 0 13655 12402"/>
                                <a:gd name="T5" fmla="*/ T4 w 1253"/>
                                <a:gd name="T6" fmla="+- 0 3228 3010"/>
                                <a:gd name="T7" fmla="*/ 3228 h 219"/>
                                <a:gd name="T8" fmla="+- 0 13655 12402"/>
                                <a:gd name="T9" fmla="*/ T8 w 1253"/>
                                <a:gd name="T10" fmla="+- 0 3010 3010"/>
                                <a:gd name="T11" fmla="*/ 3010 h 219"/>
                                <a:gd name="T12" fmla="+- 0 12402 12402"/>
                                <a:gd name="T13" fmla="*/ T12 w 1253"/>
                                <a:gd name="T14" fmla="+- 0 3010 3010"/>
                                <a:gd name="T15" fmla="*/ 3010 h 219"/>
                                <a:gd name="T16" fmla="+- 0 12402 12402"/>
                                <a:gd name="T17" fmla="*/ T16 w 1253"/>
                                <a:gd name="T18" fmla="+- 0 3228 3010"/>
                                <a:gd name="T19" fmla="*/ 322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8"/>
                                  </a:moveTo>
                                  <a:lnTo>
                                    <a:pt x="1253" y="218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53"/>
                        <wpg:cNvGrpSpPr>
                          <a:grpSpLocks/>
                        </wpg:cNvGrpSpPr>
                        <wpg:grpSpPr bwMode="auto">
                          <a:xfrm>
                            <a:off x="12402" y="3228"/>
                            <a:ext cx="1253" cy="195"/>
                            <a:chOff x="12402" y="3228"/>
                            <a:chExt cx="1253" cy="195"/>
                          </a:xfrm>
                        </wpg:grpSpPr>
                        <wps:wsp>
                          <wps:cNvPr id="762" name="Freeform 754"/>
                          <wps:cNvSpPr>
                            <a:spLocks/>
                          </wps:cNvSpPr>
                          <wps:spPr bwMode="auto">
                            <a:xfrm>
                              <a:off x="12402" y="3228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3423 3228"/>
                                <a:gd name="T3" fmla="*/ 3423 h 195"/>
                                <a:gd name="T4" fmla="+- 0 13655 12402"/>
                                <a:gd name="T5" fmla="*/ T4 w 1253"/>
                                <a:gd name="T6" fmla="+- 0 3423 3228"/>
                                <a:gd name="T7" fmla="*/ 3423 h 195"/>
                                <a:gd name="T8" fmla="+- 0 13655 12402"/>
                                <a:gd name="T9" fmla="*/ T8 w 1253"/>
                                <a:gd name="T10" fmla="+- 0 3228 3228"/>
                                <a:gd name="T11" fmla="*/ 3228 h 195"/>
                                <a:gd name="T12" fmla="+- 0 12402 12402"/>
                                <a:gd name="T13" fmla="*/ T12 w 1253"/>
                                <a:gd name="T14" fmla="+- 0 3228 3228"/>
                                <a:gd name="T15" fmla="*/ 3228 h 195"/>
                                <a:gd name="T16" fmla="+- 0 12402 12402"/>
                                <a:gd name="T17" fmla="*/ T16 w 1253"/>
                                <a:gd name="T18" fmla="+- 0 3423 3228"/>
                                <a:gd name="T19" fmla="*/ 342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5"/>
                                  </a:moveTo>
                                  <a:lnTo>
                                    <a:pt x="1253" y="195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51"/>
                        <wpg:cNvGrpSpPr>
                          <a:grpSpLocks/>
                        </wpg:cNvGrpSpPr>
                        <wpg:grpSpPr bwMode="auto">
                          <a:xfrm>
                            <a:off x="12402" y="3423"/>
                            <a:ext cx="1253" cy="197"/>
                            <a:chOff x="12402" y="3423"/>
                            <a:chExt cx="1253" cy="197"/>
                          </a:xfrm>
                        </wpg:grpSpPr>
                        <wps:wsp>
                          <wps:cNvPr id="764" name="Freeform 752"/>
                          <wps:cNvSpPr>
                            <a:spLocks/>
                          </wps:cNvSpPr>
                          <wps:spPr bwMode="auto">
                            <a:xfrm>
                              <a:off x="12402" y="3423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3620 3423"/>
                                <a:gd name="T3" fmla="*/ 3620 h 197"/>
                                <a:gd name="T4" fmla="+- 0 13655 12402"/>
                                <a:gd name="T5" fmla="*/ T4 w 1253"/>
                                <a:gd name="T6" fmla="+- 0 3620 3423"/>
                                <a:gd name="T7" fmla="*/ 3620 h 197"/>
                                <a:gd name="T8" fmla="+- 0 13655 12402"/>
                                <a:gd name="T9" fmla="*/ T8 w 1253"/>
                                <a:gd name="T10" fmla="+- 0 3423 3423"/>
                                <a:gd name="T11" fmla="*/ 3423 h 197"/>
                                <a:gd name="T12" fmla="+- 0 12402 12402"/>
                                <a:gd name="T13" fmla="*/ T12 w 1253"/>
                                <a:gd name="T14" fmla="+- 0 3423 3423"/>
                                <a:gd name="T15" fmla="*/ 3423 h 197"/>
                                <a:gd name="T16" fmla="+- 0 12402 12402"/>
                                <a:gd name="T17" fmla="*/ T16 w 1253"/>
                                <a:gd name="T18" fmla="+- 0 3620 3423"/>
                                <a:gd name="T19" fmla="*/ 362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49"/>
                        <wpg:cNvGrpSpPr>
                          <a:grpSpLocks/>
                        </wpg:cNvGrpSpPr>
                        <wpg:grpSpPr bwMode="auto">
                          <a:xfrm>
                            <a:off x="12402" y="3620"/>
                            <a:ext cx="1253" cy="197"/>
                            <a:chOff x="12402" y="3620"/>
                            <a:chExt cx="1253" cy="197"/>
                          </a:xfrm>
                        </wpg:grpSpPr>
                        <wps:wsp>
                          <wps:cNvPr id="766" name="Freeform 750"/>
                          <wps:cNvSpPr>
                            <a:spLocks/>
                          </wps:cNvSpPr>
                          <wps:spPr bwMode="auto">
                            <a:xfrm>
                              <a:off x="12402" y="3620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3816 3620"/>
                                <a:gd name="T3" fmla="*/ 3816 h 197"/>
                                <a:gd name="T4" fmla="+- 0 13655 12402"/>
                                <a:gd name="T5" fmla="*/ T4 w 1253"/>
                                <a:gd name="T6" fmla="+- 0 3816 3620"/>
                                <a:gd name="T7" fmla="*/ 3816 h 197"/>
                                <a:gd name="T8" fmla="+- 0 13655 12402"/>
                                <a:gd name="T9" fmla="*/ T8 w 1253"/>
                                <a:gd name="T10" fmla="+- 0 3620 3620"/>
                                <a:gd name="T11" fmla="*/ 3620 h 197"/>
                                <a:gd name="T12" fmla="+- 0 12402 12402"/>
                                <a:gd name="T13" fmla="*/ T12 w 1253"/>
                                <a:gd name="T14" fmla="+- 0 3620 3620"/>
                                <a:gd name="T15" fmla="*/ 3620 h 197"/>
                                <a:gd name="T16" fmla="+- 0 12402 12402"/>
                                <a:gd name="T17" fmla="*/ T16 w 1253"/>
                                <a:gd name="T18" fmla="+- 0 3816 3620"/>
                                <a:gd name="T19" fmla="*/ 381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6"/>
                                  </a:moveTo>
                                  <a:lnTo>
                                    <a:pt x="1253" y="19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47"/>
                        <wpg:cNvGrpSpPr>
                          <a:grpSpLocks/>
                        </wpg:cNvGrpSpPr>
                        <wpg:grpSpPr bwMode="auto">
                          <a:xfrm>
                            <a:off x="12402" y="3816"/>
                            <a:ext cx="1253" cy="197"/>
                            <a:chOff x="12402" y="3816"/>
                            <a:chExt cx="1253" cy="197"/>
                          </a:xfrm>
                        </wpg:grpSpPr>
                        <wps:wsp>
                          <wps:cNvPr id="768" name="Freeform 748"/>
                          <wps:cNvSpPr>
                            <a:spLocks/>
                          </wps:cNvSpPr>
                          <wps:spPr bwMode="auto">
                            <a:xfrm>
                              <a:off x="12402" y="3816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4013 3816"/>
                                <a:gd name="T3" fmla="*/ 4013 h 197"/>
                                <a:gd name="T4" fmla="+- 0 13655 12402"/>
                                <a:gd name="T5" fmla="*/ T4 w 1253"/>
                                <a:gd name="T6" fmla="+- 0 4013 3816"/>
                                <a:gd name="T7" fmla="*/ 4013 h 197"/>
                                <a:gd name="T8" fmla="+- 0 13655 12402"/>
                                <a:gd name="T9" fmla="*/ T8 w 1253"/>
                                <a:gd name="T10" fmla="+- 0 3816 3816"/>
                                <a:gd name="T11" fmla="*/ 3816 h 197"/>
                                <a:gd name="T12" fmla="+- 0 12402 12402"/>
                                <a:gd name="T13" fmla="*/ T12 w 1253"/>
                                <a:gd name="T14" fmla="+- 0 3816 3816"/>
                                <a:gd name="T15" fmla="*/ 3816 h 197"/>
                                <a:gd name="T16" fmla="+- 0 12402 12402"/>
                                <a:gd name="T17" fmla="*/ T16 w 1253"/>
                                <a:gd name="T18" fmla="+- 0 4013 3816"/>
                                <a:gd name="T19" fmla="*/ 401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45"/>
                        <wpg:cNvGrpSpPr>
                          <a:grpSpLocks/>
                        </wpg:cNvGrpSpPr>
                        <wpg:grpSpPr bwMode="auto">
                          <a:xfrm>
                            <a:off x="12402" y="4013"/>
                            <a:ext cx="1253" cy="195"/>
                            <a:chOff x="12402" y="4013"/>
                            <a:chExt cx="1253" cy="195"/>
                          </a:xfrm>
                        </wpg:grpSpPr>
                        <wps:wsp>
                          <wps:cNvPr id="770" name="Freeform 746"/>
                          <wps:cNvSpPr>
                            <a:spLocks/>
                          </wps:cNvSpPr>
                          <wps:spPr bwMode="auto">
                            <a:xfrm>
                              <a:off x="12402" y="4013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4208 4013"/>
                                <a:gd name="T3" fmla="*/ 4208 h 195"/>
                                <a:gd name="T4" fmla="+- 0 13655 12402"/>
                                <a:gd name="T5" fmla="*/ T4 w 1253"/>
                                <a:gd name="T6" fmla="+- 0 4208 4013"/>
                                <a:gd name="T7" fmla="*/ 4208 h 195"/>
                                <a:gd name="T8" fmla="+- 0 13655 12402"/>
                                <a:gd name="T9" fmla="*/ T8 w 1253"/>
                                <a:gd name="T10" fmla="+- 0 4013 4013"/>
                                <a:gd name="T11" fmla="*/ 4013 h 195"/>
                                <a:gd name="T12" fmla="+- 0 12402 12402"/>
                                <a:gd name="T13" fmla="*/ T12 w 1253"/>
                                <a:gd name="T14" fmla="+- 0 4013 4013"/>
                                <a:gd name="T15" fmla="*/ 4013 h 195"/>
                                <a:gd name="T16" fmla="+- 0 12402 12402"/>
                                <a:gd name="T17" fmla="*/ T16 w 1253"/>
                                <a:gd name="T18" fmla="+- 0 4208 4013"/>
                                <a:gd name="T19" fmla="*/ 420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5"/>
                                  </a:moveTo>
                                  <a:lnTo>
                                    <a:pt x="1253" y="195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43"/>
                        <wpg:cNvGrpSpPr>
                          <a:grpSpLocks/>
                        </wpg:cNvGrpSpPr>
                        <wpg:grpSpPr bwMode="auto">
                          <a:xfrm>
                            <a:off x="12402" y="4208"/>
                            <a:ext cx="1253" cy="219"/>
                            <a:chOff x="12402" y="4208"/>
                            <a:chExt cx="1253" cy="219"/>
                          </a:xfrm>
                        </wpg:grpSpPr>
                        <wps:wsp>
                          <wps:cNvPr id="772" name="Freeform 744"/>
                          <wps:cNvSpPr>
                            <a:spLocks/>
                          </wps:cNvSpPr>
                          <wps:spPr bwMode="auto">
                            <a:xfrm>
                              <a:off x="12402" y="4208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4426 4208"/>
                                <a:gd name="T3" fmla="*/ 4426 h 219"/>
                                <a:gd name="T4" fmla="+- 0 13655 12402"/>
                                <a:gd name="T5" fmla="*/ T4 w 1253"/>
                                <a:gd name="T6" fmla="+- 0 4426 4208"/>
                                <a:gd name="T7" fmla="*/ 4426 h 219"/>
                                <a:gd name="T8" fmla="+- 0 13655 12402"/>
                                <a:gd name="T9" fmla="*/ T8 w 1253"/>
                                <a:gd name="T10" fmla="+- 0 4208 4208"/>
                                <a:gd name="T11" fmla="*/ 4208 h 219"/>
                                <a:gd name="T12" fmla="+- 0 12402 12402"/>
                                <a:gd name="T13" fmla="*/ T12 w 1253"/>
                                <a:gd name="T14" fmla="+- 0 4208 4208"/>
                                <a:gd name="T15" fmla="*/ 4208 h 219"/>
                                <a:gd name="T16" fmla="+- 0 12402 12402"/>
                                <a:gd name="T17" fmla="*/ T16 w 1253"/>
                                <a:gd name="T18" fmla="+- 0 4426 4208"/>
                                <a:gd name="T19" fmla="*/ 442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8"/>
                                  </a:moveTo>
                                  <a:lnTo>
                                    <a:pt x="1253" y="218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41"/>
                        <wpg:cNvGrpSpPr>
                          <a:grpSpLocks/>
                        </wpg:cNvGrpSpPr>
                        <wpg:grpSpPr bwMode="auto">
                          <a:xfrm>
                            <a:off x="12402" y="4426"/>
                            <a:ext cx="1253" cy="216"/>
                            <a:chOff x="12402" y="4426"/>
                            <a:chExt cx="1253" cy="216"/>
                          </a:xfrm>
                        </wpg:grpSpPr>
                        <wps:wsp>
                          <wps:cNvPr id="774" name="Freeform 742"/>
                          <wps:cNvSpPr>
                            <a:spLocks/>
                          </wps:cNvSpPr>
                          <wps:spPr bwMode="auto">
                            <a:xfrm>
                              <a:off x="12402" y="4426"/>
                              <a:ext cx="1253" cy="216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4642 4426"/>
                                <a:gd name="T3" fmla="*/ 4642 h 216"/>
                                <a:gd name="T4" fmla="+- 0 13655 12402"/>
                                <a:gd name="T5" fmla="*/ T4 w 1253"/>
                                <a:gd name="T6" fmla="+- 0 4642 4426"/>
                                <a:gd name="T7" fmla="*/ 4642 h 216"/>
                                <a:gd name="T8" fmla="+- 0 13655 12402"/>
                                <a:gd name="T9" fmla="*/ T8 w 1253"/>
                                <a:gd name="T10" fmla="+- 0 4426 4426"/>
                                <a:gd name="T11" fmla="*/ 4426 h 216"/>
                                <a:gd name="T12" fmla="+- 0 12402 12402"/>
                                <a:gd name="T13" fmla="*/ T12 w 1253"/>
                                <a:gd name="T14" fmla="+- 0 4426 4426"/>
                                <a:gd name="T15" fmla="*/ 4426 h 216"/>
                                <a:gd name="T16" fmla="+- 0 12402 12402"/>
                                <a:gd name="T17" fmla="*/ T16 w 1253"/>
                                <a:gd name="T18" fmla="+- 0 4642 4426"/>
                                <a:gd name="T19" fmla="*/ 46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6">
                                  <a:moveTo>
                                    <a:pt x="0" y="216"/>
                                  </a:moveTo>
                                  <a:lnTo>
                                    <a:pt x="1253" y="21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39"/>
                        <wpg:cNvGrpSpPr>
                          <a:grpSpLocks/>
                        </wpg:cNvGrpSpPr>
                        <wpg:grpSpPr bwMode="auto">
                          <a:xfrm>
                            <a:off x="12402" y="4642"/>
                            <a:ext cx="1253" cy="219"/>
                            <a:chOff x="12402" y="4642"/>
                            <a:chExt cx="1253" cy="219"/>
                          </a:xfrm>
                        </wpg:grpSpPr>
                        <wps:wsp>
                          <wps:cNvPr id="776" name="Freeform 740"/>
                          <wps:cNvSpPr>
                            <a:spLocks/>
                          </wps:cNvSpPr>
                          <wps:spPr bwMode="auto">
                            <a:xfrm>
                              <a:off x="12402" y="4642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4860 4642"/>
                                <a:gd name="T3" fmla="*/ 4860 h 219"/>
                                <a:gd name="T4" fmla="+- 0 13655 12402"/>
                                <a:gd name="T5" fmla="*/ T4 w 1253"/>
                                <a:gd name="T6" fmla="+- 0 4860 4642"/>
                                <a:gd name="T7" fmla="*/ 4860 h 219"/>
                                <a:gd name="T8" fmla="+- 0 13655 12402"/>
                                <a:gd name="T9" fmla="*/ T8 w 1253"/>
                                <a:gd name="T10" fmla="+- 0 4642 4642"/>
                                <a:gd name="T11" fmla="*/ 4642 h 219"/>
                                <a:gd name="T12" fmla="+- 0 12402 12402"/>
                                <a:gd name="T13" fmla="*/ T12 w 1253"/>
                                <a:gd name="T14" fmla="+- 0 4642 4642"/>
                                <a:gd name="T15" fmla="*/ 4642 h 219"/>
                                <a:gd name="T16" fmla="+- 0 12402 12402"/>
                                <a:gd name="T17" fmla="*/ T16 w 1253"/>
                                <a:gd name="T18" fmla="+- 0 4860 4642"/>
                                <a:gd name="T19" fmla="*/ 486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8"/>
                                  </a:moveTo>
                                  <a:lnTo>
                                    <a:pt x="1253" y="218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506C8" id="Group 738" o:spid="_x0000_s1026" style="position:absolute;margin-left:620.1pt;margin-top:150.5pt;width:62.65pt;height:92.55pt;z-index:-150352;mso-position-horizontal-relative:page;mso-position-vertical-relative:page" coordorigin="12402,3010" coordsize="1253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">
                <v:group id="Group 755" o:spid="_x0000_s1027" style="position:absolute;left:12402;top:3010;width:1253;height:219" coordorigin="12402,3010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56" o:spid="_x0000_s1028" style="position:absolute;left:12402;top:3010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HeMIA&#10;AADcAAAADwAAAGRycy9kb3ducmV2LnhtbERPy4rCMBTdC/MP4Q6403RmodIxigwO+AIfnQ+4NNem&#10;2tzUJmr9e7MQXB7OezxtbSVu1PjSsYKvfgKCOHe65ELBf/bXG4HwAVlj5ZgUPMjDdPLRGWOq3Z33&#10;dDuEQsQQ9ikqMCHUqZQ+N2TR911NHLmjayyGCJtC6gbvMdxW8jtJBtJiybHBYE2/hvLz4WoVZLPz&#10;+rJcrXanbL5ZbLP50pq2Vqr72c5+QARqw1v8ci+0guEgzo9n4hGQ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8d4wgAAANwAAAAPAAAAAAAAAAAAAAAAAJgCAABkcnMvZG93&#10;bnJldi54bWxQSwUGAAAAAAQABAD1AAAAhwMAAAAA&#10;" path="m,218r1253,l1253,,,,,218xe" fillcolor="#a6a6a6" stroked="f">
                    <v:path arrowok="t" o:connecttype="custom" o:connectlocs="0,3228;1253,3228;1253,3010;0,3010;0,3228" o:connectangles="0,0,0,0,0"/>
                  </v:shape>
                </v:group>
                <v:group id="Group 753" o:spid="_x0000_s1029" style="position:absolute;left:12402;top:3228;width:1253;height:195" coordorigin="12402,3228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54" o:spid="_x0000_s1030" style="position:absolute;left:12402;top:3228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Bz8UA&#10;AADcAAAADwAAAGRycy9kb3ducmV2LnhtbESPQWsCMRSE70L/Q3iF3jSrBa3bzUoRSr2IqL309ty8&#10;7m6bvGyTqOu/N4LQ4zAz3zDFordGnMiH1rGC8SgDQVw53XKt4HP/PnwBESKyRuOYFFwowKJ8GBSY&#10;a3fmLZ12sRYJwiFHBU2MXS5lqBqyGEauI07et/MWY5K+ltrjOcGtkZMsm0qLLaeFBjtaNlT97o5W&#10;QWueP7yeH/S+yr7+1ssfs6nlWKmnx/7tFUSkPv6H7+2VVjCbTuB2Jh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gHPxQAAANwAAAAPAAAAAAAAAAAAAAAAAJgCAABkcnMv&#10;ZG93bnJldi54bWxQSwUGAAAAAAQABAD1AAAAigMAAAAA&#10;" path="m,195r1253,l1253,,,,,195xe" fillcolor="#a6a6a6" stroked="f">
                    <v:path arrowok="t" o:connecttype="custom" o:connectlocs="0,3423;1253,3423;1253,3228;0,3228;0,3423" o:connectangles="0,0,0,0,0"/>
                  </v:shape>
                </v:group>
                <v:group id="Group 751" o:spid="_x0000_s1031" style="position:absolute;left:12402;top:3423;width:1253;height:197" coordorigin="12402,3423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52" o:spid="_x0000_s1032" style="position:absolute;left:12402;top:3423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ulcUA&#10;AADcAAAADwAAAGRycy9kb3ducmV2LnhtbESPQWvCQBSE7wX/w/KE3pqNIaQxuooUhB68mHrx9sw+&#10;k2D2bchuNfHXdwuFHoeZ+YZZb0fTiTsNrrWsYBHFIIgrq1uuFZy+9m85COeRNXaWScFEDrab2csa&#10;C20ffKR76WsRIOwKVNB43xdSuqohgy6yPXHwrnYw6IMcaqkHfAS46WQSx5k02HJYaLCnj4aqW/lt&#10;FGTP1FR9sizP8sqX4y3Z59OhU+p1Pu5WIDyN/j/81/7UCt6zF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W6VxQAAANwAAAAPAAAAAAAAAAAAAAAAAJgCAABkcnMv&#10;ZG93bnJldi54bWxQSwUGAAAAAAQABAD1AAAAigMAAAAA&#10;" path="m,197r1253,l1253,,,,,197xe" fillcolor="#a6a6a6" stroked="f">
                    <v:path arrowok="t" o:connecttype="custom" o:connectlocs="0,3620;1253,3620;1253,3423;0,3423;0,3620" o:connectangles="0,0,0,0,0"/>
                  </v:shape>
                </v:group>
                <v:group id="Group 749" o:spid="_x0000_s1033" style="position:absolute;left:12402;top:3620;width:1253;height:197" coordorigin="12402,3620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50" o:spid="_x0000_s1034" style="position:absolute;left:12402;top:3620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VecUA&#10;AADcAAAADwAAAGRycy9kb3ducmV2LnhtbESPzWrDMBCE74W+g9hCb41cU5zEtWxCwNBDL3FyyW1j&#10;rX+wtTKWmjh9+qpQ6HGYmW+YrFjMKK40u96ygtdVBIK4trrnVsHpWL5sQDiPrHG0TAru5KDIHx8y&#10;TLW98YGulW9FgLBLUUHn/ZRK6eqODLqVnYiD19jZoA9ybqWe8RbgZpRxFCXSYM9hocOJ9h3VQ/Vl&#10;FCTfb6ae4m11lg1fDkNcbu6fo1LPT8vuHYSnxf+H/9ofWsE6SeD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1V5xQAAANwAAAAPAAAAAAAAAAAAAAAAAJgCAABkcnMv&#10;ZG93bnJldi54bWxQSwUGAAAAAAQABAD1AAAAigMAAAAA&#10;" path="m,196r1253,l1253,,,,,196xe" fillcolor="#a6a6a6" stroked="f">
                    <v:path arrowok="t" o:connecttype="custom" o:connectlocs="0,3816;1253,3816;1253,3620;0,3620;0,3816" o:connectangles="0,0,0,0,0"/>
                  </v:shape>
                </v:group>
                <v:group id="Group 747" o:spid="_x0000_s1035" style="position:absolute;left:12402;top:3816;width:1253;height:197" coordorigin="12402,3816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48" o:spid="_x0000_s1036" style="position:absolute;left:12402;top:3816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RkkMIA&#10;AADcAAAADwAAAGRycy9kb3ducmV2LnhtbERPy2rCQBTdF/yH4QrumomhRI2OIgWhCzdGN93dZm4e&#10;mLkTMlOT+PXOotDl4bx3h9G04kG9aywrWEYxCOLC6oYrBbfr6X0Nwnlkja1lUjCRg8N+9rbDTNuB&#10;L/TIfSVCCLsMFdTed5mUrqjJoItsRxy40vYGfYB9JXWPQwg3rUziOJUGGw4NNXb0WVNxz3+NgvT5&#10;YYou2eTfsuSfyz05radzq9RiPh63IDyN/l/85/7SClZpWBvOhCM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GSQwgAAANwAAAAPAAAAAAAAAAAAAAAAAJgCAABkcnMvZG93&#10;bnJldi54bWxQSwUGAAAAAAQABAD1AAAAhwMAAAAA&#10;" path="m,197r1253,l1253,,,,,197xe" fillcolor="#a6a6a6" stroked="f">
                    <v:path arrowok="t" o:connecttype="custom" o:connectlocs="0,4013;1253,4013;1253,3816;0,3816;0,4013" o:connectangles="0,0,0,0,0"/>
                  </v:shape>
                </v:group>
                <v:group id="Group 745" o:spid="_x0000_s1037" style="position:absolute;left:12402;top:4013;width:1253;height:195" coordorigin="12402,4013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46" o:spid="_x0000_s1038" style="position:absolute;left:12402;top:4013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s/sEA&#10;AADcAAAADwAAAGRycy9kb3ducmV2LnhtbERPTWsCMRC9C/6HMII3zWpB7dYoIpR6EdHtpbfpZrq7&#10;bTLZJlHXf28OgsfH+16uO2vEhXxoHCuYjDMQxKXTDVcKPov30QJEiMgajWNScKMA61W/t8Rcuysf&#10;6XKKlUghHHJUUMfY5lKGsiaLYexa4sT9OG8xJugrqT1eU7g1cpplM2mx4dRQY0vbmsq/09kqaMzL&#10;h9ev37oos6///fbXHCo5UWo46DZvICJ18Sl+uHdawXye5qc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BrP7BAAAA3AAAAA8AAAAAAAAAAAAAAAAAmAIAAGRycy9kb3du&#10;cmV2LnhtbFBLBQYAAAAABAAEAPUAAACGAwAAAAA=&#10;" path="m,195r1253,l1253,,,,,195xe" fillcolor="#a6a6a6" stroked="f">
                    <v:path arrowok="t" o:connecttype="custom" o:connectlocs="0,4208;1253,4208;1253,4013;0,4013;0,4208" o:connectangles="0,0,0,0,0"/>
                  </v:shape>
                </v:group>
                <v:group id="Group 743" o:spid="_x0000_s1039" style="position:absolute;left:12402;top:4208;width:1253;height:219" coordorigin="12402,4208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44" o:spid="_x0000_s1040" style="position:absolute;left:12402;top:4208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qScYA&#10;AADcAAAADwAAAGRycy9kb3ducmV2LnhtbESP3WrCQBSE74W+w3IKvaubelEldROkWPCnoCZ9gEP2&#10;NJuaPZtmV41v7xYKXg4z8w0zzwfbijP1vnGs4GWcgCCunG64VvBVfjzPQPiArLF1TAqu5CHPHkZz&#10;TLW78IHORahFhLBPUYEJoUul9JUhi37sOuLofbveYoiyr6Xu8RLhtpWTJHmVFhuOCwY7ejdUHYuT&#10;VVAujtvf9Waz/ymXn6tduVxbM3RKPT0OizcQgYZwD/+3V1rBdDqBvzPx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qScYAAADcAAAADwAAAAAAAAAAAAAAAACYAgAAZHJz&#10;L2Rvd25yZXYueG1sUEsFBgAAAAAEAAQA9QAAAIsDAAAAAA==&#10;" path="m,218r1253,l1253,,,,,218xe" fillcolor="#a6a6a6" stroked="f">
                    <v:path arrowok="t" o:connecttype="custom" o:connectlocs="0,4426;1253,4426;1253,4208;0,4208;0,4426" o:connectangles="0,0,0,0,0"/>
                  </v:shape>
                </v:group>
                <v:group id="Group 741" o:spid="_x0000_s1041" style="position:absolute;left:12402;top:4426;width:1253;height:216" coordorigin="12402,4426" coordsize="125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42" o:spid="_x0000_s1042" style="position:absolute;left:12402;top:4426;width:1253;height:216;visibility:visible;mso-wrap-style:square;v-text-anchor:top" coordsize="125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9kmcIA&#10;AADcAAAADwAAAGRycy9kb3ducmV2LnhtbESP0YrCMBRE3xf8h3AFXxZNFbFajSKK4pOgux9waa5t&#10;tbkpTbTt3xthYR+HmTnDrDatKcWLaldYVjAeRSCIU6sLzhT8/hyGcxDOI2ssLZOCjhxs1r2vFSba&#10;Nnyh19VnIkDYJagg975KpHRpTgbdyFbEwbvZ2qAPss6krrEJcFPKSRTNpMGCw0KOFe1ySh/Xp1Gw&#10;n7A/Lk73vZXdmRbfcdN1l0apQb/dLkF4av1/+K990grieAqfM+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2SZwgAAANwAAAAPAAAAAAAAAAAAAAAAAJgCAABkcnMvZG93&#10;bnJldi54bWxQSwUGAAAAAAQABAD1AAAAhwMAAAAA&#10;" path="m,216r1253,l1253,,,,,216xe" fillcolor="#a6a6a6" stroked="f">
                    <v:path arrowok="t" o:connecttype="custom" o:connectlocs="0,4642;1253,4642;1253,4426;0,4426;0,4642" o:connectangles="0,0,0,0,0"/>
                  </v:shape>
                </v:group>
                <v:group id="Group 739" o:spid="_x0000_s1043" style="position:absolute;left:12402;top:4642;width:1253;height:219" coordorigin="12402,4642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40" o:spid="_x0000_s1044" style="position:absolute;left:12402;top:4642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sSsYA&#10;AADcAAAADwAAAGRycy9kb3ducmV2LnhtbESP3WrCQBSE7wu+w3KE3ummvdCSuglSLPgHVdMHOGRP&#10;s6nZs2l21fj2riD0cpiZb5hZ3ttGnKnztWMFL+MEBHHpdM2Vgu/ic/QGwgdkjY1jUnAlD3k2eJph&#10;qt2F93Q+hEpECPsUFZgQ2lRKXxqy6MeuJY7ej+sshii7SuoOLxFuG/maJBNpsea4YLClD0Pl8XCy&#10;Cor5cfO3Wq93v8Viu/wqFitr+lap52E/fwcRqA//4Ud7qRVMpxO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tsSsYAAADcAAAADwAAAAAAAAAAAAAAAACYAgAAZHJz&#10;L2Rvd25yZXYueG1sUEsFBgAAAAAEAAQA9QAAAIsDAAAAAA==&#10;" path="m,218r1253,l1253,,,,,218xe" fillcolor="#a6a6a6" stroked="f">
                    <v:path arrowok="t" o:connecttype="custom" o:connectlocs="0,4860;1253,4860;1253,4642;0,4642;0,486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152" behindDoc="1" locked="0" layoutInCell="1" allowOverlap="1" wp14:anchorId="53D2A52E" wp14:editId="384E493E">
                <wp:simplePos x="0" y="0"/>
                <wp:positionH relativeFrom="page">
                  <wp:posOffset>8808085</wp:posOffset>
                </wp:positionH>
                <wp:positionV relativeFrom="page">
                  <wp:posOffset>1988820</wp:posOffset>
                </wp:positionV>
                <wp:extent cx="1292860" cy="1021080"/>
                <wp:effectExtent l="0" t="0" r="0" b="0"/>
                <wp:wrapNone/>
                <wp:docPr id="74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1021080"/>
                          <a:chOff x="13871" y="3132"/>
                          <a:chExt cx="2036" cy="1608"/>
                        </a:xfrm>
                      </wpg:grpSpPr>
                      <wpg:grpSp>
                        <wpg:cNvPr id="744" name="Group 736"/>
                        <wpg:cNvGrpSpPr>
                          <a:grpSpLocks/>
                        </wpg:cNvGrpSpPr>
                        <wpg:grpSpPr bwMode="auto">
                          <a:xfrm>
                            <a:off x="13871" y="3132"/>
                            <a:ext cx="2036" cy="262"/>
                            <a:chOff x="13871" y="3132"/>
                            <a:chExt cx="2036" cy="262"/>
                          </a:xfrm>
                        </wpg:grpSpPr>
                        <wps:wsp>
                          <wps:cNvPr id="745" name="Freeform 737"/>
                          <wps:cNvSpPr>
                            <a:spLocks/>
                          </wps:cNvSpPr>
                          <wps:spPr bwMode="auto">
                            <a:xfrm>
                              <a:off x="13871" y="3132"/>
                              <a:ext cx="2036" cy="262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3394 3132"/>
                                <a:gd name="T3" fmla="*/ 3394 h 262"/>
                                <a:gd name="T4" fmla="+- 0 15907 13871"/>
                                <a:gd name="T5" fmla="*/ T4 w 2036"/>
                                <a:gd name="T6" fmla="+- 0 3394 3132"/>
                                <a:gd name="T7" fmla="*/ 3394 h 262"/>
                                <a:gd name="T8" fmla="+- 0 15907 13871"/>
                                <a:gd name="T9" fmla="*/ T8 w 2036"/>
                                <a:gd name="T10" fmla="+- 0 3132 3132"/>
                                <a:gd name="T11" fmla="*/ 3132 h 262"/>
                                <a:gd name="T12" fmla="+- 0 13871 13871"/>
                                <a:gd name="T13" fmla="*/ T12 w 2036"/>
                                <a:gd name="T14" fmla="+- 0 3132 3132"/>
                                <a:gd name="T15" fmla="*/ 3132 h 262"/>
                                <a:gd name="T16" fmla="+- 0 13871 13871"/>
                                <a:gd name="T17" fmla="*/ T16 w 2036"/>
                                <a:gd name="T18" fmla="+- 0 3394 3132"/>
                                <a:gd name="T19" fmla="*/ 3394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2">
                                  <a:moveTo>
                                    <a:pt x="0" y="262"/>
                                  </a:moveTo>
                                  <a:lnTo>
                                    <a:pt x="2036" y="26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34"/>
                        <wpg:cNvGrpSpPr>
                          <a:grpSpLocks/>
                        </wpg:cNvGrpSpPr>
                        <wpg:grpSpPr bwMode="auto">
                          <a:xfrm>
                            <a:off x="13871" y="3394"/>
                            <a:ext cx="2036" cy="221"/>
                            <a:chOff x="13871" y="3394"/>
                            <a:chExt cx="2036" cy="221"/>
                          </a:xfrm>
                        </wpg:grpSpPr>
                        <wps:wsp>
                          <wps:cNvPr id="747" name="Freeform 735"/>
                          <wps:cNvSpPr>
                            <a:spLocks/>
                          </wps:cNvSpPr>
                          <wps:spPr bwMode="auto">
                            <a:xfrm>
                              <a:off x="13871" y="3394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3615 3394"/>
                                <a:gd name="T3" fmla="*/ 3615 h 221"/>
                                <a:gd name="T4" fmla="+- 0 15907 13871"/>
                                <a:gd name="T5" fmla="*/ T4 w 2036"/>
                                <a:gd name="T6" fmla="+- 0 3615 3394"/>
                                <a:gd name="T7" fmla="*/ 3615 h 221"/>
                                <a:gd name="T8" fmla="+- 0 15907 13871"/>
                                <a:gd name="T9" fmla="*/ T8 w 2036"/>
                                <a:gd name="T10" fmla="+- 0 3394 3394"/>
                                <a:gd name="T11" fmla="*/ 3394 h 221"/>
                                <a:gd name="T12" fmla="+- 0 13871 13871"/>
                                <a:gd name="T13" fmla="*/ T12 w 2036"/>
                                <a:gd name="T14" fmla="+- 0 3394 3394"/>
                                <a:gd name="T15" fmla="*/ 3394 h 221"/>
                                <a:gd name="T16" fmla="+- 0 13871 13871"/>
                                <a:gd name="T17" fmla="*/ T16 w 2036"/>
                                <a:gd name="T18" fmla="+- 0 3615 3394"/>
                                <a:gd name="T19" fmla="*/ 36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32"/>
                        <wpg:cNvGrpSpPr>
                          <a:grpSpLocks/>
                        </wpg:cNvGrpSpPr>
                        <wpg:grpSpPr bwMode="auto">
                          <a:xfrm>
                            <a:off x="13871" y="3615"/>
                            <a:ext cx="2036" cy="221"/>
                            <a:chOff x="13871" y="3615"/>
                            <a:chExt cx="2036" cy="221"/>
                          </a:xfrm>
                        </wpg:grpSpPr>
                        <wps:wsp>
                          <wps:cNvPr id="749" name="Freeform 733"/>
                          <wps:cNvSpPr>
                            <a:spLocks/>
                          </wps:cNvSpPr>
                          <wps:spPr bwMode="auto">
                            <a:xfrm>
                              <a:off x="13871" y="3615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3836 3615"/>
                                <a:gd name="T3" fmla="*/ 3836 h 221"/>
                                <a:gd name="T4" fmla="+- 0 15907 13871"/>
                                <a:gd name="T5" fmla="*/ T4 w 2036"/>
                                <a:gd name="T6" fmla="+- 0 3836 3615"/>
                                <a:gd name="T7" fmla="*/ 3836 h 221"/>
                                <a:gd name="T8" fmla="+- 0 15907 13871"/>
                                <a:gd name="T9" fmla="*/ T8 w 2036"/>
                                <a:gd name="T10" fmla="+- 0 3615 3615"/>
                                <a:gd name="T11" fmla="*/ 3615 h 221"/>
                                <a:gd name="T12" fmla="+- 0 13871 13871"/>
                                <a:gd name="T13" fmla="*/ T12 w 2036"/>
                                <a:gd name="T14" fmla="+- 0 3615 3615"/>
                                <a:gd name="T15" fmla="*/ 3615 h 221"/>
                                <a:gd name="T16" fmla="+- 0 13871 13871"/>
                                <a:gd name="T17" fmla="*/ T16 w 2036"/>
                                <a:gd name="T18" fmla="+- 0 3836 3615"/>
                                <a:gd name="T19" fmla="*/ 38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30"/>
                        <wpg:cNvGrpSpPr>
                          <a:grpSpLocks/>
                        </wpg:cNvGrpSpPr>
                        <wpg:grpSpPr bwMode="auto">
                          <a:xfrm>
                            <a:off x="13871" y="3836"/>
                            <a:ext cx="2036" cy="221"/>
                            <a:chOff x="13871" y="3836"/>
                            <a:chExt cx="2036" cy="221"/>
                          </a:xfrm>
                        </wpg:grpSpPr>
                        <wps:wsp>
                          <wps:cNvPr id="751" name="Freeform 731"/>
                          <wps:cNvSpPr>
                            <a:spLocks/>
                          </wps:cNvSpPr>
                          <wps:spPr bwMode="auto">
                            <a:xfrm>
                              <a:off x="13871" y="3836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4056 3836"/>
                                <a:gd name="T3" fmla="*/ 4056 h 221"/>
                                <a:gd name="T4" fmla="+- 0 15907 13871"/>
                                <a:gd name="T5" fmla="*/ T4 w 2036"/>
                                <a:gd name="T6" fmla="+- 0 4056 3836"/>
                                <a:gd name="T7" fmla="*/ 4056 h 221"/>
                                <a:gd name="T8" fmla="+- 0 15907 13871"/>
                                <a:gd name="T9" fmla="*/ T8 w 2036"/>
                                <a:gd name="T10" fmla="+- 0 3836 3836"/>
                                <a:gd name="T11" fmla="*/ 3836 h 221"/>
                                <a:gd name="T12" fmla="+- 0 13871 13871"/>
                                <a:gd name="T13" fmla="*/ T12 w 2036"/>
                                <a:gd name="T14" fmla="+- 0 3836 3836"/>
                                <a:gd name="T15" fmla="*/ 3836 h 221"/>
                                <a:gd name="T16" fmla="+- 0 13871 13871"/>
                                <a:gd name="T17" fmla="*/ T16 w 2036"/>
                                <a:gd name="T18" fmla="+- 0 4056 3836"/>
                                <a:gd name="T19" fmla="*/ 40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28"/>
                        <wpg:cNvGrpSpPr>
                          <a:grpSpLocks/>
                        </wpg:cNvGrpSpPr>
                        <wpg:grpSpPr bwMode="auto">
                          <a:xfrm>
                            <a:off x="13871" y="4056"/>
                            <a:ext cx="2036" cy="221"/>
                            <a:chOff x="13871" y="4056"/>
                            <a:chExt cx="2036" cy="221"/>
                          </a:xfrm>
                        </wpg:grpSpPr>
                        <wps:wsp>
                          <wps:cNvPr id="753" name="Freeform 729"/>
                          <wps:cNvSpPr>
                            <a:spLocks/>
                          </wps:cNvSpPr>
                          <wps:spPr bwMode="auto">
                            <a:xfrm>
                              <a:off x="13871" y="4056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4277 4056"/>
                                <a:gd name="T3" fmla="*/ 4277 h 221"/>
                                <a:gd name="T4" fmla="+- 0 15907 13871"/>
                                <a:gd name="T5" fmla="*/ T4 w 2036"/>
                                <a:gd name="T6" fmla="+- 0 4277 4056"/>
                                <a:gd name="T7" fmla="*/ 4277 h 221"/>
                                <a:gd name="T8" fmla="+- 0 15907 13871"/>
                                <a:gd name="T9" fmla="*/ T8 w 2036"/>
                                <a:gd name="T10" fmla="+- 0 4056 4056"/>
                                <a:gd name="T11" fmla="*/ 4056 h 221"/>
                                <a:gd name="T12" fmla="+- 0 13871 13871"/>
                                <a:gd name="T13" fmla="*/ T12 w 2036"/>
                                <a:gd name="T14" fmla="+- 0 4056 4056"/>
                                <a:gd name="T15" fmla="*/ 4056 h 221"/>
                                <a:gd name="T16" fmla="+- 0 13871 13871"/>
                                <a:gd name="T17" fmla="*/ T16 w 2036"/>
                                <a:gd name="T18" fmla="+- 0 4277 4056"/>
                                <a:gd name="T19" fmla="*/ 427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26"/>
                        <wpg:cNvGrpSpPr>
                          <a:grpSpLocks/>
                        </wpg:cNvGrpSpPr>
                        <wpg:grpSpPr bwMode="auto">
                          <a:xfrm>
                            <a:off x="13871" y="4277"/>
                            <a:ext cx="2036" cy="221"/>
                            <a:chOff x="13871" y="4277"/>
                            <a:chExt cx="2036" cy="221"/>
                          </a:xfrm>
                        </wpg:grpSpPr>
                        <wps:wsp>
                          <wps:cNvPr id="755" name="Freeform 727"/>
                          <wps:cNvSpPr>
                            <a:spLocks/>
                          </wps:cNvSpPr>
                          <wps:spPr bwMode="auto">
                            <a:xfrm>
                              <a:off x="13871" y="4277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4498 4277"/>
                                <a:gd name="T3" fmla="*/ 4498 h 221"/>
                                <a:gd name="T4" fmla="+- 0 15907 13871"/>
                                <a:gd name="T5" fmla="*/ T4 w 2036"/>
                                <a:gd name="T6" fmla="+- 0 4498 4277"/>
                                <a:gd name="T7" fmla="*/ 4498 h 221"/>
                                <a:gd name="T8" fmla="+- 0 15907 13871"/>
                                <a:gd name="T9" fmla="*/ T8 w 2036"/>
                                <a:gd name="T10" fmla="+- 0 4277 4277"/>
                                <a:gd name="T11" fmla="*/ 4277 h 221"/>
                                <a:gd name="T12" fmla="+- 0 13871 13871"/>
                                <a:gd name="T13" fmla="*/ T12 w 2036"/>
                                <a:gd name="T14" fmla="+- 0 4277 4277"/>
                                <a:gd name="T15" fmla="*/ 4277 h 221"/>
                                <a:gd name="T16" fmla="+- 0 13871 13871"/>
                                <a:gd name="T17" fmla="*/ T16 w 2036"/>
                                <a:gd name="T18" fmla="+- 0 4498 4277"/>
                                <a:gd name="T19" fmla="*/ 44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24"/>
                        <wpg:cNvGrpSpPr>
                          <a:grpSpLocks/>
                        </wpg:cNvGrpSpPr>
                        <wpg:grpSpPr bwMode="auto">
                          <a:xfrm>
                            <a:off x="13871" y="4498"/>
                            <a:ext cx="2036" cy="243"/>
                            <a:chOff x="13871" y="4498"/>
                            <a:chExt cx="2036" cy="243"/>
                          </a:xfrm>
                        </wpg:grpSpPr>
                        <wps:wsp>
                          <wps:cNvPr id="757" name="Freeform 725"/>
                          <wps:cNvSpPr>
                            <a:spLocks/>
                          </wps:cNvSpPr>
                          <wps:spPr bwMode="auto">
                            <a:xfrm>
                              <a:off x="13871" y="4498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4740 4498"/>
                                <a:gd name="T3" fmla="*/ 4740 h 243"/>
                                <a:gd name="T4" fmla="+- 0 15907 13871"/>
                                <a:gd name="T5" fmla="*/ T4 w 2036"/>
                                <a:gd name="T6" fmla="+- 0 4740 4498"/>
                                <a:gd name="T7" fmla="*/ 4740 h 243"/>
                                <a:gd name="T8" fmla="+- 0 15907 13871"/>
                                <a:gd name="T9" fmla="*/ T8 w 2036"/>
                                <a:gd name="T10" fmla="+- 0 4498 4498"/>
                                <a:gd name="T11" fmla="*/ 4498 h 243"/>
                                <a:gd name="T12" fmla="+- 0 13871 13871"/>
                                <a:gd name="T13" fmla="*/ T12 w 2036"/>
                                <a:gd name="T14" fmla="+- 0 4498 4498"/>
                                <a:gd name="T15" fmla="*/ 4498 h 243"/>
                                <a:gd name="T16" fmla="+- 0 13871 13871"/>
                                <a:gd name="T17" fmla="*/ T16 w 2036"/>
                                <a:gd name="T18" fmla="+- 0 4740 4498"/>
                                <a:gd name="T19" fmla="*/ 474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2"/>
                                  </a:moveTo>
                                  <a:lnTo>
                                    <a:pt x="2036" y="24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0E22A" id="Group 723" o:spid="_x0000_s1026" style="position:absolute;margin-left:693.55pt;margin-top:156.6pt;width:101.8pt;height:80.4pt;z-index:-150328;mso-position-horizontal-relative:page;mso-position-vertical-relative:page" coordorigin="13871,3132" coordsize="2036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">
                <v:group id="Group 736" o:spid="_x0000_s1027" style="position:absolute;left:13871;top:3132;width:2036;height:262" coordorigin="13871,3132" coordsize="20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37" o:spid="_x0000_s1028" style="position:absolute;left:13871;top:3132;width:2036;height:262;visibility:visible;mso-wrap-style:square;v-text-anchor:top" coordsize="20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pcMcA&#10;AADcAAAADwAAAGRycy9kb3ducmV2LnhtbESPT2vCQBTE74LfYXlCL1I3VdtKdJX+oSBeJCoUb4/s&#10;MwnNvg272yR+e7cg9DjMzG+Y1aY3tWjJ+cqygqdJAoI4t7riQsHp+PW4AOEDssbaMim4kofNejhY&#10;Yaptxxm1h1CICGGfooIyhCaV0uclGfQT2xBH72KdwRClK6R22EW4qeU0SV6kwYrjQokNfZSU/xx+&#10;jYLd+Jz7zH1uv2kx3dfdrL28z/dKPYz6tyWIQH34D9/bW63gdf4Mf2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5aXDHAAAA3AAAAA8AAAAAAAAAAAAAAAAAmAIAAGRy&#10;cy9kb3ducmV2LnhtbFBLBQYAAAAABAAEAPUAAACMAwAAAAA=&#10;" path="m,262r2036,l2036,,,,,262xe" fillcolor="#ffc000" stroked="f">
                    <v:path arrowok="t" o:connecttype="custom" o:connectlocs="0,3394;2036,3394;2036,3132;0,3132;0,3394" o:connectangles="0,0,0,0,0"/>
                  </v:shape>
                </v:group>
                <v:group id="Group 734" o:spid="_x0000_s1029" style="position:absolute;left:13871;top:3394;width:2036;height:221" coordorigin="13871,3394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35" o:spid="_x0000_s1030" style="position:absolute;left:13871;top:3394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T2MUA&#10;AADcAAAADwAAAGRycy9kb3ducmV2LnhtbESPQWsCMRSE70L/Q3iF3jSrtG7ZGkWFQhc8uOqlt8fm&#10;dbPt5mXZRE3/fVMQPA4z8w2zWEXbiQsNvnWsYDrJQBDXTrfcKDgd38evIHxA1tg5JgW/5GG1fBgt&#10;sNDuyhVdDqERCcK+QAUmhL6Q0teGLPqJ64mT9+UGiyHJoZF6wGuC207OsmwuLbacFgz2tDVU/xzO&#10;VsHOxJdcdtOs3MVP/i7LzXy/rZR6eozrNxCBYriHb+0PrSB/zu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VPYxQAAANwAAAAPAAAAAAAAAAAAAAAAAJgCAABkcnMv&#10;ZG93bnJldi54bWxQSwUGAAAAAAQABAD1AAAAigMAAAAA&#10;" path="m,221r2036,l2036,,,,,221xe" fillcolor="#ffc000" stroked="f">
                    <v:path arrowok="t" o:connecttype="custom" o:connectlocs="0,3615;2036,3615;2036,3394;0,3394;0,3615" o:connectangles="0,0,0,0,0"/>
                  </v:shape>
                </v:group>
                <v:group id="Group 732" o:spid="_x0000_s1031" style="position:absolute;left:13871;top:3615;width:2036;height:221" coordorigin="13871,3615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33" o:spid="_x0000_s1032" style="position:absolute;left:13871;top:3615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iMcYA&#10;AADcAAAADwAAAGRycy9kb3ducmV2LnhtbESPzWsCMRTE70L/h/AK3jRrsX6sRmmFQhc81I+Lt8fm&#10;uVm7eVk2qcb/3hQKPQ4z8xtmuY62EVfqfO1YwWiYgSAuna65UnA8fAxmIHxA1tg4JgV38rBePfWW&#10;mGt34x1d96ESCcI+RwUmhDaX0peGLPqha4mTd3adxZBkV0nd4S3BbSNfsmwiLdacFgy2tDFUfu9/&#10;rIKtia9T2YyyYhtPfCmK98nXZqdU/zm+LUAEiuE//Nf+1Aqm4zn8nk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ZiMcYAAADcAAAADwAAAAAAAAAAAAAAAACYAgAAZHJz&#10;L2Rvd25yZXYueG1sUEsFBgAAAAAEAAQA9QAAAIsDAAAAAA==&#10;" path="m,221r2036,l2036,,,,,221xe" fillcolor="#ffc000" stroked="f">
                    <v:path arrowok="t" o:connecttype="custom" o:connectlocs="0,3836;2036,3836;2036,3615;0,3615;0,3836" o:connectangles="0,0,0,0,0"/>
                  </v:shape>
                </v:group>
                <v:group id="Group 730" o:spid="_x0000_s1033" style="position:absolute;left:13871;top:3836;width:2036;height:221" coordorigin="13871,383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31" o:spid="_x0000_s1034" style="position:absolute;left:13871;top:383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46sUA&#10;AADcAAAADwAAAGRycy9kb3ducmV2LnhtbESPT2sCMRTE74LfITyhN82uoJatUaogdMGDf3rp7bF5&#10;3Wy7eVk2UeO3N0Khx2FmfsMs19G24kq9bxwryCcZCOLK6YZrBZ/n3fgVhA/IGlvHpOBOHtar4WCJ&#10;hXY3PtL1FGqRIOwLVGBC6AopfWXIop+4jjh53663GJLsa6l7vCW4beU0y+bSYsNpwWBHW0PV7+li&#10;FexNnC1km2flPn7xT1lu5oftUamXUXx/AxEohv/wX/tDK1jMcni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fjqxQAAANwAAAAPAAAAAAAAAAAAAAAAAJgCAABkcnMv&#10;ZG93bnJldi54bWxQSwUGAAAAAAQABAD1AAAAigMAAAAA&#10;" path="m,220r2036,l2036,,,,,220xe" fillcolor="#ffc000" stroked="f">
                    <v:path arrowok="t" o:connecttype="custom" o:connectlocs="0,4056;2036,4056;2036,3836;0,3836;0,4056" o:connectangles="0,0,0,0,0"/>
                  </v:shape>
                </v:group>
                <v:group id="Group 728" o:spid="_x0000_s1035" style="position:absolute;left:13871;top:4056;width:2036;height:221" coordorigin="13871,405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29" o:spid="_x0000_s1036" style="position:absolute;left:13871;top:405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DBsUA&#10;AADcAAAADwAAAGRycy9kb3ducmV2LnhtbESPT2sCMRTE7wW/Q3iCt5q14h9Wo1ih0AUPar14e2ye&#10;m9XNy7JJNf32TUHocZiZ3zDLdbSNuFPna8cKRsMMBHHpdM2VgtPXx+schA/IGhvHpOCHPKxXvZcl&#10;5to9+ED3Y6hEgrDPUYEJoc2l9KUhi37oWuLkXVxnMSTZVVJ3+Ehw28i3LJtKizWnBYMtbQ2Vt+O3&#10;VbAzcTKTzSgrdvHM16J4n+63B6UG/bhZgAgUw3/42f7UCmaTM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8MGxQAAANwAAAAPAAAAAAAAAAAAAAAAAJgCAABkcnMv&#10;ZG93bnJldi54bWxQSwUGAAAAAAQABAD1AAAAigMAAAAA&#10;" path="m,221r2036,l2036,,,,,221xe" fillcolor="#ffc000" stroked="f">
                    <v:path arrowok="t" o:connecttype="custom" o:connectlocs="0,4277;2036,4277;2036,4056;0,4056;0,4277" o:connectangles="0,0,0,0,0"/>
                  </v:shape>
                </v:group>
                <v:group id="Group 726" o:spid="_x0000_s1037" style="position:absolute;left:13871;top:4277;width:2036;height:221" coordorigin="13871,4277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27" o:spid="_x0000_s1038" style="position:absolute;left:13871;top:4277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+6cUA&#10;AADcAAAADwAAAGRycy9kb3ducmV2LnhtbESPT2sCMRTE7wW/Q3iCt5pVWJWtUVQouOCh/rn09ti8&#10;brZuXpZNqvHbm0Khx2FmfsMs19G24ka9bxwrmIwzEMSV0w3XCi7n99cFCB+QNbaOScGDPKxXg5cl&#10;Ftrd+Ui3U6hFgrAvUIEJoSuk9JUhi37sOuLkfbneYkiyr6Xu8Z7gtpXTLJtJiw2nBYMd7QxV19OP&#10;VXAwMZ/LdpKVh/jJ32W5nX3sjkqNhnHzBiJQDP/hv/ZeK5jnOfyeS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v7pxQAAANwAAAAPAAAAAAAAAAAAAAAAAJgCAABkcnMv&#10;ZG93bnJldi54bWxQSwUGAAAAAAQABAD1AAAAigMAAAAA&#10;" path="m,221r2036,l2036,,,,,221xe" fillcolor="#ffc000" stroked="f">
                    <v:path arrowok="t" o:connecttype="custom" o:connectlocs="0,4498;2036,4498;2036,4277;0,4277;0,4498" o:connectangles="0,0,0,0,0"/>
                  </v:shape>
                </v:group>
                <v:group id="Group 724" o:spid="_x0000_s1039" style="position:absolute;left:13871;top:4498;width:2036;height:243" coordorigin="13871,4498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25" o:spid="_x0000_s1040" style="position:absolute;left:13871;top:4498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VXcQA&#10;AADcAAAADwAAAGRycy9kb3ducmV2LnhtbESPT4vCMBTE74LfITxhb5oq+IdqFFFc3Iuw1oPHR/O2&#10;7dq8lCTa+u03grDHYWZ+w6w2nanFg5yvLCsYjxIQxLnVFRcKLtlhuADhA7LG2jIpeJKHzbrfW2Gq&#10;bcvf9DiHQkQI+xQVlCE0qZQ+L8mgH9mGOHo/1hkMUbpCaodthJtaTpJkJg1WHBdKbGhXUn47342C&#10;w/T69Smz03birm2W7Lv7b+VJqY9Bt12CCNSF//C7fdQK5t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1V3EAAAA3AAAAA8AAAAAAAAAAAAAAAAAmAIAAGRycy9k&#10;b3ducmV2LnhtbFBLBQYAAAAABAAEAPUAAACJAwAAAAA=&#10;" path="m,242r2036,l2036,,,,,242xe" fillcolor="#ffc000" stroked="f">
                    <v:path arrowok="t" o:connecttype="custom" o:connectlocs="0,4740;2036,4740;2036,4498;0,4498;0,47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176" behindDoc="1" locked="0" layoutInCell="1" allowOverlap="1" wp14:anchorId="53D2A52F" wp14:editId="1B658F03">
                <wp:simplePos x="0" y="0"/>
                <wp:positionH relativeFrom="page">
                  <wp:posOffset>11082020</wp:posOffset>
                </wp:positionH>
                <wp:positionV relativeFrom="page">
                  <wp:posOffset>2135505</wp:posOffset>
                </wp:positionV>
                <wp:extent cx="1054735" cy="727075"/>
                <wp:effectExtent l="4445" t="1905" r="0" b="4445"/>
                <wp:wrapNone/>
                <wp:docPr id="73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727075"/>
                          <a:chOff x="17452" y="3363"/>
                          <a:chExt cx="1661" cy="1145"/>
                        </a:xfrm>
                      </wpg:grpSpPr>
                      <wpg:grpSp>
                        <wpg:cNvPr id="733" name="Group 721"/>
                        <wpg:cNvGrpSpPr>
                          <a:grpSpLocks/>
                        </wpg:cNvGrpSpPr>
                        <wpg:grpSpPr bwMode="auto">
                          <a:xfrm>
                            <a:off x="17452" y="3363"/>
                            <a:ext cx="1661" cy="243"/>
                            <a:chOff x="17452" y="3363"/>
                            <a:chExt cx="1661" cy="243"/>
                          </a:xfrm>
                        </wpg:grpSpPr>
                        <wps:wsp>
                          <wps:cNvPr id="734" name="Freeform 722"/>
                          <wps:cNvSpPr>
                            <a:spLocks/>
                          </wps:cNvSpPr>
                          <wps:spPr bwMode="auto">
                            <a:xfrm>
                              <a:off x="17452" y="3363"/>
                              <a:ext cx="1661" cy="243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3605 3363"/>
                                <a:gd name="T3" fmla="*/ 3605 h 243"/>
                                <a:gd name="T4" fmla="+- 0 19113 17452"/>
                                <a:gd name="T5" fmla="*/ T4 w 1661"/>
                                <a:gd name="T6" fmla="+- 0 3605 3363"/>
                                <a:gd name="T7" fmla="*/ 3605 h 243"/>
                                <a:gd name="T8" fmla="+- 0 19113 17452"/>
                                <a:gd name="T9" fmla="*/ T8 w 1661"/>
                                <a:gd name="T10" fmla="+- 0 3363 3363"/>
                                <a:gd name="T11" fmla="*/ 3363 h 243"/>
                                <a:gd name="T12" fmla="+- 0 17452 17452"/>
                                <a:gd name="T13" fmla="*/ T12 w 1661"/>
                                <a:gd name="T14" fmla="+- 0 3363 3363"/>
                                <a:gd name="T15" fmla="*/ 3363 h 243"/>
                                <a:gd name="T16" fmla="+- 0 17452 17452"/>
                                <a:gd name="T17" fmla="*/ T16 w 1661"/>
                                <a:gd name="T18" fmla="+- 0 3605 3363"/>
                                <a:gd name="T19" fmla="*/ 360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2"/>
                                  </a:moveTo>
                                  <a:lnTo>
                                    <a:pt x="1661" y="242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19"/>
                        <wpg:cNvGrpSpPr>
                          <a:grpSpLocks/>
                        </wpg:cNvGrpSpPr>
                        <wpg:grpSpPr bwMode="auto">
                          <a:xfrm>
                            <a:off x="17452" y="3605"/>
                            <a:ext cx="1661" cy="221"/>
                            <a:chOff x="17452" y="3605"/>
                            <a:chExt cx="1661" cy="221"/>
                          </a:xfrm>
                        </wpg:grpSpPr>
                        <wps:wsp>
                          <wps:cNvPr id="736" name="Freeform 720"/>
                          <wps:cNvSpPr>
                            <a:spLocks/>
                          </wps:cNvSpPr>
                          <wps:spPr bwMode="auto">
                            <a:xfrm>
                              <a:off x="17452" y="3605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3826 3605"/>
                                <a:gd name="T3" fmla="*/ 3826 h 221"/>
                                <a:gd name="T4" fmla="+- 0 19113 17452"/>
                                <a:gd name="T5" fmla="*/ T4 w 1661"/>
                                <a:gd name="T6" fmla="+- 0 3826 3605"/>
                                <a:gd name="T7" fmla="*/ 3826 h 221"/>
                                <a:gd name="T8" fmla="+- 0 19113 17452"/>
                                <a:gd name="T9" fmla="*/ T8 w 1661"/>
                                <a:gd name="T10" fmla="+- 0 3605 3605"/>
                                <a:gd name="T11" fmla="*/ 3605 h 221"/>
                                <a:gd name="T12" fmla="+- 0 17452 17452"/>
                                <a:gd name="T13" fmla="*/ T12 w 1661"/>
                                <a:gd name="T14" fmla="+- 0 3605 3605"/>
                                <a:gd name="T15" fmla="*/ 3605 h 221"/>
                                <a:gd name="T16" fmla="+- 0 17452 17452"/>
                                <a:gd name="T17" fmla="*/ T16 w 1661"/>
                                <a:gd name="T18" fmla="+- 0 3826 3605"/>
                                <a:gd name="T19" fmla="*/ 38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17"/>
                        <wpg:cNvGrpSpPr>
                          <a:grpSpLocks/>
                        </wpg:cNvGrpSpPr>
                        <wpg:grpSpPr bwMode="auto">
                          <a:xfrm>
                            <a:off x="17452" y="3826"/>
                            <a:ext cx="1661" cy="221"/>
                            <a:chOff x="17452" y="3826"/>
                            <a:chExt cx="1661" cy="221"/>
                          </a:xfrm>
                        </wpg:grpSpPr>
                        <wps:wsp>
                          <wps:cNvPr id="738" name="Freeform 718"/>
                          <wps:cNvSpPr>
                            <a:spLocks/>
                          </wps:cNvSpPr>
                          <wps:spPr bwMode="auto">
                            <a:xfrm>
                              <a:off x="17452" y="3826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4047 3826"/>
                                <a:gd name="T3" fmla="*/ 4047 h 221"/>
                                <a:gd name="T4" fmla="+- 0 19113 17452"/>
                                <a:gd name="T5" fmla="*/ T4 w 1661"/>
                                <a:gd name="T6" fmla="+- 0 4047 3826"/>
                                <a:gd name="T7" fmla="*/ 4047 h 221"/>
                                <a:gd name="T8" fmla="+- 0 19113 17452"/>
                                <a:gd name="T9" fmla="*/ T8 w 1661"/>
                                <a:gd name="T10" fmla="+- 0 3826 3826"/>
                                <a:gd name="T11" fmla="*/ 3826 h 221"/>
                                <a:gd name="T12" fmla="+- 0 17452 17452"/>
                                <a:gd name="T13" fmla="*/ T12 w 1661"/>
                                <a:gd name="T14" fmla="+- 0 3826 3826"/>
                                <a:gd name="T15" fmla="*/ 3826 h 221"/>
                                <a:gd name="T16" fmla="+- 0 17452 17452"/>
                                <a:gd name="T17" fmla="*/ T16 w 1661"/>
                                <a:gd name="T18" fmla="+- 0 4047 3826"/>
                                <a:gd name="T19" fmla="*/ 40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5"/>
                        <wpg:cNvGrpSpPr>
                          <a:grpSpLocks/>
                        </wpg:cNvGrpSpPr>
                        <wpg:grpSpPr bwMode="auto">
                          <a:xfrm>
                            <a:off x="17452" y="4047"/>
                            <a:ext cx="1661" cy="219"/>
                            <a:chOff x="17452" y="4047"/>
                            <a:chExt cx="1661" cy="219"/>
                          </a:xfrm>
                        </wpg:grpSpPr>
                        <wps:wsp>
                          <wps:cNvPr id="740" name="Freeform 716"/>
                          <wps:cNvSpPr>
                            <a:spLocks/>
                          </wps:cNvSpPr>
                          <wps:spPr bwMode="auto">
                            <a:xfrm>
                              <a:off x="17452" y="4047"/>
                              <a:ext cx="1661" cy="219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4265 4047"/>
                                <a:gd name="T3" fmla="*/ 4265 h 219"/>
                                <a:gd name="T4" fmla="+- 0 19113 17452"/>
                                <a:gd name="T5" fmla="*/ T4 w 1661"/>
                                <a:gd name="T6" fmla="+- 0 4265 4047"/>
                                <a:gd name="T7" fmla="*/ 4265 h 219"/>
                                <a:gd name="T8" fmla="+- 0 19113 17452"/>
                                <a:gd name="T9" fmla="*/ T8 w 1661"/>
                                <a:gd name="T10" fmla="+- 0 4047 4047"/>
                                <a:gd name="T11" fmla="*/ 4047 h 219"/>
                                <a:gd name="T12" fmla="+- 0 17452 17452"/>
                                <a:gd name="T13" fmla="*/ T12 w 1661"/>
                                <a:gd name="T14" fmla="+- 0 4047 4047"/>
                                <a:gd name="T15" fmla="*/ 4047 h 219"/>
                                <a:gd name="T16" fmla="+- 0 17452 17452"/>
                                <a:gd name="T17" fmla="*/ T16 w 1661"/>
                                <a:gd name="T18" fmla="+- 0 4265 4047"/>
                                <a:gd name="T19" fmla="*/ 426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19">
                                  <a:moveTo>
                                    <a:pt x="0" y="218"/>
                                  </a:moveTo>
                                  <a:lnTo>
                                    <a:pt x="1661" y="218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13"/>
                        <wpg:cNvGrpSpPr>
                          <a:grpSpLocks/>
                        </wpg:cNvGrpSpPr>
                        <wpg:grpSpPr bwMode="auto">
                          <a:xfrm>
                            <a:off x="17452" y="4265"/>
                            <a:ext cx="1661" cy="243"/>
                            <a:chOff x="17452" y="4265"/>
                            <a:chExt cx="1661" cy="243"/>
                          </a:xfrm>
                        </wpg:grpSpPr>
                        <wps:wsp>
                          <wps:cNvPr id="742" name="Freeform 714"/>
                          <wps:cNvSpPr>
                            <a:spLocks/>
                          </wps:cNvSpPr>
                          <wps:spPr bwMode="auto">
                            <a:xfrm>
                              <a:off x="17452" y="4265"/>
                              <a:ext cx="1661" cy="243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4508 4265"/>
                                <a:gd name="T3" fmla="*/ 4508 h 243"/>
                                <a:gd name="T4" fmla="+- 0 19113 17452"/>
                                <a:gd name="T5" fmla="*/ T4 w 1661"/>
                                <a:gd name="T6" fmla="+- 0 4508 4265"/>
                                <a:gd name="T7" fmla="*/ 4508 h 243"/>
                                <a:gd name="T8" fmla="+- 0 19113 17452"/>
                                <a:gd name="T9" fmla="*/ T8 w 1661"/>
                                <a:gd name="T10" fmla="+- 0 4265 4265"/>
                                <a:gd name="T11" fmla="*/ 4265 h 243"/>
                                <a:gd name="T12" fmla="+- 0 17452 17452"/>
                                <a:gd name="T13" fmla="*/ T12 w 1661"/>
                                <a:gd name="T14" fmla="+- 0 4265 4265"/>
                                <a:gd name="T15" fmla="*/ 4265 h 243"/>
                                <a:gd name="T16" fmla="+- 0 17452 17452"/>
                                <a:gd name="T17" fmla="*/ T16 w 1661"/>
                                <a:gd name="T18" fmla="+- 0 4508 4265"/>
                                <a:gd name="T19" fmla="*/ 450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3"/>
                                  </a:moveTo>
                                  <a:lnTo>
                                    <a:pt x="1661" y="243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B1808" id="Group 712" o:spid="_x0000_s1026" style="position:absolute;margin-left:872.6pt;margin-top:168.15pt;width:83.05pt;height:57.25pt;z-index:-150304;mso-position-horizontal-relative:page;mso-position-vertical-relative:page" coordorigin="17452,3363" coordsize="1661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">
                <v:group id="Group 721" o:spid="_x0000_s1027" style="position:absolute;left:17452;top:3363;width:1661;height:243" coordorigin="17452,3363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22" o:spid="_x0000_s1028" style="position:absolute;left:17452;top:3363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EcQA&#10;AADcAAAADwAAAGRycy9kb3ducmV2LnhtbESPT2vCQBTE7wW/w/IEb3Wjthqiq0ih4KWUJh48PrLP&#10;JJp9G7KbP357t1DocZiZ3zC7w2hq0VPrKssKFvMIBHFudcWFgnP2+RqDcB5ZY22ZFDzIwWE/edlh&#10;ou3AP9SnvhABwi5BBaX3TSKly0sy6Oa2IQ7e1bYGfZBtIXWLQ4CbWi6jaC0NVhwWSmzoo6T8nnZG&#10;QRfbTfyuzyYfTt96zG7aD5cvpWbT8bgF4Wn0/+G/9kkr2Kze4PdMO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QRHEAAAA3AAAAA8AAAAAAAAAAAAAAAAAmAIAAGRycy9k&#10;b3ducmV2LnhtbFBLBQYAAAAABAAEAPUAAACJAwAAAAA=&#10;" path="m,242r1661,l1661,,,,,242xe" fillcolor="#365f91" stroked="f">
                    <v:path arrowok="t" o:connecttype="custom" o:connectlocs="0,3605;1661,3605;1661,3363;0,3363;0,3605" o:connectangles="0,0,0,0,0"/>
                  </v:shape>
                </v:group>
                <v:group id="Group 719" o:spid="_x0000_s1029" style="position:absolute;left:17452;top:3605;width:1661;height:221" coordorigin="17452,3605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20" o:spid="_x0000_s1030" style="position:absolute;left:17452;top:3605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lSsQA&#10;AADcAAAADwAAAGRycy9kb3ducmV2LnhtbESPQYvCMBSE74L/ITzBy6LpKrhajSIrsoJetgpen82z&#10;LTYvpclq9dcbYcHjMDPfMLNFY0pxpdoVlhV89iMQxKnVBWcKDvt1bwzCeWSNpWVScCcHi3m7NcNY&#10;2xv/0jXxmQgQdjEqyL2vYildmpNB17cVcfDOtjbog6wzqWu8Bbgp5SCKRtJgwWEhx4q+c0ovyZ9R&#10;4HaD9bg6PxytHvhRTJbHU7b9UarbaZZTEJ4a/w7/tzdawddwB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ApUrEAAAA3AAAAA8AAAAAAAAAAAAAAAAAmAIAAGRycy9k&#10;b3ducmV2LnhtbFBLBQYAAAAABAAEAPUAAACJAwAAAAA=&#10;" path="m,221r1661,l1661,,,,,221xe" fillcolor="#365f91" stroked="f">
                    <v:path arrowok="t" o:connecttype="custom" o:connectlocs="0,3826;1661,3826;1661,3605;0,3605;0,3826" o:connectangles="0,0,0,0,0"/>
                  </v:shape>
                </v:group>
                <v:group id="Group 717" o:spid="_x0000_s1031" style="position:absolute;left:17452;top:3826;width:1661;height:221" coordorigin="17452,3826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18" o:spid="_x0000_s1032" style="position:absolute;left:17452;top:3826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Uo8QA&#10;AADcAAAADwAAAGRycy9kb3ducmV2LnhtbERPy2rCQBTdF/oPwy10U3TSFKrGTEJoCRXqxge4vWau&#10;STBzJ2Smmvr1zqLQ5eG803w0nbjQ4FrLCl6nEQjiyuqWawX7XTmZg3AeWWNnmRT8koM8e3xIMdH2&#10;yhu6bH0tQgi7BBU03veJlK5qyKCb2p44cCc7GPQBDrXUA15DuOlkHEXv0mDLoaHBnj4aqs7bH6PA&#10;reNy3p9ujj5v+NIuisOx/v5S6vlpLJYgPI3+X/znXmkFs7ewNpwJR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lKPEAAAA3AAAAA8AAAAAAAAAAAAAAAAAmAIAAGRycy9k&#10;b3ducmV2LnhtbFBLBQYAAAAABAAEAPUAAACJAwAAAAA=&#10;" path="m,221r1661,l1661,,,,,221xe" fillcolor="#365f91" stroked="f">
                    <v:path arrowok="t" o:connecttype="custom" o:connectlocs="0,4047;1661,4047;1661,3826;0,3826;0,4047" o:connectangles="0,0,0,0,0"/>
                  </v:shape>
                </v:group>
                <v:group id="Group 715" o:spid="_x0000_s1033" style="position:absolute;left:17452;top:4047;width:1661;height:219" coordorigin="17452,4047" coordsize="1661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16" o:spid="_x0000_s1034" style="position:absolute;left:17452;top:4047;width:1661;height:219;visibility:visible;mso-wrap-style:square;v-text-anchor:top" coordsize="166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xxsAA&#10;AADcAAAADwAAAGRycy9kb3ducmV2LnhtbERPz2vCMBS+C/4P4Qm7aeqYOjvTIrrBrlaRHR/NW1Nt&#10;Xromq91/vxwEjx/f700+2Eb01PnasYL5LAFBXDpdc6XgdPyYvoLwAVlj45gU/JGHPBuPNphqd+MD&#10;9UWoRAxhn6ICE0KbSulLQxb9zLXEkft2ncUQYVdJ3eEthttGPifJUlqsOTYYbGlnqLwWv1bBz3qh&#10;eR+ScrGk89flfS0Lg71ST5Nh+wYi0BAe4rv7UytYvcT58Uw8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hxxsAAAADcAAAADwAAAAAAAAAAAAAAAACYAgAAZHJzL2Rvd25y&#10;ZXYueG1sUEsFBgAAAAAEAAQA9QAAAIUDAAAAAA==&#10;" path="m,218r1661,l1661,,,,,218xe" fillcolor="#365f91" stroked="f">
                    <v:path arrowok="t" o:connecttype="custom" o:connectlocs="0,4265;1661,4265;1661,4047;0,4047;0,4265" o:connectangles="0,0,0,0,0"/>
                  </v:shape>
                </v:group>
                <v:group id="Group 713" o:spid="_x0000_s1035" style="position:absolute;left:17452;top:4265;width:1661;height:243" coordorigin="17452,4265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14" o:spid="_x0000_s1036" style="position:absolute;left:17452;top:4265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Pg8MA&#10;AADcAAAADwAAAGRycy9kb3ducmV2LnhtbESPQYvCMBSE74L/ITzBm6aKu5ZqWkQQvCyL1oPHR/Ns&#10;q81LaaLt/vvNgrDHYWa+YbbZYBrxos7VlhUs5hEI4sLqmksFl/wwi0E4j6yxsUwKfshBlo5HW0y0&#10;7flEr7MvRYCwS1BB5X2bSOmKigy6uW2Jg3eznUEfZFdK3WEf4KaRyyj6lAZrDgsVtrSvqHicn0bB&#10;M7br+ENfTNEfv/WQ37Xvr19KTSfDbgPC0+D/w+/2UStYr5bwdy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gPg8MAAADcAAAADwAAAAAAAAAAAAAAAACYAgAAZHJzL2Rv&#10;d25yZXYueG1sUEsFBgAAAAAEAAQA9QAAAIgDAAAAAA==&#10;" path="m,243r1661,l1661,,,,,243xe" fillcolor="#365f91" stroked="f">
                    <v:path arrowok="t" o:connecttype="custom" o:connectlocs="0,4508;1661,4508;1661,4265;0,4265;0,450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200" behindDoc="1" locked="0" layoutInCell="1" allowOverlap="1" wp14:anchorId="53D2A530" wp14:editId="74570622">
                <wp:simplePos x="0" y="0"/>
                <wp:positionH relativeFrom="page">
                  <wp:posOffset>8808085</wp:posOffset>
                </wp:positionH>
                <wp:positionV relativeFrom="page">
                  <wp:posOffset>3380740</wp:posOffset>
                </wp:positionV>
                <wp:extent cx="1292860" cy="1021080"/>
                <wp:effectExtent l="0" t="0" r="0" b="0"/>
                <wp:wrapNone/>
                <wp:docPr id="71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1021080"/>
                          <a:chOff x="13871" y="5324"/>
                          <a:chExt cx="2036" cy="1608"/>
                        </a:xfrm>
                      </wpg:grpSpPr>
                      <wpg:grpSp>
                        <wpg:cNvPr id="718" name="Group 710"/>
                        <wpg:cNvGrpSpPr>
                          <a:grpSpLocks/>
                        </wpg:cNvGrpSpPr>
                        <wpg:grpSpPr bwMode="auto">
                          <a:xfrm>
                            <a:off x="13871" y="5324"/>
                            <a:ext cx="2036" cy="262"/>
                            <a:chOff x="13871" y="5324"/>
                            <a:chExt cx="2036" cy="262"/>
                          </a:xfrm>
                        </wpg:grpSpPr>
                        <wps:wsp>
                          <wps:cNvPr id="719" name="Freeform 711"/>
                          <wps:cNvSpPr>
                            <a:spLocks/>
                          </wps:cNvSpPr>
                          <wps:spPr bwMode="auto">
                            <a:xfrm>
                              <a:off x="13871" y="5324"/>
                              <a:ext cx="2036" cy="262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5586 5324"/>
                                <a:gd name="T3" fmla="*/ 5586 h 262"/>
                                <a:gd name="T4" fmla="+- 0 15907 13871"/>
                                <a:gd name="T5" fmla="*/ T4 w 2036"/>
                                <a:gd name="T6" fmla="+- 0 5586 5324"/>
                                <a:gd name="T7" fmla="*/ 5586 h 262"/>
                                <a:gd name="T8" fmla="+- 0 15907 13871"/>
                                <a:gd name="T9" fmla="*/ T8 w 2036"/>
                                <a:gd name="T10" fmla="+- 0 5324 5324"/>
                                <a:gd name="T11" fmla="*/ 5324 h 262"/>
                                <a:gd name="T12" fmla="+- 0 13871 13871"/>
                                <a:gd name="T13" fmla="*/ T12 w 2036"/>
                                <a:gd name="T14" fmla="+- 0 5324 5324"/>
                                <a:gd name="T15" fmla="*/ 5324 h 262"/>
                                <a:gd name="T16" fmla="+- 0 13871 13871"/>
                                <a:gd name="T17" fmla="*/ T16 w 2036"/>
                                <a:gd name="T18" fmla="+- 0 5586 5324"/>
                                <a:gd name="T19" fmla="*/ 558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2">
                                  <a:moveTo>
                                    <a:pt x="0" y="262"/>
                                  </a:moveTo>
                                  <a:lnTo>
                                    <a:pt x="2036" y="26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08"/>
                        <wpg:cNvGrpSpPr>
                          <a:grpSpLocks/>
                        </wpg:cNvGrpSpPr>
                        <wpg:grpSpPr bwMode="auto">
                          <a:xfrm>
                            <a:off x="13871" y="5586"/>
                            <a:ext cx="2036" cy="221"/>
                            <a:chOff x="13871" y="5586"/>
                            <a:chExt cx="2036" cy="221"/>
                          </a:xfrm>
                        </wpg:grpSpPr>
                        <wps:wsp>
                          <wps:cNvPr id="721" name="Freeform 709"/>
                          <wps:cNvSpPr>
                            <a:spLocks/>
                          </wps:cNvSpPr>
                          <wps:spPr bwMode="auto">
                            <a:xfrm>
                              <a:off x="13871" y="5586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5807 5586"/>
                                <a:gd name="T3" fmla="*/ 5807 h 221"/>
                                <a:gd name="T4" fmla="+- 0 15907 13871"/>
                                <a:gd name="T5" fmla="*/ T4 w 2036"/>
                                <a:gd name="T6" fmla="+- 0 5807 5586"/>
                                <a:gd name="T7" fmla="*/ 5807 h 221"/>
                                <a:gd name="T8" fmla="+- 0 15907 13871"/>
                                <a:gd name="T9" fmla="*/ T8 w 2036"/>
                                <a:gd name="T10" fmla="+- 0 5586 5586"/>
                                <a:gd name="T11" fmla="*/ 5586 h 221"/>
                                <a:gd name="T12" fmla="+- 0 13871 13871"/>
                                <a:gd name="T13" fmla="*/ T12 w 2036"/>
                                <a:gd name="T14" fmla="+- 0 5586 5586"/>
                                <a:gd name="T15" fmla="*/ 5586 h 221"/>
                                <a:gd name="T16" fmla="+- 0 13871 13871"/>
                                <a:gd name="T17" fmla="*/ T16 w 2036"/>
                                <a:gd name="T18" fmla="+- 0 5807 5586"/>
                                <a:gd name="T19" fmla="*/ 58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06"/>
                        <wpg:cNvGrpSpPr>
                          <a:grpSpLocks/>
                        </wpg:cNvGrpSpPr>
                        <wpg:grpSpPr bwMode="auto">
                          <a:xfrm>
                            <a:off x="13871" y="5807"/>
                            <a:ext cx="2036" cy="221"/>
                            <a:chOff x="13871" y="5807"/>
                            <a:chExt cx="2036" cy="221"/>
                          </a:xfrm>
                        </wpg:grpSpPr>
                        <wps:wsp>
                          <wps:cNvPr id="723" name="Freeform 707"/>
                          <wps:cNvSpPr>
                            <a:spLocks/>
                          </wps:cNvSpPr>
                          <wps:spPr bwMode="auto">
                            <a:xfrm>
                              <a:off x="13871" y="5807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6027 5807"/>
                                <a:gd name="T3" fmla="*/ 6027 h 221"/>
                                <a:gd name="T4" fmla="+- 0 15907 13871"/>
                                <a:gd name="T5" fmla="*/ T4 w 2036"/>
                                <a:gd name="T6" fmla="+- 0 6027 5807"/>
                                <a:gd name="T7" fmla="*/ 6027 h 221"/>
                                <a:gd name="T8" fmla="+- 0 15907 13871"/>
                                <a:gd name="T9" fmla="*/ T8 w 2036"/>
                                <a:gd name="T10" fmla="+- 0 5807 5807"/>
                                <a:gd name="T11" fmla="*/ 5807 h 221"/>
                                <a:gd name="T12" fmla="+- 0 13871 13871"/>
                                <a:gd name="T13" fmla="*/ T12 w 2036"/>
                                <a:gd name="T14" fmla="+- 0 5807 5807"/>
                                <a:gd name="T15" fmla="*/ 5807 h 221"/>
                                <a:gd name="T16" fmla="+- 0 13871 13871"/>
                                <a:gd name="T17" fmla="*/ T16 w 2036"/>
                                <a:gd name="T18" fmla="+- 0 6027 5807"/>
                                <a:gd name="T19" fmla="*/ 60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04"/>
                        <wpg:cNvGrpSpPr>
                          <a:grpSpLocks/>
                        </wpg:cNvGrpSpPr>
                        <wpg:grpSpPr bwMode="auto">
                          <a:xfrm>
                            <a:off x="13871" y="6027"/>
                            <a:ext cx="2036" cy="221"/>
                            <a:chOff x="13871" y="6027"/>
                            <a:chExt cx="2036" cy="221"/>
                          </a:xfrm>
                        </wpg:grpSpPr>
                        <wps:wsp>
                          <wps:cNvPr id="725" name="Freeform 705"/>
                          <wps:cNvSpPr>
                            <a:spLocks/>
                          </wps:cNvSpPr>
                          <wps:spPr bwMode="auto">
                            <a:xfrm>
                              <a:off x="13871" y="6027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6248 6027"/>
                                <a:gd name="T3" fmla="*/ 6248 h 221"/>
                                <a:gd name="T4" fmla="+- 0 15907 13871"/>
                                <a:gd name="T5" fmla="*/ T4 w 2036"/>
                                <a:gd name="T6" fmla="+- 0 6248 6027"/>
                                <a:gd name="T7" fmla="*/ 6248 h 221"/>
                                <a:gd name="T8" fmla="+- 0 15907 13871"/>
                                <a:gd name="T9" fmla="*/ T8 w 2036"/>
                                <a:gd name="T10" fmla="+- 0 6027 6027"/>
                                <a:gd name="T11" fmla="*/ 6027 h 221"/>
                                <a:gd name="T12" fmla="+- 0 13871 13871"/>
                                <a:gd name="T13" fmla="*/ T12 w 2036"/>
                                <a:gd name="T14" fmla="+- 0 6027 6027"/>
                                <a:gd name="T15" fmla="*/ 6027 h 221"/>
                                <a:gd name="T16" fmla="+- 0 13871 13871"/>
                                <a:gd name="T17" fmla="*/ T16 w 2036"/>
                                <a:gd name="T18" fmla="+- 0 6248 6027"/>
                                <a:gd name="T19" fmla="*/ 62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02"/>
                        <wpg:cNvGrpSpPr>
                          <a:grpSpLocks/>
                        </wpg:cNvGrpSpPr>
                        <wpg:grpSpPr bwMode="auto">
                          <a:xfrm>
                            <a:off x="13871" y="6248"/>
                            <a:ext cx="2036" cy="221"/>
                            <a:chOff x="13871" y="6248"/>
                            <a:chExt cx="2036" cy="221"/>
                          </a:xfrm>
                        </wpg:grpSpPr>
                        <wps:wsp>
                          <wps:cNvPr id="727" name="Freeform 703"/>
                          <wps:cNvSpPr>
                            <a:spLocks/>
                          </wps:cNvSpPr>
                          <wps:spPr bwMode="auto">
                            <a:xfrm>
                              <a:off x="13871" y="6248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6469 6248"/>
                                <a:gd name="T3" fmla="*/ 6469 h 221"/>
                                <a:gd name="T4" fmla="+- 0 15907 13871"/>
                                <a:gd name="T5" fmla="*/ T4 w 2036"/>
                                <a:gd name="T6" fmla="+- 0 6469 6248"/>
                                <a:gd name="T7" fmla="*/ 6469 h 221"/>
                                <a:gd name="T8" fmla="+- 0 15907 13871"/>
                                <a:gd name="T9" fmla="*/ T8 w 2036"/>
                                <a:gd name="T10" fmla="+- 0 6248 6248"/>
                                <a:gd name="T11" fmla="*/ 6248 h 221"/>
                                <a:gd name="T12" fmla="+- 0 13871 13871"/>
                                <a:gd name="T13" fmla="*/ T12 w 2036"/>
                                <a:gd name="T14" fmla="+- 0 6248 6248"/>
                                <a:gd name="T15" fmla="*/ 6248 h 221"/>
                                <a:gd name="T16" fmla="+- 0 13871 13871"/>
                                <a:gd name="T17" fmla="*/ T16 w 2036"/>
                                <a:gd name="T18" fmla="+- 0 6469 6248"/>
                                <a:gd name="T19" fmla="*/ 64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00"/>
                        <wpg:cNvGrpSpPr>
                          <a:grpSpLocks/>
                        </wpg:cNvGrpSpPr>
                        <wpg:grpSpPr bwMode="auto">
                          <a:xfrm>
                            <a:off x="13871" y="6469"/>
                            <a:ext cx="2036" cy="221"/>
                            <a:chOff x="13871" y="6469"/>
                            <a:chExt cx="2036" cy="221"/>
                          </a:xfrm>
                        </wpg:grpSpPr>
                        <wps:wsp>
                          <wps:cNvPr id="729" name="Freeform 701"/>
                          <wps:cNvSpPr>
                            <a:spLocks/>
                          </wps:cNvSpPr>
                          <wps:spPr bwMode="auto">
                            <a:xfrm>
                              <a:off x="13871" y="646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6690 6469"/>
                                <a:gd name="T3" fmla="*/ 6690 h 221"/>
                                <a:gd name="T4" fmla="+- 0 15907 13871"/>
                                <a:gd name="T5" fmla="*/ T4 w 2036"/>
                                <a:gd name="T6" fmla="+- 0 6690 6469"/>
                                <a:gd name="T7" fmla="*/ 6690 h 221"/>
                                <a:gd name="T8" fmla="+- 0 15907 13871"/>
                                <a:gd name="T9" fmla="*/ T8 w 2036"/>
                                <a:gd name="T10" fmla="+- 0 6469 6469"/>
                                <a:gd name="T11" fmla="*/ 6469 h 221"/>
                                <a:gd name="T12" fmla="+- 0 13871 13871"/>
                                <a:gd name="T13" fmla="*/ T12 w 2036"/>
                                <a:gd name="T14" fmla="+- 0 6469 6469"/>
                                <a:gd name="T15" fmla="*/ 6469 h 221"/>
                                <a:gd name="T16" fmla="+- 0 13871 13871"/>
                                <a:gd name="T17" fmla="*/ T16 w 2036"/>
                                <a:gd name="T18" fmla="+- 0 6690 6469"/>
                                <a:gd name="T19" fmla="*/ 669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98"/>
                        <wpg:cNvGrpSpPr>
                          <a:grpSpLocks/>
                        </wpg:cNvGrpSpPr>
                        <wpg:grpSpPr bwMode="auto">
                          <a:xfrm>
                            <a:off x="13871" y="6690"/>
                            <a:ext cx="2036" cy="243"/>
                            <a:chOff x="13871" y="6690"/>
                            <a:chExt cx="2036" cy="243"/>
                          </a:xfrm>
                        </wpg:grpSpPr>
                        <wps:wsp>
                          <wps:cNvPr id="731" name="Freeform 699"/>
                          <wps:cNvSpPr>
                            <a:spLocks/>
                          </wps:cNvSpPr>
                          <wps:spPr bwMode="auto">
                            <a:xfrm>
                              <a:off x="13871" y="6690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6932 6690"/>
                                <a:gd name="T3" fmla="*/ 6932 h 243"/>
                                <a:gd name="T4" fmla="+- 0 15907 13871"/>
                                <a:gd name="T5" fmla="*/ T4 w 2036"/>
                                <a:gd name="T6" fmla="+- 0 6932 6690"/>
                                <a:gd name="T7" fmla="*/ 6932 h 243"/>
                                <a:gd name="T8" fmla="+- 0 15907 13871"/>
                                <a:gd name="T9" fmla="*/ T8 w 2036"/>
                                <a:gd name="T10" fmla="+- 0 6690 6690"/>
                                <a:gd name="T11" fmla="*/ 6690 h 243"/>
                                <a:gd name="T12" fmla="+- 0 13871 13871"/>
                                <a:gd name="T13" fmla="*/ T12 w 2036"/>
                                <a:gd name="T14" fmla="+- 0 6690 6690"/>
                                <a:gd name="T15" fmla="*/ 6690 h 243"/>
                                <a:gd name="T16" fmla="+- 0 13871 13871"/>
                                <a:gd name="T17" fmla="*/ T16 w 2036"/>
                                <a:gd name="T18" fmla="+- 0 6932 6690"/>
                                <a:gd name="T19" fmla="*/ 693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2"/>
                                  </a:moveTo>
                                  <a:lnTo>
                                    <a:pt x="2036" y="24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A41E5" id="Group 697" o:spid="_x0000_s1026" style="position:absolute;margin-left:693.55pt;margin-top:266.2pt;width:101.8pt;height:80.4pt;z-index:-150280;mso-position-horizontal-relative:page;mso-position-vertical-relative:page" coordorigin="13871,5324" coordsize="2036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">
                <v:group id="Group 710" o:spid="_x0000_s1027" style="position:absolute;left:13871;top:5324;width:2036;height:262" coordorigin="13871,5324" coordsize="20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1" o:spid="_x0000_s1028" style="position:absolute;left:13871;top:5324;width:2036;height:262;visibility:visible;mso-wrap-style:square;v-text-anchor:top" coordsize="20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MaMcA&#10;AADcAAAADwAAAGRycy9kb3ducmV2LnhtbESPT2vCQBTE7wW/w/KEXkrdqMVqdBVbKYgX8Q+U3h7Z&#10;ZxLMvg272yT99q5Q8DjMzG+YxaozlWjI+dKyguEgAUGcWV1yruB8+nqdgvABWWNlmRT8kYfVsve0&#10;wFTblg/UHEMuIoR9igqKEOpUSp8VZNAPbE0cvYt1BkOULpfaYRvhppKjJJlIgyXHhQJr+iwoux5/&#10;jYLdy0/mD26z/abpaF+14+by8bZX6rnfrecgAnXhEf5vb7WC9+EM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TGjHAAAA3AAAAA8AAAAAAAAAAAAAAAAAmAIAAGRy&#10;cy9kb3ducmV2LnhtbFBLBQYAAAAABAAEAPUAAACMAwAAAAA=&#10;" path="m,262r2036,l2036,,,,,262xe" fillcolor="#ffc000" stroked="f">
                    <v:path arrowok="t" o:connecttype="custom" o:connectlocs="0,5586;2036,5586;2036,5324;0,5324;0,5586" o:connectangles="0,0,0,0,0"/>
                  </v:shape>
                </v:group>
                <v:group id="Group 708" o:spid="_x0000_s1029" style="position:absolute;left:13871;top:5586;width:2036;height:221" coordorigin="13871,558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09" o:spid="_x0000_s1030" style="position:absolute;left:13871;top:558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Ll8UA&#10;AADcAAAADwAAAGRycy9kb3ducmV2LnhtbESPzWrDMBCE74G+g9hCb4lsQ5PgRjFtoFBDDvm79LZY&#10;W8uttTKWmihvHwUKPQ4z8w2zqqLtxZlG3zlWkM8yEMSN0x23Ck7H9+kShA/IGnvHpOBKHqr1w2SF&#10;pXYX3tP5EFqRIOxLVGBCGEopfWPIop+5gTh5X260GJIcW6lHvCS47WWRZXNpseO0YHCgjaHm5/Br&#10;FWxNfF7IPs/qbfzk77p+m+82e6WeHuPrC4hAMfyH/9ofWsGiyOF+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4uXxQAAANwAAAAPAAAAAAAAAAAAAAAAAJgCAABkcnMv&#10;ZG93bnJldi54bWxQSwUGAAAAAAQABAD1AAAAigMAAAAA&#10;" path="m,221r2036,l2036,,,,,221xe" fillcolor="#ffc000" stroked="f">
                    <v:path arrowok="t" o:connecttype="custom" o:connectlocs="0,5807;2036,5807;2036,5586;0,5586;0,5807" o:connectangles="0,0,0,0,0"/>
                  </v:shape>
                </v:group>
                <v:group id="Group 706" o:spid="_x0000_s1031" style="position:absolute;left:13871;top:5807;width:2036;height:221" coordorigin="13871,5807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07" o:spid="_x0000_s1032" style="position:absolute;left:13871;top:5807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we8YA&#10;AADcAAAADwAAAGRycy9kb3ducmV2LnhtbESPzWrDMBCE74W8g9hCbrWclPzgWglpoBBDDk2aS2+L&#10;tbXcWitjqYny9lGg0OMwM98w5TraTpxp8K1jBZMsB0FcO91yo+D08fa0BOEDssbOMSm4kof1avRQ&#10;YqHdhQ90PoZGJAj7AhWYEPpCSl8bsugz1xMn78sNFkOSQyP1gJcEt52c5vlcWmw5LRjsaWuo/jn+&#10;WgV7E2cL2U3yah8/+buqXufv24NS48e4eQERKIb/8F97pxUsps9wP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we8YAAADcAAAADwAAAAAAAAAAAAAAAACYAgAAZHJz&#10;L2Rvd25yZXYueG1sUEsFBgAAAAAEAAQA9QAAAIsDAAAAAA==&#10;" path="m,220r2036,l2036,,,,,220xe" fillcolor="#ffc000" stroked="f">
                    <v:path arrowok="t" o:connecttype="custom" o:connectlocs="0,6027;2036,6027;2036,5807;0,5807;0,6027" o:connectangles="0,0,0,0,0"/>
                  </v:shape>
                </v:group>
                <v:group id="Group 704" o:spid="_x0000_s1033" style="position:absolute;left:13871;top:6027;width:2036;height:221" coordorigin="13871,6027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05" o:spid="_x0000_s1034" style="position:absolute;left:13871;top:6027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NlMQA&#10;AADcAAAADwAAAGRycy9kb3ducmV2LnhtbESPQWsCMRSE7wX/Q3iCt5pVUMtqFBUKLnio1ou3x+a5&#10;Wd28LJtU4783hUKPw8x8wyxW0TbiTp2vHSsYDTMQxKXTNVcKTt+f7x8gfEDW2DgmBU/ysFr23haY&#10;a/fgA92PoRIJwj5HBSaENpfSl4Ys+qFriZN3cZ3FkGRXSd3hI8FtI8dZNpUWa04LBlvaGipvxx+r&#10;YG/iZCabUVbs45mvRbGZfm0PSg36cT0HESiG//Bfe6cVzMYT+D2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jZTEAAAA3AAAAA8AAAAAAAAAAAAAAAAAmAIAAGRycy9k&#10;b3ducmV2LnhtbFBLBQYAAAAABAAEAPUAAACJAwAAAAA=&#10;" path="m,221r2036,l2036,,,,,221xe" fillcolor="#ffc000" stroked="f">
                    <v:path arrowok="t" o:connecttype="custom" o:connectlocs="0,6248;2036,6248;2036,6027;0,6027;0,6248" o:connectangles="0,0,0,0,0"/>
                  </v:shape>
                </v:group>
                <v:group id="Group 702" o:spid="_x0000_s1035" style="position:absolute;left:13871;top:6248;width:2036;height:221" coordorigin="13871,6248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03" o:spid="_x0000_s1036" style="position:absolute;left:13871;top:6248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2eMUA&#10;AADcAAAADwAAAGRycy9kb3ducmV2LnhtbESPT2sCMRTE70K/Q3iF3jSrULesRqmC0AUP/unF22Pz&#10;3KzdvCybVOO3N0Khx2FmfsPMl9G24kq9bxwrGI8yEMSV0w3XCr6Pm+EHCB+QNbaOScGdPCwXL4M5&#10;FtrdeE/XQ6hFgrAvUIEJoSuk9JUhi37kOuLknV1vMSTZ11L3eEtw28pJlk2lxYbTgsGO1oaqn8Ov&#10;VbA18T2X7Tgrt/HEl7JcTXfrvVJvr/FzBiJQDP/hv/aXVpBPcni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rZ4xQAAANwAAAAPAAAAAAAAAAAAAAAAAJgCAABkcnMv&#10;ZG93bnJldi54bWxQSwUGAAAAAAQABAD1AAAAigMAAAAA&#10;" path="m,221r2036,l2036,,,,,221xe" fillcolor="#ffc000" stroked="f">
                    <v:path arrowok="t" o:connecttype="custom" o:connectlocs="0,6469;2036,6469;2036,6248;0,6248;0,6469" o:connectangles="0,0,0,0,0"/>
                  </v:shape>
                </v:group>
                <v:group id="Group 700" o:spid="_x0000_s1037" style="position:absolute;left:13871;top:6469;width:2036;height:221" coordorigin="13871,646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01" o:spid="_x0000_s1038" style="position:absolute;left:13871;top:646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HkcQA&#10;AADcAAAADwAAAGRycy9kb3ducmV2LnhtbESPQWsCMRSE70L/Q3gFb5pVUOvWKCoILnhQ24u3x+Z1&#10;s+3mZdlEjf++KQg9DjPzDbNYRduIG3W+dqxgNMxAEJdO11wp+PzYDd5A+ICssXFMCh7kYbV86S0w&#10;1+7OJ7qdQyUShH2OCkwIbS6lLw1Z9EPXEifvy3UWQ5JdJXWH9wS3jRxn2VRarDktGGxpa6j8OV+t&#10;goOJk5lsRllxiBf+LorN9Lg9KdV/jet3EIFi+A8/23utYDae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Jh5HEAAAA3AAAAA8AAAAAAAAAAAAAAAAAmAIAAGRycy9k&#10;b3ducmV2LnhtbFBLBQYAAAAABAAEAPUAAACJAwAAAAA=&#10;" path="m,221r2036,l2036,,,,,221xe" fillcolor="#ffc000" stroked="f">
                    <v:path arrowok="t" o:connecttype="custom" o:connectlocs="0,6690;2036,6690;2036,6469;0,6469;0,6690" o:connectangles="0,0,0,0,0"/>
                  </v:shape>
                </v:group>
                <v:group id="Group 698" o:spid="_x0000_s1039" style="position:absolute;left:13871;top:6690;width:2036;height:243" coordorigin="13871,6690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699" o:spid="_x0000_s1040" style="position:absolute;left:13871;top:6690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NEsUA&#10;AADcAAAADwAAAGRycy9kb3ducmV2LnhtbESPQWvCQBSE74X+h+UVetNNlFqJrkEqlnopmPTg8ZF9&#10;JrHZt2F3Nem/7wqFHoeZ+YZZ56PpxI2cby0rSKcJCOLK6pZrBV/lfrIE4QOyxs4yKfghD/nm8WGN&#10;mbYDH+lWhFpECPsMFTQh9JmUvmrIoJ/anjh6Z+sMhihdLbXDIcJNJ2dJspAGW44LDfb01lD1XVyN&#10;gv3L6fAuy8/tzJ2GMtmN10vrSannp3G7AhFoDP/hv/aHVvA6T+F+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g0SxQAAANwAAAAPAAAAAAAAAAAAAAAAAJgCAABkcnMv&#10;ZG93bnJldi54bWxQSwUGAAAAAAQABAD1AAAAigMAAAAA&#10;" path="m,242r2036,l2036,,,,,242xe" fillcolor="#ffc000" stroked="f">
                    <v:path arrowok="t" o:connecttype="custom" o:connectlocs="0,6932;2036,6932;2036,6690;0,6690;0,693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224" behindDoc="1" locked="0" layoutInCell="1" allowOverlap="1" wp14:anchorId="53D2A531" wp14:editId="0FC1D6ED">
                <wp:simplePos x="0" y="0"/>
                <wp:positionH relativeFrom="page">
                  <wp:posOffset>11082020</wp:posOffset>
                </wp:positionH>
                <wp:positionV relativeFrom="page">
                  <wp:posOffset>3527425</wp:posOffset>
                </wp:positionV>
                <wp:extent cx="1054735" cy="728980"/>
                <wp:effectExtent l="4445" t="3175" r="0" b="1270"/>
                <wp:wrapNone/>
                <wp:docPr id="70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728980"/>
                          <a:chOff x="17452" y="5555"/>
                          <a:chExt cx="1661" cy="1148"/>
                        </a:xfrm>
                      </wpg:grpSpPr>
                      <wpg:grpSp>
                        <wpg:cNvPr id="707" name="Group 695"/>
                        <wpg:cNvGrpSpPr>
                          <a:grpSpLocks/>
                        </wpg:cNvGrpSpPr>
                        <wpg:grpSpPr bwMode="auto">
                          <a:xfrm>
                            <a:off x="17452" y="5555"/>
                            <a:ext cx="1661" cy="243"/>
                            <a:chOff x="17452" y="5555"/>
                            <a:chExt cx="1661" cy="243"/>
                          </a:xfrm>
                        </wpg:grpSpPr>
                        <wps:wsp>
                          <wps:cNvPr id="708" name="Freeform 696"/>
                          <wps:cNvSpPr>
                            <a:spLocks/>
                          </wps:cNvSpPr>
                          <wps:spPr bwMode="auto">
                            <a:xfrm>
                              <a:off x="17452" y="5555"/>
                              <a:ext cx="1661" cy="243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5797 5555"/>
                                <a:gd name="T3" fmla="*/ 5797 h 243"/>
                                <a:gd name="T4" fmla="+- 0 19113 17452"/>
                                <a:gd name="T5" fmla="*/ T4 w 1661"/>
                                <a:gd name="T6" fmla="+- 0 5797 5555"/>
                                <a:gd name="T7" fmla="*/ 5797 h 243"/>
                                <a:gd name="T8" fmla="+- 0 19113 17452"/>
                                <a:gd name="T9" fmla="*/ T8 w 1661"/>
                                <a:gd name="T10" fmla="+- 0 5555 5555"/>
                                <a:gd name="T11" fmla="*/ 5555 h 243"/>
                                <a:gd name="T12" fmla="+- 0 17452 17452"/>
                                <a:gd name="T13" fmla="*/ T12 w 1661"/>
                                <a:gd name="T14" fmla="+- 0 5555 5555"/>
                                <a:gd name="T15" fmla="*/ 5555 h 243"/>
                                <a:gd name="T16" fmla="+- 0 17452 17452"/>
                                <a:gd name="T17" fmla="*/ T16 w 1661"/>
                                <a:gd name="T18" fmla="+- 0 5797 5555"/>
                                <a:gd name="T19" fmla="*/ 579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2"/>
                                  </a:moveTo>
                                  <a:lnTo>
                                    <a:pt x="1661" y="242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93"/>
                        <wpg:cNvGrpSpPr>
                          <a:grpSpLocks/>
                        </wpg:cNvGrpSpPr>
                        <wpg:grpSpPr bwMode="auto">
                          <a:xfrm>
                            <a:off x="17452" y="5797"/>
                            <a:ext cx="1661" cy="221"/>
                            <a:chOff x="17452" y="5797"/>
                            <a:chExt cx="1661" cy="221"/>
                          </a:xfrm>
                        </wpg:grpSpPr>
                        <wps:wsp>
                          <wps:cNvPr id="710" name="Freeform 694"/>
                          <wps:cNvSpPr>
                            <a:spLocks/>
                          </wps:cNvSpPr>
                          <wps:spPr bwMode="auto">
                            <a:xfrm>
                              <a:off x="17452" y="5797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6018 5797"/>
                                <a:gd name="T3" fmla="*/ 6018 h 221"/>
                                <a:gd name="T4" fmla="+- 0 19113 17452"/>
                                <a:gd name="T5" fmla="*/ T4 w 1661"/>
                                <a:gd name="T6" fmla="+- 0 6018 5797"/>
                                <a:gd name="T7" fmla="*/ 6018 h 221"/>
                                <a:gd name="T8" fmla="+- 0 19113 17452"/>
                                <a:gd name="T9" fmla="*/ T8 w 1661"/>
                                <a:gd name="T10" fmla="+- 0 5797 5797"/>
                                <a:gd name="T11" fmla="*/ 5797 h 221"/>
                                <a:gd name="T12" fmla="+- 0 17452 17452"/>
                                <a:gd name="T13" fmla="*/ T12 w 1661"/>
                                <a:gd name="T14" fmla="+- 0 5797 5797"/>
                                <a:gd name="T15" fmla="*/ 5797 h 221"/>
                                <a:gd name="T16" fmla="+- 0 17452 17452"/>
                                <a:gd name="T17" fmla="*/ T16 w 1661"/>
                                <a:gd name="T18" fmla="+- 0 6018 5797"/>
                                <a:gd name="T19" fmla="*/ 60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91"/>
                        <wpg:cNvGrpSpPr>
                          <a:grpSpLocks/>
                        </wpg:cNvGrpSpPr>
                        <wpg:grpSpPr bwMode="auto">
                          <a:xfrm>
                            <a:off x="17452" y="6018"/>
                            <a:ext cx="1661" cy="221"/>
                            <a:chOff x="17452" y="6018"/>
                            <a:chExt cx="1661" cy="221"/>
                          </a:xfrm>
                        </wpg:grpSpPr>
                        <wps:wsp>
                          <wps:cNvPr id="712" name="Freeform 692"/>
                          <wps:cNvSpPr>
                            <a:spLocks/>
                          </wps:cNvSpPr>
                          <wps:spPr bwMode="auto">
                            <a:xfrm>
                              <a:off x="17452" y="6018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6239 6018"/>
                                <a:gd name="T3" fmla="*/ 6239 h 221"/>
                                <a:gd name="T4" fmla="+- 0 19113 17452"/>
                                <a:gd name="T5" fmla="*/ T4 w 1661"/>
                                <a:gd name="T6" fmla="+- 0 6239 6018"/>
                                <a:gd name="T7" fmla="*/ 6239 h 221"/>
                                <a:gd name="T8" fmla="+- 0 19113 17452"/>
                                <a:gd name="T9" fmla="*/ T8 w 1661"/>
                                <a:gd name="T10" fmla="+- 0 6018 6018"/>
                                <a:gd name="T11" fmla="*/ 6018 h 221"/>
                                <a:gd name="T12" fmla="+- 0 17452 17452"/>
                                <a:gd name="T13" fmla="*/ T12 w 1661"/>
                                <a:gd name="T14" fmla="+- 0 6018 6018"/>
                                <a:gd name="T15" fmla="*/ 6018 h 221"/>
                                <a:gd name="T16" fmla="+- 0 17452 17452"/>
                                <a:gd name="T17" fmla="*/ T16 w 1661"/>
                                <a:gd name="T18" fmla="+- 0 6239 6018"/>
                                <a:gd name="T19" fmla="*/ 62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89"/>
                        <wpg:cNvGrpSpPr>
                          <a:grpSpLocks/>
                        </wpg:cNvGrpSpPr>
                        <wpg:grpSpPr bwMode="auto">
                          <a:xfrm>
                            <a:off x="17452" y="6239"/>
                            <a:ext cx="1661" cy="221"/>
                            <a:chOff x="17452" y="6239"/>
                            <a:chExt cx="1661" cy="221"/>
                          </a:xfrm>
                        </wpg:grpSpPr>
                        <wps:wsp>
                          <wps:cNvPr id="714" name="Freeform 690"/>
                          <wps:cNvSpPr>
                            <a:spLocks/>
                          </wps:cNvSpPr>
                          <wps:spPr bwMode="auto">
                            <a:xfrm>
                              <a:off x="17452" y="6239"/>
                              <a:ext cx="1661" cy="221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6459 6239"/>
                                <a:gd name="T3" fmla="*/ 6459 h 221"/>
                                <a:gd name="T4" fmla="+- 0 19113 17452"/>
                                <a:gd name="T5" fmla="*/ T4 w 1661"/>
                                <a:gd name="T6" fmla="+- 0 6459 6239"/>
                                <a:gd name="T7" fmla="*/ 6459 h 221"/>
                                <a:gd name="T8" fmla="+- 0 19113 17452"/>
                                <a:gd name="T9" fmla="*/ T8 w 1661"/>
                                <a:gd name="T10" fmla="+- 0 6239 6239"/>
                                <a:gd name="T11" fmla="*/ 6239 h 221"/>
                                <a:gd name="T12" fmla="+- 0 17452 17452"/>
                                <a:gd name="T13" fmla="*/ T12 w 1661"/>
                                <a:gd name="T14" fmla="+- 0 6239 6239"/>
                                <a:gd name="T15" fmla="*/ 6239 h 221"/>
                                <a:gd name="T16" fmla="+- 0 17452 17452"/>
                                <a:gd name="T17" fmla="*/ T16 w 1661"/>
                                <a:gd name="T18" fmla="+- 0 6459 6239"/>
                                <a:gd name="T19" fmla="*/ 645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0"/>
                                  </a:moveTo>
                                  <a:lnTo>
                                    <a:pt x="1661" y="220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87"/>
                        <wpg:cNvGrpSpPr>
                          <a:grpSpLocks/>
                        </wpg:cNvGrpSpPr>
                        <wpg:grpSpPr bwMode="auto">
                          <a:xfrm>
                            <a:off x="17452" y="6459"/>
                            <a:ext cx="1661" cy="243"/>
                            <a:chOff x="17452" y="6459"/>
                            <a:chExt cx="1661" cy="243"/>
                          </a:xfrm>
                        </wpg:grpSpPr>
                        <wps:wsp>
                          <wps:cNvPr id="716" name="Freeform 688"/>
                          <wps:cNvSpPr>
                            <a:spLocks/>
                          </wps:cNvSpPr>
                          <wps:spPr bwMode="auto">
                            <a:xfrm>
                              <a:off x="17452" y="6459"/>
                              <a:ext cx="1661" cy="243"/>
                            </a:xfrm>
                            <a:custGeom>
                              <a:avLst/>
                              <a:gdLst>
                                <a:gd name="T0" fmla="+- 0 17452 17452"/>
                                <a:gd name="T1" fmla="*/ T0 w 1661"/>
                                <a:gd name="T2" fmla="+- 0 6702 6459"/>
                                <a:gd name="T3" fmla="*/ 6702 h 243"/>
                                <a:gd name="T4" fmla="+- 0 19113 17452"/>
                                <a:gd name="T5" fmla="*/ T4 w 1661"/>
                                <a:gd name="T6" fmla="+- 0 6702 6459"/>
                                <a:gd name="T7" fmla="*/ 6702 h 243"/>
                                <a:gd name="T8" fmla="+- 0 19113 17452"/>
                                <a:gd name="T9" fmla="*/ T8 w 1661"/>
                                <a:gd name="T10" fmla="+- 0 6459 6459"/>
                                <a:gd name="T11" fmla="*/ 6459 h 243"/>
                                <a:gd name="T12" fmla="+- 0 17452 17452"/>
                                <a:gd name="T13" fmla="*/ T12 w 1661"/>
                                <a:gd name="T14" fmla="+- 0 6459 6459"/>
                                <a:gd name="T15" fmla="*/ 6459 h 243"/>
                                <a:gd name="T16" fmla="+- 0 17452 17452"/>
                                <a:gd name="T17" fmla="*/ T16 w 1661"/>
                                <a:gd name="T18" fmla="+- 0 6702 6459"/>
                                <a:gd name="T19" fmla="*/ 670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3"/>
                                  </a:moveTo>
                                  <a:lnTo>
                                    <a:pt x="1661" y="243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EBF61" id="Group 686" o:spid="_x0000_s1026" style="position:absolute;margin-left:872.6pt;margin-top:277.75pt;width:83.05pt;height:57.4pt;z-index:-150256;mso-position-horizontal-relative:page;mso-position-vertical-relative:page" coordorigin="17452,5555" coordsize="1661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">
                <v:group id="Group 695" o:spid="_x0000_s1027" style="position:absolute;left:17452;top:5555;width:1661;height:243" coordorigin="17452,5555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96" o:spid="_x0000_s1028" style="position:absolute;left:17452;top:5555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Bqb0A&#10;AADcAAAADwAAAGRycy9kb3ducmV2LnhtbERPvQrCMBDeBd8hnOCmqYJaqlFEEFxE1A6OR3O21eZS&#10;mmjr25tBcPz4/lebzlTiTY0rLSuYjCMQxJnVJecK0ut+FINwHlljZZkUfMjBZt3vrTDRtuUzvS8+&#10;FyGEXYIKCu/rREqXFWTQjW1NHLi7bQz6AJtc6gbbEG4qOY2iuTRYcmgosKZdQdnz8jIKXrFdxDOd&#10;mqw9nHR3fWjf3o5KDQfddgnCU+f/4p/7oBUso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qBqb0AAADcAAAADwAAAAAAAAAAAAAAAACYAgAAZHJzL2Rvd25yZXYu&#10;eG1sUEsFBgAAAAAEAAQA9QAAAIIDAAAAAA==&#10;" path="m,242r1661,l1661,,,,,242xe" fillcolor="#365f91" stroked="f">
                    <v:path arrowok="t" o:connecttype="custom" o:connectlocs="0,5797;1661,5797;1661,5555;0,5555;0,5797" o:connectangles="0,0,0,0,0"/>
                  </v:shape>
                </v:group>
                <v:group id="Group 693" o:spid="_x0000_s1029" style="position:absolute;left:17452;top:5797;width:1661;height:221" coordorigin="17452,5797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94" o:spid="_x0000_s1030" style="position:absolute;left:17452;top:5797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ExcIA&#10;AADcAAAADwAAAGRycy9kb3ducmV2LnhtbERPy4rCMBTdD8w/hDvgZtBUFz6qqciIKOhmOoLba3P7&#10;YJqb0kStfr1ZCC4P571YdqYWV2pdZVnBcBCBIM6srrhQcPzb9KcgnEfWWFsmBXdysEw+PxYYa3vj&#10;X7qmvhAhhF2MCkrvm1hKl5Vk0A1sQxy43LYGfYBtIXWLtxBuajmKorE0WHFoKLGhn5Ky//RiFLjD&#10;aDNt8oej9QO/q9nqdC72W6V6X91qDsJT59/il3unFUyGYX44E4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MTFwgAAANwAAAAPAAAAAAAAAAAAAAAAAJgCAABkcnMvZG93&#10;bnJldi54bWxQSwUGAAAAAAQABAD1AAAAhwMAAAAA&#10;" path="m,221r1661,l1661,,,,,221xe" fillcolor="#365f91" stroked="f">
                    <v:path arrowok="t" o:connecttype="custom" o:connectlocs="0,6018;1661,6018;1661,5797;0,5797;0,6018" o:connectangles="0,0,0,0,0"/>
                  </v:shape>
                </v:group>
                <v:group id="Group 691" o:spid="_x0000_s1031" style="position:absolute;left:17452;top:6018;width:1661;height:221" coordorigin="17452,6018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92" o:spid="_x0000_s1032" style="position:absolute;left:17452;top:6018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/KcQA&#10;AADcAAAADwAAAGRycy9kb3ducmV2LnhtbESPT4vCMBTE74LfITxhL6KpPaxajSKK7IJe/ANen82z&#10;LTYvpclq109vBMHjMDO/YabzxpTiRrUrLCsY9CMQxKnVBWcKjod1bwTCeWSNpWVS8E8O5rN2a4qJ&#10;tnfe0W3vMxEg7BJUkHtfJVK6NCeDrm8r4uBdbG3QB1lnUtd4D3BTyjiKvqXBgsNCjhUtc0qv+z+j&#10;wG3j9ai6PBytHtgtxovTOdv8KPXVaRYTEJ4a/wm/279awXAQ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/ynEAAAA3AAAAA8AAAAAAAAAAAAAAAAAmAIAAGRycy9k&#10;b3ducmV2LnhtbFBLBQYAAAAABAAEAPUAAACJAwAAAAA=&#10;" path="m,221r1661,l1661,,,,,221xe" fillcolor="#365f91" stroked="f">
                    <v:path arrowok="t" o:connecttype="custom" o:connectlocs="0,6239;1661,6239;1661,6018;0,6018;0,6239" o:connectangles="0,0,0,0,0"/>
                  </v:shape>
                </v:group>
                <v:group id="Group 689" o:spid="_x0000_s1033" style="position:absolute;left:17452;top:6239;width:1661;height:221" coordorigin="17452,6239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90" o:spid="_x0000_s1034" style="position:absolute;left:17452;top:6239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CxsYA&#10;AADcAAAADwAAAGRycy9kb3ducmV2LnhtbESPQWvCQBSE74X+h+UVeinNxlA0ja4iSqigF63g9TX7&#10;TILZtyG71eivd4VCj8PMfMNMZr1pxJk6V1tWMIhiEMSF1TWXCvbf+XsKwnlkjY1lUnAlB7Pp89ME&#10;M20vvKXzzpciQNhlqKDyvs2kdEVFBl1kW+LgHW1n0AfZlVJ3eAlw08gkjofSYM1hocKWFhUVp92v&#10;UeA2SZ62x5uj5Q3f6s/54adcfyn1+tLPxyA89f4//NdeaQWjwQc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vCxsYAAADcAAAADwAAAAAAAAAAAAAAAACYAgAAZHJz&#10;L2Rvd25yZXYueG1sUEsFBgAAAAAEAAQA9QAAAIsDAAAAAA==&#10;" path="m,220r1661,l1661,,,,,220xe" fillcolor="#365f91" stroked="f">
                    <v:path arrowok="t" o:connecttype="custom" o:connectlocs="0,6459;1661,6459;1661,6239;0,6239;0,6459" o:connectangles="0,0,0,0,0"/>
                  </v:shape>
                </v:group>
                <v:group id="Group 687" o:spid="_x0000_s1035" style="position:absolute;left:17452;top:6459;width:1661;height:243" coordorigin="17452,6459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88" o:spid="_x0000_s1036" style="position:absolute;left:17452;top:6459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mncAA&#10;AADcAAAADwAAAGRycy9kb3ducmV2LnhtbESPzQrCMBCE74LvEFbwpqmCWqpRRBC8iPhz8Lg0a1tt&#10;NqWJtr69EQSPw8x8wyxWrSnFi2pXWFYwGkYgiFOrC84UXM7bQQzCeWSNpWVS8CYHq2W3s8BE24aP&#10;9Dr5TAQIuwQV5N5XiZQuzcmgG9qKOHg3Wxv0QdaZ1DU2AW5KOY6iqTRYcFjIsaJNTunj9DQKnrGd&#10;xRN9MWmzO+j2fNe+ue6V6vfa9RyEp9b/w7/2TiuYjab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AmncAAAADcAAAADwAAAAAAAAAAAAAAAACYAgAAZHJzL2Rvd25y&#10;ZXYueG1sUEsFBgAAAAAEAAQA9QAAAIUDAAAAAA==&#10;" path="m,243r1661,l1661,,,,,243xe" fillcolor="#365f91" stroked="f">
                    <v:path arrowok="t" o:connecttype="custom" o:connectlocs="0,6702;1661,6702;1661,6459;0,6459;0,67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248" behindDoc="1" locked="0" layoutInCell="1" allowOverlap="1" wp14:anchorId="53D2A532" wp14:editId="392A74BA">
                <wp:simplePos x="0" y="0"/>
                <wp:positionH relativeFrom="page">
                  <wp:posOffset>7875270</wp:posOffset>
                </wp:positionH>
                <wp:positionV relativeFrom="page">
                  <wp:posOffset>4695825</wp:posOffset>
                </wp:positionV>
                <wp:extent cx="795655" cy="913130"/>
                <wp:effectExtent l="0" t="0" r="0" b="1270"/>
                <wp:wrapNone/>
                <wp:docPr id="69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913130"/>
                          <a:chOff x="12402" y="7395"/>
                          <a:chExt cx="1253" cy="1438"/>
                        </a:xfrm>
                      </wpg:grpSpPr>
                      <wpg:grpSp>
                        <wpg:cNvPr id="692" name="Group 684"/>
                        <wpg:cNvGrpSpPr>
                          <a:grpSpLocks/>
                        </wpg:cNvGrpSpPr>
                        <wpg:grpSpPr bwMode="auto">
                          <a:xfrm>
                            <a:off x="12402" y="7395"/>
                            <a:ext cx="1253" cy="219"/>
                            <a:chOff x="12402" y="7395"/>
                            <a:chExt cx="1253" cy="219"/>
                          </a:xfrm>
                        </wpg:grpSpPr>
                        <wps:wsp>
                          <wps:cNvPr id="693" name="Freeform 685"/>
                          <wps:cNvSpPr>
                            <a:spLocks/>
                          </wps:cNvSpPr>
                          <wps:spPr bwMode="auto">
                            <a:xfrm>
                              <a:off x="12402" y="7395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7614 7395"/>
                                <a:gd name="T3" fmla="*/ 7614 h 219"/>
                                <a:gd name="T4" fmla="+- 0 13655 12402"/>
                                <a:gd name="T5" fmla="*/ T4 w 1253"/>
                                <a:gd name="T6" fmla="+- 0 7614 7395"/>
                                <a:gd name="T7" fmla="*/ 7614 h 219"/>
                                <a:gd name="T8" fmla="+- 0 13655 12402"/>
                                <a:gd name="T9" fmla="*/ T8 w 1253"/>
                                <a:gd name="T10" fmla="+- 0 7395 7395"/>
                                <a:gd name="T11" fmla="*/ 7395 h 219"/>
                                <a:gd name="T12" fmla="+- 0 12402 12402"/>
                                <a:gd name="T13" fmla="*/ T12 w 1253"/>
                                <a:gd name="T14" fmla="+- 0 7395 7395"/>
                                <a:gd name="T15" fmla="*/ 7395 h 219"/>
                                <a:gd name="T16" fmla="+- 0 12402 12402"/>
                                <a:gd name="T17" fmla="*/ T16 w 1253"/>
                                <a:gd name="T18" fmla="+- 0 7614 7395"/>
                                <a:gd name="T19" fmla="*/ 761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9"/>
                                  </a:moveTo>
                                  <a:lnTo>
                                    <a:pt x="1253" y="219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82"/>
                        <wpg:cNvGrpSpPr>
                          <a:grpSpLocks/>
                        </wpg:cNvGrpSpPr>
                        <wpg:grpSpPr bwMode="auto">
                          <a:xfrm>
                            <a:off x="12402" y="7614"/>
                            <a:ext cx="1253" cy="195"/>
                            <a:chOff x="12402" y="7614"/>
                            <a:chExt cx="1253" cy="195"/>
                          </a:xfrm>
                        </wpg:grpSpPr>
                        <wps:wsp>
                          <wps:cNvPr id="695" name="Freeform 683"/>
                          <wps:cNvSpPr>
                            <a:spLocks/>
                          </wps:cNvSpPr>
                          <wps:spPr bwMode="auto">
                            <a:xfrm>
                              <a:off x="12402" y="7614"/>
                              <a:ext cx="1253" cy="195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7808 7614"/>
                                <a:gd name="T3" fmla="*/ 7808 h 195"/>
                                <a:gd name="T4" fmla="+- 0 13655 12402"/>
                                <a:gd name="T5" fmla="*/ T4 w 1253"/>
                                <a:gd name="T6" fmla="+- 0 7808 7614"/>
                                <a:gd name="T7" fmla="*/ 7808 h 195"/>
                                <a:gd name="T8" fmla="+- 0 13655 12402"/>
                                <a:gd name="T9" fmla="*/ T8 w 1253"/>
                                <a:gd name="T10" fmla="+- 0 7614 7614"/>
                                <a:gd name="T11" fmla="*/ 7614 h 195"/>
                                <a:gd name="T12" fmla="+- 0 12402 12402"/>
                                <a:gd name="T13" fmla="*/ T12 w 1253"/>
                                <a:gd name="T14" fmla="+- 0 7614 7614"/>
                                <a:gd name="T15" fmla="*/ 7614 h 195"/>
                                <a:gd name="T16" fmla="+- 0 12402 12402"/>
                                <a:gd name="T17" fmla="*/ T16 w 1253"/>
                                <a:gd name="T18" fmla="+- 0 7808 7614"/>
                                <a:gd name="T19" fmla="*/ 780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5">
                                  <a:moveTo>
                                    <a:pt x="0" y="194"/>
                                  </a:moveTo>
                                  <a:lnTo>
                                    <a:pt x="1253" y="194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0"/>
                        <wpg:cNvGrpSpPr>
                          <a:grpSpLocks/>
                        </wpg:cNvGrpSpPr>
                        <wpg:grpSpPr bwMode="auto">
                          <a:xfrm>
                            <a:off x="12402" y="7808"/>
                            <a:ext cx="1253" cy="197"/>
                            <a:chOff x="12402" y="7808"/>
                            <a:chExt cx="1253" cy="197"/>
                          </a:xfrm>
                        </wpg:grpSpPr>
                        <wps:wsp>
                          <wps:cNvPr id="697" name="Freeform 681"/>
                          <wps:cNvSpPr>
                            <a:spLocks/>
                          </wps:cNvSpPr>
                          <wps:spPr bwMode="auto">
                            <a:xfrm>
                              <a:off x="12402" y="7808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8005 7808"/>
                                <a:gd name="T3" fmla="*/ 8005 h 197"/>
                                <a:gd name="T4" fmla="+- 0 13655 12402"/>
                                <a:gd name="T5" fmla="*/ T4 w 1253"/>
                                <a:gd name="T6" fmla="+- 0 8005 7808"/>
                                <a:gd name="T7" fmla="*/ 8005 h 197"/>
                                <a:gd name="T8" fmla="+- 0 13655 12402"/>
                                <a:gd name="T9" fmla="*/ T8 w 1253"/>
                                <a:gd name="T10" fmla="+- 0 7808 7808"/>
                                <a:gd name="T11" fmla="*/ 7808 h 197"/>
                                <a:gd name="T12" fmla="+- 0 12402 12402"/>
                                <a:gd name="T13" fmla="*/ T12 w 1253"/>
                                <a:gd name="T14" fmla="+- 0 7808 7808"/>
                                <a:gd name="T15" fmla="*/ 7808 h 197"/>
                                <a:gd name="T16" fmla="+- 0 12402 12402"/>
                                <a:gd name="T17" fmla="*/ T16 w 1253"/>
                                <a:gd name="T18" fmla="+- 0 8005 7808"/>
                                <a:gd name="T19" fmla="*/ 80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8"/>
                        <wpg:cNvGrpSpPr>
                          <a:grpSpLocks/>
                        </wpg:cNvGrpSpPr>
                        <wpg:grpSpPr bwMode="auto">
                          <a:xfrm>
                            <a:off x="12402" y="8005"/>
                            <a:ext cx="1253" cy="197"/>
                            <a:chOff x="12402" y="8005"/>
                            <a:chExt cx="1253" cy="197"/>
                          </a:xfrm>
                        </wpg:grpSpPr>
                        <wps:wsp>
                          <wps:cNvPr id="699" name="Freeform 679"/>
                          <wps:cNvSpPr>
                            <a:spLocks/>
                          </wps:cNvSpPr>
                          <wps:spPr bwMode="auto">
                            <a:xfrm>
                              <a:off x="12402" y="8005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8202 8005"/>
                                <a:gd name="T3" fmla="*/ 8202 h 197"/>
                                <a:gd name="T4" fmla="+- 0 13655 12402"/>
                                <a:gd name="T5" fmla="*/ T4 w 1253"/>
                                <a:gd name="T6" fmla="+- 0 8202 8005"/>
                                <a:gd name="T7" fmla="*/ 8202 h 197"/>
                                <a:gd name="T8" fmla="+- 0 13655 12402"/>
                                <a:gd name="T9" fmla="*/ T8 w 1253"/>
                                <a:gd name="T10" fmla="+- 0 8005 8005"/>
                                <a:gd name="T11" fmla="*/ 8005 h 197"/>
                                <a:gd name="T12" fmla="+- 0 12402 12402"/>
                                <a:gd name="T13" fmla="*/ T12 w 1253"/>
                                <a:gd name="T14" fmla="+- 0 8005 8005"/>
                                <a:gd name="T15" fmla="*/ 8005 h 197"/>
                                <a:gd name="T16" fmla="+- 0 12402 12402"/>
                                <a:gd name="T17" fmla="*/ T16 w 1253"/>
                                <a:gd name="T18" fmla="+- 0 8202 8005"/>
                                <a:gd name="T19" fmla="*/ 820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76"/>
                        <wpg:cNvGrpSpPr>
                          <a:grpSpLocks/>
                        </wpg:cNvGrpSpPr>
                        <wpg:grpSpPr bwMode="auto">
                          <a:xfrm>
                            <a:off x="12402" y="8202"/>
                            <a:ext cx="1253" cy="197"/>
                            <a:chOff x="12402" y="8202"/>
                            <a:chExt cx="1253" cy="197"/>
                          </a:xfrm>
                        </wpg:grpSpPr>
                        <wps:wsp>
                          <wps:cNvPr id="701" name="Freeform 677"/>
                          <wps:cNvSpPr>
                            <a:spLocks/>
                          </wps:cNvSpPr>
                          <wps:spPr bwMode="auto">
                            <a:xfrm>
                              <a:off x="12402" y="8202"/>
                              <a:ext cx="1253" cy="197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8399 8202"/>
                                <a:gd name="T3" fmla="*/ 8399 h 197"/>
                                <a:gd name="T4" fmla="+- 0 13655 12402"/>
                                <a:gd name="T5" fmla="*/ T4 w 1253"/>
                                <a:gd name="T6" fmla="+- 0 8399 8202"/>
                                <a:gd name="T7" fmla="*/ 8399 h 197"/>
                                <a:gd name="T8" fmla="+- 0 13655 12402"/>
                                <a:gd name="T9" fmla="*/ T8 w 1253"/>
                                <a:gd name="T10" fmla="+- 0 8202 8202"/>
                                <a:gd name="T11" fmla="*/ 8202 h 197"/>
                                <a:gd name="T12" fmla="+- 0 12402 12402"/>
                                <a:gd name="T13" fmla="*/ T12 w 1253"/>
                                <a:gd name="T14" fmla="+- 0 8202 8202"/>
                                <a:gd name="T15" fmla="*/ 8202 h 197"/>
                                <a:gd name="T16" fmla="+- 0 12402 12402"/>
                                <a:gd name="T17" fmla="*/ T16 w 1253"/>
                                <a:gd name="T18" fmla="+- 0 8399 8202"/>
                                <a:gd name="T19" fmla="*/ 839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197">
                                  <a:moveTo>
                                    <a:pt x="0" y="197"/>
                                  </a:moveTo>
                                  <a:lnTo>
                                    <a:pt x="1253" y="197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74"/>
                        <wpg:cNvGrpSpPr>
                          <a:grpSpLocks/>
                        </wpg:cNvGrpSpPr>
                        <wpg:grpSpPr bwMode="auto">
                          <a:xfrm>
                            <a:off x="12402" y="8399"/>
                            <a:ext cx="1253" cy="216"/>
                            <a:chOff x="12402" y="8399"/>
                            <a:chExt cx="1253" cy="216"/>
                          </a:xfrm>
                        </wpg:grpSpPr>
                        <wps:wsp>
                          <wps:cNvPr id="703" name="Freeform 675"/>
                          <wps:cNvSpPr>
                            <a:spLocks/>
                          </wps:cNvSpPr>
                          <wps:spPr bwMode="auto">
                            <a:xfrm>
                              <a:off x="12402" y="8399"/>
                              <a:ext cx="1253" cy="216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8615 8399"/>
                                <a:gd name="T3" fmla="*/ 8615 h 216"/>
                                <a:gd name="T4" fmla="+- 0 13655 12402"/>
                                <a:gd name="T5" fmla="*/ T4 w 1253"/>
                                <a:gd name="T6" fmla="+- 0 8615 8399"/>
                                <a:gd name="T7" fmla="*/ 8615 h 216"/>
                                <a:gd name="T8" fmla="+- 0 13655 12402"/>
                                <a:gd name="T9" fmla="*/ T8 w 1253"/>
                                <a:gd name="T10" fmla="+- 0 8399 8399"/>
                                <a:gd name="T11" fmla="*/ 8399 h 216"/>
                                <a:gd name="T12" fmla="+- 0 12402 12402"/>
                                <a:gd name="T13" fmla="*/ T12 w 1253"/>
                                <a:gd name="T14" fmla="+- 0 8399 8399"/>
                                <a:gd name="T15" fmla="*/ 8399 h 216"/>
                                <a:gd name="T16" fmla="+- 0 12402 12402"/>
                                <a:gd name="T17" fmla="*/ T16 w 1253"/>
                                <a:gd name="T18" fmla="+- 0 8615 8399"/>
                                <a:gd name="T19" fmla="*/ 861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6">
                                  <a:moveTo>
                                    <a:pt x="0" y="216"/>
                                  </a:moveTo>
                                  <a:lnTo>
                                    <a:pt x="1253" y="216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72"/>
                        <wpg:cNvGrpSpPr>
                          <a:grpSpLocks/>
                        </wpg:cNvGrpSpPr>
                        <wpg:grpSpPr bwMode="auto">
                          <a:xfrm>
                            <a:off x="12402" y="8615"/>
                            <a:ext cx="1253" cy="219"/>
                            <a:chOff x="12402" y="8615"/>
                            <a:chExt cx="1253" cy="219"/>
                          </a:xfrm>
                        </wpg:grpSpPr>
                        <wps:wsp>
                          <wps:cNvPr id="705" name="Freeform 673"/>
                          <wps:cNvSpPr>
                            <a:spLocks/>
                          </wps:cNvSpPr>
                          <wps:spPr bwMode="auto">
                            <a:xfrm>
                              <a:off x="12402" y="8615"/>
                              <a:ext cx="1253" cy="219"/>
                            </a:xfrm>
                            <a:custGeom>
                              <a:avLst/>
                              <a:gdLst>
                                <a:gd name="T0" fmla="+- 0 12402 12402"/>
                                <a:gd name="T1" fmla="*/ T0 w 1253"/>
                                <a:gd name="T2" fmla="+- 0 8833 8615"/>
                                <a:gd name="T3" fmla="*/ 8833 h 219"/>
                                <a:gd name="T4" fmla="+- 0 13655 12402"/>
                                <a:gd name="T5" fmla="*/ T4 w 1253"/>
                                <a:gd name="T6" fmla="+- 0 8833 8615"/>
                                <a:gd name="T7" fmla="*/ 8833 h 219"/>
                                <a:gd name="T8" fmla="+- 0 13655 12402"/>
                                <a:gd name="T9" fmla="*/ T8 w 1253"/>
                                <a:gd name="T10" fmla="+- 0 8615 8615"/>
                                <a:gd name="T11" fmla="*/ 8615 h 219"/>
                                <a:gd name="T12" fmla="+- 0 12402 12402"/>
                                <a:gd name="T13" fmla="*/ T12 w 1253"/>
                                <a:gd name="T14" fmla="+- 0 8615 8615"/>
                                <a:gd name="T15" fmla="*/ 8615 h 219"/>
                                <a:gd name="T16" fmla="+- 0 12402 12402"/>
                                <a:gd name="T17" fmla="*/ T16 w 1253"/>
                                <a:gd name="T18" fmla="+- 0 8833 8615"/>
                                <a:gd name="T19" fmla="*/ 883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3" h="219">
                                  <a:moveTo>
                                    <a:pt x="0" y="218"/>
                                  </a:moveTo>
                                  <a:lnTo>
                                    <a:pt x="1253" y="218"/>
                                  </a:lnTo>
                                  <a:lnTo>
                                    <a:pt x="1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FEECE" id="Group 671" o:spid="_x0000_s1026" style="position:absolute;margin-left:620.1pt;margin-top:369.75pt;width:62.65pt;height:71.9pt;z-index:-150232;mso-position-horizontal-relative:page;mso-position-vertical-relative:page" coordorigin="12402,7395" coordsize="1253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">
                <v:group id="Group 684" o:spid="_x0000_s1027" style="position:absolute;left:12402;top:7395;width:1253;height:219" coordorigin="12402,7395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85" o:spid="_x0000_s1028" style="position:absolute;left:12402;top:7395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mtcYA&#10;AADcAAAADwAAAGRycy9kb3ducmV2LnhtbESP0WrCQBRE3wv+w3KFvtWNLUiNrkHEgtFCq/EDLtlr&#10;Npq9m2a3Gv++Wyj0cZiZM8w8620jrtT52rGC8SgBQVw6XXOl4Fi8Pb2C8AFZY+OYFNzJQ7YYPMwx&#10;1e7Ge7oeQiUihH2KCkwIbSqlLw1Z9CPXEkfv5DqLIcqukrrDW4TbRj4nyURarDkuGGxpZai8HL6t&#10;gmJ52X3l2+3nuVi/bz6KdW5N3yr1OOyXMxCB+vAf/mtvtILJ9AV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EmtcYAAADcAAAADwAAAAAAAAAAAAAAAACYAgAAZHJz&#10;L2Rvd25yZXYueG1sUEsFBgAAAAAEAAQA9QAAAIsDAAAAAA==&#10;" path="m,219r1253,l1253,,,,,219xe" fillcolor="#a6a6a6" stroked="f">
                    <v:path arrowok="t" o:connecttype="custom" o:connectlocs="0,7614;1253,7614;1253,7395;0,7395;0,7614" o:connectangles="0,0,0,0,0"/>
                  </v:shape>
                </v:group>
                <v:group id="Group 682" o:spid="_x0000_s1029" style="position:absolute;left:12402;top:7614;width:1253;height:195" coordorigin="12402,7614" coordsize="1253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83" o:spid="_x0000_s1030" style="position:absolute;left:12402;top:7614;width:1253;height:195;visibility:visible;mso-wrap-style:square;v-text-anchor:top" coordsize="125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mAcUA&#10;AADcAAAADwAAAGRycy9kb3ducmV2LnhtbESPQWsCMRSE70L/Q3gFb5pVUepqdilCaS9Sql68PTfP&#10;3bXJy5qkuv33TaHQ4zAz3zDrsrdG3MiH1rGCyTgDQVw53XKt4LB/GT2BCBFZo3FMCr4pQFk8DNaY&#10;a3fnD7rtYi0ShEOOCpoYu1zKUDVkMYxdR5y8s/MWY5K+ltrjPcGtkdMsW0iLLaeFBjvaNFR97r6s&#10;gtbMXr1envS+yo7X7eZi3ms5UWr42D+vQETq43/4r/2mFSyW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+YBxQAAANwAAAAPAAAAAAAAAAAAAAAAAJgCAABkcnMv&#10;ZG93bnJldi54bWxQSwUGAAAAAAQABAD1AAAAigMAAAAA&#10;" path="m,194r1253,l1253,,,,,194xe" fillcolor="#a6a6a6" stroked="f">
                    <v:path arrowok="t" o:connecttype="custom" o:connectlocs="0,7808;1253,7808;1253,7614;0,7614;0,7808" o:connectangles="0,0,0,0,0"/>
                  </v:shape>
                </v:group>
                <v:group id="Group 680" o:spid="_x0000_s1031" style="position:absolute;left:12402;top:7808;width:1253;height:197" coordorigin="12402,7808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81" o:spid="_x0000_s1032" style="position:absolute;left:12402;top:7808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WMUA&#10;AADcAAAADwAAAGRycy9kb3ducmV2LnhtbESPwWrDMBBE74X+g9hCb41cUxLHtWJCwNBDL3FyyW1j&#10;rS0Ta2UsNXH69VWh0OMw82aYopztIK40+d6xgtdFAoK4cbrnTsHxUL1kIHxA1jg4JgV38lBuHh8K&#10;zLW78Z6udehELGGfowITwphL6RtDFv3CjcTRa91kMUQ5dVJPeIvldpBpkiylxZ7jgsGRdoaaS/1l&#10;FSy/32wzpuv6JFs+7y9pld0/B6Wen+btO4hAc/gP/9EfOnLrF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49YxQAAANwAAAAPAAAAAAAAAAAAAAAAAJgCAABkcnMv&#10;ZG93bnJldi54bWxQSwUGAAAAAAQABAD1AAAAigMAAAAA&#10;" path="m,197r1253,l1253,,,,,197xe" fillcolor="#a6a6a6" stroked="f">
                    <v:path arrowok="t" o:connecttype="custom" o:connectlocs="0,8005;1253,8005;1253,7808;0,7808;0,8005" o:connectangles="0,0,0,0,0"/>
                  </v:shape>
                </v:group>
                <v:group id="Group 678" o:spid="_x0000_s1033" style="position:absolute;left:12402;top:8005;width:1253;height:197" coordorigin="12402,8005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79" o:spid="_x0000_s1034" style="position:absolute;left:12402;top:8005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+scQA&#10;AADcAAAADwAAAGRycy9kb3ducmV2LnhtbESPwWrDMBBE74H+g9hCb7FcE0LsRg6lEOghlzi59LaV&#10;NraxtTKWajv9+qpQ6HGYeTPM/rDYXkw0+taxguckBUGsnWm5VnC9HNc7ED4gG+wdk4I7eTiUD6s9&#10;FsbNfKapCrWIJewLVNCEMBRSet2QRZ+4gTh6NzdaDFGOtTQjzrHc9jJL06202HJcaHCgt4Z0V31Z&#10;BdvvjdVDllcf8saf5y477u6nXqmnx+X1BUSgJfyH/+h3E7k8h9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cvrHEAAAA3AAAAA8AAAAAAAAAAAAAAAAAmAIAAGRycy9k&#10;b3ducmV2LnhtbFBLBQYAAAAABAAEAPUAAACJAwAAAAA=&#10;" path="m,197r1253,l1253,,,,,197xe" fillcolor="#a6a6a6" stroked="f">
                    <v:path arrowok="t" o:connecttype="custom" o:connectlocs="0,8202;1253,8202;1253,8005;0,8005;0,8202" o:connectangles="0,0,0,0,0"/>
                  </v:shape>
                </v:group>
                <v:group id="Group 676" o:spid="_x0000_s1035" style="position:absolute;left:12402;top:8202;width:1253;height:197" coordorigin="12402,8202" coordsize="1253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77" o:spid="_x0000_s1036" style="position:absolute;left:12402;top:8202;width:1253;height:197;visibility:visible;mso-wrap-style:square;v-text-anchor:top" coordsize="12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orcMA&#10;AADcAAAADwAAAGRycy9kb3ducmV2LnhtbESPQYvCMBSE7wv+h/AEb2tqEVdro4ggePBi14u3Z/Ns&#10;S5uX0kSt/vrNguBxmJlvmHTdm0bcqXOVZQWTcQSCOLe64kLB6Xf3PQfhPLLGxjIpeJKD9WrwlWKi&#10;7YOPdM98IQKEXYIKSu/bREqXl2TQjW1LHLyr7Qz6ILtC6g4fAW4aGUfRTBqsOCyU2NK2pLzObkbB&#10;7DU1eRsvsrO88uVYx7v589AoNRr2myUIT73/hN/tvVbwE03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EorcMAAADcAAAADwAAAAAAAAAAAAAAAACYAgAAZHJzL2Rv&#10;d25yZXYueG1sUEsFBgAAAAAEAAQA9QAAAIgDAAAAAA==&#10;" path="m,197r1253,l1253,,,,,197xe" fillcolor="#a6a6a6" stroked="f">
                    <v:path arrowok="t" o:connecttype="custom" o:connectlocs="0,8399;1253,8399;1253,8202;0,8202;0,8399" o:connectangles="0,0,0,0,0"/>
                  </v:shape>
                </v:group>
                <v:group id="Group 674" o:spid="_x0000_s1037" style="position:absolute;left:12402;top:8399;width:1253;height:216" coordorigin="12402,8399" coordsize="125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75" o:spid="_x0000_s1038" style="position:absolute;left:12402;top:8399;width:1253;height:216;visibility:visible;mso-wrap-style:square;v-text-anchor:top" coordsize="125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PkMQA&#10;AADcAAAADwAAAGRycy9kb3ducmV2LnhtbESP0WrCQBRE34X+w3ILfZG6MYLW6CqitORJSNoPuGSv&#10;Sdrs3ZBdTfL3XUHwcZiZM8x2P5hG3KhztWUF81kEgriwuuZSwc/35/sHCOeRNTaWScFIDva7l8kW&#10;E217zuiW+1IECLsEFVTet4mUrqjIoJvZljh4F9sZ9EF2pdQd9gFuGhlH0VIarDksVNjSsaLiL78a&#10;BaeY/dc6/T1ZOZ5pPV3145j1Sr29DocNCE+Df4Yf7VQrWEULuJ8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j5DEAAAA3AAAAA8AAAAAAAAAAAAAAAAAmAIAAGRycy9k&#10;b3ducmV2LnhtbFBLBQYAAAAABAAEAPUAAACJAwAAAAA=&#10;" path="m,216r1253,l1253,,,,,216xe" fillcolor="#a6a6a6" stroked="f">
                    <v:path arrowok="t" o:connecttype="custom" o:connectlocs="0,8615;1253,8615;1253,8399;0,8399;0,8615" o:connectangles="0,0,0,0,0"/>
                  </v:shape>
                </v:group>
                <v:group id="Group 672" o:spid="_x0000_s1039" style="position:absolute;left:12402;top:8615;width:1253;height:219" coordorigin="12402,8615" coordsize="125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73" o:spid="_x0000_s1040" style="position:absolute;left:12402;top:8615;width:1253;height:219;visibility:visible;mso-wrap-style:square;v-text-anchor:top" coordsize="125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+BQMYA&#10;AADcAAAADwAAAGRycy9kb3ducmV2LnhtbESP3WrCQBSE7wu+w3KE3unGQluJriEUC2oL/sQHOGSP&#10;2Wj2bJrdavr23YLQy2FmvmHmWW8bcaXO144VTMYJCOLS6ZorBcfifTQF4QOyxsYxKfghD9li8DDH&#10;VLsb7+l6CJWIEPYpKjAhtKmUvjRk0Y9dSxy9k+sshii7SuoObxFuG/mUJC/SYs1xwWBLb4bKy+Hb&#10;Kijyy8fXerPZnYvl52pbLNfW9K1Sj8M+n4EI1If/8L290gpek2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+BQMYAAADcAAAADwAAAAAAAAAAAAAAAACYAgAAZHJz&#10;L2Rvd25yZXYueG1sUEsFBgAAAAAEAAQA9QAAAIsDAAAAAA==&#10;" path="m,218r1253,l1253,,,,,218xe" fillcolor="#a6a6a6" stroked="f">
                    <v:path arrowok="t" o:connecttype="custom" o:connectlocs="0,8833;1253,8833;1253,8615;0,8615;0,88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272" behindDoc="1" locked="0" layoutInCell="1" allowOverlap="1" wp14:anchorId="53D2A533" wp14:editId="4D089A70">
                <wp:simplePos x="0" y="0"/>
                <wp:positionH relativeFrom="page">
                  <wp:posOffset>8808085</wp:posOffset>
                </wp:positionH>
                <wp:positionV relativeFrom="page">
                  <wp:posOffset>4695825</wp:posOffset>
                </wp:positionV>
                <wp:extent cx="1292860" cy="2352040"/>
                <wp:effectExtent l="0" t="0" r="0" b="635"/>
                <wp:wrapNone/>
                <wp:docPr id="65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2352040"/>
                          <a:chOff x="13871" y="7395"/>
                          <a:chExt cx="2036" cy="3704"/>
                        </a:xfrm>
                      </wpg:grpSpPr>
                      <wpg:grpSp>
                        <wpg:cNvPr id="659" name="Group 669"/>
                        <wpg:cNvGrpSpPr>
                          <a:grpSpLocks/>
                        </wpg:cNvGrpSpPr>
                        <wpg:grpSpPr bwMode="auto">
                          <a:xfrm>
                            <a:off x="13871" y="7395"/>
                            <a:ext cx="2036" cy="264"/>
                            <a:chOff x="13871" y="7395"/>
                            <a:chExt cx="2036" cy="264"/>
                          </a:xfrm>
                        </wpg:grpSpPr>
                        <wps:wsp>
                          <wps:cNvPr id="660" name="Freeform 670"/>
                          <wps:cNvSpPr>
                            <a:spLocks/>
                          </wps:cNvSpPr>
                          <wps:spPr bwMode="auto">
                            <a:xfrm>
                              <a:off x="13871" y="7395"/>
                              <a:ext cx="2036" cy="264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7659 7395"/>
                                <a:gd name="T3" fmla="*/ 7659 h 264"/>
                                <a:gd name="T4" fmla="+- 0 15907 13871"/>
                                <a:gd name="T5" fmla="*/ T4 w 2036"/>
                                <a:gd name="T6" fmla="+- 0 7659 7395"/>
                                <a:gd name="T7" fmla="*/ 7659 h 264"/>
                                <a:gd name="T8" fmla="+- 0 15907 13871"/>
                                <a:gd name="T9" fmla="*/ T8 w 2036"/>
                                <a:gd name="T10" fmla="+- 0 7395 7395"/>
                                <a:gd name="T11" fmla="*/ 7395 h 264"/>
                                <a:gd name="T12" fmla="+- 0 13871 13871"/>
                                <a:gd name="T13" fmla="*/ T12 w 2036"/>
                                <a:gd name="T14" fmla="+- 0 7395 7395"/>
                                <a:gd name="T15" fmla="*/ 7395 h 264"/>
                                <a:gd name="T16" fmla="+- 0 13871 13871"/>
                                <a:gd name="T17" fmla="*/ T16 w 2036"/>
                                <a:gd name="T18" fmla="+- 0 7659 7395"/>
                                <a:gd name="T19" fmla="*/ 765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4">
                                  <a:moveTo>
                                    <a:pt x="0" y="264"/>
                                  </a:moveTo>
                                  <a:lnTo>
                                    <a:pt x="2036" y="264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67"/>
                        <wpg:cNvGrpSpPr>
                          <a:grpSpLocks/>
                        </wpg:cNvGrpSpPr>
                        <wpg:grpSpPr bwMode="auto">
                          <a:xfrm>
                            <a:off x="13871" y="7659"/>
                            <a:ext cx="2036" cy="221"/>
                            <a:chOff x="13871" y="7659"/>
                            <a:chExt cx="2036" cy="221"/>
                          </a:xfrm>
                        </wpg:grpSpPr>
                        <wps:wsp>
                          <wps:cNvPr id="662" name="Freeform 668"/>
                          <wps:cNvSpPr>
                            <a:spLocks/>
                          </wps:cNvSpPr>
                          <wps:spPr bwMode="auto">
                            <a:xfrm>
                              <a:off x="13871" y="765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7880 7659"/>
                                <a:gd name="T3" fmla="*/ 7880 h 221"/>
                                <a:gd name="T4" fmla="+- 0 15907 13871"/>
                                <a:gd name="T5" fmla="*/ T4 w 2036"/>
                                <a:gd name="T6" fmla="+- 0 7880 7659"/>
                                <a:gd name="T7" fmla="*/ 7880 h 221"/>
                                <a:gd name="T8" fmla="+- 0 15907 13871"/>
                                <a:gd name="T9" fmla="*/ T8 w 2036"/>
                                <a:gd name="T10" fmla="+- 0 7659 7659"/>
                                <a:gd name="T11" fmla="*/ 7659 h 221"/>
                                <a:gd name="T12" fmla="+- 0 13871 13871"/>
                                <a:gd name="T13" fmla="*/ T12 w 2036"/>
                                <a:gd name="T14" fmla="+- 0 7659 7659"/>
                                <a:gd name="T15" fmla="*/ 7659 h 221"/>
                                <a:gd name="T16" fmla="+- 0 13871 13871"/>
                                <a:gd name="T17" fmla="*/ T16 w 2036"/>
                                <a:gd name="T18" fmla="+- 0 7880 7659"/>
                                <a:gd name="T19" fmla="*/ 788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65"/>
                        <wpg:cNvGrpSpPr>
                          <a:grpSpLocks/>
                        </wpg:cNvGrpSpPr>
                        <wpg:grpSpPr bwMode="auto">
                          <a:xfrm>
                            <a:off x="13871" y="7880"/>
                            <a:ext cx="2036" cy="219"/>
                            <a:chOff x="13871" y="7880"/>
                            <a:chExt cx="2036" cy="219"/>
                          </a:xfrm>
                        </wpg:grpSpPr>
                        <wps:wsp>
                          <wps:cNvPr id="664" name="Freeform 666"/>
                          <wps:cNvSpPr>
                            <a:spLocks/>
                          </wps:cNvSpPr>
                          <wps:spPr bwMode="auto">
                            <a:xfrm>
                              <a:off x="13871" y="7880"/>
                              <a:ext cx="2036" cy="219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8099 7880"/>
                                <a:gd name="T3" fmla="*/ 8099 h 219"/>
                                <a:gd name="T4" fmla="+- 0 15907 13871"/>
                                <a:gd name="T5" fmla="*/ T4 w 2036"/>
                                <a:gd name="T6" fmla="+- 0 8099 7880"/>
                                <a:gd name="T7" fmla="*/ 8099 h 219"/>
                                <a:gd name="T8" fmla="+- 0 15907 13871"/>
                                <a:gd name="T9" fmla="*/ T8 w 2036"/>
                                <a:gd name="T10" fmla="+- 0 7880 7880"/>
                                <a:gd name="T11" fmla="*/ 7880 h 219"/>
                                <a:gd name="T12" fmla="+- 0 13871 13871"/>
                                <a:gd name="T13" fmla="*/ T12 w 2036"/>
                                <a:gd name="T14" fmla="+- 0 7880 7880"/>
                                <a:gd name="T15" fmla="*/ 7880 h 219"/>
                                <a:gd name="T16" fmla="+- 0 13871 13871"/>
                                <a:gd name="T17" fmla="*/ T16 w 2036"/>
                                <a:gd name="T18" fmla="+- 0 8099 7880"/>
                                <a:gd name="T19" fmla="*/ 809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19">
                                  <a:moveTo>
                                    <a:pt x="0" y="219"/>
                                  </a:moveTo>
                                  <a:lnTo>
                                    <a:pt x="2036" y="219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3"/>
                        <wpg:cNvGrpSpPr>
                          <a:grpSpLocks/>
                        </wpg:cNvGrpSpPr>
                        <wpg:grpSpPr bwMode="auto">
                          <a:xfrm>
                            <a:off x="13871" y="8099"/>
                            <a:ext cx="2036" cy="221"/>
                            <a:chOff x="13871" y="8099"/>
                            <a:chExt cx="2036" cy="221"/>
                          </a:xfrm>
                        </wpg:grpSpPr>
                        <wps:wsp>
                          <wps:cNvPr id="666" name="Freeform 664"/>
                          <wps:cNvSpPr>
                            <a:spLocks/>
                          </wps:cNvSpPr>
                          <wps:spPr bwMode="auto">
                            <a:xfrm>
                              <a:off x="13871" y="809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8319 8099"/>
                                <a:gd name="T3" fmla="*/ 8319 h 221"/>
                                <a:gd name="T4" fmla="+- 0 15907 13871"/>
                                <a:gd name="T5" fmla="*/ T4 w 2036"/>
                                <a:gd name="T6" fmla="+- 0 8319 8099"/>
                                <a:gd name="T7" fmla="*/ 8319 h 221"/>
                                <a:gd name="T8" fmla="+- 0 15907 13871"/>
                                <a:gd name="T9" fmla="*/ T8 w 2036"/>
                                <a:gd name="T10" fmla="+- 0 8099 8099"/>
                                <a:gd name="T11" fmla="*/ 8099 h 221"/>
                                <a:gd name="T12" fmla="+- 0 13871 13871"/>
                                <a:gd name="T13" fmla="*/ T12 w 2036"/>
                                <a:gd name="T14" fmla="+- 0 8099 8099"/>
                                <a:gd name="T15" fmla="*/ 8099 h 221"/>
                                <a:gd name="T16" fmla="+- 0 13871 13871"/>
                                <a:gd name="T17" fmla="*/ T16 w 2036"/>
                                <a:gd name="T18" fmla="+- 0 8319 8099"/>
                                <a:gd name="T19" fmla="*/ 83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1"/>
                        <wpg:cNvGrpSpPr>
                          <a:grpSpLocks/>
                        </wpg:cNvGrpSpPr>
                        <wpg:grpSpPr bwMode="auto">
                          <a:xfrm>
                            <a:off x="13871" y="8319"/>
                            <a:ext cx="2036" cy="221"/>
                            <a:chOff x="13871" y="8319"/>
                            <a:chExt cx="2036" cy="221"/>
                          </a:xfrm>
                        </wpg:grpSpPr>
                        <wps:wsp>
                          <wps:cNvPr id="668" name="Freeform 662"/>
                          <wps:cNvSpPr>
                            <a:spLocks/>
                          </wps:cNvSpPr>
                          <wps:spPr bwMode="auto">
                            <a:xfrm>
                              <a:off x="13871" y="8319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8540 8319"/>
                                <a:gd name="T3" fmla="*/ 8540 h 221"/>
                                <a:gd name="T4" fmla="+- 0 15907 13871"/>
                                <a:gd name="T5" fmla="*/ T4 w 2036"/>
                                <a:gd name="T6" fmla="+- 0 8540 8319"/>
                                <a:gd name="T7" fmla="*/ 8540 h 221"/>
                                <a:gd name="T8" fmla="+- 0 15907 13871"/>
                                <a:gd name="T9" fmla="*/ T8 w 2036"/>
                                <a:gd name="T10" fmla="+- 0 8319 8319"/>
                                <a:gd name="T11" fmla="*/ 8319 h 221"/>
                                <a:gd name="T12" fmla="+- 0 13871 13871"/>
                                <a:gd name="T13" fmla="*/ T12 w 2036"/>
                                <a:gd name="T14" fmla="+- 0 8319 8319"/>
                                <a:gd name="T15" fmla="*/ 8319 h 221"/>
                                <a:gd name="T16" fmla="+- 0 13871 13871"/>
                                <a:gd name="T17" fmla="*/ T16 w 2036"/>
                                <a:gd name="T18" fmla="+- 0 8540 8319"/>
                                <a:gd name="T19" fmla="*/ 85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59"/>
                        <wpg:cNvGrpSpPr>
                          <a:grpSpLocks/>
                        </wpg:cNvGrpSpPr>
                        <wpg:grpSpPr bwMode="auto">
                          <a:xfrm>
                            <a:off x="13871" y="8540"/>
                            <a:ext cx="2036" cy="221"/>
                            <a:chOff x="13871" y="8540"/>
                            <a:chExt cx="2036" cy="221"/>
                          </a:xfrm>
                        </wpg:grpSpPr>
                        <wps:wsp>
                          <wps:cNvPr id="670" name="Freeform 660"/>
                          <wps:cNvSpPr>
                            <a:spLocks/>
                          </wps:cNvSpPr>
                          <wps:spPr bwMode="auto">
                            <a:xfrm>
                              <a:off x="13871" y="8540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8761 8540"/>
                                <a:gd name="T3" fmla="*/ 8761 h 221"/>
                                <a:gd name="T4" fmla="+- 0 15907 13871"/>
                                <a:gd name="T5" fmla="*/ T4 w 2036"/>
                                <a:gd name="T6" fmla="+- 0 8761 8540"/>
                                <a:gd name="T7" fmla="*/ 8761 h 221"/>
                                <a:gd name="T8" fmla="+- 0 15907 13871"/>
                                <a:gd name="T9" fmla="*/ T8 w 2036"/>
                                <a:gd name="T10" fmla="+- 0 8540 8540"/>
                                <a:gd name="T11" fmla="*/ 8540 h 221"/>
                                <a:gd name="T12" fmla="+- 0 13871 13871"/>
                                <a:gd name="T13" fmla="*/ T12 w 2036"/>
                                <a:gd name="T14" fmla="+- 0 8540 8540"/>
                                <a:gd name="T15" fmla="*/ 8540 h 221"/>
                                <a:gd name="T16" fmla="+- 0 13871 13871"/>
                                <a:gd name="T17" fmla="*/ T16 w 2036"/>
                                <a:gd name="T18" fmla="+- 0 8761 8540"/>
                                <a:gd name="T19" fmla="*/ 87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7"/>
                        <wpg:cNvGrpSpPr>
                          <a:grpSpLocks/>
                        </wpg:cNvGrpSpPr>
                        <wpg:grpSpPr bwMode="auto">
                          <a:xfrm>
                            <a:off x="13871" y="8761"/>
                            <a:ext cx="2036" cy="222"/>
                            <a:chOff x="13871" y="8761"/>
                            <a:chExt cx="2036" cy="222"/>
                          </a:xfrm>
                        </wpg:grpSpPr>
                        <wps:wsp>
                          <wps:cNvPr id="672" name="Freeform 658"/>
                          <wps:cNvSpPr>
                            <a:spLocks/>
                          </wps:cNvSpPr>
                          <wps:spPr bwMode="auto">
                            <a:xfrm>
                              <a:off x="13871" y="8761"/>
                              <a:ext cx="2036" cy="222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8982 8761"/>
                                <a:gd name="T3" fmla="*/ 8982 h 222"/>
                                <a:gd name="T4" fmla="+- 0 15907 13871"/>
                                <a:gd name="T5" fmla="*/ T4 w 2036"/>
                                <a:gd name="T6" fmla="+- 0 8982 8761"/>
                                <a:gd name="T7" fmla="*/ 8982 h 222"/>
                                <a:gd name="T8" fmla="+- 0 15907 13871"/>
                                <a:gd name="T9" fmla="*/ T8 w 2036"/>
                                <a:gd name="T10" fmla="+- 0 8761 8761"/>
                                <a:gd name="T11" fmla="*/ 8761 h 222"/>
                                <a:gd name="T12" fmla="+- 0 13871 13871"/>
                                <a:gd name="T13" fmla="*/ T12 w 2036"/>
                                <a:gd name="T14" fmla="+- 0 8761 8761"/>
                                <a:gd name="T15" fmla="*/ 8761 h 222"/>
                                <a:gd name="T16" fmla="+- 0 13871 13871"/>
                                <a:gd name="T17" fmla="*/ T16 w 2036"/>
                                <a:gd name="T18" fmla="+- 0 8982 8761"/>
                                <a:gd name="T19" fmla="*/ 898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2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55"/>
                        <wpg:cNvGrpSpPr>
                          <a:grpSpLocks/>
                        </wpg:cNvGrpSpPr>
                        <wpg:grpSpPr bwMode="auto">
                          <a:xfrm>
                            <a:off x="13871" y="8982"/>
                            <a:ext cx="2036" cy="243"/>
                            <a:chOff x="13871" y="8982"/>
                            <a:chExt cx="2036" cy="243"/>
                          </a:xfrm>
                        </wpg:grpSpPr>
                        <wps:wsp>
                          <wps:cNvPr id="674" name="Freeform 656"/>
                          <wps:cNvSpPr>
                            <a:spLocks/>
                          </wps:cNvSpPr>
                          <wps:spPr bwMode="auto">
                            <a:xfrm>
                              <a:off x="13871" y="8982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225 8982"/>
                                <a:gd name="T3" fmla="*/ 9225 h 243"/>
                                <a:gd name="T4" fmla="+- 0 15907 13871"/>
                                <a:gd name="T5" fmla="*/ T4 w 2036"/>
                                <a:gd name="T6" fmla="+- 0 9225 8982"/>
                                <a:gd name="T7" fmla="*/ 9225 h 243"/>
                                <a:gd name="T8" fmla="+- 0 15907 13871"/>
                                <a:gd name="T9" fmla="*/ T8 w 2036"/>
                                <a:gd name="T10" fmla="+- 0 8982 8982"/>
                                <a:gd name="T11" fmla="*/ 8982 h 243"/>
                                <a:gd name="T12" fmla="+- 0 13871 13871"/>
                                <a:gd name="T13" fmla="*/ T12 w 2036"/>
                                <a:gd name="T14" fmla="+- 0 8982 8982"/>
                                <a:gd name="T15" fmla="*/ 8982 h 243"/>
                                <a:gd name="T16" fmla="+- 0 13871 13871"/>
                                <a:gd name="T17" fmla="*/ T16 w 2036"/>
                                <a:gd name="T18" fmla="+- 0 9225 8982"/>
                                <a:gd name="T19" fmla="*/ 922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3"/>
                                  </a:moveTo>
                                  <a:lnTo>
                                    <a:pt x="2036" y="243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53"/>
                        <wpg:cNvGrpSpPr>
                          <a:grpSpLocks/>
                        </wpg:cNvGrpSpPr>
                        <wpg:grpSpPr bwMode="auto">
                          <a:xfrm>
                            <a:off x="13871" y="9270"/>
                            <a:ext cx="2036" cy="262"/>
                            <a:chOff x="13871" y="9270"/>
                            <a:chExt cx="2036" cy="262"/>
                          </a:xfrm>
                        </wpg:grpSpPr>
                        <wps:wsp>
                          <wps:cNvPr id="676" name="Freeform 654"/>
                          <wps:cNvSpPr>
                            <a:spLocks/>
                          </wps:cNvSpPr>
                          <wps:spPr bwMode="auto">
                            <a:xfrm>
                              <a:off x="13871" y="9270"/>
                              <a:ext cx="2036" cy="262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532 9270"/>
                                <a:gd name="T3" fmla="*/ 9532 h 262"/>
                                <a:gd name="T4" fmla="+- 0 15907 13871"/>
                                <a:gd name="T5" fmla="*/ T4 w 2036"/>
                                <a:gd name="T6" fmla="+- 0 9532 9270"/>
                                <a:gd name="T7" fmla="*/ 9532 h 262"/>
                                <a:gd name="T8" fmla="+- 0 15907 13871"/>
                                <a:gd name="T9" fmla="*/ T8 w 2036"/>
                                <a:gd name="T10" fmla="+- 0 9270 9270"/>
                                <a:gd name="T11" fmla="*/ 9270 h 262"/>
                                <a:gd name="T12" fmla="+- 0 13871 13871"/>
                                <a:gd name="T13" fmla="*/ T12 w 2036"/>
                                <a:gd name="T14" fmla="+- 0 9270 9270"/>
                                <a:gd name="T15" fmla="*/ 9270 h 262"/>
                                <a:gd name="T16" fmla="+- 0 13871 13871"/>
                                <a:gd name="T17" fmla="*/ T16 w 2036"/>
                                <a:gd name="T18" fmla="+- 0 9532 9270"/>
                                <a:gd name="T19" fmla="*/ 953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2">
                                  <a:moveTo>
                                    <a:pt x="0" y="262"/>
                                  </a:moveTo>
                                  <a:lnTo>
                                    <a:pt x="2036" y="26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51"/>
                        <wpg:cNvGrpSpPr>
                          <a:grpSpLocks/>
                        </wpg:cNvGrpSpPr>
                        <wpg:grpSpPr bwMode="auto">
                          <a:xfrm>
                            <a:off x="13871" y="9532"/>
                            <a:ext cx="2036" cy="221"/>
                            <a:chOff x="13871" y="9532"/>
                            <a:chExt cx="2036" cy="221"/>
                          </a:xfrm>
                        </wpg:grpSpPr>
                        <wps:wsp>
                          <wps:cNvPr id="678" name="Freeform 652"/>
                          <wps:cNvSpPr>
                            <a:spLocks/>
                          </wps:cNvSpPr>
                          <wps:spPr bwMode="auto">
                            <a:xfrm>
                              <a:off x="13871" y="9532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753 9532"/>
                                <a:gd name="T3" fmla="*/ 9753 h 221"/>
                                <a:gd name="T4" fmla="+- 0 15907 13871"/>
                                <a:gd name="T5" fmla="*/ T4 w 2036"/>
                                <a:gd name="T6" fmla="+- 0 9753 9532"/>
                                <a:gd name="T7" fmla="*/ 9753 h 221"/>
                                <a:gd name="T8" fmla="+- 0 15907 13871"/>
                                <a:gd name="T9" fmla="*/ T8 w 2036"/>
                                <a:gd name="T10" fmla="+- 0 9532 9532"/>
                                <a:gd name="T11" fmla="*/ 9532 h 221"/>
                                <a:gd name="T12" fmla="+- 0 13871 13871"/>
                                <a:gd name="T13" fmla="*/ T12 w 2036"/>
                                <a:gd name="T14" fmla="+- 0 9532 9532"/>
                                <a:gd name="T15" fmla="*/ 9532 h 221"/>
                                <a:gd name="T16" fmla="+- 0 13871 13871"/>
                                <a:gd name="T17" fmla="*/ T16 w 2036"/>
                                <a:gd name="T18" fmla="+- 0 9753 9532"/>
                                <a:gd name="T19" fmla="*/ 97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49"/>
                        <wpg:cNvGrpSpPr>
                          <a:grpSpLocks/>
                        </wpg:cNvGrpSpPr>
                        <wpg:grpSpPr bwMode="auto">
                          <a:xfrm>
                            <a:off x="13871" y="9753"/>
                            <a:ext cx="2036" cy="221"/>
                            <a:chOff x="13871" y="9753"/>
                            <a:chExt cx="2036" cy="221"/>
                          </a:xfrm>
                        </wpg:grpSpPr>
                        <wps:wsp>
                          <wps:cNvPr id="680" name="Freeform 650"/>
                          <wps:cNvSpPr>
                            <a:spLocks/>
                          </wps:cNvSpPr>
                          <wps:spPr bwMode="auto">
                            <a:xfrm>
                              <a:off x="13871" y="9753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9973 9753"/>
                                <a:gd name="T3" fmla="*/ 9973 h 221"/>
                                <a:gd name="T4" fmla="+- 0 15907 13871"/>
                                <a:gd name="T5" fmla="*/ T4 w 2036"/>
                                <a:gd name="T6" fmla="+- 0 9973 9753"/>
                                <a:gd name="T7" fmla="*/ 9973 h 221"/>
                                <a:gd name="T8" fmla="+- 0 15907 13871"/>
                                <a:gd name="T9" fmla="*/ T8 w 2036"/>
                                <a:gd name="T10" fmla="+- 0 9753 9753"/>
                                <a:gd name="T11" fmla="*/ 9753 h 221"/>
                                <a:gd name="T12" fmla="+- 0 13871 13871"/>
                                <a:gd name="T13" fmla="*/ T12 w 2036"/>
                                <a:gd name="T14" fmla="+- 0 9753 9753"/>
                                <a:gd name="T15" fmla="*/ 9753 h 221"/>
                                <a:gd name="T16" fmla="+- 0 13871 13871"/>
                                <a:gd name="T17" fmla="*/ T16 w 2036"/>
                                <a:gd name="T18" fmla="+- 0 9973 9753"/>
                                <a:gd name="T19" fmla="*/ 99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47"/>
                        <wpg:cNvGrpSpPr>
                          <a:grpSpLocks/>
                        </wpg:cNvGrpSpPr>
                        <wpg:grpSpPr bwMode="auto">
                          <a:xfrm>
                            <a:off x="13871" y="9973"/>
                            <a:ext cx="2036" cy="221"/>
                            <a:chOff x="13871" y="9973"/>
                            <a:chExt cx="2036" cy="221"/>
                          </a:xfrm>
                        </wpg:grpSpPr>
                        <wps:wsp>
                          <wps:cNvPr id="682" name="Freeform 648"/>
                          <wps:cNvSpPr>
                            <a:spLocks/>
                          </wps:cNvSpPr>
                          <wps:spPr bwMode="auto">
                            <a:xfrm>
                              <a:off x="13871" y="9973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194 9973"/>
                                <a:gd name="T3" fmla="*/ 10194 h 221"/>
                                <a:gd name="T4" fmla="+- 0 15907 13871"/>
                                <a:gd name="T5" fmla="*/ T4 w 2036"/>
                                <a:gd name="T6" fmla="+- 0 10194 9973"/>
                                <a:gd name="T7" fmla="*/ 10194 h 221"/>
                                <a:gd name="T8" fmla="+- 0 15907 13871"/>
                                <a:gd name="T9" fmla="*/ T8 w 2036"/>
                                <a:gd name="T10" fmla="+- 0 9973 9973"/>
                                <a:gd name="T11" fmla="*/ 9973 h 221"/>
                                <a:gd name="T12" fmla="+- 0 13871 13871"/>
                                <a:gd name="T13" fmla="*/ T12 w 2036"/>
                                <a:gd name="T14" fmla="+- 0 9973 9973"/>
                                <a:gd name="T15" fmla="*/ 9973 h 221"/>
                                <a:gd name="T16" fmla="+- 0 13871 13871"/>
                                <a:gd name="T17" fmla="*/ T16 w 2036"/>
                                <a:gd name="T18" fmla="+- 0 10194 9973"/>
                                <a:gd name="T19" fmla="*/ 101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45"/>
                        <wpg:cNvGrpSpPr>
                          <a:grpSpLocks/>
                        </wpg:cNvGrpSpPr>
                        <wpg:grpSpPr bwMode="auto">
                          <a:xfrm>
                            <a:off x="13871" y="10194"/>
                            <a:ext cx="2036" cy="221"/>
                            <a:chOff x="13871" y="10194"/>
                            <a:chExt cx="2036" cy="221"/>
                          </a:xfrm>
                        </wpg:grpSpPr>
                        <wps:wsp>
                          <wps:cNvPr id="684" name="Freeform 646"/>
                          <wps:cNvSpPr>
                            <a:spLocks/>
                          </wps:cNvSpPr>
                          <wps:spPr bwMode="auto">
                            <a:xfrm>
                              <a:off x="13871" y="10194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415 10194"/>
                                <a:gd name="T3" fmla="*/ 10415 h 221"/>
                                <a:gd name="T4" fmla="+- 0 15907 13871"/>
                                <a:gd name="T5" fmla="*/ T4 w 2036"/>
                                <a:gd name="T6" fmla="+- 0 10415 10194"/>
                                <a:gd name="T7" fmla="*/ 10415 h 221"/>
                                <a:gd name="T8" fmla="+- 0 15907 13871"/>
                                <a:gd name="T9" fmla="*/ T8 w 2036"/>
                                <a:gd name="T10" fmla="+- 0 10194 10194"/>
                                <a:gd name="T11" fmla="*/ 10194 h 221"/>
                                <a:gd name="T12" fmla="+- 0 13871 13871"/>
                                <a:gd name="T13" fmla="*/ T12 w 2036"/>
                                <a:gd name="T14" fmla="+- 0 10194 10194"/>
                                <a:gd name="T15" fmla="*/ 10194 h 221"/>
                                <a:gd name="T16" fmla="+- 0 13871 13871"/>
                                <a:gd name="T17" fmla="*/ T16 w 2036"/>
                                <a:gd name="T18" fmla="+- 0 10415 10194"/>
                                <a:gd name="T19" fmla="*/ 104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3"/>
                        <wpg:cNvGrpSpPr>
                          <a:grpSpLocks/>
                        </wpg:cNvGrpSpPr>
                        <wpg:grpSpPr bwMode="auto">
                          <a:xfrm>
                            <a:off x="13871" y="10415"/>
                            <a:ext cx="2036" cy="221"/>
                            <a:chOff x="13871" y="10415"/>
                            <a:chExt cx="2036" cy="221"/>
                          </a:xfrm>
                        </wpg:grpSpPr>
                        <wps:wsp>
                          <wps:cNvPr id="686" name="Freeform 644"/>
                          <wps:cNvSpPr>
                            <a:spLocks/>
                          </wps:cNvSpPr>
                          <wps:spPr bwMode="auto">
                            <a:xfrm>
                              <a:off x="13871" y="10415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636 10415"/>
                                <a:gd name="T3" fmla="*/ 10636 h 221"/>
                                <a:gd name="T4" fmla="+- 0 15907 13871"/>
                                <a:gd name="T5" fmla="*/ T4 w 2036"/>
                                <a:gd name="T6" fmla="+- 0 10636 10415"/>
                                <a:gd name="T7" fmla="*/ 10636 h 221"/>
                                <a:gd name="T8" fmla="+- 0 15907 13871"/>
                                <a:gd name="T9" fmla="*/ T8 w 2036"/>
                                <a:gd name="T10" fmla="+- 0 10415 10415"/>
                                <a:gd name="T11" fmla="*/ 10415 h 221"/>
                                <a:gd name="T12" fmla="+- 0 13871 13871"/>
                                <a:gd name="T13" fmla="*/ T12 w 2036"/>
                                <a:gd name="T14" fmla="+- 0 10415 10415"/>
                                <a:gd name="T15" fmla="*/ 10415 h 221"/>
                                <a:gd name="T16" fmla="+- 0 13871 13871"/>
                                <a:gd name="T17" fmla="*/ T16 w 2036"/>
                                <a:gd name="T18" fmla="+- 0 10636 10415"/>
                                <a:gd name="T19" fmla="*/ 106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41"/>
                        <wpg:cNvGrpSpPr>
                          <a:grpSpLocks/>
                        </wpg:cNvGrpSpPr>
                        <wpg:grpSpPr bwMode="auto">
                          <a:xfrm>
                            <a:off x="13871" y="10636"/>
                            <a:ext cx="2036" cy="221"/>
                            <a:chOff x="13871" y="10636"/>
                            <a:chExt cx="2036" cy="221"/>
                          </a:xfrm>
                        </wpg:grpSpPr>
                        <wps:wsp>
                          <wps:cNvPr id="688" name="Freeform 642"/>
                          <wps:cNvSpPr>
                            <a:spLocks/>
                          </wps:cNvSpPr>
                          <wps:spPr bwMode="auto">
                            <a:xfrm>
                              <a:off x="13871" y="10636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0857 10636"/>
                                <a:gd name="T3" fmla="*/ 10857 h 221"/>
                                <a:gd name="T4" fmla="+- 0 15907 13871"/>
                                <a:gd name="T5" fmla="*/ T4 w 2036"/>
                                <a:gd name="T6" fmla="+- 0 10857 10636"/>
                                <a:gd name="T7" fmla="*/ 10857 h 221"/>
                                <a:gd name="T8" fmla="+- 0 15907 13871"/>
                                <a:gd name="T9" fmla="*/ T8 w 2036"/>
                                <a:gd name="T10" fmla="+- 0 10636 10636"/>
                                <a:gd name="T11" fmla="*/ 10636 h 221"/>
                                <a:gd name="T12" fmla="+- 0 13871 13871"/>
                                <a:gd name="T13" fmla="*/ T12 w 2036"/>
                                <a:gd name="T14" fmla="+- 0 10636 10636"/>
                                <a:gd name="T15" fmla="*/ 10636 h 221"/>
                                <a:gd name="T16" fmla="+- 0 13871 13871"/>
                                <a:gd name="T17" fmla="*/ T16 w 2036"/>
                                <a:gd name="T18" fmla="+- 0 10857 10636"/>
                                <a:gd name="T19" fmla="*/ 108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39"/>
                        <wpg:cNvGrpSpPr>
                          <a:grpSpLocks/>
                        </wpg:cNvGrpSpPr>
                        <wpg:grpSpPr bwMode="auto">
                          <a:xfrm>
                            <a:off x="13871" y="10857"/>
                            <a:ext cx="2036" cy="243"/>
                            <a:chOff x="13871" y="10857"/>
                            <a:chExt cx="2036" cy="243"/>
                          </a:xfrm>
                        </wpg:grpSpPr>
                        <wps:wsp>
                          <wps:cNvPr id="690" name="Freeform 640"/>
                          <wps:cNvSpPr>
                            <a:spLocks/>
                          </wps:cNvSpPr>
                          <wps:spPr bwMode="auto">
                            <a:xfrm>
                              <a:off x="13871" y="10857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11099 10857"/>
                                <a:gd name="T3" fmla="*/ 11099 h 243"/>
                                <a:gd name="T4" fmla="+- 0 15907 13871"/>
                                <a:gd name="T5" fmla="*/ T4 w 2036"/>
                                <a:gd name="T6" fmla="+- 0 11099 10857"/>
                                <a:gd name="T7" fmla="*/ 11099 h 243"/>
                                <a:gd name="T8" fmla="+- 0 15907 13871"/>
                                <a:gd name="T9" fmla="*/ T8 w 2036"/>
                                <a:gd name="T10" fmla="+- 0 10857 10857"/>
                                <a:gd name="T11" fmla="*/ 10857 h 243"/>
                                <a:gd name="T12" fmla="+- 0 13871 13871"/>
                                <a:gd name="T13" fmla="*/ T12 w 2036"/>
                                <a:gd name="T14" fmla="+- 0 10857 10857"/>
                                <a:gd name="T15" fmla="*/ 10857 h 243"/>
                                <a:gd name="T16" fmla="+- 0 13871 13871"/>
                                <a:gd name="T17" fmla="*/ T16 w 2036"/>
                                <a:gd name="T18" fmla="+- 0 11099 10857"/>
                                <a:gd name="T19" fmla="*/ 1109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2"/>
                                  </a:moveTo>
                                  <a:lnTo>
                                    <a:pt x="2036" y="24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37A2E" id="Group 638" o:spid="_x0000_s1026" style="position:absolute;margin-left:693.55pt;margin-top:369.75pt;width:101.8pt;height:185.2pt;z-index:-150208;mso-position-horizontal-relative:page;mso-position-vertical-relative:page" coordorigin="13871,7395" coordsize="2036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">
                <v:group id="Group 669" o:spid="_x0000_s1027" style="position:absolute;left:13871;top:7395;width:2036;height:264" coordorigin="13871,7395" coordsize="203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70" o:spid="_x0000_s1028" style="position:absolute;left:13871;top:7395;width:2036;height:264;visibility:visible;mso-wrap-style:square;v-text-anchor:top" coordsize="203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0bcAA&#10;AADcAAAADwAAAGRycy9kb3ducmV2LnhtbERPS4vCMBC+L/gfwgje1tQFi1aj6MLC3tbXQW9jM7bF&#10;ZlKaqN1/7xwEjx/fe77sXK3u1IbKs4HRMAFFnHtbcWHgsP/5nIAKEdli7ZkM/FOA5aL3McfM+gdv&#10;6b6LhZIQDhkaKGNsMq1DXpLDMPQNsXAX3zqMAttC2xYfEu5q/ZUkqXZYsTSU2NB3Sfl1d3NSclyN&#10;JpvNXhTr2+XvjM30MD4ZM+h3qxmoSF18i1/uX2sgTWW+nJEj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K0bcAAAADcAAAADwAAAAAAAAAAAAAAAACYAgAAZHJzL2Rvd25y&#10;ZXYueG1sUEsFBgAAAAAEAAQA9QAAAIUDAAAAAA==&#10;" path="m,264r2036,l2036,,,,,264xe" fillcolor="#92d050" stroked="f">
                    <v:path arrowok="t" o:connecttype="custom" o:connectlocs="0,7659;2036,7659;2036,7395;0,7395;0,7659" o:connectangles="0,0,0,0,0"/>
                  </v:shape>
                </v:group>
                <v:group id="Group 667" o:spid="_x0000_s1029" style="position:absolute;left:13871;top:7659;width:2036;height:221" coordorigin="13871,765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68" o:spid="_x0000_s1030" style="position:absolute;left:13871;top:765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7V8QA&#10;AADcAAAADwAAAGRycy9kb3ducmV2LnhtbESPzW7CMBCE75V4B2srcStOOKRVikGUnxb1BuEBVvE2&#10;CcTryDYhvH2NhMRxNDPfaGaLwbSiJ+cbywrSSQKCuLS64UrBsdi+fYDwAVlja5kU3MjDYj56mWGu&#10;7ZX31B9CJSKEfY4K6hC6XEpf1mTQT2xHHL0/6wyGKF0ltcNrhJtWTpMkkwYbjgs1drSqqTwfLkbB&#10;tl/fVpev9Pv3531PxcYVqT6flBq/DstPEIGG8Aw/2jutIMum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u1fEAAAA3AAAAA8AAAAAAAAAAAAAAAAAmAIAAGRycy9k&#10;b3ducmV2LnhtbFBLBQYAAAAABAAEAPUAAACJAwAAAAA=&#10;" path="m,221r2036,l2036,,,,,221xe" fillcolor="#92d050" stroked="f">
                    <v:path arrowok="t" o:connecttype="custom" o:connectlocs="0,7880;2036,7880;2036,7659;0,7659;0,7880" o:connectangles="0,0,0,0,0"/>
                  </v:shape>
                </v:group>
                <v:group id="Group 665" o:spid="_x0000_s1031" style="position:absolute;left:13871;top:7880;width:2036;height:219" coordorigin="13871,7880" coordsize="203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6" o:spid="_x0000_s1032" style="position:absolute;left:13871;top:7880;width:2036;height:219;visibility:visible;mso-wrap-style:square;v-text-anchor:top" coordsize="203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70cYA&#10;AADcAAAADwAAAGRycy9kb3ducmV2LnhtbESPW2vCQBSE34X+h+UIfasb2xJKdCOitFUQqTfw8ZA9&#10;udDs2ZDdxthf3xUKPg4z8w0znfWmFh21rrKsYDyKQBBnVldcKDge3p/eQDiPrLG2TAqu5GCWPgym&#10;mGh74R11e1+IAGGXoILS+yaR0mUlGXQj2xAHL7etQR9kW0jd4iXATS2foyiWBisOCyU2tCgp+97/&#10;GAX5b7NkE583L4et/qrXH93n6tQp9Tjs5xMQnnp/D/+3V1pBHL/C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g70cYAAADcAAAADwAAAAAAAAAAAAAAAACYAgAAZHJz&#10;L2Rvd25yZXYueG1sUEsFBgAAAAAEAAQA9QAAAIsDAAAAAA==&#10;" path="m,219r2036,l2036,,,,,219xe" fillcolor="#92d050" stroked="f">
                    <v:path arrowok="t" o:connecttype="custom" o:connectlocs="0,8099;2036,8099;2036,7880;0,7880;0,8099" o:connectangles="0,0,0,0,0"/>
                  </v:shape>
                </v:group>
                <v:group id="Group 663" o:spid="_x0000_s1033" style="position:absolute;left:13871;top:8099;width:2036;height:221" coordorigin="13871,809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4" o:spid="_x0000_s1034" style="position:absolute;left:13871;top:809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69VMQA&#10;AADcAAAADwAAAGRycy9kb3ducmV2LnhtbESPzW7CMBCE75V4B2uRuBUnPYQqxSCg/FS9QfoAq3ib&#10;pMTryDYhvD2uhMRxNDPfaObLwbSiJ+cbywrSaQKCuLS64UrBT7F7fQfhA7LG1jIpuJGH5WL0Msdc&#10;2ysfqT+FSkQI+xwV1CF0uZS+rMmgn9qOOHq/1hkMUbpKaofXCDetfEuSTBpsOC7U2NGmpvJ8uhgF&#10;u/7ztrms0/33YXakYuuKVJ//lJqMh9UHiEBDeIYf7S+tIMsy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vVTEAAAA3AAAAA8AAAAAAAAAAAAAAAAAmAIAAGRycy9k&#10;b3ducmV2LnhtbFBLBQYAAAAABAAEAPUAAACJAwAAAAA=&#10;" path="m,220r2036,l2036,,,,,220xe" fillcolor="#92d050" stroked="f">
                    <v:path arrowok="t" o:connecttype="custom" o:connectlocs="0,8319;2036,8319;2036,8099;0,8099;0,8319" o:connectangles="0,0,0,0,0"/>
                  </v:shape>
                </v:group>
                <v:group id="Group 661" o:spid="_x0000_s1035" style="position:absolute;left:13871;top:8319;width:2036;height:221" coordorigin="13871,8319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2" o:spid="_x0000_s1036" style="position:absolute;left:13871;top:8319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MvcEA&#10;AADcAAAADwAAAGRycy9kb3ducmV2LnhtbERPS26DMBDdR8odrInUXWLIglY0Dmp+bdVdQg4wwlOg&#10;4DGyHUJuXy8qdfn0/ptiMr0YyfnWsoJ0lYAgrqxuuVZwLU/LFxA+IGvsLZOCB3kotvPZBnNt73ym&#10;8RJqEUPY56igCWHIpfRVQwb9yg7Ekfu2zmCI0NVSO7zHcNPLdZJk0mDLsaHBgfYNVd3lZhScxsNj&#10;f9ul718fz2cqj65Mdfej1NNiensFEWgK/+I/96dWkGVxbTw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tjL3BAAAA3AAAAA8AAAAAAAAAAAAAAAAAmAIAAGRycy9kb3du&#10;cmV2LnhtbFBLBQYAAAAABAAEAPUAAACGAwAAAAA=&#10;" path="m,221r2036,l2036,,,,,221xe" fillcolor="#92d050" stroked="f">
                    <v:path arrowok="t" o:connecttype="custom" o:connectlocs="0,8540;2036,8540;2036,8319;0,8319;0,8540" o:connectangles="0,0,0,0,0"/>
                  </v:shape>
                </v:group>
                <v:group id="Group 659" o:spid="_x0000_s1037" style="position:absolute;left:13871;top:8540;width:2036;height:221" coordorigin="13871,8540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60" o:spid="_x0000_s1038" style="position:absolute;left:13871;top:8540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WZsAA&#10;AADcAAAADwAAAGRycy9kb3ducmV2LnhtbERPS27CMBDdV+IO1iB1V5ywgCpgEJ8CVXcQDjCKhyQQ&#10;jyPbhHB7vEDq8un958veNKIj52vLCtJRAoK4sLrmUsE53319g/ABWWNjmRQ8ycNyMfiYY6btg4/U&#10;nUIpYgj7DBVUIbSZlL6oyKAf2ZY4chfrDIYIXSm1w0cMN40cJ8lEGqw5NlTY0qai4na6GwW7bvvc&#10;3Nfp/u8wPVL+4/JU365KfQ771QxEoD78i9/uX61gMo3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IWZsAAAADcAAAADwAAAAAAAAAAAAAAAACYAgAAZHJzL2Rvd25y&#10;ZXYueG1sUEsFBgAAAAAEAAQA9QAAAIUDAAAAAA==&#10;" path="m,221r2036,l2036,,,,,221xe" fillcolor="#92d050" stroked="f">
                    <v:path arrowok="t" o:connecttype="custom" o:connectlocs="0,8761;2036,8761;2036,8540;0,8540;0,8761" o:connectangles="0,0,0,0,0"/>
                  </v:shape>
                </v:group>
                <v:group id="Group 657" o:spid="_x0000_s1039" style="position:absolute;left:13871;top:8761;width:2036;height:222" coordorigin="13871,8761" coordsize="203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58" o:spid="_x0000_s1040" style="position:absolute;left:13871;top:8761;width:2036;height:222;visibility:visible;mso-wrap-style:square;v-text-anchor:top" coordsize="203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QtsQA&#10;AADcAAAADwAAAGRycy9kb3ducmV2LnhtbESPT2vCQBTE7wW/w/IEL0U39ZCW6CpBrPTgpanen9ln&#10;Nph9G7KbP/323UKhx2FmfsNs95NtxECdrx0reFklIIhLp2uuFFy+3pdvIHxA1tg4JgXf5GG/mz1t&#10;MdNu5E8ailCJCGGfoQITQptJ6UtDFv3KtcTRu7vOYoiyq6TucIxw28h1kqTSYs1xwWBLB0Plo+it&#10;gpu+XLk35n4cpvz5fK19OPVnpRbzKd+ACDSF//Bf+0MrSF/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ELbEAAAA3AAAAA8AAAAAAAAAAAAAAAAAmAIAAGRycy9k&#10;b3ducmV2LnhtbFBLBQYAAAAABAAEAPUAAACJAwAAAAA=&#10;" path="m,221r2036,l2036,,,,,221xe" fillcolor="#92d050" stroked="f">
                    <v:path arrowok="t" o:connecttype="custom" o:connectlocs="0,8982;2036,8982;2036,8761;0,8761;0,8982" o:connectangles="0,0,0,0,0"/>
                  </v:shape>
                </v:group>
                <v:group id="Group 655" o:spid="_x0000_s1041" style="position:absolute;left:13871;top:8982;width:2036;height:243" coordorigin="13871,8982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56" o:spid="_x0000_s1042" style="position:absolute;left:13871;top:8982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pc8QA&#10;AADcAAAADwAAAGRycy9kb3ducmV2LnhtbESPUUvDQBCE3wX/w7EF3+ylRaqmvZYiCPal0NQfsOY2&#10;udDcXsitSfTXe4WCj8PMfMNsdpNv1UB9bAIbWMwzUMRlsA3XBj7P748voKIgW2wDk4EfirDb3t9t&#10;MLdh5BMNhdQqQTjmaMCJdLnWsXTkMc5DR5y8KvQeJcm+1rbHMcF9q5dZttIeG04LDjt6c1Reim9v&#10;oPhtlm7PuhI5fnVjNR1es+FgzMNs2q9BCU3yH761P6yB1fMTXM+k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qXPEAAAA3AAAAA8AAAAAAAAAAAAAAAAAmAIAAGRycy9k&#10;b3ducmV2LnhtbFBLBQYAAAAABAAEAPUAAACJAwAAAAA=&#10;" path="m,243r2036,l2036,,,,,243xe" fillcolor="#92d050" stroked="f">
                    <v:path arrowok="t" o:connecttype="custom" o:connectlocs="0,9225;2036,9225;2036,8982;0,8982;0,9225" o:connectangles="0,0,0,0,0"/>
                  </v:shape>
                </v:group>
                <v:group id="Group 653" o:spid="_x0000_s1043" style="position:absolute;left:13871;top:9270;width:2036;height:262" coordorigin="13871,9270" coordsize="20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54" o:spid="_x0000_s1044" style="position:absolute;left:13871;top:9270;width:2036;height:262;visibility:visible;mso-wrap-style:square;v-text-anchor:top" coordsize="20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7N8UA&#10;AADcAAAADwAAAGRycy9kb3ducmV2LnhtbESPzWrDMBCE74W8g9hALyWW24MbnCjBBAq5NU2dnBdr&#10;/UOklWMpjtunrwqFHoeZ+YZZbydrxEiD7xwreE5SEMSV0x03CsrPt8UShA/IGo1jUvBFHrab2cMa&#10;c+3u/EHjMTQiQtjnqKANoc+l9FVLFn3ieuLo1W6wGKIcGqkHvEe4NfIlTTNpseO40GJPu5aqy/Fm&#10;FVyNeW++D/ZQP9liqvvydL44o9TjfCpWIAJN4T/8195rBdlr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rs3xQAAANwAAAAPAAAAAAAAAAAAAAAAAJgCAABkcnMv&#10;ZG93bnJldi54bWxQSwUGAAAAAAQABAD1AAAAigMAAAAA&#10;" path="m,262r2036,l2036,,,,,262xe" fillcolor="red" stroked="f">
                    <v:path arrowok="t" o:connecttype="custom" o:connectlocs="0,9532;2036,9532;2036,9270;0,9270;0,9532" o:connectangles="0,0,0,0,0"/>
                  </v:shape>
                </v:group>
                <v:group id="Group 651" o:spid="_x0000_s1045" style="position:absolute;left:13871;top:9532;width:2036;height:221" coordorigin="13871,9532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52" o:spid="_x0000_s1046" style="position:absolute;left:13871;top:9532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ZucAA&#10;AADcAAAADwAAAGRycy9kb3ducmV2LnhtbERPPW/CMBDdK/EfrEPqVhwYEpRiECAqdatCu3Q72eck&#10;JT5HsZuEf4+HSh2f3vfuMLtOjDSE1rOC9SoDQay9ablW8PX59rIFESKywc4zKbhTgMN+8bTD0viJ&#10;KxqvsRYphEOJCpoY+1LKoBtyGFa+J06c9YPDmOBQSzPglMJdJzdZlkuHLaeGBns6N6Rv11+nQOuP&#10;zU+nLy7abW5PsrDfVW+Vel7Ox1cQkeb4L/5zvxsFeZHWpjPpCM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xZucAAAADcAAAADwAAAAAAAAAAAAAAAACYAgAAZHJzL2Rvd25y&#10;ZXYueG1sUEsFBgAAAAAEAAQA9QAAAIUDAAAAAA==&#10;" path="m,221r2036,l2036,,,,,221xe" fillcolor="red" stroked="f">
                    <v:path arrowok="t" o:connecttype="custom" o:connectlocs="0,9753;2036,9753;2036,9532;0,9532;0,9753" o:connectangles="0,0,0,0,0"/>
                  </v:shape>
                </v:group>
                <v:group id="Group 649" o:spid="_x0000_s1047" style="position:absolute;left:13871;top:9753;width:2036;height:221" coordorigin="13871,9753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50" o:spid="_x0000_s1048" style="position:absolute;left:13871;top:9753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lmMAA&#10;AADcAAAADwAAAGRycy9kb3ducmV2LnhtbERPPU/DMBDdkfgP1iGxEYcOaRTiVi0qEhtK6cJ2ss9J&#10;2vgcxW4T/j0eKjE+ve96u7hB3GgKvWcFr1kOglh703Or4PT98VKCCBHZ4OCZFPxSgO3m8aHGyviZ&#10;G7odYytSCIcKFXQxjpWUQXfkMGR+JE6c9ZPDmODUSjPhnMLdIFd5XkiHPaeGDkd670hfjlenQOuv&#10;1XnQBxdtWdi9XNufZrRKPT8tuzcQkZb4L767P42Cokzz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lmMAAAADcAAAADwAAAAAAAAAAAAAAAACYAgAAZHJzL2Rvd25y&#10;ZXYueG1sUEsFBgAAAAAEAAQA9QAAAIUDAAAAAA==&#10;" path="m,220r2036,l2036,,,,,220xe" fillcolor="red" stroked="f">
                    <v:path arrowok="t" o:connecttype="custom" o:connectlocs="0,9973;2036,9973;2036,9753;0,9753;0,9973" o:connectangles="0,0,0,0,0"/>
                  </v:shape>
                </v:group>
                <v:group id="Group 647" o:spid="_x0000_s1049" style="position:absolute;left:13871;top:9973;width:2036;height:221" coordorigin="13871,9973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48" o:spid="_x0000_s1050" style="position:absolute;left:13871;top:9973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edMMA&#10;AADcAAAADwAAAGRycy9kb3ducmV2LnhtbESPQWvCQBSE70L/w/IKvenGHGKIrqKlhd6K2ktvj923&#10;STT7NmS3Gv+9WxA8DjPzDbPajK4TFxpC61nBfJaBINbetFwr+Dl+TksQISIb7DyTghsF2KxfJius&#10;jL/yni6HWIsE4VChgibGvpIy6IYchpnviZNn/eAwJjnU0gx4TXDXyTzLCumw5bTQYE/vDenz4c8p&#10;0Po7P3X6w0VbFnYnF/Z331ul3l7H7RJEpDE+w4/2l1FQlDn8n0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EedMMAAADcAAAADwAAAAAAAAAAAAAAAACYAgAAZHJzL2Rv&#10;d25yZXYueG1sUEsFBgAAAAAEAAQA9QAAAIgDAAAAAA==&#10;" path="m,221r2036,l2036,,,,,221xe" fillcolor="red" stroked="f">
                    <v:path arrowok="t" o:connecttype="custom" o:connectlocs="0,10194;2036,10194;2036,9973;0,9973;0,10194" o:connectangles="0,0,0,0,0"/>
                  </v:shape>
                </v:group>
                <v:group id="Group 645" o:spid="_x0000_s1051" style="position:absolute;left:13871;top:10194;width:2036;height:221" coordorigin="13871,10194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46" o:spid="_x0000_s1052" style="position:absolute;left:13871;top:10194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jm8MA&#10;AADcAAAADwAAAGRycy9kb3ducmV2LnhtbESPT2sCMRTE7wW/Q3gFbzVbkXXZGkVLC72Jfy7eHsnL&#10;7tbNy7JJdfvtjSB4HGbmN8xiNbhWXKgPjWcF75MMBLH2puFKwfHw/VaACBHZYOuZFPxTgNVy9LLA&#10;0vgr7+iyj5VIEA4lKqhj7Eopg67JYZj4jjh51vcOY5J9JU2P1wR3rZxmWS4dNpwWauzosyZ93v85&#10;BVpvp7+t/nLRFrndyLk97Tqr1Ph1WH+AiDTEZ/jR/jEK8mIG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Qjm8MAAADcAAAADwAAAAAAAAAAAAAAAACYAgAAZHJzL2Rv&#10;d25yZXYueG1sUEsFBgAAAAAEAAQA9QAAAIgDAAAAAA==&#10;" path="m,221r2036,l2036,,,,,221xe" fillcolor="red" stroked="f">
                    <v:path arrowok="t" o:connecttype="custom" o:connectlocs="0,10415;2036,10415;2036,10194;0,10194;0,10415" o:connectangles="0,0,0,0,0"/>
                  </v:shape>
                </v:group>
                <v:group id="Group 643" o:spid="_x0000_s1053" style="position:absolute;left:13871;top:10415;width:2036;height:221" coordorigin="13871,10415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4" o:spid="_x0000_s1054" style="position:absolute;left:13871;top:10415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Yd8MA&#10;AADcAAAADwAAAGRycy9kb3ducmV2LnhtbESPQWvCQBSE74X+h+UVeqsbc4ghdQ1VFHorai+9PXbf&#10;Jmmzb0N21fjv3YLgcZiZb5hlPblenGkMnWcF81kGglh703Gj4Pu4eytBhIhssPdMCq4UoF49Py2x&#10;Mv7CezofYiMShEOFCtoYh0rKoFtyGGZ+IE6e9aPDmOTYSDPiJcFdL/MsK6TDjtNCiwNtWtJ/h5NT&#10;oPVX/tvrrYu2LOxaLuzPfrBKvb5MH+8gIk3xEb63P42Coizg/0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oYd8MAAADcAAAADwAAAAAAAAAAAAAAAACYAgAAZHJzL2Rv&#10;d25yZXYueG1sUEsFBgAAAAAEAAQA9QAAAIgDAAAAAA==&#10;" path="m,221r2036,l2036,,,,,221xe" fillcolor="red" stroked="f">
                    <v:path arrowok="t" o:connecttype="custom" o:connectlocs="0,10636;2036,10636;2036,10415;0,10415;0,10636" o:connectangles="0,0,0,0,0"/>
                  </v:shape>
                </v:group>
                <v:group id="Group 641" o:spid="_x0000_s1055" style="position:absolute;left:13871;top:10636;width:2036;height:221" coordorigin="13871,1063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42" o:spid="_x0000_s1056" style="position:absolute;left:13871;top:1063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kpnsAA&#10;AADcAAAADwAAAGRycy9kb3ducmV2LnhtbERPPU/DMBDdkfgP1iGxEYcOaRTiVi0qEhtK6cJ2ss9J&#10;2vgcxW4T/j0eKjE+ve96u7hB3GgKvWcFr1kOglh703Or4PT98VKCCBHZ4OCZFPxSgO3m8aHGyviZ&#10;G7odYytSCIcKFXQxjpWUQXfkMGR+JE6c9ZPDmODUSjPhnMLdIFd5XkiHPaeGDkd670hfjlenQOuv&#10;1XnQBxdtWdi9XNufZrRKPT8tuzcQkZb4L767P42Cokxr05l0BO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kpnsAAAADcAAAADwAAAAAAAAAAAAAAAACYAgAAZHJzL2Rvd25y&#10;ZXYueG1sUEsFBgAAAAAEAAQA9QAAAIUDAAAAAA==&#10;" path="m,221r2036,l2036,,,,,221xe" fillcolor="red" stroked="f">
                    <v:path arrowok="t" o:connecttype="custom" o:connectlocs="0,10857;2036,10857;2036,10636;0,10636;0,10857" o:connectangles="0,0,0,0,0"/>
                  </v:shape>
                </v:group>
                <v:group id="Group 639" o:spid="_x0000_s1057" style="position:absolute;left:13871;top:10857;width:2036;height:243" coordorigin="13871,10857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40" o:spid="_x0000_s1058" style="position:absolute;left:13871;top:10857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CzcMA&#10;AADcAAAADwAAAGRycy9kb3ducmV2LnhtbERPy4rCMBTdC/5DuMJsRFNnIVqNIsMo89j4RN1dmmtb&#10;bG5Ck6mdv58sBlweznu+bE0lGqp9aVnBaJiAIM6sLjlXcDysBxMQPiBrrCyTgl/ysFx0O3NMtX3w&#10;jpp9yEUMYZ+igiIEl0rps4IM+qF1xJG72dpgiLDOpa7xEcNNJV+TZCwNlhwbCnT0VlB23/8YBflV&#10;rk/nzVcz/WY9ed/2r+7z4pR66bWrGYhAbXiK/90fWsF4GufH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PCzcMAAADcAAAADwAAAAAAAAAAAAAAAACYAgAAZHJzL2Rv&#10;d25yZXYueG1sUEsFBgAAAAAEAAQA9QAAAIgDAAAAAA==&#10;" path="m,242r2036,l2036,,,,,242xe" fillcolor="red" stroked="f">
                    <v:path arrowok="t" o:connecttype="custom" o:connectlocs="0,11099;2036,11099;2036,10857;0,10857;0,1109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656"/>
        <w:gridCol w:w="2741"/>
        <w:gridCol w:w="1416"/>
        <w:gridCol w:w="1426"/>
        <w:gridCol w:w="1452"/>
        <w:gridCol w:w="1330"/>
        <w:gridCol w:w="1471"/>
        <w:gridCol w:w="2249"/>
        <w:gridCol w:w="1330"/>
        <w:gridCol w:w="1877"/>
        <w:gridCol w:w="1904"/>
        <w:gridCol w:w="991"/>
        <w:gridCol w:w="1169"/>
      </w:tblGrid>
      <w:tr w:rsidR="00EB7FCC" w14:paraId="53D29DCD" w14:textId="77777777">
        <w:trPr>
          <w:trHeight w:hRule="exact" w:val="1016"/>
        </w:trPr>
        <w:tc>
          <w:tcPr>
            <w:tcW w:w="153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DC3" w14:textId="77777777" w:rsidR="00EB7FCC" w:rsidRDefault="007C2744">
            <w:pPr>
              <w:pStyle w:val="TableParagraph"/>
              <w:spacing w:before="19"/>
              <w:ind w:left="85" w:right="1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65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C4" w14:textId="77777777" w:rsidR="00EB7FCC" w:rsidRDefault="007C2744">
            <w:pPr>
              <w:pStyle w:val="TableParagraph"/>
              <w:spacing w:before="17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i/>
                <w:sz w:val="18"/>
              </w:rPr>
              <w:t>Values</w:t>
            </w:r>
          </w:p>
        </w:tc>
        <w:tc>
          <w:tcPr>
            <w:tcW w:w="274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C5" w14:textId="77777777" w:rsidR="00EB7FCC" w:rsidRDefault="007C2744">
            <w:pPr>
              <w:pStyle w:val="TableParagraph"/>
              <w:spacing w:before="19"/>
              <w:ind w:left="10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the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C6" w14:textId="77777777" w:rsidR="00EB7FCC" w:rsidRDefault="007C2744">
            <w:pPr>
              <w:pStyle w:val="TableParagraph"/>
              <w:spacing w:before="19"/>
              <w:ind w:left="104" w:right="25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4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C7" w14:textId="77777777" w:rsidR="00EB7FCC" w:rsidRDefault="007C2744">
            <w:pPr>
              <w:pStyle w:val="TableParagraph"/>
              <w:spacing w:before="19"/>
              <w:ind w:left="104" w:right="1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Management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area</w:t>
            </w:r>
          </w:p>
        </w:tc>
        <w:tc>
          <w:tcPr>
            <w:tcW w:w="4253" w:type="dxa"/>
            <w:gridSpan w:val="3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9DC8" w14:textId="77777777" w:rsidR="00EB7FCC" w:rsidRDefault="007C2744">
            <w:pPr>
              <w:pStyle w:val="TableParagraph"/>
              <w:spacing w:before="19" w:line="263" w:lineRule="auto"/>
              <w:ind w:left="930" w:right="913" w:firstLine="49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history 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position w:val="5"/>
                <w:sz w:val="12"/>
              </w:rPr>
              <w:t>6</w:t>
            </w:r>
          </w:p>
        </w:tc>
        <w:tc>
          <w:tcPr>
            <w:tcW w:w="5456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9DC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CA" w14:textId="77777777" w:rsidR="00EB7FCC" w:rsidRDefault="007C2744">
            <w:pPr>
              <w:pStyle w:val="TableParagraph"/>
              <w:spacing w:before="16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064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9DC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CC" w14:textId="77777777" w:rsidR="00EB7FCC" w:rsidRDefault="007C2744">
            <w:pPr>
              <w:pStyle w:val="TableParagraph"/>
              <w:spacing w:before="161"/>
              <w:ind w:left="6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EB7FCC" w14:paraId="53D29DDE" w14:textId="77777777">
        <w:trPr>
          <w:trHeight w:hRule="exact" w:val="492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DCE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DCF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DD0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DD1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DD2" w14:textId="77777777" w:rsidR="00EB7FCC" w:rsidRDefault="00EB7FCC"/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D3" w14:textId="77777777" w:rsidR="00EB7FCC" w:rsidRDefault="007C2744">
            <w:pPr>
              <w:pStyle w:val="TableParagraph"/>
              <w:spacing w:before="20"/>
              <w:ind w:left="3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DD4" w14:textId="77777777" w:rsidR="00EB7FCC" w:rsidRDefault="007C2744">
            <w:pPr>
              <w:pStyle w:val="TableParagraph"/>
              <w:spacing w:before="20"/>
              <w:ind w:left="3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9DD5" w14:textId="77777777" w:rsidR="00EB7FCC" w:rsidRDefault="007C2744">
            <w:pPr>
              <w:pStyle w:val="TableParagraph"/>
              <w:spacing w:before="20"/>
              <w:ind w:left="3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7" w:space="0" w:color="000000"/>
            </w:tcBorders>
          </w:tcPr>
          <w:p w14:paraId="53D29DD6" w14:textId="77777777" w:rsidR="00EB7FCC" w:rsidRDefault="007C2744">
            <w:pPr>
              <w:pStyle w:val="TableParagraph"/>
              <w:spacing w:before="20"/>
              <w:ind w:left="157" w:right="1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330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</w:tcPr>
          <w:p w14:paraId="53D29DD7" w14:textId="77777777" w:rsidR="00EB7FCC" w:rsidRDefault="007C2744">
            <w:pPr>
              <w:pStyle w:val="TableParagraph"/>
              <w:spacing w:before="20" w:line="239" w:lineRule="auto"/>
              <w:ind w:left="102" w:right="2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1877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18" w:space="0" w:color="000000"/>
            </w:tcBorders>
          </w:tcPr>
          <w:p w14:paraId="53D29DD8" w14:textId="77777777" w:rsidR="00EB7FCC" w:rsidRDefault="007C2744">
            <w:pPr>
              <w:pStyle w:val="TableParagraph"/>
              <w:spacing w:before="20" w:line="239" w:lineRule="auto"/>
              <w:ind w:left="102" w:right="3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904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53D29DD9" w14:textId="77777777" w:rsidR="00EB7FCC" w:rsidRDefault="007C2744">
            <w:pPr>
              <w:pStyle w:val="TableParagraph"/>
              <w:spacing w:before="20"/>
              <w:ind w:left="87" w:right="2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53D29DDA" w14:textId="77777777" w:rsidR="00EB7FCC" w:rsidRDefault="007C2744">
            <w:pPr>
              <w:pStyle w:val="TableParagraph"/>
              <w:spacing w:before="1" w:line="238" w:lineRule="auto"/>
              <w:ind w:left="87" w:right="8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2017–18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53D29DDB" w14:textId="77777777" w:rsidR="00EB7FCC" w:rsidRDefault="007C2744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53D29DDC" w14:textId="77777777" w:rsidR="00EB7FCC" w:rsidRDefault="007C2744">
            <w:pPr>
              <w:pStyle w:val="TableParagraph"/>
              <w:spacing w:before="60"/>
              <w:ind w:left="85" w:righ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69" w:type="dxa"/>
            <w:tcBorders>
              <w:top w:val="single" w:sz="5" w:space="0" w:color="000000"/>
              <w:left w:val="nil"/>
              <w:bottom w:val="single" w:sz="5" w:space="0" w:color="000000"/>
              <w:right w:val="single" w:sz="18" w:space="0" w:color="000000"/>
            </w:tcBorders>
          </w:tcPr>
          <w:p w14:paraId="53D29DDD" w14:textId="77777777" w:rsidR="00EB7FCC" w:rsidRDefault="007C2744">
            <w:pPr>
              <w:pStyle w:val="TableParagraph"/>
              <w:spacing w:before="20"/>
              <w:ind w:left="110" w:right="3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EB7FCC" w14:paraId="53D29DED" w14:textId="77777777">
        <w:trPr>
          <w:trHeight w:hRule="exact" w:val="748"/>
        </w:trPr>
        <w:tc>
          <w:tcPr>
            <w:tcW w:w="1539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53D29DDF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DE0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DE1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DE2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DE3" w14:textId="77777777" w:rsidR="00EB7FCC" w:rsidRDefault="00EB7FCC"/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DE4" w14:textId="77777777" w:rsidR="00EB7FCC" w:rsidRDefault="007C2744">
            <w:pPr>
              <w:pStyle w:val="TableParagraph"/>
              <w:spacing w:before="56"/>
              <w:ind w:lef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DE5" w14:textId="77777777" w:rsidR="00EB7FCC" w:rsidRDefault="007C2744">
            <w:pPr>
              <w:pStyle w:val="TableParagraph"/>
              <w:spacing w:before="5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53D29DE6" w14:textId="77777777" w:rsidR="00EB7FCC" w:rsidRDefault="007C2744">
            <w:pPr>
              <w:pStyle w:val="TableParagraph"/>
              <w:spacing w:before="55"/>
              <w:ind w:left="1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7" w:space="0" w:color="000000"/>
            </w:tcBorders>
          </w:tcPr>
          <w:p w14:paraId="53D29DE7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19" w:space="0" w:color="000000"/>
              <w:right w:val="single" w:sz="7" w:space="0" w:color="000000"/>
            </w:tcBorders>
          </w:tcPr>
          <w:p w14:paraId="53D29DE8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19" w:space="0" w:color="000000"/>
              <w:right w:val="single" w:sz="18" w:space="0" w:color="000000"/>
            </w:tcBorders>
          </w:tcPr>
          <w:p w14:paraId="53D29DE9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3D29DEA" w14:textId="77777777" w:rsidR="00EB7FCC" w:rsidRDefault="00EB7FCC"/>
        </w:tc>
        <w:tc>
          <w:tcPr>
            <w:tcW w:w="991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53D29DEB" w14:textId="77777777" w:rsidR="00EB7FCC" w:rsidRDefault="00EB7FCC"/>
        </w:tc>
        <w:tc>
          <w:tcPr>
            <w:tcW w:w="1169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53D29DEC" w14:textId="77777777" w:rsidR="00EB7FCC" w:rsidRDefault="007C2744">
            <w:pPr>
              <w:pStyle w:val="TableParagraph"/>
              <w:spacing w:before="55"/>
              <w:ind w:left="110" w:righ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EB7FCC" w14:paraId="53D29E0B" w14:textId="77777777">
        <w:trPr>
          <w:trHeight w:hRule="exact" w:val="992"/>
        </w:trPr>
        <w:tc>
          <w:tcPr>
            <w:tcW w:w="153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DEE" w14:textId="77777777" w:rsidR="00EB7FCC" w:rsidRDefault="007C2744">
            <w:pPr>
              <w:pStyle w:val="TableParagraph"/>
              <w:spacing w:before="19" w:line="245" w:lineRule="auto"/>
              <w:ind w:left="85" w:right="2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(Marshes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– Barwon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River)</w:t>
            </w:r>
          </w:p>
          <w:p w14:paraId="53D29DEF" w14:textId="77777777" w:rsidR="00EB7FCC" w:rsidRDefault="007C2744">
            <w:pPr>
              <w:pStyle w:val="TableParagraph"/>
              <w:spacing w:before="4"/>
              <w:ind w:left="85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2"/>
              </w:rPr>
              <w:t>1,2</w:t>
            </w:r>
          </w:p>
        </w:tc>
        <w:tc>
          <w:tcPr>
            <w:tcW w:w="165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F0" w14:textId="77777777" w:rsidR="00EB7FCC" w:rsidRDefault="007C2744">
            <w:pPr>
              <w:pStyle w:val="TableParagraph"/>
              <w:spacing w:before="19" w:line="251" w:lineRule="auto"/>
              <w:ind w:left="102" w:right="4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Instream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ecosystems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</w:tc>
        <w:tc>
          <w:tcPr>
            <w:tcW w:w="274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F1" w14:textId="77777777" w:rsidR="00EB7FCC" w:rsidRDefault="007C2744">
            <w:pPr>
              <w:pStyle w:val="TableParagraph"/>
              <w:spacing w:before="19"/>
              <w:ind w:left="102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Seasonal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freshes: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  <w:p w14:paraId="53D29DF2" w14:textId="77777777" w:rsidR="00EB7FCC" w:rsidRDefault="007C2744">
            <w:pPr>
              <w:pStyle w:val="TableParagraph"/>
              <w:spacing w:before="21"/>
              <w:ind w:left="102" w:right="2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Bells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Bridge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45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F3" w14:textId="77777777" w:rsidR="00EB7FCC" w:rsidRDefault="007C2744">
            <w:pPr>
              <w:pStyle w:val="TableParagraph"/>
              <w:spacing w:before="19" w:line="244" w:lineRule="auto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Unknown,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possibly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DF4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DF5" w14:textId="77777777" w:rsidR="00EB7FCC" w:rsidRDefault="007C2744">
            <w:pPr>
              <w:pStyle w:val="TableParagraph"/>
              <w:spacing w:before="20" w:line="252" w:lineRule="auto"/>
              <w:ind w:left="102" w:right="43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Minimal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(26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days</w:t>
            </w:r>
          </w:p>
          <w:p w14:paraId="53D29DF6" w14:textId="77777777" w:rsidR="00EB7FCC" w:rsidRDefault="007C2744">
            <w:pPr>
              <w:pStyle w:val="TableParagraph"/>
              <w:spacing w:line="187" w:lineRule="exact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autumn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2015)</w:t>
            </w:r>
          </w:p>
        </w:tc>
        <w:tc>
          <w:tcPr>
            <w:tcW w:w="133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DF7" w14:textId="77777777" w:rsidR="00EB7FCC" w:rsidRDefault="007C2744">
            <w:pPr>
              <w:pStyle w:val="TableParagraph"/>
              <w:spacing w:before="20"/>
              <w:ind w:left="102" w:right="3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Short-term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only</w:t>
            </w:r>
          </w:p>
          <w:p w14:paraId="53D29DF8" w14:textId="77777777" w:rsidR="00EB7FCC" w:rsidRDefault="007C2744">
            <w:pPr>
              <w:pStyle w:val="TableParagraph"/>
              <w:spacing w:before="22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(25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days</w:t>
            </w:r>
          </w:p>
          <w:p w14:paraId="53D29DF9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autumn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2016)</w:t>
            </w:r>
          </w:p>
        </w:tc>
        <w:tc>
          <w:tcPr>
            <w:tcW w:w="147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DFA" w14:textId="77777777" w:rsidR="00EB7FCC" w:rsidRDefault="007C2744">
            <w:pPr>
              <w:pStyle w:val="TableParagraph"/>
              <w:spacing w:before="20"/>
              <w:ind w:left="104" w:right="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&gt;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~169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between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early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mid Jan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2017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(peak </w:t>
            </w:r>
            <w:r>
              <w:rPr>
                <w:rFonts w:ascii="Century Gothic"/>
                <w:sz w:val="16"/>
              </w:rPr>
              <w:t>of</w:t>
            </w:r>
          </w:p>
          <w:p w14:paraId="53D29DFB" w14:textId="77777777" w:rsidR="00EB7FCC" w:rsidRDefault="007C2744">
            <w:pPr>
              <w:pStyle w:val="TableParagraph"/>
              <w:spacing w:line="194" w:lineRule="exact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8,352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ML/day)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DFC" w14:textId="77777777" w:rsidR="00EB7FCC" w:rsidRDefault="007C2744">
            <w:pPr>
              <w:pStyle w:val="TableParagraph"/>
              <w:spacing w:before="142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  <w:p w14:paraId="53D29DFD" w14:textId="77777777" w:rsidR="00EB7FCC" w:rsidRDefault="007C2744">
            <w:pPr>
              <w:pStyle w:val="TableParagraph"/>
              <w:spacing w:before="19"/>
              <w:ind w:left="116" w:right="13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Good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2016–17.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Before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this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there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limited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2012–13.</w:t>
            </w:r>
          </w:p>
        </w:tc>
        <w:tc>
          <w:tcPr>
            <w:tcW w:w="1330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53D29DF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DF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00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53D29E01" w14:textId="77777777" w:rsidR="00EB7FCC" w:rsidRDefault="007C2744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  <w:r>
              <w:rPr>
                <w:rFonts w:ascii="Century Gothic"/>
                <w:b/>
                <w:color w:val="9BBA58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</w:p>
          <w:p w14:paraId="53D29E02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F79546"/>
                <w:spacing w:val="-1"/>
                <w:sz w:val="18"/>
              </w:rPr>
              <w:t>Protect</w:t>
            </w:r>
          </w:p>
        </w:tc>
        <w:tc>
          <w:tcPr>
            <w:tcW w:w="1877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0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04" w14:textId="77777777" w:rsidR="00EB7FCC" w:rsidRDefault="007C2744">
            <w:pPr>
              <w:pStyle w:val="TableParagraph"/>
              <w:spacing w:before="152" w:line="239" w:lineRule="auto"/>
              <w:ind w:left="111" w:right="91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Possible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Needs may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partially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met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by</w:t>
            </w:r>
            <w:r>
              <w:rPr>
                <w:rFonts w:ascii="Century Gothic"/>
                <w:color w:val="FFFFFF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other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</w:p>
        </w:tc>
        <w:tc>
          <w:tcPr>
            <w:tcW w:w="190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E0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0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0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08" w14:textId="77777777" w:rsidR="00EB7FCC" w:rsidRDefault="007C2744">
            <w:pPr>
              <w:pStyle w:val="TableParagraph"/>
              <w:spacing w:before="152"/>
              <w:ind w:left="1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160" w:type="dxa"/>
            <w:gridSpan w:val="2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  <w:shd w:val="clear" w:color="auto" w:fill="FFC000"/>
          </w:tcPr>
          <w:p w14:paraId="53D29E0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0A" w14:textId="77777777" w:rsidR="00EB7FCC" w:rsidRDefault="007C2744">
            <w:pPr>
              <w:pStyle w:val="TableParagraph"/>
              <w:spacing w:before="149"/>
              <w:ind w:left="2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</w:tr>
      <w:tr w:rsidR="00EB7FCC" w14:paraId="53D29E1A" w14:textId="77777777">
        <w:trPr>
          <w:trHeight w:hRule="exact" w:val="890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0C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0D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0E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0F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10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9E11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9E12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E13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9E14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E15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9E16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E17" w14:textId="77777777" w:rsidR="00EB7FCC" w:rsidRDefault="00EB7FCC"/>
        </w:tc>
        <w:tc>
          <w:tcPr>
            <w:tcW w:w="2160" w:type="dxa"/>
            <w:gridSpan w:val="2"/>
            <w:tcBorders>
              <w:top w:val="single" w:sz="7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9E18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9E19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E3C" w14:textId="77777777">
        <w:trPr>
          <w:trHeight w:hRule="exact" w:val="1258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1B" w14:textId="77777777" w:rsidR="00EB7FCC" w:rsidRDefault="00EB7FCC"/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1C" w14:textId="77777777" w:rsidR="00EB7FCC" w:rsidRDefault="007C2744">
            <w:pPr>
              <w:pStyle w:val="TableParagraph"/>
              <w:spacing w:before="19" w:line="264" w:lineRule="auto"/>
              <w:ind w:left="102" w:right="4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1D" w14:textId="77777777" w:rsidR="00EB7FCC" w:rsidRDefault="007C2744">
            <w:pPr>
              <w:pStyle w:val="TableParagraph"/>
              <w:spacing w:before="19"/>
              <w:ind w:left="102" w:right="1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System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b/>
                <w:bCs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b/>
                <w:bCs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catchments:</w:t>
            </w:r>
            <w:r>
              <w:rPr>
                <w:rFonts w:ascii="Century Gothic" w:eastAsia="Century Gothic" w:hAnsi="Century Gothic" w:cs="Century Gothic"/>
                <w:b/>
                <w:bCs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position w:val="5"/>
                <w:sz w:val="12"/>
                <w:szCs w:val="12"/>
              </w:rPr>
              <w:t>†</w:t>
            </w:r>
            <w:r>
              <w:rPr>
                <w:rFonts w:ascii="Century Gothic" w:eastAsia="Century Gothic" w:hAnsi="Century Gothic" w:cs="Century Gothic"/>
                <w:spacing w:val="1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example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rates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Bells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(minimum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depth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cm)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connect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approximately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1E" w14:textId="77777777" w:rsidR="00EB7FCC" w:rsidRDefault="007C2744">
            <w:pPr>
              <w:pStyle w:val="TableParagraph"/>
              <w:spacing w:before="19" w:line="246" w:lineRule="auto"/>
              <w:ind w:left="104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Opportunistic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unknown,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possibly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1F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E20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&gt;50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</w:t>
            </w:r>
          </w:p>
          <w:p w14:paraId="53D29E21" w14:textId="77777777" w:rsidR="00EB7FCC" w:rsidRDefault="007C2744">
            <w:pPr>
              <w:pStyle w:val="TableParagraph"/>
              <w:ind w:left="102" w:right="2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winter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2014,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but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only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3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22" w14:textId="77777777" w:rsidR="00EB7FCC" w:rsidRDefault="007C2744">
            <w:pPr>
              <w:pStyle w:val="TableParagraph"/>
              <w:spacing w:before="20"/>
              <w:ind w:left="102" w:right="48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&lt;50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23" w14:textId="77777777" w:rsidR="00EB7FCC" w:rsidRDefault="007C2744">
            <w:pPr>
              <w:pStyle w:val="TableParagraph"/>
              <w:spacing w:before="20"/>
              <w:ind w:left="104" w:right="11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Suitable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achieved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spring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</w:p>
          <w:p w14:paraId="53D29E24" w14:textId="77777777" w:rsidR="00EB7FCC" w:rsidRDefault="007C2744">
            <w:pPr>
              <w:pStyle w:val="TableParagraph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autumn 2017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E2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26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9E27" w14:textId="77777777" w:rsidR="00EB7FCC" w:rsidRDefault="007C2744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  <w:p w14:paraId="53D29E28" w14:textId="77777777" w:rsidR="00EB7FCC" w:rsidRDefault="007C2744">
            <w:pPr>
              <w:pStyle w:val="TableParagraph"/>
              <w:spacing w:before="19"/>
              <w:ind w:left="116" w:right="13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Good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2016–17.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Before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this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there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limited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2012–13.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E2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2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2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2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2D" w14:textId="77777777" w:rsidR="00EB7FCC" w:rsidRDefault="007C2744">
            <w:pPr>
              <w:pStyle w:val="TableParagraph"/>
              <w:spacing w:before="143"/>
              <w:ind w:lef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  <w:r>
              <w:rPr>
                <w:rFonts w:ascii="Century Gothic"/>
                <w:b/>
                <w:color w:val="9BBA58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</w:p>
          <w:p w14:paraId="53D29E2E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F79546"/>
                <w:spacing w:val="-1"/>
                <w:sz w:val="18"/>
              </w:rPr>
              <w:t>Protect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2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1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E32" w14:textId="77777777" w:rsidR="00EB7FCC" w:rsidRDefault="007C2744">
            <w:pPr>
              <w:pStyle w:val="TableParagraph"/>
              <w:ind w:left="138" w:right="118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Possible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suitable</w:t>
            </w:r>
            <w:r>
              <w:rPr>
                <w:rFonts w:ascii="Century Gothic"/>
                <w:color w:val="FFFFFF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conditions</w:t>
            </w:r>
            <w:r>
              <w:rPr>
                <w:rFonts w:ascii="Century Gothic"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operational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feasibility.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9E3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7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E38" w14:textId="77777777" w:rsidR="00EB7FCC" w:rsidRDefault="007C2744">
            <w:pPr>
              <w:pStyle w:val="TableParagraph"/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E3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3A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9E3B" w14:textId="77777777" w:rsidR="00EB7FCC" w:rsidRDefault="007C2744">
            <w:pPr>
              <w:pStyle w:val="TableParagraph"/>
              <w:ind w:left="3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</w:tr>
      <w:tr w:rsidR="00EB7FCC" w14:paraId="53D29E4C" w14:textId="77777777">
        <w:trPr>
          <w:trHeight w:hRule="exact" w:val="1258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3D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3E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3F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40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41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9E42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43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E44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9E45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E46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9E47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E48" w14:textId="77777777" w:rsidR="00EB7FCC" w:rsidRDefault="00EB7FCC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E4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4A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9E4B" w14:textId="77777777" w:rsidR="00EB7FCC" w:rsidRDefault="007C2744">
            <w:pPr>
              <w:pStyle w:val="TableParagraph"/>
              <w:ind w:left="2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</w:tr>
      <w:tr w:rsidR="00EB7FCC" w14:paraId="53D29E68" w14:textId="77777777">
        <w:trPr>
          <w:trHeight w:hRule="exact" w:val="936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4D" w14:textId="77777777" w:rsidR="00EB7FCC" w:rsidRDefault="00EB7FCC"/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4E" w14:textId="77777777" w:rsidR="00EB7FCC" w:rsidRDefault="007C2744">
            <w:pPr>
              <w:pStyle w:val="TableParagraph"/>
              <w:spacing w:before="19" w:line="251" w:lineRule="auto"/>
              <w:ind w:left="102" w:right="4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4F" w14:textId="77777777" w:rsidR="00EB7FCC" w:rsidRDefault="007C2744">
            <w:pPr>
              <w:pStyle w:val="TableParagraph"/>
              <w:spacing w:before="19"/>
              <w:ind w:left="102" w:right="3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15–30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Bells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50" w14:textId="77777777" w:rsidR="00EB7FCC" w:rsidRDefault="007C2744">
            <w:pPr>
              <w:pStyle w:val="TableParagraph"/>
              <w:spacing w:before="19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9E51" w14:textId="77777777" w:rsidR="00EB7FCC" w:rsidRDefault="007C2744">
            <w:pPr>
              <w:pStyle w:val="TableParagraph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53D29E52" w14:textId="77777777" w:rsidR="00EB7FCC" w:rsidRDefault="007C2744">
            <w:pPr>
              <w:pStyle w:val="TableParagraph"/>
              <w:spacing w:before="28" w:line="218" w:lineRule="exact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53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54" w14:textId="77777777" w:rsidR="00EB7FCC" w:rsidRDefault="007C2744">
            <w:pPr>
              <w:pStyle w:val="TableParagraph"/>
              <w:spacing w:before="20"/>
              <w:ind w:left="102" w:right="21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1 </w:t>
            </w:r>
            <w:r>
              <w:rPr>
                <w:rFonts w:ascii="Century Gothic"/>
                <w:spacing w:val="-1"/>
                <w:sz w:val="16"/>
              </w:rPr>
              <w:t>929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</w:t>
            </w:r>
            <w:r>
              <w:rPr>
                <w:rFonts w:ascii="Century Gothic"/>
                <w:spacing w:val="-2"/>
                <w:sz w:val="16"/>
              </w:rPr>
              <w:t xml:space="preserve"> total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annual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Bells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Bridge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55" w14:textId="77777777" w:rsidR="00EB7FCC" w:rsidRDefault="007C2744">
            <w:pPr>
              <w:pStyle w:val="TableParagraph"/>
              <w:spacing w:before="20"/>
              <w:ind w:left="102" w:right="14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2 </w:t>
            </w:r>
            <w:r>
              <w:rPr>
                <w:rFonts w:ascii="Century Gothic"/>
                <w:spacing w:val="-1"/>
                <w:sz w:val="16"/>
              </w:rPr>
              <w:t>727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total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annual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1"/>
                <w:sz w:val="16"/>
              </w:rPr>
              <w:t xml:space="preserve"> Bells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Bridge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56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Met.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Total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</w:p>
          <w:p w14:paraId="53D29E57" w14:textId="77777777" w:rsidR="00EB7FCC" w:rsidRDefault="007C2744">
            <w:pPr>
              <w:pStyle w:val="TableParagraph"/>
              <w:ind w:left="104" w:right="19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26.8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Bells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Bridge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between early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mid</w:t>
            </w:r>
            <w:r>
              <w:rPr>
                <w:rFonts w:ascii="Century Gothic"/>
                <w:spacing w:val="-1"/>
                <w:sz w:val="16"/>
              </w:rPr>
              <w:t xml:space="preserve"> Jan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2017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92D050"/>
          </w:tcPr>
          <w:p w14:paraId="53D29E58" w14:textId="77777777" w:rsidR="00EB7FCC" w:rsidRDefault="007C2744">
            <w:pPr>
              <w:pStyle w:val="TableParagraph"/>
              <w:spacing w:before="19"/>
              <w:ind w:right="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53D29E59" w14:textId="77777777" w:rsidR="00EB7FCC" w:rsidRDefault="007C2744">
            <w:pPr>
              <w:pStyle w:val="TableParagraph"/>
              <w:spacing w:before="22" w:line="239" w:lineRule="auto"/>
              <w:ind w:left="97" w:right="11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Good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previously</w:t>
            </w:r>
          </w:p>
          <w:p w14:paraId="53D29E5A" w14:textId="77777777" w:rsidR="00EB7FCC" w:rsidRDefault="007C2744">
            <w:pPr>
              <w:pStyle w:val="TableParagraph"/>
              <w:ind w:right="1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2012–13.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E5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5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5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5E" w14:textId="77777777" w:rsidR="00EB7FCC" w:rsidRDefault="007C2744">
            <w:pPr>
              <w:pStyle w:val="TableParagraph"/>
              <w:spacing w:before="140"/>
              <w:ind w:left="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</w:tcPr>
          <w:p w14:paraId="53D29E5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6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61" w14:textId="77777777" w:rsidR="00EB7FCC" w:rsidRDefault="007C2744">
            <w:pPr>
              <w:pStyle w:val="TableParagraph"/>
              <w:spacing w:before="139"/>
              <w:ind w:left="193" w:right="1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Insufficient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demand.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E6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6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6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65" w14:textId="77777777" w:rsidR="00EB7FCC" w:rsidRDefault="007C2744">
            <w:pPr>
              <w:pStyle w:val="TableParagraph"/>
              <w:spacing w:before="140"/>
              <w:ind w:left="4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E6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67" w14:textId="77777777" w:rsidR="00EB7FCC" w:rsidRDefault="007C2744">
            <w:pPr>
              <w:pStyle w:val="TableParagraph"/>
              <w:spacing w:before="125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EB7FCC" w14:paraId="53D29E77" w14:textId="77777777">
        <w:trPr>
          <w:trHeight w:hRule="exact" w:val="926"/>
        </w:trPr>
        <w:tc>
          <w:tcPr>
            <w:tcW w:w="1539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53D29E69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E6A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E6B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E6C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E6D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E6E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E6F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14:paraId="53D29E70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7" w:space="0" w:color="000000"/>
            </w:tcBorders>
            <w:shd w:val="clear" w:color="auto" w:fill="92D050"/>
          </w:tcPr>
          <w:p w14:paraId="53D29E71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19" w:space="0" w:color="000000"/>
              <w:right w:val="single" w:sz="7" w:space="0" w:color="000000"/>
            </w:tcBorders>
          </w:tcPr>
          <w:p w14:paraId="53D29E72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19" w:space="0" w:color="000000"/>
              <w:right w:val="single" w:sz="18" w:space="0" w:color="000000"/>
            </w:tcBorders>
          </w:tcPr>
          <w:p w14:paraId="53D29E73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14:paraId="53D29E74" w14:textId="77777777" w:rsidR="00EB7FCC" w:rsidRDefault="00EB7FCC"/>
        </w:tc>
        <w:tc>
          <w:tcPr>
            <w:tcW w:w="2160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53D29E7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76" w14:textId="77777777" w:rsidR="00EB7FCC" w:rsidRDefault="007C2744">
            <w:pPr>
              <w:pStyle w:val="TableParagraph"/>
              <w:spacing w:before="113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E91" w14:textId="77777777">
        <w:trPr>
          <w:trHeight w:hRule="exact" w:val="632"/>
        </w:trPr>
        <w:tc>
          <w:tcPr>
            <w:tcW w:w="153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E78" w14:textId="77777777" w:rsidR="00EB7FCC" w:rsidRDefault="007C2744">
            <w:pPr>
              <w:pStyle w:val="TableParagraph"/>
              <w:spacing w:before="26" w:line="218" w:lineRule="exact"/>
              <w:ind w:left="85" w:right="46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Macquarie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Marshes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position w:val="5"/>
                <w:sz w:val="12"/>
              </w:rPr>
              <w:t>3,4</w:t>
            </w:r>
          </w:p>
        </w:tc>
        <w:tc>
          <w:tcPr>
            <w:tcW w:w="165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E79" w14:textId="77777777" w:rsidR="00EB7FCC" w:rsidRDefault="007C2744">
            <w:pPr>
              <w:pStyle w:val="TableParagraph"/>
              <w:spacing w:before="20" w:line="238" w:lineRule="auto"/>
              <w:ind w:left="102" w:right="1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Purple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(4</w:t>
            </w:r>
            <w:r>
              <w:rPr>
                <w:rFonts w:ascii="Century Gothic"/>
                <w:sz w:val="18"/>
              </w:rPr>
              <w:t xml:space="preserve"> 000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</w:p>
          <w:p w14:paraId="53D29E7A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9 </w:t>
            </w:r>
            <w:r>
              <w:rPr>
                <w:rFonts w:ascii="Century Gothic"/>
                <w:spacing w:val="-1"/>
                <w:sz w:val="18"/>
              </w:rPr>
              <w:t>000 ha)</w:t>
            </w:r>
          </w:p>
        </w:tc>
        <w:tc>
          <w:tcPr>
            <w:tcW w:w="274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E7B" w14:textId="77777777" w:rsidR="00EB7FCC" w:rsidRDefault="007C2744">
            <w:pPr>
              <w:pStyle w:val="TableParagraph"/>
              <w:spacing w:before="20" w:line="239" w:lineRule="auto"/>
              <w:ind w:left="102" w:right="1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30–60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GL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Marebone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months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June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April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beds,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lagoons,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mixed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marsh,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couch.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E7C" w14:textId="77777777" w:rsidR="00EB7FCC" w:rsidRDefault="007C2744">
            <w:pPr>
              <w:pStyle w:val="TableParagraph"/>
              <w:spacing w:before="19" w:line="246" w:lineRule="auto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6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7D" w14:textId="77777777" w:rsidR="00EB7FCC" w:rsidRDefault="007C2744">
            <w:pPr>
              <w:pStyle w:val="TableParagraph"/>
              <w:spacing w:before="20"/>
              <w:ind w:left="104" w:right="63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Northern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7E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330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9E7F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71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80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9E81" w14:textId="77777777" w:rsidR="00EB7FCC" w:rsidRDefault="007C2744">
            <w:pPr>
              <w:pStyle w:val="TableParagraph"/>
              <w:spacing w:before="19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53D29E82" w14:textId="77777777" w:rsidR="00EB7FCC" w:rsidRDefault="007C2744">
            <w:pPr>
              <w:pStyle w:val="TableParagraph"/>
              <w:spacing w:before="19"/>
              <w:ind w:left="85" w:right="1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annual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build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benefits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inundation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17.</w:t>
            </w:r>
          </w:p>
        </w:tc>
        <w:tc>
          <w:tcPr>
            <w:tcW w:w="1330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53D29E8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6" w14:textId="77777777" w:rsidR="00EB7FCC" w:rsidRDefault="007C2744">
            <w:pPr>
              <w:pStyle w:val="TableParagraph"/>
              <w:spacing w:before="140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F79546"/>
                <w:spacing w:val="-1"/>
                <w:sz w:val="18"/>
              </w:rPr>
              <w:t>Protect</w:t>
            </w:r>
          </w:p>
        </w:tc>
        <w:tc>
          <w:tcPr>
            <w:tcW w:w="1877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8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9" w14:textId="77777777" w:rsidR="00EB7FCC" w:rsidRDefault="007C2744">
            <w:pPr>
              <w:pStyle w:val="TableParagraph"/>
              <w:spacing w:before="139"/>
              <w:ind w:left="179" w:right="156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priority</w:t>
            </w:r>
            <w:r>
              <w:rPr>
                <w:rFonts w:ascii="Century Gothic" w:eastAsia="Century Gothic" w:hAnsi="Century Gothic" w:cs="Century Gothic"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2017–</w:t>
            </w:r>
          </w:p>
          <w:p w14:paraId="53D29E8A" w14:textId="77777777" w:rsidR="00EB7FCC" w:rsidRDefault="007C2744">
            <w:pPr>
              <w:pStyle w:val="TableParagraph"/>
              <w:ind w:left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1"/>
                <w:sz w:val="18"/>
              </w:rPr>
              <w:t>18</w:t>
            </w:r>
          </w:p>
        </w:tc>
        <w:tc>
          <w:tcPr>
            <w:tcW w:w="1904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E8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8E" w14:textId="77777777" w:rsidR="00EB7FCC" w:rsidRDefault="007C2744">
            <w:pPr>
              <w:pStyle w:val="TableParagraph"/>
              <w:spacing w:before="140"/>
              <w:ind w:lef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E8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90" w14:textId="77777777" w:rsidR="00EB7FCC" w:rsidRDefault="007C2744">
            <w:pPr>
              <w:pStyle w:val="TableParagraph"/>
              <w:spacing w:before="130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E9F" w14:textId="77777777">
        <w:trPr>
          <w:trHeight w:hRule="exact" w:val="330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92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93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94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95" w14:textId="77777777" w:rsidR="00EB7FCC" w:rsidRDefault="00EB7FCC"/>
        </w:tc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E96" w14:textId="77777777" w:rsidR="00EB7FCC" w:rsidRDefault="007C2744">
            <w:pPr>
              <w:pStyle w:val="TableParagraph"/>
              <w:spacing w:before="20"/>
              <w:ind w:left="104" w:right="62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Southern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E97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</w:p>
        </w:tc>
        <w:tc>
          <w:tcPr>
            <w:tcW w:w="13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E98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99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9E9A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9E9B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9C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E9D" w14:textId="77777777" w:rsidR="00EB7FCC" w:rsidRDefault="00EB7FCC"/>
        </w:tc>
        <w:tc>
          <w:tcPr>
            <w:tcW w:w="2160" w:type="dxa"/>
            <w:gridSpan w:val="2"/>
            <w:vMerge/>
            <w:tcBorders>
              <w:left w:val="single" w:sz="18" w:space="0" w:color="000000"/>
              <w:bottom w:val="single" w:sz="13" w:space="0" w:color="FF0000"/>
              <w:right w:val="single" w:sz="18" w:space="0" w:color="000000"/>
            </w:tcBorders>
            <w:shd w:val="clear" w:color="auto" w:fill="FF0000"/>
          </w:tcPr>
          <w:p w14:paraId="53D29E9E" w14:textId="77777777" w:rsidR="00EB7FCC" w:rsidRDefault="00EB7FCC"/>
        </w:tc>
      </w:tr>
      <w:tr w:rsidR="00EB7FCC" w14:paraId="53D29EAE" w14:textId="77777777">
        <w:trPr>
          <w:trHeight w:hRule="exact" w:val="282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A0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A1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A2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A3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A4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9EA5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9EA6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A7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9EA8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9EA9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AA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EAB" w14:textId="77777777" w:rsidR="00EB7FCC" w:rsidRDefault="00EB7FCC"/>
        </w:tc>
        <w:tc>
          <w:tcPr>
            <w:tcW w:w="2160" w:type="dxa"/>
            <w:gridSpan w:val="2"/>
            <w:vMerge w:val="restart"/>
            <w:tcBorders>
              <w:top w:val="single" w:sz="13" w:space="0" w:color="FF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EAC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9EAD" w14:textId="77777777" w:rsidR="00EB7FCC" w:rsidRDefault="007C2744">
            <w:pPr>
              <w:pStyle w:val="TableParagraph"/>
              <w:ind w:left="4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</w:p>
        </w:tc>
      </w:tr>
      <w:tr w:rsidR="00EB7FCC" w14:paraId="53D29EBC" w14:textId="77777777">
        <w:trPr>
          <w:trHeight w:hRule="exact" w:val="617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AF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B0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B1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B2" w14:textId="77777777" w:rsidR="00EB7FCC" w:rsidRDefault="00EB7FCC"/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B3" w14:textId="77777777" w:rsidR="00EB7FCC" w:rsidRDefault="007C2744">
            <w:pPr>
              <w:pStyle w:val="TableParagraph"/>
              <w:spacing w:before="20"/>
              <w:ind w:left="104" w:right="67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Eastern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9EB4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B5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EB6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0000"/>
          </w:tcPr>
          <w:p w14:paraId="53D29EB7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EB8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9EB9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9EBA" w14:textId="77777777" w:rsidR="00EB7FCC" w:rsidRDefault="00EB7FCC"/>
        </w:tc>
        <w:tc>
          <w:tcPr>
            <w:tcW w:w="2160" w:type="dxa"/>
            <w:gridSpan w:val="2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9EBB" w14:textId="77777777" w:rsidR="00EB7FCC" w:rsidRDefault="00EB7FCC"/>
        </w:tc>
      </w:tr>
      <w:tr w:rsidR="00EB7FCC" w14:paraId="53D29ED8" w14:textId="77777777">
        <w:trPr>
          <w:trHeight w:hRule="exact" w:val="607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BD" w14:textId="77777777" w:rsidR="00EB7FCC" w:rsidRDefault="00EB7FCC"/>
        </w:tc>
        <w:tc>
          <w:tcPr>
            <w:tcW w:w="165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BE" w14:textId="77777777" w:rsidR="00EB7FCC" w:rsidRDefault="007C2744">
            <w:pPr>
              <w:pStyle w:val="TableParagraph"/>
              <w:spacing w:before="19"/>
              <w:ind w:left="102" w:righ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Pink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(19</w:t>
            </w:r>
            <w:r>
              <w:rPr>
                <w:rFonts w:ascii="Century Gothic"/>
                <w:sz w:val="18"/>
              </w:rPr>
              <w:t xml:space="preserve"> 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ha)</w:t>
            </w:r>
          </w:p>
        </w:tc>
        <w:tc>
          <w:tcPr>
            <w:tcW w:w="274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BF" w14:textId="77777777" w:rsidR="00EB7FCC" w:rsidRDefault="007C2744">
            <w:pPr>
              <w:pStyle w:val="TableParagraph"/>
              <w:spacing w:before="19"/>
              <w:ind w:left="102" w:right="2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Marebone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June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April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reeds,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couch,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mixed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marsh,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cooba.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C0" w14:textId="77777777" w:rsidR="00EB7FCC" w:rsidRDefault="007C2744">
            <w:pPr>
              <w:pStyle w:val="TableParagraph"/>
              <w:spacing w:before="19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9EC1" w14:textId="77777777" w:rsidR="00EB7FCC" w:rsidRDefault="007C2744">
            <w:pPr>
              <w:pStyle w:val="TableParagraph"/>
              <w:spacing w:line="250" w:lineRule="auto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Groundcover</w:t>
            </w:r>
          </w:p>
          <w:p w14:paraId="53D29EC2" w14:textId="77777777" w:rsidR="00EB7FCC" w:rsidRDefault="007C2744">
            <w:pPr>
              <w:pStyle w:val="TableParagraph"/>
              <w:spacing w:line="211" w:lineRule="exact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– 2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years;</w:t>
            </w:r>
          </w:p>
          <w:p w14:paraId="53D29EC3" w14:textId="77777777" w:rsidR="00EB7FCC" w:rsidRDefault="007C2744">
            <w:pPr>
              <w:pStyle w:val="TableParagraph"/>
              <w:ind w:left="104" w:right="5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trees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4–7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C4" w14:textId="77777777" w:rsidR="00EB7FCC" w:rsidRDefault="007C2744">
            <w:pPr>
              <w:pStyle w:val="TableParagraph"/>
              <w:spacing w:before="20"/>
              <w:ind w:left="104" w:right="63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Northern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C5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9EC6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Partially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met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EC7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EC8" w14:textId="77777777" w:rsidR="00EB7FCC" w:rsidRDefault="007C2744">
            <w:pPr>
              <w:pStyle w:val="TableParagraph"/>
              <w:spacing w:before="19"/>
              <w:ind w:right="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53D29EC9" w14:textId="77777777" w:rsidR="00EB7FCC" w:rsidRDefault="007C2744">
            <w:pPr>
              <w:pStyle w:val="TableParagraph"/>
              <w:spacing w:before="19"/>
              <w:ind w:left="183" w:right="197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Only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partially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watered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2012–13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2016–16</w:t>
            </w:r>
          </w:p>
          <w:p w14:paraId="53D29ECA" w14:textId="77777777" w:rsidR="00EB7FCC" w:rsidRDefault="007C2744">
            <w:pPr>
              <w:pStyle w:val="TableParagraph"/>
              <w:ind w:left="150" w:right="16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further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EC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C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CD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ECE" w14:textId="77777777" w:rsidR="00EB7FCC" w:rsidRDefault="007C2744">
            <w:pPr>
              <w:pStyle w:val="TableParagraph"/>
              <w:ind w:left="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C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D0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ED1" w14:textId="77777777" w:rsidR="00EB7FCC" w:rsidRDefault="007C2744">
            <w:pPr>
              <w:pStyle w:val="TableParagraph"/>
              <w:ind w:left="133" w:right="114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priority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available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</w:p>
        </w:tc>
        <w:tc>
          <w:tcPr>
            <w:tcW w:w="1904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ED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D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ED4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ED5" w14:textId="77777777" w:rsidR="00EB7FCC" w:rsidRDefault="007C2744">
            <w:pPr>
              <w:pStyle w:val="TableParagraph"/>
              <w:ind w:left="1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ED6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9ED7" w14:textId="77777777" w:rsidR="00EB7FCC" w:rsidRDefault="007C2744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9EE6" w14:textId="77777777">
        <w:trPr>
          <w:trHeight w:hRule="exact" w:val="283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D9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DA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DB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DC" w14:textId="77777777" w:rsidR="00EB7FCC" w:rsidRDefault="00EB7FCC"/>
        </w:tc>
        <w:tc>
          <w:tcPr>
            <w:tcW w:w="14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DD" w14:textId="77777777" w:rsidR="00EB7FCC" w:rsidRDefault="007C2744">
            <w:pPr>
              <w:pStyle w:val="TableParagraph"/>
              <w:spacing w:before="20"/>
              <w:ind w:left="104" w:right="62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Southern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EDE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133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EDF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Partially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met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E0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EE1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9EE2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E3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EE4" w14:textId="77777777" w:rsidR="00EB7FCC" w:rsidRDefault="00EB7FCC"/>
        </w:tc>
        <w:tc>
          <w:tcPr>
            <w:tcW w:w="2160" w:type="dxa"/>
            <w:gridSpan w:val="2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EE5" w14:textId="77777777" w:rsidR="00EB7FCC" w:rsidRDefault="00EB7FCC"/>
        </w:tc>
      </w:tr>
      <w:tr w:rsidR="00EB7FCC" w14:paraId="53D29EF5" w14:textId="77777777">
        <w:trPr>
          <w:trHeight w:hRule="exact" w:val="281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E7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E8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E9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EEA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EB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EEC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9EED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EEE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EEF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9EF0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EF1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EF2" w14:textId="77777777" w:rsidR="00EB7FCC" w:rsidRDefault="00EB7FCC"/>
        </w:tc>
        <w:tc>
          <w:tcPr>
            <w:tcW w:w="2160" w:type="dxa"/>
            <w:gridSpan w:val="2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EF3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EF4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F03" w14:textId="77777777">
        <w:trPr>
          <w:trHeight w:hRule="exact" w:val="452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EF6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F7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F8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F9" w14:textId="77777777" w:rsidR="00EB7FCC" w:rsidRDefault="00EB7FCC"/>
        </w:tc>
        <w:tc>
          <w:tcPr>
            <w:tcW w:w="142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FA" w14:textId="77777777" w:rsidR="00EB7FCC" w:rsidRDefault="007C2744">
            <w:pPr>
              <w:pStyle w:val="TableParagraph"/>
              <w:spacing w:before="23"/>
              <w:ind w:left="104" w:right="67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Eastern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FB" w14:textId="77777777" w:rsidR="00EB7FCC" w:rsidRDefault="007C2744">
            <w:pPr>
              <w:pStyle w:val="TableParagraph"/>
              <w:spacing w:before="22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EFC" w14:textId="77777777" w:rsidR="00EB7FCC" w:rsidRDefault="007C2744">
            <w:pPr>
              <w:pStyle w:val="TableParagraph"/>
              <w:spacing w:before="2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EFD" w14:textId="77777777" w:rsidR="00EB7FCC" w:rsidRDefault="007C2744">
            <w:pPr>
              <w:pStyle w:val="TableParagraph"/>
              <w:spacing w:before="23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5" w:space="0" w:color="000000"/>
              <w:right w:val="single" w:sz="7" w:space="0" w:color="000000"/>
            </w:tcBorders>
            <w:shd w:val="clear" w:color="auto" w:fill="FFC000"/>
          </w:tcPr>
          <w:p w14:paraId="53D29EFE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53D29EFF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5" w:space="0" w:color="000000"/>
              <w:right w:val="single" w:sz="18" w:space="0" w:color="000000"/>
            </w:tcBorders>
            <w:shd w:val="clear" w:color="auto" w:fill="365F91"/>
          </w:tcPr>
          <w:p w14:paraId="53D29F00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FFC000"/>
          </w:tcPr>
          <w:p w14:paraId="53D29F01" w14:textId="77777777" w:rsidR="00EB7FCC" w:rsidRDefault="00EB7FCC"/>
        </w:tc>
        <w:tc>
          <w:tcPr>
            <w:tcW w:w="2160" w:type="dxa"/>
            <w:gridSpan w:val="2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FF0000"/>
          </w:tcPr>
          <w:p w14:paraId="53D29F02" w14:textId="77777777" w:rsidR="00EB7FCC" w:rsidRDefault="00EB7FCC"/>
        </w:tc>
      </w:tr>
      <w:tr w:rsidR="00EB7FCC" w14:paraId="53D29F1C" w14:textId="77777777">
        <w:trPr>
          <w:trHeight w:hRule="exact" w:val="516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F04" w14:textId="77777777" w:rsidR="00EB7FCC" w:rsidRDefault="00EB7FCC"/>
        </w:tc>
        <w:tc>
          <w:tcPr>
            <w:tcW w:w="16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F05" w14:textId="77777777" w:rsidR="00EB7FCC" w:rsidRDefault="007C2744">
            <w:pPr>
              <w:pStyle w:val="TableParagraph"/>
              <w:spacing w:before="19"/>
              <w:ind w:left="102" w:right="1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(50</w:t>
            </w:r>
            <w:r>
              <w:rPr>
                <w:rFonts w:ascii="Century Gothic"/>
                <w:sz w:val="18"/>
              </w:rPr>
              <w:t xml:space="preserve"> 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ha)</w:t>
            </w:r>
          </w:p>
        </w:tc>
        <w:tc>
          <w:tcPr>
            <w:tcW w:w="27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F06" w14:textId="77777777" w:rsidR="00EB7FCC" w:rsidRDefault="007C2744">
            <w:pPr>
              <w:pStyle w:val="TableParagraph"/>
              <w:spacing w:before="19"/>
              <w:ind w:left="102" w:right="2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Marebone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June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April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woodland,</w:t>
            </w:r>
            <w:r>
              <w:rPr>
                <w:rFonts w:ascii="Century Gothic"/>
                <w:spacing w:val="4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cooba,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inner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coolibah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woodland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F07" w14:textId="77777777" w:rsidR="00EB7FCC" w:rsidRDefault="007C2744">
            <w:pPr>
              <w:pStyle w:val="TableParagraph"/>
              <w:spacing w:before="19"/>
              <w:ind w:left="104" w:right="1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53D29F08" w14:textId="77777777" w:rsidR="00EB7FCC" w:rsidRDefault="007C2744">
            <w:pPr>
              <w:pStyle w:val="TableParagraph"/>
              <w:spacing w:before="28" w:line="218" w:lineRule="exact"/>
              <w:ind w:left="104" w:right="1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(Max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interval: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4–7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09" w14:textId="77777777" w:rsidR="00EB7FCC" w:rsidRDefault="007C2744">
            <w:pPr>
              <w:pStyle w:val="TableParagraph"/>
              <w:spacing w:before="20"/>
              <w:ind w:left="104" w:right="63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Northern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0A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Not </w:t>
            </w:r>
            <w:r>
              <w:rPr>
                <w:rFonts w:ascii="Century Gothic"/>
                <w:spacing w:val="-1"/>
                <w:sz w:val="16"/>
              </w:rPr>
              <w:t>met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0B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F0C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7" w:space="0" w:color="000000"/>
            </w:tcBorders>
            <w:shd w:val="clear" w:color="auto" w:fill="92D050"/>
          </w:tcPr>
          <w:p w14:paraId="53D29F0D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3D29F0E" w14:textId="77777777" w:rsidR="00EB7FCC" w:rsidRDefault="007C2744">
            <w:pPr>
              <w:pStyle w:val="TableParagraph"/>
              <w:ind w:right="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53D29F0F" w14:textId="77777777" w:rsidR="00EB7FCC" w:rsidRDefault="007C2744">
            <w:pPr>
              <w:pStyle w:val="TableParagraph"/>
              <w:spacing w:before="22" w:line="238" w:lineRule="auto"/>
              <w:ind w:left="217" w:right="227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Last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large-scale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winter-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2016.</w:t>
            </w:r>
          </w:p>
        </w:tc>
        <w:tc>
          <w:tcPr>
            <w:tcW w:w="1330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</w:tcPr>
          <w:p w14:paraId="53D29F1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1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12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53D29F13" w14:textId="77777777" w:rsidR="00EB7FCC" w:rsidRDefault="007C2744">
            <w:pPr>
              <w:pStyle w:val="TableParagraph"/>
              <w:ind w:left="2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77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18" w:space="0" w:color="000000"/>
            </w:tcBorders>
          </w:tcPr>
          <w:p w14:paraId="53D29F14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9F15" w14:textId="77777777" w:rsidR="00EB7FCC" w:rsidRDefault="007C2744">
            <w:pPr>
              <w:pStyle w:val="TableParagraph"/>
              <w:ind w:left="193" w:right="1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Insufficient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available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</w:p>
        </w:tc>
        <w:tc>
          <w:tcPr>
            <w:tcW w:w="1904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9F1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1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18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53D29F19" w14:textId="77777777" w:rsidR="00EB7FCC" w:rsidRDefault="007C274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F1A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9F1B" w14:textId="77777777" w:rsidR="00EB7FCC" w:rsidRDefault="007C2744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9F2A" w14:textId="77777777">
        <w:trPr>
          <w:trHeight w:hRule="exact" w:val="283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F1D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1E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1F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20" w14:textId="77777777" w:rsidR="00EB7FCC" w:rsidRDefault="00EB7FCC"/>
        </w:tc>
        <w:tc>
          <w:tcPr>
            <w:tcW w:w="1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F21" w14:textId="77777777" w:rsidR="00EB7FCC" w:rsidRDefault="007C2744">
            <w:pPr>
              <w:pStyle w:val="TableParagraph"/>
              <w:spacing w:before="23"/>
              <w:ind w:left="104" w:right="62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Southern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F22" w14:textId="77777777" w:rsidR="00EB7FCC" w:rsidRDefault="007C2744">
            <w:pPr>
              <w:pStyle w:val="TableParagraph"/>
              <w:spacing w:before="2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3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9F23" w14:textId="77777777" w:rsidR="00EB7FCC" w:rsidRDefault="007C2744">
            <w:pPr>
              <w:pStyle w:val="TableParagraph"/>
              <w:spacing w:before="2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F24" w14:textId="77777777" w:rsidR="00EB7FCC" w:rsidRDefault="007C2744">
            <w:pPr>
              <w:pStyle w:val="TableParagraph"/>
              <w:spacing w:before="23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92D050"/>
          </w:tcPr>
          <w:p w14:paraId="53D29F25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9F26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right w:val="single" w:sz="18" w:space="0" w:color="000000"/>
            </w:tcBorders>
          </w:tcPr>
          <w:p w14:paraId="53D29F27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9F28" w14:textId="77777777" w:rsidR="00EB7FCC" w:rsidRDefault="00EB7FCC"/>
        </w:tc>
        <w:tc>
          <w:tcPr>
            <w:tcW w:w="2160" w:type="dxa"/>
            <w:gridSpan w:val="2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FFC000"/>
          </w:tcPr>
          <w:p w14:paraId="53D29F29" w14:textId="77777777" w:rsidR="00EB7FCC" w:rsidRDefault="00EB7FCC"/>
        </w:tc>
      </w:tr>
      <w:tr w:rsidR="00EB7FCC" w14:paraId="53D29F39" w14:textId="77777777">
        <w:trPr>
          <w:trHeight w:hRule="exact" w:val="274"/>
        </w:trPr>
        <w:tc>
          <w:tcPr>
            <w:tcW w:w="1539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F2B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2C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2D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2E" w14:textId="77777777" w:rsidR="00EB7FCC" w:rsidRDefault="00EB7FCC"/>
        </w:tc>
        <w:tc>
          <w:tcPr>
            <w:tcW w:w="1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2F" w14:textId="77777777" w:rsidR="00EB7FCC" w:rsidRDefault="00EB7FCC"/>
        </w:tc>
        <w:tc>
          <w:tcPr>
            <w:tcW w:w="14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30" w14:textId="77777777" w:rsidR="00EB7FCC" w:rsidRDefault="00EB7FCC"/>
        </w:tc>
        <w:tc>
          <w:tcPr>
            <w:tcW w:w="13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31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F32" w14:textId="77777777" w:rsidR="00EB7FCC" w:rsidRDefault="00EB7FCC"/>
        </w:tc>
        <w:tc>
          <w:tcPr>
            <w:tcW w:w="2249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92D050"/>
          </w:tcPr>
          <w:p w14:paraId="53D29F33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9F34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right w:val="single" w:sz="18" w:space="0" w:color="000000"/>
            </w:tcBorders>
          </w:tcPr>
          <w:p w14:paraId="53D29F35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9F36" w14:textId="77777777" w:rsidR="00EB7FCC" w:rsidRDefault="00EB7FCC"/>
        </w:tc>
        <w:tc>
          <w:tcPr>
            <w:tcW w:w="2160" w:type="dxa"/>
            <w:gridSpan w:val="2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F37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9F38" w14:textId="77777777" w:rsidR="00EB7FCC" w:rsidRDefault="007C2744">
            <w:pPr>
              <w:pStyle w:val="TableParagraph"/>
              <w:ind w:left="2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</w:tr>
      <w:tr w:rsidR="00EB7FCC" w14:paraId="53D29F47" w14:textId="77777777">
        <w:trPr>
          <w:trHeight w:hRule="exact" w:val="451"/>
        </w:trPr>
        <w:tc>
          <w:tcPr>
            <w:tcW w:w="1539" w:type="dxa"/>
            <w:vMerge/>
            <w:tcBorders>
              <w:left w:val="single" w:sz="18" w:space="0" w:color="000000"/>
              <w:bottom w:val="single" w:sz="8" w:space="0" w:color="000000"/>
              <w:right w:val="single" w:sz="5" w:space="0" w:color="000000"/>
            </w:tcBorders>
          </w:tcPr>
          <w:p w14:paraId="53D29F3A" w14:textId="77777777" w:rsidR="00EB7FCC" w:rsidRDefault="00EB7FCC"/>
        </w:tc>
        <w:tc>
          <w:tcPr>
            <w:tcW w:w="165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3B" w14:textId="77777777" w:rsidR="00EB7FCC" w:rsidRDefault="00EB7FCC"/>
        </w:tc>
        <w:tc>
          <w:tcPr>
            <w:tcW w:w="274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3C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3D" w14:textId="77777777" w:rsidR="00EB7FCC" w:rsidRDefault="00EB7FCC"/>
        </w:tc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3E" w14:textId="77777777" w:rsidR="00EB7FCC" w:rsidRDefault="007C2744">
            <w:pPr>
              <w:pStyle w:val="TableParagraph"/>
              <w:spacing w:before="20"/>
              <w:ind w:left="104" w:right="67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Eastern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45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3F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40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F41" w14:textId="77777777" w:rsidR="00EB7FCC" w:rsidRDefault="007C2744">
            <w:pPr>
              <w:pStyle w:val="TableParagraph"/>
              <w:spacing w:before="20"/>
              <w:ind w:left="10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92D050"/>
          </w:tcPr>
          <w:p w14:paraId="53D29F42" w14:textId="77777777" w:rsidR="00EB7FCC" w:rsidRDefault="00EB7FCC"/>
        </w:tc>
        <w:tc>
          <w:tcPr>
            <w:tcW w:w="1330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F43" w14:textId="77777777" w:rsidR="00EB7FCC" w:rsidRDefault="00EB7FCC"/>
        </w:tc>
        <w:tc>
          <w:tcPr>
            <w:tcW w:w="1877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</w:tcPr>
          <w:p w14:paraId="53D29F44" w14:textId="77777777" w:rsidR="00EB7FCC" w:rsidRDefault="00EB7FCC"/>
        </w:tc>
        <w:tc>
          <w:tcPr>
            <w:tcW w:w="1904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9F45" w14:textId="77777777" w:rsidR="00EB7FCC" w:rsidRDefault="00EB7FCC"/>
        </w:tc>
        <w:tc>
          <w:tcPr>
            <w:tcW w:w="2160" w:type="dxa"/>
            <w:gridSpan w:val="2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9F46" w14:textId="77777777" w:rsidR="00EB7FCC" w:rsidRDefault="00EB7FCC"/>
        </w:tc>
      </w:tr>
    </w:tbl>
    <w:p w14:paraId="53D29F48" w14:textId="77777777" w:rsidR="00EB7FCC" w:rsidRDefault="00EB7FC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3D29F49" w14:textId="77777777" w:rsidR="00EB7FCC" w:rsidRDefault="00EB7FC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3D29F4A" w14:textId="77777777" w:rsidR="00EB7FCC" w:rsidRDefault="00EB7FCC">
      <w:pPr>
        <w:spacing w:before="11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14:paraId="53D29F4B" w14:textId="5F761D26" w:rsidR="00EB7FCC" w:rsidRDefault="007C2744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3D2A534" wp14:editId="146AC78D">
                <wp:extent cx="1838325" cy="8890"/>
                <wp:effectExtent l="6985" t="9525" r="2540" b="635"/>
                <wp:docPr id="65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656" name="Group 63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657" name="Freeform 63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8B7115" id="Group 635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OsLpO6DAwAA2wgAAA4AAAAAAAAAAAAAAAAALgIAAGRycy9l&#10;Mm9Eb2MueG1sUEsBAi0AFAAGAAgAAAAhAP7i5JjbAAAAAwEAAA8AAAAAAAAAAAAAAAAA3QUAAGRy&#10;cy9kb3ducmV2LnhtbFBLBQYAAAAABAAEAPMAAADlBgAAAAA=&#10;">
                <v:group id="Group 636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37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y3sQA&#10;AADcAAAADwAAAGRycy9kb3ducmV2LnhtbESPzWrDMBCE74G+g9hCb4nc0DrFjRJKIcSXHOzk0tsi&#10;bS1Ta2UsJXb79FEhkOMwPx+z3k6uExcaQutZwfMiA0GsvWm5UXA67uZvIEJENth5JgW/FGC7eZit&#10;sTB+5IoudWxEGuFQoAIbY19IGbQlh2Hhe+LkffvBYUxyaKQZcEzjrpPLLMulw5YTwWJPn5b0T312&#10;CSL3fX04v/yRLhv/tYzW6lOl1NPj9PEOItIU7+FbuzQK8tcV/J9JR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Mt7EAAAA3AAAAA8AAAAAAAAAAAAAAAAAmAIAAGRycy9k&#10;b3ducmV2LnhtbFBLBQYAAAAABAAEAPUAAACJ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3D29F4C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53D29F4D" w14:textId="17E144FB" w:rsidR="00EB7FCC" w:rsidRDefault="007C2744">
      <w:pPr>
        <w:pStyle w:val="BodyText"/>
        <w:spacing w:before="73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296" behindDoc="1" locked="0" layoutInCell="1" allowOverlap="1" wp14:anchorId="53D2A536" wp14:editId="3F54161E">
                <wp:simplePos x="0" y="0"/>
                <wp:positionH relativeFrom="page">
                  <wp:posOffset>8808085</wp:posOffset>
                </wp:positionH>
                <wp:positionV relativeFrom="paragraph">
                  <wp:posOffset>-1494790</wp:posOffset>
                </wp:positionV>
                <wp:extent cx="1292860" cy="600710"/>
                <wp:effectExtent l="0" t="0" r="0" b="635"/>
                <wp:wrapNone/>
                <wp:docPr id="64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600710"/>
                          <a:chOff x="13871" y="-2354"/>
                          <a:chExt cx="2036" cy="946"/>
                        </a:xfrm>
                      </wpg:grpSpPr>
                      <wpg:grpSp>
                        <wpg:cNvPr id="647" name="Group 633"/>
                        <wpg:cNvGrpSpPr>
                          <a:grpSpLocks/>
                        </wpg:cNvGrpSpPr>
                        <wpg:grpSpPr bwMode="auto">
                          <a:xfrm>
                            <a:off x="13871" y="-2354"/>
                            <a:ext cx="2036" cy="264"/>
                            <a:chOff x="13871" y="-2354"/>
                            <a:chExt cx="2036" cy="264"/>
                          </a:xfrm>
                        </wpg:grpSpPr>
                        <wps:wsp>
                          <wps:cNvPr id="648" name="Freeform 634"/>
                          <wps:cNvSpPr>
                            <a:spLocks/>
                          </wps:cNvSpPr>
                          <wps:spPr bwMode="auto">
                            <a:xfrm>
                              <a:off x="13871" y="-2354"/>
                              <a:ext cx="2036" cy="264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-2090 -2354"/>
                                <a:gd name="T3" fmla="*/ -2090 h 264"/>
                                <a:gd name="T4" fmla="+- 0 15907 13871"/>
                                <a:gd name="T5" fmla="*/ T4 w 2036"/>
                                <a:gd name="T6" fmla="+- 0 -2090 -2354"/>
                                <a:gd name="T7" fmla="*/ -2090 h 264"/>
                                <a:gd name="T8" fmla="+- 0 15907 13871"/>
                                <a:gd name="T9" fmla="*/ T8 w 2036"/>
                                <a:gd name="T10" fmla="+- 0 -2354 -2354"/>
                                <a:gd name="T11" fmla="*/ -2354 h 264"/>
                                <a:gd name="T12" fmla="+- 0 13871 13871"/>
                                <a:gd name="T13" fmla="*/ T12 w 2036"/>
                                <a:gd name="T14" fmla="+- 0 -2354 -2354"/>
                                <a:gd name="T15" fmla="*/ -2354 h 264"/>
                                <a:gd name="T16" fmla="+- 0 13871 13871"/>
                                <a:gd name="T17" fmla="*/ T16 w 2036"/>
                                <a:gd name="T18" fmla="+- 0 -2090 -2354"/>
                                <a:gd name="T19" fmla="*/ -209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64">
                                  <a:moveTo>
                                    <a:pt x="0" y="264"/>
                                  </a:moveTo>
                                  <a:lnTo>
                                    <a:pt x="2036" y="264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31"/>
                        <wpg:cNvGrpSpPr>
                          <a:grpSpLocks/>
                        </wpg:cNvGrpSpPr>
                        <wpg:grpSpPr bwMode="auto">
                          <a:xfrm>
                            <a:off x="13871" y="-2090"/>
                            <a:ext cx="2036" cy="221"/>
                            <a:chOff x="13871" y="-2090"/>
                            <a:chExt cx="2036" cy="221"/>
                          </a:xfrm>
                        </wpg:grpSpPr>
                        <wps:wsp>
                          <wps:cNvPr id="650" name="Freeform 632"/>
                          <wps:cNvSpPr>
                            <a:spLocks/>
                          </wps:cNvSpPr>
                          <wps:spPr bwMode="auto">
                            <a:xfrm>
                              <a:off x="13871" y="-2090"/>
                              <a:ext cx="2036" cy="221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-1869 -2090"/>
                                <a:gd name="T3" fmla="*/ -1869 h 221"/>
                                <a:gd name="T4" fmla="+- 0 15907 13871"/>
                                <a:gd name="T5" fmla="*/ T4 w 2036"/>
                                <a:gd name="T6" fmla="+- 0 -1869 -2090"/>
                                <a:gd name="T7" fmla="*/ -1869 h 221"/>
                                <a:gd name="T8" fmla="+- 0 15907 13871"/>
                                <a:gd name="T9" fmla="*/ T8 w 2036"/>
                                <a:gd name="T10" fmla="+- 0 -2090 -2090"/>
                                <a:gd name="T11" fmla="*/ -2090 h 221"/>
                                <a:gd name="T12" fmla="+- 0 13871 13871"/>
                                <a:gd name="T13" fmla="*/ T12 w 2036"/>
                                <a:gd name="T14" fmla="+- 0 -2090 -2090"/>
                                <a:gd name="T15" fmla="*/ -2090 h 221"/>
                                <a:gd name="T16" fmla="+- 0 13871 13871"/>
                                <a:gd name="T17" fmla="*/ T16 w 2036"/>
                                <a:gd name="T18" fmla="+- 0 -1869 -2090"/>
                                <a:gd name="T19" fmla="*/ -18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29"/>
                        <wpg:cNvGrpSpPr>
                          <a:grpSpLocks/>
                        </wpg:cNvGrpSpPr>
                        <wpg:grpSpPr bwMode="auto">
                          <a:xfrm>
                            <a:off x="13871" y="-1869"/>
                            <a:ext cx="2036" cy="219"/>
                            <a:chOff x="13871" y="-1869"/>
                            <a:chExt cx="2036" cy="219"/>
                          </a:xfrm>
                        </wpg:grpSpPr>
                        <wps:wsp>
                          <wps:cNvPr id="652" name="Freeform 630"/>
                          <wps:cNvSpPr>
                            <a:spLocks/>
                          </wps:cNvSpPr>
                          <wps:spPr bwMode="auto">
                            <a:xfrm>
                              <a:off x="13871" y="-1869"/>
                              <a:ext cx="2036" cy="219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-1651 -1869"/>
                                <a:gd name="T3" fmla="*/ -1651 h 219"/>
                                <a:gd name="T4" fmla="+- 0 15907 13871"/>
                                <a:gd name="T5" fmla="*/ T4 w 2036"/>
                                <a:gd name="T6" fmla="+- 0 -1651 -1869"/>
                                <a:gd name="T7" fmla="*/ -1651 h 219"/>
                                <a:gd name="T8" fmla="+- 0 15907 13871"/>
                                <a:gd name="T9" fmla="*/ T8 w 2036"/>
                                <a:gd name="T10" fmla="+- 0 -1869 -1869"/>
                                <a:gd name="T11" fmla="*/ -1869 h 219"/>
                                <a:gd name="T12" fmla="+- 0 13871 13871"/>
                                <a:gd name="T13" fmla="*/ T12 w 2036"/>
                                <a:gd name="T14" fmla="+- 0 -1869 -1869"/>
                                <a:gd name="T15" fmla="*/ -1869 h 219"/>
                                <a:gd name="T16" fmla="+- 0 13871 13871"/>
                                <a:gd name="T17" fmla="*/ T16 w 2036"/>
                                <a:gd name="T18" fmla="+- 0 -1651 -1869"/>
                                <a:gd name="T19" fmla="*/ -165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19">
                                  <a:moveTo>
                                    <a:pt x="0" y="218"/>
                                  </a:moveTo>
                                  <a:lnTo>
                                    <a:pt x="2036" y="218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7"/>
                        <wpg:cNvGrpSpPr>
                          <a:grpSpLocks/>
                        </wpg:cNvGrpSpPr>
                        <wpg:grpSpPr bwMode="auto">
                          <a:xfrm>
                            <a:off x="13871" y="-1651"/>
                            <a:ext cx="2036" cy="243"/>
                            <a:chOff x="13871" y="-1651"/>
                            <a:chExt cx="2036" cy="243"/>
                          </a:xfrm>
                        </wpg:grpSpPr>
                        <wps:wsp>
                          <wps:cNvPr id="654" name="Freeform 628"/>
                          <wps:cNvSpPr>
                            <a:spLocks/>
                          </wps:cNvSpPr>
                          <wps:spPr bwMode="auto">
                            <a:xfrm>
                              <a:off x="13871" y="-1651"/>
                              <a:ext cx="2036" cy="243"/>
                            </a:xfrm>
                            <a:custGeom>
                              <a:avLst/>
                              <a:gdLst>
                                <a:gd name="T0" fmla="+- 0 13871 13871"/>
                                <a:gd name="T1" fmla="*/ T0 w 2036"/>
                                <a:gd name="T2" fmla="+- 0 -1408 -1651"/>
                                <a:gd name="T3" fmla="*/ -1408 h 243"/>
                                <a:gd name="T4" fmla="+- 0 15907 13871"/>
                                <a:gd name="T5" fmla="*/ T4 w 2036"/>
                                <a:gd name="T6" fmla="+- 0 -1408 -1651"/>
                                <a:gd name="T7" fmla="*/ -1408 h 243"/>
                                <a:gd name="T8" fmla="+- 0 15907 13871"/>
                                <a:gd name="T9" fmla="*/ T8 w 2036"/>
                                <a:gd name="T10" fmla="+- 0 -1651 -1651"/>
                                <a:gd name="T11" fmla="*/ -1651 h 243"/>
                                <a:gd name="T12" fmla="+- 0 13871 13871"/>
                                <a:gd name="T13" fmla="*/ T12 w 2036"/>
                                <a:gd name="T14" fmla="+- 0 -1651 -1651"/>
                                <a:gd name="T15" fmla="*/ -1651 h 243"/>
                                <a:gd name="T16" fmla="+- 0 13871 13871"/>
                                <a:gd name="T17" fmla="*/ T16 w 2036"/>
                                <a:gd name="T18" fmla="+- 0 -1408 -1651"/>
                                <a:gd name="T19" fmla="*/ -140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3"/>
                                  </a:moveTo>
                                  <a:lnTo>
                                    <a:pt x="2036" y="243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ED4A" id="Group 626" o:spid="_x0000_s1026" style="position:absolute;margin-left:693.55pt;margin-top:-117.7pt;width:101.8pt;height:47.3pt;z-index:-150184;mso-position-horizontal-relative:page" coordorigin="13871,-2354" coordsize="203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">
                <v:group id="Group 633" o:spid="_x0000_s1027" style="position:absolute;left:13871;top:-2354;width:2036;height:264" coordorigin="13871,-2354" coordsize="203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34" o:spid="_x0000_s1028" style="position:absolute;left:13871;top:-2354;width:2036;height:264;visibility:visible;mso-wrap-style:square;v-text-anchor:top" coordsize="203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kC8EA&#10;AADcAAAADwAAAGRycy9kb3ducmV2LnhtbERPTWvCQBC9F/wPywje6kaxYlNX0UKht9rEQ3ubZsck&#10;NDsbsmuS/nvnIPT4eN/b/ega1VMXas8GFvMEFHHhbc2lgXP+9rgBFSKyxcYzGfijAPvd5GGLqfUD&#10;f1KfxVJJCIcUDVQxtqnWoajIYZj7lli4i+8cRoFdqW2Hg4S7Ri+TZK0d1iwNFbb0WlHxm12dlHwd&#10;FpvTKRfF8Xr5+MH2+fz0bcxsOh5eQEUa47/47n63BtYrWStn5Ajo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5AvBAAAA3AAAAA8AAAAAAAAAAAAAAAAAmAIAAGRycy9kb3du&#10;cmV2LnhtbFBLBQYAAAAABAAEAPUAAACGAwAAAAA=&#10;" path="m,264r2036,l2036,,,,,264xe" fillcolor="#92d050" stroked="f">
                    <v:path arrowok="t" o:connecttype="custom" o:connectlocs="0,-2090;2036,-2090;2036,-2354;0,-2354;0,-2090" o:connectangles="0,0,0,0,0"/>
                  </v:shape>
                </v:group>
                <v:group id="Group 631" o:spid="_x0000_s1029" style="position:absolute;left:13871;top:-2090;width:2036;height:221" coordorigin="13871,-2090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32" o:spid="_x0000_s1030" style="position:absolute;left:13871;top:-2090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KBsEA&#10;AADcAAAADwAAAGRycy9kb3ducmV2LnhtbERPS27CMBDdV+IO1iCxK04qQauAQUD5VN1BOMAoHpJA&#10;PI5sE8Lt8aJSl0/vP1/2phEdOV9bVpCOExDEhdU1lwrO+e79C4QPyBoby6TgSR6Wi8HbHDNtH3yk&#10;7hRKEUPYZ6igCqHNpPRFRQb92LbEkbtYZzBE6EqpHT5iuGnkR5JMpcGaY0OFLW0qKm6nu1Gw676f&#10;m/s63f8ePo+Ub12e6ttVqdGwX81ABOrDv/jP/aMVTCdxfj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3SgbBAAAA3AAAAA8AAAAAAAAAAAAAAAAAmAIAAGRycy9kb3du&#10;cmV2LnhtbFBLBQYAAAAABAAEAPUAAACGAwAAAAA=&#10;" path="m,221r2036,l2036,,,,,221xe" fillcolor="#92d050" stroked="f">
                    <v:path arrowok="t" o:connecttype="custom" o:connectlocs="0,-1869;2036,-1869;2036,-2090;0,-2090;0,-1869" o:connectangles="0,0,0,0,0"/>
                  </v:shape>
                </v:group>
                <v:group id="Group 629" o:spid="_x0000_s1031" style="position:absolute;left:13871;top:-1869;width:2036;height:219" coordorigin="13871,-1869" coordsize="203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30" o:spid="_x0000_s1032" style="position:absolute;left:13871;top:-1869;width:2036;height:219;visibility:visible;mso-wrap-style:square;v-text-anchor:top" coordsize="203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Mg8YA&#10;AADcAAAADwAAAGRycy9kb3ducmV2LnhtbESPW2vCQBSE34X+h+UU+qYbLQaJbkRaWi0U8Qo+HrIn&#10;F5o9G7LbmPbXdwuCj8PMfMMslr2pRUetqywrGI8iEMSZ1RUXCk7Ht+EMhPPIGmvLpOCHHCzTh8EC&#10;E22vvKfu4AsRIOwSVFB63yRSuqwkg25kG+Lg5bY16INsC6lbvAa4qeUkimJpsOKwUGJDLyVlX4dv&#10;oyD/bV7ZxJfP5+NW7+qP9269OXdKPT32qzkIT72/h2/tjVYQTyf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HMg8YAAADcAAAADwAAAAAAAAAAAAAAAACYAgAAZHJz&#10;L2Rvd25yZXYueG1sUEsFBgAAAAAEAAQA9QAAAIsDAAAAAA==&#10;" path="m,218r2036,l2036,,,,,218xe" fillcolor="#92d050" stroked="f">
                    <v:path arrowok="t" o:connecttype="custom" o:connectlocs="0,-1651;2036,-1651;2036,-1869;0,-1869;0,-1651" o:connectangles="0,0,0,0,0"/>
                  </v:shape>
                </v:group>
                <v:group id="Group 627" o:spid="_x0000_s1033" style="position:absolute;left:13871;top:-1651;width:2036;height:243" coordorigin="13871,-1651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28" o:spid="_x0000_s1034" style="position:absolute;left:13871;top:-1651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1E8QA&#10;AADcAAAADwAAAGRycy9kb3ducmV2LnhtbESPUUvDQBCE3wX/w7GCb/ZisUVjr6UIBftSaOoPWHOb&#10;XDC3F3LbJPrrvUKhj8PMfMOsNpNv1UB9bAIbeJ5loIjLYBuuDXyddk+voKIgW2wDk4FfirBZ39+t&#10;MLdh5CMNhdQqQTjmaMCJdLnWsXTkMc5CR5y8KvQeJcm+1rbHMcF9q+dZttQeG04LDjv6cFT+FGdv&#10;oPhr5m7LuhI5fHdjNe3fsmFvzOPDtH0HJTTJLXxtf1oDy8ULX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n9RPEAAAA3AAAAA8AAAAAAAAAAAAAAAAAmAIAAGRycy9k&#10;b3ducmV2LnhtbFBLBQYAAAAABAAEAPUAAACJAwAAAAA=&#10;" path="m,243r2036,l2036,,,,,243xe" fillcolor="#92d050" stroked="f">
                    <v:path arrowok="t" o:connecttype="custom" o:connectlocs="0,-1408;2036,-1408;2036,-1651;0,-1651;0,-14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position w:val="7"/>
          <w:sz w:val="13"/>
          <w:szCs w:val="13"/>
        </w:rPr>
        <w:t>†</w:t>
      </w:r>
      <w:r>
        <w:rPr>
          <w:rFonts w:ascii="Calibri" w:eastAsia="Calibri" w:hAnsi="Calibri" w:cs="Calibri"/>
          <w:spacing w:val="10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</w:rPr>
        <w:t>Broader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system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connectivity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achieved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flows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system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operational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environmental/other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water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(e.g.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via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Bogan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River,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Gunningbar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Creek,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Castlereagh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River,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Marthaguy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Creek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(including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Gum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Cowal).</w:t>
      </w:r>
    </w:p>
    <w:p w14:paraId="53D29F4E" w14:textId="77777777" w:rsidR="00EB7FCC" w:rsidRDefault="00EB7FCC">
      <w:pPr>
        <w:rPr>
          <w:rFonts w:ascii="Calibri" w:eastAsia="Calibri" w:hAnsi="Calibri" w:cs="Calibri"/>
        </w:rPr>
        <w:sectPr w:rsidR="00EB7FCC">
          <w:pgSz w:w="23820" w:h="16840" w:orient="landscape"/>
          <w:pgMar w:top="640" w:right="420" w:bottom="880" w:left="600" w:header="0" w:footer="686" w:gutter="0"/>
          <w:cols w:space="720"/>
        </w:sectPr>
      </w:pPr>
    </w:p>
    <w:p w14:paraId="53D29F4F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0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1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2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3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4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5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6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7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9F58" w14:textId="77777777" w:rsidR="00EB7FCC" w:rsidRDefault="00EB7FCC">
      <w:pPr>
        <w:spacing w:before="9"/>
        <w:rPr>
          <w:rFonts w:ascii="Calibri" w:eastAsia="Calibri" w:hAnsi="Calibri" w:cs="Calibri"/>
          <w:sz w:val="16"/>
          <w:szCs w:val="16"/>
        </w:rPr>
      </w:pPr>
    </w:p>
    <w:p w14:paraId="53D29F59" w14:textId="1434B03D" w:rsidR="00EB7FCC" w:rsidRDefault="007C2744">
      <w:pPr>
        <w:spacing w:line="200" w:lineRule="atLeast"/>
        <w:ind w:left="132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3D2A537" wp14:editId="2AF1AADD">
                <wp:extent cx="1292860" cy="1161415"/>
                <wp:effectExtent l="0" t="0" r="0" b="2540"/>
                <wp:docPr id="62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1161415"/>
                          <a:chOff x="0" y="0"/>
                          <a:chExt cx="2036" cy="1829"/>
                        </a:xfrm>
                      </wpg:grpSpPr>
                      <wpg:grpSp>
                        <wpg:cNvPr id="630" name="Group 6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36" cy="264"/>
                            <a:chOff x="0" y="0"/>
                            <a:chExt cx="2036" cy="264"/>
                          </a:xfrm>
                        </wpg:grpSpPr>
                        <wps:wsp>
                          <wps:cNvPr id="631" name="Freeform 6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6" cy="264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*/ 264 h 264"/>
                                <a:gd name="T2" fmla="*/ 2036 w 2036"/>
                                <a:gd name="T3" fmla="*/ 264 h 264"/>
                                <a:gd name="T4" fmla="*/ 2036 w 2036"/>
                                <a:gd name="T5" fmla="*/ 0 h 264"/>
                                <a:gd name="T6" fmla="*/ 0 w 2036"/>
                                <a:gd name="T7" fmla="*/ 0 h 264"/>
                                <a:gd name="T8" fmla="*/ 0 w 2036"/>
                                <a:gd name="T9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36" h="264">
                                  <a:moveTo>
                                    <a:pt x="0" y="264"/>
                                  </a:moveTo>
                                  <a:lnTo>
                                    <a:pt x="2036" y="264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22"/>
                        <wpg:cNvGrpSpPr>
                          <a:grpSpLocks/>
                        </wpg:cNvGrpSpPr>
                        <wpg:grpSpPr bwMode="auto">
                          <a:xfrm>
                            <a:off x="0" y="264"/>
                            <a:ext cx="2036" cy="221"/>
                            <a:chOff x="0" y="264"/>
                            <a:chExt cx="2036" cy="221"/>
                          </a:xfrm>
                        </wpg:grpSpPr>
                        <wps:wsp>
                          <wps:cNvPr id="633" name="Freeform 623"/>
                          <wps:cNvSpPr>
                            <a:spLocks/>
                          </wps:cNvSpPr>
                          <wps:spPr bwMode="auto">
                            <a:xfrm>
                              <a:off x="0" y="264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485 264"/>
                                <a:gd name="T2" fmla="*/ 485 h 221"/>
                                <a:gd name="T3" fmla="*/ 2036 w 2036"/>
                                <a:gd name="T4" fmla="+- 0 485 264"/>
                                <a:gd name="T5" fmla="*/ 485 h 221"/>
                                <a:gd name="T6" fmla="*/ 2036 w 2036"/>
                                <a:gd name="T7" fmla="+- 0 264 264"/>
                                <a:gd name="T8" fmla="*/ 264 h 221"/>
                                <a:gd name="T9" fmla="*/ 0 w 2036"/>
                                <a:gd name="T10" fmla="+- 0 264 264"/>
                                <a:gd name="T11" fmla="*/ 264 h 221"/>
                                <a:gd name="T12" fmla="*/ 0 w 2036"/>
                                <a:gd name="T13" fmla="+- 0 485 264"/>
                                <a:gd name="T14" fmla="*/ 48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20"/>
                        <wpg:cNvGrpSpPr>
                          <a:grpSpLocks/>
                        </wpg:cNvGrpSpPr>
                        <wpg:grpSpPr bwMode="auto">
                          <a:xfrm>
                            <a:off x="0" y="485"/>
                            <a:ext cx="2036" cy="221"/>
                            <a:chOff x="0" y="485"/>
                            <a:chExt cx="2036" cy="221"/>
                          </a:xfrm>
                        </wpg:grpSpPr>
                        <wps:wsp>
                          <wps:cNvPr id="635" name="Freeform 621"/>
                          <wps:cNvSpPr>
                            <a:spLocks/>
                          </wps:cNvSpPr>
                          <wps:spPr bwMode="auto">
                            <a:xfrm>
                              <a:off x="0" y="485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706 485"/>
                                <a:gd name="T2" fmla="*/ 706 h 221"/>
                                <a:gd name="T3" fmla="*/ 2036 w 2036"/>
                                <a:gd name="T4" fmla="+- 0 706 485"/>
                                <a:gd name="T5" fmla="*/ 706 h 221"/>
                                <a:gd name="T6" fmla="*/ 2036 w 2036"/>
                                <a:gd name="T7" fmla="+- 0 485 485"/>
                                <a:gd name="T8" fmla="*/ 485 h 221"/>
                                <a:gd name="T9" fmla="*/ 0 w 2036"/>
                                <a:gd name="T10" fmla="+- 0 485 485"/>
                                <a:gd name="T11" fmla="*/ 485 h 221"/>
                                <a:gd name="T12" fmla="*/ 0 w 2036"/>
                                <a:gd name="T13" fmla="+- 0 706 485"/>
                                <a:gd name="T14" fmla="*/ 70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8"/>
                        <wpg:cNvGrpSpPr>
                          <a:grpSpLocks/>
                        </wpg:cNvGrpSpPr>
                        <wpg:grpSpPr bwMode="auto">
                          <a:xfrm>
                            <a:off x="0" y="706"/>
                            <a:ext cx="2036" cy="221"/>
                            <a:chOff x="0" y="706"/>
                            <a:chExt cx="2036" cy="221"/>
                          </a:xfrm>
                        </wpg:grpSpPr>
                        <wps:wsp>
                          <wps:cNvPr id="637" name="Freeform 619"/>
                          <wps:cNvSpPr>
                            <a:spLocks/>
                          </wps:cNvSpPr>
                          <wps:spPr bwMode="auto">
                            <a:xfrm>
                              <a:off x="0" y="706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926 706"/>
                                <a:gd name="T2" fmla="*/ 926 h 221"/>
                                <a:gd name="T3" fmla="*/ 2036 w 2036"/>
                                <a:gd name="T4" fmla="+- 0 926 706"/>
                                <a:gd name="T5" fmla="*/ 926 h 221"/>
                                <a:gd name="T6" fmla="*/ 2036 w 2036"/>
                                <a:gd name="T7" fmla="+- 0 706 706"/>
                                <a:gd name="T8" fmla="*/ 706 h 221"/>
                                <a:gd name="T9" fmla="*/ 0 w 2036"/>
                                <a:gd name="T10" fmla="+- 0 706 706"/>
                                <a:gd name="T11" fmla="*/ 706 h 221"/>
                                <a:gd name="T12" fmla="*/ 0 w 2036"/>
                                <a:gd name="T13" fmla="+- 0 926 706"/>
                                <a:gd name="T14" fmla="*/ 92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16"/>
                        <wpg:cNvGrpSpPr>
                          <a:grpSpLocks/>
                        </wpg:cNvGrpSpPr>
                        <wpg:grpSpPr bwMode="auto">
                          <a:xfrm>
                            <a:off x="0" y="926"/>
                            <a:ext cx="2036" cy="221"/>
                            <a:chOff x="0" y="926"/>
                            <a:chExt cx="2036" cy="221"/>
                          </a:xfrm>
                        </wpg:grpSpPr>
                        <wps:wsp>
                          <wps:cNvPr id="639" name="Freeform 617"/>
                          <wps:cNvSpPr>
                            <a:spLocks/>
                          </wps:cNvSpPr>
                          <wps:spPr bwMode="auto">
                            <a:xfrm>
                              <a:off x="0" y="926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147 926"/>
                                <a:gd name="T2" fmla="*/ 1147 h 221"/>
                                <a:gd name="T3" fmla="*/ 2036 w 2036"/>
                                <a:gd name="T4" fmla="+- 0 1147 926"/>
                                <a:gd name="T5" fmla="*/ 1147 h 221"/>
                                <a:gd name="T6" fmla="*/ 2036 w 2036"/>
                                <a:gd name="T7" fmla="+- 0 926 926"/>
                                <a:gd name="T8" fmla="*/ 926 h 221"/>
                                <a:gd name="T9" fmla="*/ 0 w 2036"/>
                                <a:gd name="T10" fmla="+- 0 926 926"/>
                                <a:gd name="T11" fmla="*/ 926 h 221"/>
                                <a:gd name="T12" fmla="*/ 0 w 2036"/>
                                <a:gd name="T13" fmla="+- 0 1147 926"/>
                                <a:gd name="T14" fmla="*/ 1147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4"/>
                        <wpg:cNvGrpSpPr>
                          <a:grpSpLocks/>
                        </wpg:cNvGrpSpPr>
                        <wpg:grpSpPr bwMode="auto">
                          <a:xfrm>
                            <a:off x="0" y="1147"/>
                            <a:ext cx="2036" cy="221"/>
                            <a:chOff x="0" y="1147"/>
                            <a:chExt cx="2036" cy="221"/>
                          </a:xfrm>
                        </wpg:grpSpPr>
                        <wps:wsp>
                          <wps:cNvPr id="641" name="Freeform 615"/>
                          <wps:cNvSpPr>
                            <a:spLocks/>
                          </wps:cNvSpPr>
                          <wps:spPr bwMode="auto">
                            <a:xfrm>
                              <a:off x="0" y="1147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368 1147"/>
                                <a:gd name="T2" fmla="*/ 1368 h 221"/>
                                <a:gd name="T3" fmla="*/ 2036 w 2036"/>
                                <a:gd name="T4" fmla="+- 0 1368 1147"/>
                                <a:gd name="T5" fmla="*/ 1368 h 221"/>
                                <a:gd name="T6" fmla="*/ 2036 w 2036"/>
                                <a:gd name="T7" fmla="+- 0 1147 1147"/>
                                <a:gd name="T8" fmla="*/ 1147 h 221"/>
                                <a:gd name="T9" fmla="*/ 0 w 2036"/>
                                <a:gd name="T10" fmla="+- 0 1147 1147"/>
                                <a:gd name="T11" fmla="*/ 1147 h 221"/>
                                <a:gd name="T12" fmla="*/ 0 w 2036"/>
                                <a:gd name="T13" fmla="+- 0 1368 1147"/>
                                <a:gd name="T14" fmla="*/ 1368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2"/>
                        <wpg:cNvGrpSpPr>
                          <a:grpSpLocks/>
                        </wpg:cNvGrpSpPr>
                        <wpg:grpSpPr bwMode="auto">
                          <a:xfrm>
                            <a:off x="0" y="1368"/>
                            <a:ext cx="2036" cy="221"/>
                            <a:chOff x="0" y="1368"/>
                            <a:chExt cx="2036" cy="221"/>
                          </a:xfrm>
                        </wpg:grpSpPr>
                        <wps:wsp>
                          <wps:cNvPr id="643" name="Freeform 613"/>
                          <wps:cNvSpPr>
                            <a:spLocks/>
                          </wps:cNvSpPr>
                          <wps:spPr bwMode="auto">
                            <a:xfrm>
                              <a:off x="0" y="1368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589 1368"/>
                                <a:gd name="T2" fmla="*/ 1589 h 221"/>
                                <a:gd name="T3" fmla="*/ 2036 w 2036"/>
                                <a:gd name="T4" fmla="+- 0 1589 1368"/>
                                <a:gd name="T5" fmla="*/ 1589 h 221"/>
                                <a:gd name="T6" fmla="*/ 2036 w 2036"/>
                                <a:gd name="T7" fmla="+- 0 1368 1368"/>
                                <a:gd name="T8" fmla="*/ 1368 h 221"/>
                                <a:gd name="T9" fmla="*/ 0 w 2036"/>
                                <a:gd name="T10" fmla="+- 0 1368 1368"/>
                                <a:gd name="T11" fmla="*/ 1368 h 221"/>
                                <a:gd name="T12" fmla="*/ 0 w 2036"/>
                                <a:gd name="T13" fmla="+- 0 1589 1368"/>
                                <a:gd name="T14" fmla="*/ 1589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10"/>
                        <wpg:cNvGrpSpPr>
                          <a:grpSpLocks/>
                        </wpg:cNvGrpSpPr>
                        <wpg:grpSpPr bwMode="auto">
                          <a:xfrm>
                            <a:off x="0" y="1589"/>
                            <a:ext cx="2036" cy="240"/>
                            <a:chOff x="0" y="1589"/>
                            <a:chExt cx="2036" cy="240"/>
                          </a:xfrm>
                        </wpg:grpSpPr>
                        <wps:wsp>
                          <wps:cNvPr id="645" name="Freeform 611"/>
                          <wps:cNvSpPr>
                            <a:spLocks/>
                          </wps:cNvSpPr>
                          <wps:spPr bwMode="auto">
                            <a:xfrm>
                              <a:off x="0" y="1589"/>
                              <a:ext cx="2036" cy="240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829 1589"/>
                                <a:gd name="T2" fmla="*/ 1829 h 240"/>
                                <a:gd name="T3" fmla="*/ 2036 w 2036"/>
                                <a:gd name="T4" fmla="+- 0 1829 1589"/>
                                <a:gd name="T5" fmla="*/ 1829 h 240"/>
                                <a:gd name="T6" fmla="*/ 2036 w 2036"/>
                                <a:gd name="T7" fmla="+- 0 1589 1589"/>
                                <a:gd name="T8" fmla="*/ 1589 h 240"/>
                                <a:gd name="T9" fmla="*/ 0 w 2036"/>
                                <a:gd name="T10" fmla="+- 0 1589 1589"/>
                                <a:gd name="T11" fmla="*/ 1589 h 240"/>
                                <a:gd name="T12" fmla="*/ 0 w 2036"/>
                                <a:gd name="T13" fmla="+- 0 1829 1589"/>
                                <a:gd name="T14" fmla="*/ 1829 h 2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40">
                                  <a:moveTo>
                                    <a:pt x="0" y="240"/>
                                  </a:moveTo>
                                  <a:lnTo>
                                    <a:pt x="2036" y="24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216C73" id="Group 609" o:spid="_x0000_s1026" style="width:101.8pt;height:91.45pt;mso-position-horizontal-relative:char;mso-position-vertical-relative:line" coordsize="2036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">
                <v:group id="Group 624" o:spid="_x0000_s1027" style="position:absolute;width:2036;height:264" coordsize="203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5" o:spid="_x0000_s1028" style="position:absolute;width:2036;height:264;visibility:visible;mso-wrap-style:square;v-text-anchor:top" coordsize="203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+68MA&#10;AADcAAAADwAAAGRycy9kb3ducmV2LnhtbESPy2rCQBSG90LfYTgFdzpJRdHUUdJCwZ1WXdjdaeaY&#10;hGbOhMzk4ts7QsHlz3/jW28HU4mOGldaVhBPIxDEmdUl5wrOp6/JEoTzyBory6TgRg62m5fRGhNt&#10;e/6m7uhzEUbYJaig8L5OpHRZQQbd1NbEwbvaxqAPssmlbrAP46aSb1G0kAZLDg8F1vRZUPZ3bE04&#10;uaTx8nA4hcRHe93/Yr06z3+UGr8O6TsIT4N/hv/bO61gMYvhARNA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0+68MAAADcAAAADwAAAAAAAAAAAAAAAACYAgAAZHJzL2Rv&#10;d25yZXYueG1sUEsFBgAAAAAEAAQA9QAAAIgDAAAAAA==&#10;" path="m,264r2036,l2036,,,,,264xe" fillcolor="#92d050" stroked="f">
                    <v:path arrowok="t" o:connecttype="custom" o:connectlocs="0,264;2036,264;2036,0;0,0;0,264" o:connectangles="0,0,0,0,0"/>
                  </v:shape>
                </v:group>
                <v:group id="Group 622" o:spid="_x0000_s1029" style="position:absolute;top:264;width:2036;height:221" coordorigin=",264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23" o:spid="_x0000_s1030" style="position:absolute;top:264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x0cQA&#10;AADcAAAADwAAAGRycy9kb3ducmV2LnhtbESPzW7CMBCE75V4B2uRuBUnIFGUYlD5bcUNwgOs4m2S&#10;Eq8j24Tw9nWlShxHM/ONZrHqTSM6cr62rCAdJyCIC6trLhVc8v3rHIQPyBoby6TgQR5Wy8HLAjNt&#10;73yi7hxKESHsM1RQhdBmUvqiIoN+bFvi6H1bZzBE6UqpHd4j3DRykiQzabDmuFBhS5uKiuv5ZhTs&#10;u+1jc1unh+Pn24nynctTff1RajTsP95BBOrDM/zf/tIKZtM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MdHEAAAA3AAAAA8AAAAAAAAAAAAAAAAAmAIAAGRycy9k&#10;b3ducmV2LnhtbFBLBQYAAAAABAAEAPUAAACJAwAAAAA=&#10;" path="m,221r2036,l2036,,,,,221xe" fillcolor="#92d050" stroked="f">
                    <v:path arrowok="t" o:connecttype="custom" o:connectlocs="0,485;2036,485;2036,264;0,264;0,485" o:connectangles="0,0,0,0,0"/>
                  </v:shape>
                </v:group>
                <v:group id="Group 620" o:spid="_x0000_s1031" style="position:absolute;top:485;width:2036;height:221" coordorigin=",485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21" o:spid="_x0000_s1032" style="position:absolute;top:485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MPsQA&#10;AADcAAAADwAAAGRycy9kb3ducmV2LnhtbESPzW7CMBCE70i8g7VIvRUnVNAqxSB+W8QN0gdYxdsk&#10;JV5Htgnh7etKlTiOZuYbzXzZm0Z05HxtWUE6TkAQF1bXXCr4yvfPbyB8QNbYWCYFd/KwXAwHc8y0&#10;vfGJunMoRYSwz1BBFUKbSemLigz6sW2Jo/dtncEQpSuldniLcNPISZLMpMGa40KFLW0qKi7nq1Gw&#10;77b3zXWdfhw/X0+U71ye6suPUk+jfvUOIlAfHuH/9kErmL1M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fDD7EAAAA3AAAAA8AAAAAAAAAAAAAAAAAmAIAAGRycy9k&#10;b3ducmV2LnhtbFBLBQYAAAAABAAEAPUAAACJAwAAAAA=&#10;" path="m,221r2036,l2036,,,,,221xe" fillcolor="#92d050" stroked="f">
                    <v:path arrowok="t" o:connecttype="custom" o:connectlocs="0,706;2036,706;2036,485;0,485;0,706" o:connectangles="0,0,0,0,0"/>
                  </v:shape>
                </v:group>
                <v:group id="Group 618" o:spid="_x0000_s1033" style="position:absolute;top:706;width:2036;height:221" coordorigin=",70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9" o:spid="_x0000_s1034" style="position:absolute;top:70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30sQA&#10;AADcAAAADwAAAGRycy9kb3ducmV2LnhtbESPzW7CMBCE75V4B2uReitOWglQikEtPwVxg/AAq3ib&#10;pMTryDYhvH2NhMRxNDPfaGaL3jSiI+drywrSUQKCuLC65lLBKd+8TUH4gKyxsUwKbuRhMR+8zDDT&#10;9soH6o6hFBHCPkMFVQhtJqUvKjLoR7Yljt6vdQZDlK6U2uE1wk0j35NkLA3WHBcqbGlZUXE+XoyC&#10;Tbe6LS/f6c9+OzlQvnZ5qs9/Sr0O+69PEIH68Aw/2jutYPwxg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N9LEAAAA3AAAAA8AAAAAAAAAAAAAAAAAmAIAAGRycy9k&#10;b3ducmV2LnhtbFBLBQYAAAAABAAEAPUAAACJAwAAAAA=&#10;" path="m,220r2036,l2036,,,,,220xe" fillcolor="#92d050" stroked="f">
                    <v:path arrowok="t" o:connecttype="custom" o:connectlocs="0,926;2036,926;2036,706;0,706;0,926" o:connectangles="0,0,0,0,0"/>
                  </v:shape>
                </v:group>
                <v:group id="Group 616" o:spid="_x0000_s1035" style="position:absolute;top:926;width:2036;height:221" coordorigin=",92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17" o:spid="_x0000_s1036" style="position:absolute;top:92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GO8QA&#10;AADcAAAADwAAAGRycy9kb3ducmV2LnhtbESPwW7CMBBE70j8g7VI3IqTIkEbMKilpVS9QfiAVbwk&#10;gXgd2SaEv68rVeI4mpk3muW6N43oyPnasoJ0koAgLqyuuVRwzLdPLyB8QNbYWCYFd/KwXg0HS8y0&#10;vfGeukMoRYSwz1BBFUKbSemLigz6iW2Jo3eyzmCI0pVSO7xFuGnkc5LMpMGa40KFLW0qKi6Hq1Gw&#10;7T7um+t7+vWzm+8p/3R5qi9npcaj/m0BIlAfHuH/9rdWMJu+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BjvEAAAA3AAAAA8AAAAAAAAAAAAAAAAAmAIAAGRycy9k&#10;b3ducmV2LnhtbFBLBQYAAAAABAAEAPUAAACJAwAAAAA=&#10;" path="m,221r2036,l2036,,,,,221xe" fillcolor="#92d050" stroked="f">
                    <v:path arrowok="t" o:connecttype="custom" o:connectlocs="0,1147;2036,1147;2036,926;0,926;0,1147" o:connectangles="0,0,0,0,0"/>
                  </v:shape>
                </v:group>
                <v:group id="Group 614" o:spid="_x0000_s1037" style="position:absolute;top:1147;width:2036;height:221" coordorigin=",1147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5" o:spid="_x0000_s1038" style="position:absolute;top:1147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5QMQA&#10;AADcAAAADwAAAGRycy9kb3ducmV2LnhtbESPzW7CMBCE75V4B2uRuBUnqKIoxSB+Cq24QfoAq3ib&#10;pMTryDYhvH2NhMRxNDPfaObL3jSiI+drywrScQKCuLC65lLBT757nYHwAVljY5kU3MjDcjF4mWOm&#10;7ZWP1J1CKSKEfYYKqhDaTEpfVGTQj21LHL1f6wyGKF0ptcNrhJtGTpJkKg3WHBcqbGlTUXE+XYyC&#10;Xbe9bS7rdH/4ej9S/unyVJ//lBoN+9UHiEB9eIYf7W+tYPqW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eUDEAAAA3AAAAA8AAAAAAAAAAAAAAAAAmAIAAGRycy9k&#10;b3ducmV2LnhtbFBLBQYAAAAABAAEAPUAAACJAwAAAAA=&#10;" path="m,221r2036,l2036,,,,,221xe" fillcolor="#92d050" stroked="f">
                    <v:path arrowok="t" o:connecttype="custom" o:connectlocs="0,1368;2036,1368;2036,1147;0,1147;0,1368" o:connectangles="0,0,0,0,0"/>
                  </v:shape>
                </v:group>
                <v:group id="Group 612" o:spid="_x0000_s1039" style="position:absolute;top:1368;width:2036;height:221" coordorigin=",1368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13" o:spid="_x0000_s1040" style="position:absolute;top:1368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CrMQA&#10;AADcAAAADwAAAGRycy9kb3ducmV2LnhtbESPzW7CMBCE70i8g7VIvRUnFNEqxSB+W8QN0gdYxdsk&#10;JV5Htgnh7etKlTiOZuYbzXzZm0Z05HxtWUE6TkAQF1bXXCr4yvfPbyB8QNbYWCYFd/KwXAwHc8y0&#10;vfGJunMoRYSwz1BBFUKbSemLigz6sW2Jo/dtncEQpSuldniLcNPISZLMpMGa40KFLW0qKi7nq1Gw&#10;77b3zXWdfhw/X0+U71ye6suPUk+jfvUOIlAfHuH/9kErmE1f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8QqzEAAAA3AAAAA8AAAAAAAAAAAAAAAAAmAIAAGRycy9k&#10;b3ducmV2LnhtbFBLBQYAAAAABAAEAPUAAACJAwAAAAA=&#10;" path="m,221r2036,l2036,,,,,221xe" fillcolor="#92d050" stroked="f">
                    <v:path arrowok="t" o:connecttype="custom" o:connectlocs="0,1589;2036,1589;2036,1368;0,1368;0,1589" o:connectangles="0,0,0,0,0"/>
                  </v:shape>
                </v:group>
                <v:group id="Group 610" o:spid="_x0000_s1041" style="position:absolute;top:1589;width:2036;height:240" coordorigin=",1589" coordsize="20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11" o:spid="_x0000_s1042" style="position:absolute;top:1589;width:2036;height:240;visibility:visible;mso-wrap-style:square;v-text-anchor:top" coordsize="20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v/cQA&#10;AADcAAAADwAAAGRycy9kb3ducmV2LnhtbESP3WrCQBSE7wu+w3IE7+pGaf2JriIWreCNRh/gsHtM&#10;gtmzIbvG+PbdQqGXw8x8wyzXna1ES40vHSsYDRMQxNqZknMF18vufQbCB2SDlWNS8CIP61XvbYmp&#10;cU8+U5uFXEQI+xQVFCHUqZReF2TRD11NHL2bayyGKJtcmgafEW4rOU6SibRYclwosKZtQfqePayC&#10;4/m7DfPDfpzdv7Z42kz16VZrpQb9brMAEagL/+G/9sEomHx8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L/3EAAAA3AAAAA8AAAAAAAAAAAAAAAAAmAIAAGRycy9k&#10;b3ducmV2LnhtbFBLBQYAAAAABAAEAPUAAACJAwAAAAA=&#10;" path="m,240r2036,l2036,,,,,240xe" fillcolor="#92d050" stroked="f">
                    <v:path arrowok="t" o:connecttype="custom" o:connectlocs="0,1829;2036,1829;2036,1589;0,1589;0,1829" o:connectangles="0,0,0,0,0"/>
                  </v:shape>
                </v:group>
                <w10:anchorlock/>
              </v:group>
            </w:pict>
          </mc:Fallback>
        </mc:AlternateContent>
      </w:r>
    </w:p>
    <w:p w14:paraId="53D29F5A" w14:textId="77777777" w:rsidR="00EB7FCC" w:rsidRDefault="00EB7FCC">
      <w:pPr>
        <w:spacing w:before="11"/>
        <w:rPr>
          <w:rFonts w:ascii="Calibri" w:eastAsia="Calibri" w:hAnsi="Calibri" w:cs="Calibri"/>
          <w:sz w:val="19"/>
          <w:szCs w:val="19"/>
        </w:rPr>
      </w:pPr>
    </w:p>
    <w:p w14:paraId="53D29F5B" w14:textId="2E5FC2A1" w:rsidR="00EB7FCC" w:rsidRDefault="007C2744">
      <w:pPr>
        <w:pStyle w:val="BodyText"/>
        <w:tabs>
          <w:tab w:val="left" w:pos="16852"/>
        </w:tabs>
        <w:spacing w:line="200" w:lineRule="atLeast"/>
        <w:ind w:left="13271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39" wp14:editId="7ABFE276">
                <wp:extent cx="1292860" cy="1162050"/>
                <wp:effectExtent l="0" t="0" r="0" b="2540"/>
                <wp:docPr id="61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2860" cy="1162050"/>
                          <a:chOff x="0" y="0"/>
                          <a:chExt cx="2036" cy="1830"/>
                        </a:xfrm>
                      </wpg:grpSpPr>
                      <wpg:grpSp>
                        <wpg:cNvPr id="613" name="Group 6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36" cy="265"/>
                            <a:chOff x="0" y="0"/>
                            <a:chExt cx="2036" cy="265"/>
                          </a:xfrm>
                        </wpg:grpSpPr>
                        <wps:wsp>
                          <wps:cNvPr id="614" name="Freeform 6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36" cy="265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*/ 264 h 265"/>
                                <a:gd name="T2" fmla="*/ 2036 w 2036"/>
                                <a:gd name="T3" fmla="*/ 264 h 265"/>
                                <a:gd name="T4" fmla="*/ 2036 w 2036"/>
                                <a:gd name="T5" fmla="*/ 0 h 265"/>
                                <a:gd name="T6" fmla="*/ 0 w 2036"/>
                                <a:gd name="T7" fmla="*/ 0 h 265"/>
                                <a:gd name="T8" fmla="*/ 0 w 2036"/>
                                <a:gd name="T9" fmla="*/ 2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36" h="265">
                                  <a:moveTo>
                                    <a:pt x="0" y="264"/>
                                  </a:moveTo>
                                  <a:lnTo>
                                    <a:pt x="2036" y="264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5"/>
                        <wpg:cNvGrpSpPr>
                          <a:grpSpLocks/>
                        </wpg:cNvGrpSpPr>
                        <wpg:grpSpPr bwMode="auto">
                          <a:xfrm>
                            <a:off x="0" y="264"/>
                            <a:ext cx="2036" cy="219"/>
                            <a:chOff x="0" y="264"/>
                            <a:chExt cx="2036" cy="219"/>
                          </a:xfrm>
                        </wpg:grpSpPr>
                        <wps:wsp>
                          <wps:cNvPr id="616" name="Freeform 606"/>
                          <wps:cNvSpPr>
                            <a:spLocks/>
                          </wps:cNvSpPr>
                          <wps:spPr bwMode="auto">
                            <a:xfrm>
                              <a:off x="0" y="264"/>
                              <a:ext cx="2036" cy="219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483 264"/>
                                <a:gd name="T2" fmla="*/ 483 h 219"/>
                                <a:gd name="T3" fmla="*/ 2036 w 2036"/>
                                <a:gd name="T4" fmla="+- 0 483 264"/>
                                <a:gd name="T5" fmla="*/ 483 h 219"/>
                                <a:gd name="T6" fmla="*/ 2036 w 2036"/>
                                <a:gd name="T7" fmla="+- 0 264 264"/>
                                <a:gd name="T8" fmla="*/ 264 h 219"/>
                                <a:gd name="T9" fmla="*/ 0 w 2036"/>
                                <a:gd name="T10" fmla="+- 0 264 264"/>
                                <a:gd name="T11" fmla="*/ 264 h 219"/>
                                <a:gd name="T12" fmla="*/ 0 w 2036"/>
                                <a:gd name="T13" fmla="+- 0 483 264"/>
                                <a:gd name="T14" fmla="*/ 483 h 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19">
                                  <a:moveTo>
                                    <a:pt x="0" y="219"/>
                                  </a:moveTo>
                                  <a:lnTo>
                                    <a:pt x="2036" y="219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03"/>
                        <wpg:cNvGrpSpPr>
                          <a:grpSpLocks/>
                        </wpg:cNvGrpSpPr>
                        <wpg:grpSpPr bwMode="auto">
                          <a:xfrm>
                            <a:off x="0" y="483"/>
                            <a:ext cx="2036" cy="221"/>
                            <a:chOff x="0" y="483"/>
                            <a:chExt cx="2036" cy="221"/>
                          </a:xfrm>
                        </wpg:grpSpPr>
                        <wps:wsp>
                          <wps:cNvPr id="618" name="Freeform 604"/>
                          <wps:cNvSpPr>
                            <a:spLocks/>
                          </wps:cNvSpPr>
                          <wps:spPr bwMode="auto">
                            <a:xfrm>
                              <a:off x="0" y="483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704 483"/>
                                <a:gd name="T2" fmla="*/ 704 h 221"/>
                                <a:gd name="T3" fmla="*/ 2036 w 2036"/>
                                <a:gd name="T4" fmla="+- 0 704 483"/>
                                <a:gd name="T5" fmla="*/ 704 h 221"/>
                                <a:gd name="T6" fmla="*/ 2036 w 2036"/>
                                <a:gd name="T7" fmla="+- 0 483 483"/>
                                <a:gd name="T8" fmla="*/ 483 h 221"/>
                                <a:gd name="T9" fmla="*/ 0 w 2036"/>
                                <a:gd name="T10" fmla="+- 0 483 483"/>
                                <a:gd name="T11" fmla="*/ 483 h 221"/>
                                <a:gd name="T12" fmla="*/ 0 w 2036"/>
                                <a:gd name="T13" fmla="+- 0 704 483"/>
                                <a:gd name="T14" fmla="*/ 7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01"/>
                        <wpg:cNvGrpSpPr>
                          <a:grpSpLocks/>
                        </wpg:cNvGrpSpPr>
                        <wpg:grpSpPr bwMode="auto">
                          <a:xfrm>
                            <a:off x="0" y="704"/>
                            <a:ext cx="2036" cy="221"/>
                            <a:chOff x="0" y="704"/>
                            <a:chExt cx="2036" cy="221"/>
                          </a:xfrm>
                        </wpg:grpSpPr>
                        <wps:wsp>
                          <wps:cNvPr id="620" name="Freeform 602"/>
                          <wps:cNvSpPr>
                            <a:spLocks/>
                          </wps:cNvSpPr>
                          <wps:spPr bwMode="auto">
                            <a:xfrm>
                              <a:off x="0" y="704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924 704"/>
                                <a:gd name="T2" fmla="*/ 924 h 221"/>
                                <a:gd name="T3" fmla="*/ 2036 w 2036"/>
                                <a:gd name="T4" fmla="+- 0 924 704"/>
                                <a:gd name="T5" fmla="*/ 924 h 221"/>
                                <a:gd name="T6" fmla="*/ 2036 w 2036"/>
                                <a:gd name="T7" fmla="+- 0 704 704"/>
                                <a:gd name="T8" fmla="*/ 704 h 221"/>
                                <a:gd name="T9" fmla="*/ 0 w 2036"/>
                                <a:gd name="T10" fmla="+- 0 704 704"/>
                                <a:gd name="T11" fmla="*/ 704 h 221"/>
                                <a:gd name="T12" fmla="*/ 0 w 2036"/>
                                <a:gd name="T13" fmla="+- 0 924 704"/>
                                <a:gd name="T14" fmla="*/ 92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0"/>
                                  </a:moveTo>
                                  <a:lnTo>
                                    <a:pt x="2036" y="220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99"/>
                        <wpg:cNvGrpSpPr>
                          <a:grpSpLocks/>
                        </wpg:cNvGrpSpPr>
                        <wpg:grpSpPr bwMode="auto">
                          <a:xfrm>
                            <a:off x="0" y="924"/>
                            <a:ext cx="2036" cy="221"/>
                            <a:chOff x="0" y="924"/>
                            <a:chExt cx="2036" cy="221"/>
                          </a:xfrm>
                        </wpg:grpSpPr>
                        <wps:wsp>
                          <wps:cNvPr id="622" name="Freeform 600"/>
                          <wps:cNvSpPr>
                            <a:spLocks/>
                          </wps:cNvSpPr>
                          <wps:spPr bwMode="auto">
                            <a:xfrm>
                              <a:off x="0" y="924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145 924"/>
                                <a:gd name="T2" fmla="*/ 1145 h 221"/>
                                <a:gd name="T3" fmla="*/ 2036 w 2036"/>
                                <a:gd name="T4" fmla="+- 0 1145 924"/>
                                <a:gd name="T5" fmla="*/ 1145 h 221"/>
                                <a:gd name="T6" fmla="*/ 2036 w 2036"/>
                                <a:gd name="T7" fmla="+- 0 924 924"/>
                                <a:gd name="T8" fmla="*/ 924 h 221"/>
                                <a:gd name="T9" fmla="*/ 0 w 2036"/>
                                <a:gd name="T10" fmla="+- 0 924 924"/>
                                <a:gd name="T11" fmla="*/ 924 h 221"/>
                                <a:gd name="T12" fmla="*/ 0 w 2036"/>
                                <a:gd name="T13" fmla="+- 0 1145 924"/>
                                <a:gd name="T14" fmla="*/ 114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7"/>
                        <wpg:cNvGrpSpPr>
                          <a:grpSpLocks/>
                        </wpg:cNvGrpSpPr>
                        <wpg:grpSpPr bwMode="auto">
                          <a:xfrm>
                            <a:off x="0" y="1145"/>
                            <a:ext cx="2036" cy="221"/>
                            <a:chOff x="0" y="1145"/>
                            <a:chExt cx="2036" cy="221"/>
                          </a:xfrm>
                        </wpg:grpSpPr>
                        <wps:wsp>
                          <wps:cNvPr id="624" name="Freeform 598"/>
                          <wps:cNvSpPr>
                            <a:spLocks/>
                          </wps:cNvSpPr>
                          <wps:spPr bwMode="auto">
                            <a:xfrm>
                              <a:off x="0" y="1145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366 1145"/>
                                <a:gd name="T2" fmla="*/ 1366 h 221"/>
                                <a:gd name="T3" fmla="*/ 2036 w 2036"/>
                                <a:gd name="T4" fmla="+- 0 1366 1145"/>
                                <a:gd name="T5" fmla="*/ 1366 h 221"/>
                                <a:gd name="T6" fmla="*/ 2036 w 2036"/>
                                <a:gd name="T7" fmla="+- 0 1145 1145"/>
                                <a:gd name="T8" fmla="*/ 1145 h 221"/>
                                <a:gd name="T9" fmla="*/ 0 w 2036"/>
                                <a:gd name="T10" fmla="+- 0 1145 1145"/>
                                <a:gd name="T11" fmla="*/ 1145 h 221"/>
                                <a:gd name="T12" fmla="*/ 0 w 2036"/>
                                <a:gd name="T13" fmla="+- 0 1366 1145"/>
                                <a:gd name="T14" fmla="*/ 136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95"/>
                        <wpg:cNvGrpSpPr>
                          <a:grpSpLocks/>
                        </wpg:cNvGrpSpPr>
                        <wpg:grpSpPr bwMode="auto">
                          <a:xfrm>
                            <a:off x="0" y="1366"/>
                            <a:ext cx="2036" cy="221"/>
                            <a:chOff x="0" y="1366"/>
                            <a:chExt cx="2036" cy="221"/>
                          </a:xfrm>
                        </wpg:grpSpPr>
                        <wps:wsp>
                          <wps:cNvPr id="626" name="Freeform 596"/>
                          <wps:cNvSpPr>
                            <a:spLocks/>
                          </wps:cNvSpPr>
                          <wps:spPr bwMode="auto">
                            <a:xfrm>
                              <a:off x="0" y="1366"/>
                              <a:ext cx="2036" cy="221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587 1366"/>
                                <a:gd name="T2" fmla="*/ 1587 h 221"/>
                                <a:gd name="T3" fmla="*/ 2036 w 2036"/>
                                <a:gd name="T4" fmla="+- 0 1587 1366"/>
                                <a:gd name="T5" fmla="*/ 1587 h 221"/>
                                <a:gd name="T6" fmla="*/ 2036 w 2036"/>
                                <a:gd name="T7" fmla="+- 0 1366 1366"/>
                                <a:gd name="T8" fmla="*/ 1366 h 221"/>
                                <a:gd name="T9" fmla="*/ 0 w 2036"/>
                                <a:gd name="T10" fmla="+- 0 1366 1366"/>
                                <a:gd name="T11" fmla="*/ 1366 h 221"/>
                                <a:gd name="T12" fmla="*/ 0 w 2036"/>
                                <a:gd name="T13" fmla="+- 0 1587 1366"/>
                                <a:gd name="T14" fmla="*/ 1587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21">
                                  <a:moveTo>
                                    <a:pt x="0" y="221"/>
                                  </a:moveTo>
                                  <a:lnTo>
                                    <a:pt x="2036" y="221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93"/>
                        <wpg:cNvGrpSpPr>
                          <a:grpSpLocks/>
                        </wpg:cNvGrpSpPr>
                        <wpg:grpSpPr bwMode="auto">
                          <a:xfrm>
                            <a:off x="0" y="1587"/>
                            <a:ext cx="2036" cy="243"/>
                            <a:chOff x="0" y="1587"/>
                            <a:chExt cx="2036" cy="243"/>
                          </a:xfrm>
                        </wpg:grpSpPr>
                        <wps:wsp>
                          <wps:cNvPr id="628" name="Freeform 594"/>
                          <wps:cNvSpPr>
                            <a:spLocks/>
                          </wps:cNvSpPr>
                          <wps:spPr bwMode="auto">
                            <a:xfrm>
                              <a:off x="0" y="1587"/>
                              <a:ext cx="2036" cy="243"/>
                            </a:xfrm>
                            <a:custGeom>
                              <a:avLst/>
                              <a:gdLst>
                                <a:gd name="T0" fmla="*/ 0 w 2036"/>
                                <a:gd name="T1" fmla="+- 0 1829 1587"/>
                                <a:gd name="T2" fmla="*/ 1829 h 243"/>
                                <a:gd name="T3" fmla="*/ 2036 w 2036"/>
                                <a:gd name="T4" fmla="+- 0 1829 1587"/>
                                <a:gd name="T5" fmla="*/ 1829 h 243"/>
                                <a:gd name="T6" fmla="*/ 2036 w 2036"/>
                                <a:gd name="T7" fmla="+- 0 1587 1587"/>
                                <a:gd name="T8" fmla="*/ 1587 h 243"/>
                                <a:gd name="T9" fmla="*/ 0 w 2036"/>
                                <a:gd name="T10" fmla="+- 0 1587 1587"/>
                                <a:gd name="T11" fmla="*/ 1587 h 243"/>
                                <a:gd name="T12" fmla="*/ 0 w 2036"/>
                                <a:gd name="T13" fmla="+- 0 1829 1587"/>
                                <a:gd name="T14" fmla="*/ 1829 h 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36" h="243">
                                  <a:moveTo>
                                    <a:pt x="0" y="242"/>
                                  </a:moveTo>
                                  <a:lnTo>
                                    <a:pt x="2036" y="242"/>
                                  </a:lnTo>
                                  <a:lnTo>
                                    <a:pt x="20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118910" id="Group 592" o:spid="_x0000_s1026" style="width:101.8pt;height:91.5pt;mso-position-horizontal-relative:char;mso-position-vertical-relative:line" coordsize="2036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">
                <v:group id="Group 607" o:spid="_x0000_s1027" style="position:absolute;width:2036;height:265" coordsize="203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08" o:spid="_x0000_s1028" style="position:absolute;width:2036;height:265;visibility:visible;mso-wrap-style:square;v-text-anchor:top" coordsize="203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3e8UA&#10;AADcAAAADwAAAGRycy9kb3ducmV2LnhtbESP3WrCQBSE7wt9h+UUelc3WhtNdBUptBRBir/Xh+wx&#10;CWbPprtbjW/vCoVeDjPzDTOdd6YRZ3K+tqyg30tAEBdW11wq2G0/XsYgfEDW2FgmBVfyMJ89Pkwx&#10;1/bCazpvQikihH2OCqoQ2lxKX1Rk0PdsSxy9o3UGQ5SulNrhJcJNIwdJkkqDNceFClt6r6g4bX6N&#10;gubn9XPxvQ8trYZv6d5l2eiwzJR6fuoWExCBuvAf/mt/aQVpf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vd7xQAAANwAAAAPAAAAAAAAAAAAAAAAAJgCAABkcnMv&#10;ZG93bnJldi54bWxQSwUGAAAAAAQABAD1AAAAigMAAAAA&#10;" path="m,264r2036,l2036,,,,,264xe" fillcolor="#92d050" stroked="f">
                    <v:path arrowok="t" o:connecttype="custom" o:connectlocs="0,264;2036,264;2036,0;0,0;0,264" o:connectangles="0,0,0,0,0"/>
                  </v:shape>
                </v:group>
                <v:group id="Group 605" o:spid="_x0000_s1029" style="position:absolute;top:264;width:2036;height:219" coordorigin=",264" coordsize="203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06" o:spid="_x0000_s1030" style="position:absolute;top:264;width:2036;height:219;visibility:visible;mso-wrap-style:square;v-text-anchor:top" coordsize="203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zQMUA&#10;AADcAAAADwAAAGRycy9kb3ducmV2LnhtbESP3WrCQBSE7wXfYTmCd7pRIUjqKqLYWpDiTwu9PGSP&#10;STB7NmS3Mfr0bkHwcpiZb5jZojWlaKh2hWUFo2EEgji1uuBMwfdpM5iCcB5ZY2mZFNzIwWLe7cww&#10;0fbKB2qOPhMBwi5BBbn3VSKlS3My6Ia2Ig7e2dYGfZB1JnWN1wA3pRxHUSwNFhwWcqxolVN6Of4Z&#10;Bed7tWYT/+4mpy+9Lz/fm4/tT6NUv9cu30B4av0r/GxvtYJ4FMP/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HNAxQAAANwAAAAPAAAAAAAAAAAAAAAAAJgCAABkcnMv&#10;ZG93bnJldi54bWxQSwUGAAAAAAQABAD1AAAAigMAAAAA&#10;" path="m,219r2036,l2036,,,,,219xe" fillcolor="#92d050" stroked="f">
                    <v:path arrowok="t" o:connecttype="custom" o:connectlocs="0,483;2036,483;2036,264;0,264;0,483" o:connectangles="0,0,0,0,0"/>
                  </v:shape>
                </v:group>
                <v:group id="Group 603" o:spid="_x0000_s1031" style="position:absolute;top:483;width:2036;height:221" coordorigin=",483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04" o:spid="_x0000_s1032" style="position:absolute;top:483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/wMAA&#10;AADcAAAADwAAAGRycy9kb3ducmV2LnhtbERPyW7CMBC9V+IfrEHiVpz0QKuAQSxlUW8QPmAUD0kg&#10;Hke2CeHv8aESx6e3zxa9aURHzteWFaTjBARxYXXNpYJzvv38AeEDssbGMil4kofFfPAxw0zbBx+p&#10;O4VSxBD2GSqoQmgzKX1RkUE/ti1x5C7WGQwRulJqh48Ybhr5lSQTabDm2FBhS+uKitvpbhRsu81z&#10;fV+lu7/995HyX5en+nZVajTsl1MQgfrwFv+7D1rBJI1r45l4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v/wMAAAADcAAAADwAAAAAAAAAAAAAAAACYAgAAZHJzL2Rvd25y&#10;ZXYueG1sUEsFBgAAAAAEAAQA9QAAAIUDAAAAAA==&#10;" path="m,221r2036,l2036,,,,,221xe" fillcolor="#92d050" stroked="f">
                    <v:path arrowok="t" o:connecttype="custom" o:connectlocs="0,704;2036,704;2036,483;0,483;0,704" o:connectangles="0,0,0,0,0"/>
                  </v:shape>
                </v:group>
                <v:group id="Group 601" o:spid="_x0000_s1033" style="position:absolute;top:704;width:2036;height:221" coordorigin=",704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02" o:spid="_x0000_s1034" style="position:absolute;top:704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5e8AA&#10;AADcAAAADwAAAGRycy9kb3ducmV2LnhtbERPS27CMBDdV+IO1iCxK05Y0CrFIP6g7iA9wCgekkA8&#10;jmwTwu3xohLLp/efLXrTiI6cry0rSMcJCOLC6ppLBX/57vMbhA/IGhvLpOBJHhbzwccMM20ffKLu&#10;HEoRQ9hnqKAKoc2k9EVFBv3YtsSRu1hnMEToSqkdPmK4aeQkSabSYM2xocKW1hUVt/PdKNh1m+f6&#10;vkr3v4evE+Vbl6f6dlVqNOyXPyAC9eEt/ncftYLpJM6PZ+IR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E5e8AAAADcAAAADwAAAAAAAAAAAAAAAACYAgAAZHJzL2Rvd25y&#10;ZXYueG1sUEsFBgAAAAAEAAQA9QAAAIUDAAAAAA==&#10;" path="m,220r2036,l2036,,,,,220xe" fillcolor="#92d050" stroked="f">
                    <v:path arrowok="t" o:connecttype="custom" o:connectlocs="0,924;2036,924;2036,704;0,704;0,924" o:connectangles="0,0,0,0,0"/>
                  </v:shape>
                </v:group>
                <v:group id="Group 599" o:spid="_x0000_s1035" style="position:absolute;top:924;width:2036;height:221" coordorigin=",924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00" o:spid="_x0000_s1036" style="position:absolute;top:924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Cl8QA&#10;AADcAAAADwAAAGRycy9kb3ducmV2LnhtbESPzW7CMBCE75V4B2srcStOcqBVikGUnxb1BuEBVvE2&#10;CcTryDYhvH2NhMRxNDPfaGaLwbSiJ+cbywrSSQKCuLS64UrBsdi+fYDwAVlja5kU3MjDYj56mWGu&#10;7ZX31B9CJSKEfY4K6hC6XEpf1mTQT2xHHL0/6wyGKF0ltcNrhJtWZkkylQYbjgs1drSqqTwfLkbB&#10;tl/fVpev9Pv3531PxcYVqT6flBq/DstPEIGG8Aw/2jutYJpl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ApfEAAAA3AAAAA8AAAAAAAAAAAAAAAAAmAIAAGRycy9k&#10;b3ducmV2LnhtbFBLBQYAAAAABAAEAPUAAACJAwAAAAA=&#10;" path="m,221r2036,l2036,,,,,221xe" fillcolor="#92d050" stroked="f">
                    <v:path arrowok="t" o:connecttype="custom" o:connectlocs="0,1145;2036,1145;2036,924;0,924;0,1145" o:connectangles="0,0,0,0,0"/>
                  </v:shape>
                </v:group>
                <v:group id="Group 597" o:spid="_x0000_s1037" style="position:absolute;top:1145;width:2036;height:221" coordorigin=",1145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98" o:spid="_x0000_s1038" style="position:absolute;top:1145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/eMQA&#10;AADcAAAADwAAAGRycy9kb3ducmV2LnhtbESPzW7CMBCE75V4B2uRuBUnqKIoxSB+Cq16g/AAq3ib&#10;BOJ1ZJsQ3r5GQupxNDPfaObL3jSiI+drywrScQKCuLC65lLBKd+9zkD4gKyxsUwK7uRhuRi8zDHT&#10;9sYH6o6hFBHCPkMFVQhtJqUvKjLox7Yljt6vdQZDlK6U2uEtwk0jJ0kylQZrjgsVtrSpqLgcr0bB&#10;rtveN9d1uv/5ej9Q/unyVF/OSo2G/eoDRKA+/Ief7W+tYDp5g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KP3jEAAAA3AAAAA8AAAAAAAAAAAAAAAAAmAIAAGRycy9k&#10;b3ducmV2LnhtbFBLBQYAAAAABAAEAPUAAACJAwAAAAA=&#10;" path="m,221r2036,l2036,,,,,221xe" fillcolor="#92d050" stroked="f">
                    <v:path arrowok="t" o:connecttype="custom" o:connectlocs="0,1366;2036,1366;2036,1145;0,1145;0,1366" o:connectangles="0,0,0,0,0"/>
                  </v:shape>
                </v:group>
                <v:group id="Group 595" o:spid="_x0000_s1039" style="position:absolute;top:1366;width:2036;height:221" coordorigin=",1366" coordsize="20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96" o:spid="_x0000_s1040" style="position:absolute;top:1366;width:2036;height:221;visibility:visible;mso-wrap-style:square;v-text-anchor:top" coordsize="20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ElMQA&#10;AADcAAAADwAAAGRycy9kb3ducmV2LnhtbESPzW7CMBCE75V4B2srcStOOKRVikGUnxb1BuEBVvE2&#10;CcTryDYhvH2NhMRxNDPfaGaLwbSiJ+cbywrSSQKCuLS64UrBsdi+fYDwAVlja5kU3MjDYj56mWGu&#10;7ZX31B9CJSKEfY4K6hC6XEpf1mTQT2xHHL0/6wyGKF0ltcNrhJtWTpMkkwYbjgs1drSqqTwfLkbB&#10;tl/fVpev9Pv3531PxcYVqT6flBq/DstPEIGG8Aw/2jutIJtmcD8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BJTEAAAA3AAAAA8AAAAAAAAAAAAAAAAAmAIAAGRycy9k&#10;b3ducmV2LnhtbFBLBQYAAAAABAAEAPUAAACJAwAAAAA=&#10;" path="m,221r2036,l2036,,,,,221xe" fillcolor="#92d050" stroked="f">
                    <v:path arrowok="t" o:connecttype="custom" o:connectlocs="0,1587;2036,1587;2036,1366;0,1366;0,1587" o:connectangles="0,0,0,0,0"/>
                  </v:shape>
                </v:group>
                <v:group id="Group 593" o:spid="_x0000_s1041" style="position:absolute;top:1587;width:2036;height:243" coordorigin=",1587" coordsize="20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94" o:spid="_x0000_s1042" style="position:absolute;top:1587;width:2036;height:243;visibility:visible;mso-wrap-style:square;v-text-anchor:top" coordsize="20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Ma8AA&#10;AADcAAAADwAAAGRycy9kb3ducmV2LnhtbERPzUrDQBC+F3yHZQRvzcYcShu7LaUg2Itg9AHG7CQb&#10;mp0N2TGJPr17KPT48f3vj4vv1URj7AIbeM5yUMR1sB23Br4+X9dbUFGQLfaBycAvRTgeHlZ7LG2Y&#10;+YOmSlqVQjiWaMCJDKXWsXbkMWZhIE5cE0aPkuDYajvinMJ9r4s832iPHacGhwOdHdXX6scbqP66&#10;wp1YNyLv38PcLJddPl2MeXpcTi+ghBa5i2/uN2tgU6S16Uw6Avrw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yMa8AAAADcAAAADwAAAAAAAAAAAAAAAACYAgAAZHJzL2Rvd25y&#10;ZXYueG1sUEsFBgAAAAAEAAQA9QAAAIUDAAAAAA==&#10;" path="m,242r2036,l2036,,,,,242xe" fillcolor="#92d050" stroked="f">
                    <v:path arrowok="t" o:connecttype="custom" o:connectlocs="0,1829;2036,1829;2036,1587;0,1587;0,1829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position w:val="12"/>
          <w:lang w:val="en-AU" w:eastAsia="en-AU"/>
        </w:rPr>
        <mc:AlternateContent>
          <mc:Choice Requires="wpg">
            <w:drawing>
              <wp:inline distT="0" distB="0" distL="0" distR="0" wp14:anchorId="53D2A53B" wp14:editId="196B883E">
                <wp:extent cx="1054735" cy="1009650"/>
                <wp:effectExtent l="4445" t="1270" r="0" b="0"/>
                <wp:docPr id="59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1009650"/>
                          <a:chOff x="0" y="0"/>
                          <a:chExt cx="1661" cy="1590"/>
                        </a:xfrm>
                      </wpg:grpSpPr>
                      <wpg:grpSp>
                        <wpg:cNvPr id="598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" cy="243"/>
                            <a:chOff x="0" y="0"/>
                            <a:chExt cx="1661" cy="243"/>
                          </a:xfrm>
                        </wpg:grpSpPr>
                        <wps:wsp>
                          <wps:cNvPr id="599" name="Freeform 5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61" cy="243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*/ 243 h 243"/>
                                <a:gd name="T2" fmla="*/ 1661 w 1661"/>
                                <a:gd name="T3" fmla="*/ 243 h 243"/>
                                <a:gd name="T4" fmla="*/ 1661 w 1661"/>
                                <a:gd name="T5" fmla="*/ 0 h 243"/>
                                <a:gd name="T6" fmla="*/ 0 w 1661"/>
                                <a:gd name="T7" fmla="*/ 0 h 243"/>
                                <a:gd name="T8" fmla="*/ 0 w 1661"/>
                                <a:gd name="T9" fmla="*/ 243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3"/>
                                  </a:moveTo>
                                  <a:lnTo>
                                    <a:pt x="1661" y="243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88"/>
                        <wpg:cNvGrpSpPr>
                          <a:grpSpLocks/>
                        </wpg:cNvGrpSpPr>
                        <wpg:grpSpPr bwMode="auto">
                          <a:xfrm>
                            <a:off x="0" y="243"/>
                            <a:ext cx="1661" cy="221"/>
                            <a:chOff x="0" y="243"/>
                            <a:chExt cx="1661" cy="221"/>
                          </a:xfrm>
                        </wpg:grpSpPr>
                        <wps:wsp>
                          <wps:cNvPr id="601" name="Freeform 589"/>
                          <wps:cNvSpPr>
                            <a:spLocks/>
                          </wps:cNvSpPr>
                          <wps:spPr bwMode="auto">
                            <a:xfrm>
                              <a:off x="0" y="243"/>
                              <a:ext cx="1661" cy="221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+- 0 464 243"/>
                                <a:gd name="T2" fmla="*/ 464 h 221"/>
                                <a:gd name="T3" fmla="*/ 1661 w 1661"/>
                                <a:gd name="T4" fmla="+- 0 464 243"/>
                                <a:gd name="T5" fmla="*/ 464 h 221"/>
                                <a:gd name="T6" fmla="*/ 1661 w 1661"/>
                                <a:gd name="T7" fmla="+- 0 243 243"/>
                                <a:gd name="T8" fmla="*/ 243 h 221"/>
                                <a:gd name="T9" fmla="*/ 0 w 1661"/>
                                <a:gd name="T10" fmla="+- 0 243 243"/>
                                <a:gd name="T11" fmla="*/ 243 h 221"/>
                                <a:gd name="T12" fmla="*/ 0 w 1661"/>
                                <a:gd name="T13" fmla="+- 0 464 243"/>
                                <a:gd name="T14" fmla="*/ 46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86"/>
                        <wpg:cNvGrpSpPr>
                          <a:grpSpLocks/>
                        </wpg:cNvGrpSpPr>
                        <wpg:grpSpPr bwMode="auto">
                          <a:xfrm>
                            <a:off x="0" y="464"/>
                            <a:ext cx="1661" cy="221"/>
                            <a:chOff x="0" y="464"/>
                            <a:chExt cx="1661" cy="221"/>
                          </a:xfrm>
                        </wpg:grpSpPr>
                        <wps:wsp>
                          <wps:cNvPr id="603" name="Freeform 587"/>
                          <wps:cNvSpPr>
                            <a:spLocks/>
                          </wps:cNvSpPr>
                          <wps:spPr bwMode="auto">
                            <a:xfrm>
                              <a:off x="0" y="464"/>
                              <a:ext cx="1661" cy="221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+- 0 684 464"/>
                                <a:gd name="T2" fmla="*/ 684 h 221"/>
                                <a:gd name="T3" fmla="*/ 1661 w 1661"/>
                                <a:gd name="T4" fmla="+- 0 684 464"/>
                                <a:gd name="T5" fmla="*/ 684 h 221"/>
                                <a:gd name="T6" fmla="*/ 1661 w 1661"/>
                                <a:gd name="T7" fmla="+- 0 464 464"/>
                                <a:gd name="T8" fmla="*/ 464 h 221"/>
                                <a:gd name="T9" fmla="*/ 0 w 1661"/>
                                <a:gd name="T10" fmla="+- 0 464 464"/>
                                <a:gd name="T11" fmla="*/ 464 h 221"/>
                                <a:gd name="T12" fmla="*/ 0 w 1661"/>
                                <a:gd name="T13" fmla="+- 0 684 464"/>
                                <a:gd name="T14" fmla="*/ 68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0"/>
                                  </a:moveTo>
                                  <a:lnTo>
                                    <a:pt x="1661" y="220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84"/>
                        <wpg:cNvGrpSpPr>
                          <a:grpSpLocks/>
                        </wpg:cNvGrpSpPr>
                        <wpg:grpSpPr bwMode="auto">
                          <a:xfrm>
                            <a:off x="0" y="684"/>
                            <a:ext cx="1661" cy="221"/>
                            <a:chOff x="0" y="684"/>
                            <a:chExt cx="1661" cy="221"/>
                          </a:xfrm>
                        </wpg:grpSpPr>
                        <wps:wsp>
                          <wps:cNvPr id="605" name="Freeform 585"/>
                          <wps:cNvSpPr>
                            <a:spLocks/>
                          </wps:cNvSpPr>
                          <wps:spPr bwMode="auto">
                            <a:xfrm>
                              <a:off x="0" y="684"/>
                              <a:ext cx="1661" cy="221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+- 0 905 684"/>
                                <a:gd name="T2" fmla="*/ 905 h 221"/>
                                <a:gd name="T3" fmla="*/ 1661 w 1661"/>
                                <a:gd name="T4" fmla="+- 0 905 684"/>
                                <a:gd name="T5" fmla="*/ 905 h 221"/>
                                <a:gd name="T6" fmla="*/ 1661 w 1661"/>
                                <a:gd name="T7" fmla="+- 0 684 684"/>
                                <a:gd name="T8" fmla="*/ 684 h 221"/>
                                <a:gd name="T9" fmla="*/ 0 w 1661"/>
                                <a:gd name="T10" fmla="+- 0 684 684"/>
                                <a:gd name="T11" fmla="*/ 684 h 221"/>
                                <a:gd name="T12" fmla="*/ 0 w 1661"/>
                                <a:gd name="T13" fmla="+- 0 905 684"/>
                                <a:gd name="T14" fmla="*/ 90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82"/>
                        <wpg:cNvGrpSpPr>
                          <a:grpSpLocks/>
                        </wpg:cNvGrpSpPr>
                        <wpg:grpSpPr bwMode="auto">
                          <a:xfrm>
                            <a:off x="0" y="905"/>
                            <a:ext cx="1661" cy="221"/>
                            <a:chOff x="0" y="905"/>
                            <a:chExt cx="1661" cy="221"/>
                          </a:xfrm>
                        </wpg:grpSpPr>
                        <wps:wsp>
                          <wps:cNvPr id="607" name="Freeform 583"/>
                          <wps:cNvSpPr>
                            <a:spLocks/>
                          </wps:cNvSpPr>
                          <wps:spPr bwMode="auto">
                            <a:xfrm>
                              <a:off x="0" y="905"/>
                              <a:ext cx="1661" cy="221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+- 0 1126 905"/>
                                <a:gd name="T2" fmla="*/ 1126 h 221"/>
                                <a:gd name="T3" fmla="*/ 1661 w 1661"/>
                                <a:gd name="T4" fmla="+- 0 1126 905"/>
                                <a:gd name="T5" fmla="*/ 1126 h 221"/>
                                <a:gd name="T6" fmla="*/ 1661 w 1661"/>
                                <a:gd name="T7" fmla="+- 0 905 905"/>
                                <a:gd name="T8" fmla="*/ 905 h 221"/>
                                <a:gd name="T9" fmla="*/ 0 w 1661"/>
                                <a:gd name="T10" fmla="+- 0 905 905"/>
                                <a:gd name="T11" fmla="*/ 905 h 221"/>
                                <a:gd name="T12" fmla="*/ 0 w 1661"/>
                                <a:gd name="T13" fmla="+- 0 1126 905"/>
                                <a:gd name="T14" fmla="*/ 112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80"/>
                        <wpg:cNvGrpSpPr>
                          <a:grpSpLocks/>
                        </wpg:cNvGrpSpPr>
                        <wpg:grpSpPr bwMode="auto">
                          <a:xfrm>
                            <a:off x="0" y="1126"/>
                            <a:ext cx="1661" cy="221"/>
                            <a:chOff x="0" y="1126"/>
                            <a:chExt cx="1661" cy="221"/>
                          </a:xfrm>
                        </wpg:grpSpPr>
                        <wps:wsp>
                          <wps:cNvPr id="609" name="Freeform 581"/>
                          <wps:cNvSpPr>
                            <a:spLocks/>
                          </wps:cNvSpPr>
                          <wps:spPr bwMode="auto">
                            <a:xfrm>
                              <a:off x="0" y="1126"/>
                              <a:ext cx="1661" cy="221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+- 0 1347 1126"/>
                                <a:gd name="T2" fmla="*/ 1347 h 221"/>
                                <a:gd name="T3" fmla="*/ 1661 w 1661"/>
                                <a:gd name="T4" fmla="+- 0 1347 1126"/>
                                <a:gd name="T5" fmla="*/ 1347 h 221"/>
                                <a:gd name="T6" fmla="*/ 1661 w 1661"/>
                                <a:gd name="T7" fmla="+- 0 1126 1126"/>
                                <a:gd name="T8" fmla="*/ 1126 h 221"/>
                                <a:gd name="T9" fmla="*/ 0 w 1661"/>
                                <a:gd name="T10" fmla="+- 0 1126 1126"/>
                                <a:gd name="T11" fmla="*/ 1126 h 221"/>
                                <a:gd name="T12" fmla="*/ 0 w 1661"/>
                                <a:gd name="T13" fmla="+- 0 1347 1126"/>
                                <a:gd name="T14" fmla="*/ 1347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61" h="221">
                                  <a:moveTo>
                                    <a:pt x="0" y="221"/>
                                  </a:moveTo>
                                  <a:lnTo>
                                    <a:pt x="1661" y="221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8"/>
                        <wpg:cNvGrpSpPr>
                          <a:grpSpLocks/>
                        </wpg:cNvGrpSpPr>
                        <wpg:grpSpPr bwMode="auto">
                          <a:xfrm>
                            <a:off x="0" y="1347"/>
                            <a:ext cx="1661" cy="243"/>
                            <a:chOff x="0" y="1347"/>
                            <a:chExt cx="1661" cy="243"/>
                          </a:xfrm>
                        </wpg:grpSpPr>
                        <wps:wsp>
                          <wps:cNvPr id="611" name="Freeform 579"/>
                          <wps:cNvSpPr>
                            <a:spLocks/>
                          </wps:cNvSpPr>
                          <wps:spPr bwMode="auto">
                            <a:xfrm>
                              <a:off x="0" y="1347"/>
                              <a:ext cx="1661" cy="243"/>
                            </a:xfrm>
                            <a:custGeom>
                              <a:avLst/>
                              <a:gdLst>
                                <a:gd name="T0" fmla="*/ 0 w 1661"/>
                                <a:gd name="T1" fmla="+- 0 1589 1347"/>
                                <a:gd name="T2" fmla="*/ 1589 h 243"/>
                                <a:gd name="T3" fmla="*/ 1661 w 1661"/>
                                <a:gd name="T4" fmla="+- 0 1589 1347"/>
                                <a:gd name="T5" fmla="*/ 1589 h 243"/>
                                <a:gd name="T6" fmla="*/ 1661 w 1661"/>
                                <a:gd name="T7" fmla="+- 0 1347 1347"/>
                                <a:gd name="T8" fmla="*/ 1347 h 243"/>
                                <a:gd name="T9" fmla="*/ 0 w 1661"/>
                                <a:gd name="T10" fmla="+- 0 1347 1347"/>
                                <a:gd name="T11" fmla="*/ 1347 h 243"/>
                                <a:gd name="T12" fmla="*/ 0 w 1661"/>
                                <a:gd name="T13" fmla="+- 0 1589 1347"/>
                                <a:gd name="T14" fmla="*/ 1589 h 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61" h="243">
                                  <a:moveTo>
                                    <a:pt x="0" y="242"/>
                                  </a:moveTo>
                                  <a:lnTo>
                                    <a:pt x="1661" y="242"/>
                                  </a:lnTo>
                                  <a:lnTo>
                                    <a:pt x="16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CC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403DA" id="Group 577" o:spid="_x0000_s1026" style="width:83.05pt;height:79.5pt;mso-position-horizontal-relative:char;mso-position-vertical-relative:line" coordsize="1661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">
                <v:group id="Group 590" o:spid="_x0000_s1027" style="position:absolute;width:1661;height:243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1" o:spid="_x0000_s1028" style="position:absolute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Hf8MA&#10;AADcAAAADwAAAGRycy9kb3ducmV2LnhtbESPT2sCMRTE7wW/Q3hCbzWxsKW7GkUExd7qv/tj89xd&#10;TF7WTaq7374pCD0OM/MbZr7snRV36kLjWcN0okAQl940XGk4HTdvnyBCRDZoPZOGgQIsF6OXORbG&#10;P3hP90OsRIJwKFBDHWNbSBnKmhyGiW+Jk3fxncOYZFdJ0+EjwZ2V70p9SIcNp4UaW1rXVF4PP07D&#10;tl2fv01+a5StTl92GDJ1pkzr13G/moGI1Mf/8LO9MxqyPIe/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qHf8MAAADcAAAADwAAAAAAAAAAAAAAAACYAgAAZHJzL2Rv&#10;d25yZXYueG1sUEsFBgAAAAAEAAQA9QAAAIgDAAAAAA==&#10;" path="m,243r1661,l1661,,,,,243xe" fillcolor="#b8cce3" stroked="f">
                    <v:path arrowok="t" o:connecttype="custom" o:connectlocs="0,243;1661,243;1661,0;0,0;0,243" o:connectangles="0,0,0,0,0"/>
                  </v:shape>
                </v:group>
                <v:group id="Group 588" o:spid="_x0000_s1029" style="position:absolute;top:243;width:1661;height:221" coordorigin=",243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89" o:spid="_x0000_s1030" style="position:absolute;top:243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FusUA&#10;AADcAAAADwAAAGRycy9kb3ducmV2LnhtbESPQWvCQBSE7wX/w/IEb80mAaVEV0lFpae2Rnt/zT6T&#10;0OzbJLvV9N93CwWPw8x8w6w2o2nFlQbXWFaQRDEI4tLqhisF59P+8QmE88gaW8uk4IccbNaThxVm&#10;2t74SNfCVyJA2GWooPa+y6R0ZU0GXWQ74uBd7GDQBzlUUg94C3DTyjSOF9Jgw2Ghxo62NZVfxbdR&#10;8NG/H153spu/VX3qxs9L3ufPuVKz6ZgvQXga/T38337RChZx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wW6xQAAANwAAAAPAAAAAAAAAAAAAAAAAJgCAABkcnMv&#10;ZG93bnJldi54bWxQSwUGAAAAAAQABAD1AAAAigMAAAAA&#10;" path="m,221r1661,l1661,,,,,221xe" fillcolor="#b8cce3" stroked="f">
                    <v:path arrowok="t" o:connecttype="custom" o:connectlocs="0,464;1661,464;1661,243;0,243;0,464" o:connectangles="0,0,0,0,0"/>
                  </v:shape>
                </v:group>
                <v:group id="Group 586" o:spid="_x0000_s1031" style="position:absolute;top:464;width:1661;height:221" coordorigin=",464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87" o:spid="_x0000_s1032" style="position:absolute;top:464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+VsQA&#10;AADcAAAADwAAAGRycy9kb3ducmV2LnhtbESPS2/CMBCE75X4D9YicSsOVEUo4KBQtYhTy/O+xJuH&#10;iNdJbCD993WlSj2OZuYbzXLVm1rcqXOVZQWTcQSCOLO64kLB6fjxPAfhPLLG2jIp+CYHq2TwtMRY&#10;2wfv6X7whQgQdjEqKL1vYildVpJBN7YNcfBy2xn0QXaF1B0+AtzUchpFM2mw4rBQYkNvJWXXw80o&#10;OLe7zee7bF6/inbq+kuetuk6VWo07NMFCE+9/w//tbdawSx6gd8z4Qj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PlbEAAAA3AAAAA8AAAAAAAAAAAAAAAAAmAIAAGRycy9k&#10;b3ducmV2LnhtbFBLBQYAAAAABAAEAPUAAACJAwAAAAA=&#10;" path="m,220r1661,l1661,,,,,220xe" fillcolor="#b8cce3" stroked="f">
                    <v:path arrowok="t" o:connecttype="custom" o:connectlocs="0,684;1661,684;1661,464;0,464;0,684" o:connectangles="0,0,0,0,0"/>
                  </v:shape>
                </v:group>
                <v:group id="Group 584" o:spid="_x0000_s1033" style="position:absolute;top:684;width:1661;height:221" coordorigin=",684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85" o:spid="_x0000_s1034" style="position:absolute;top:684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DucUA&#10;AADcAAAADwAAAGRycy9kb3ducmV2LnhtbESPzWrDMBCE74W8g9hAbo0cg0NxogQ3tKGnpvnpfWtt&#10;bFNrZVuq7b59VCjkOMzMN8x6O5pa9NS5yrKCxTwCQZxbXXGh4HJ+fXwC4TyyxtoyKfglB9vN5GGN&#10;qbYDH6k/+UIECLsUFZTeN6mULi/JoJvbhjh4V9sZ9EF2hdQdDgFuahlH0VIarDgslNjQrqT8+/Rj&#10;FHy2H/v3F9kkh6KN3fh1zdrsOVNqNh2zFQhPo7+H/9tvWsEySuDv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AO5xQAAANwAAAAPAAAAAAAAAAAAAAAAAJgCAABkcnMv&#10;ZG93bnJldi54bWxQSwUGAAAAAAQABAD1AAAAigMAAAAA&#10;" path="m,221r1661,l1661,,,,,221xe" fillcolor="#b8cce3" stroked="f">
                    <v:path arrowok="t" o:connecttype="custom" o:connectlocs="0,905;1661,905;1661,684;0,684;0,905" o:connectangles="0,0,0,0,0"/>
                  </v:shape>
                </v:group>
                <v:group id="Group 582" o:spid="_x0000_s1035" style="position:absolute;top:905;width:1661;height:221" coordorigin=",905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83" o:spid="_x0000_s1036" style="position:absolute;top:905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4VcQA&#10;AADcAAAADwAAAGRycy9kb3ducmV2LnhtbESPS2/CMBCE75X4D9YicSsOSDyUYlBAUPXEq+19iZck&#10;Il4nsYHw7zFSpR5HM/ONZrZoTSlu1LjCsoJBPwJBnFpdcKbg53vzPgXhPLLG0jIpeJCDxbzzNsNY&#10;2zsf6Hb0mQgQdjEqyL2vYildmpNB17cVcfDOtjHog2wyqRu8B7gp5TCKxtJgwWEhx4pWOaWX49Uo&#10;+K33n9u1rEa7rB669nRO6mSZKNXrtskHCE+t/w//tb+0gnE0gd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iOFXEAAAA3AAAAA8AAAAAAAAAAAAAAAAAmAIAAGRycy9k&#10;b3ducmV2LnhtbFBLBQYAAAAABAAEAPUAAACJAwAAAAA=&#10;" path="m,221r1661,l1661,,,,,221xe" fillcolor="#b8cce3" stroked="f">
                    <v:path arrowok="t" o:connecttype="custom" o:connectlocs="0,1126;1661,1126;1661,905;0,905;0,1126" o:connectangles="0,0,0,0,0"/>
                  </v:shape>
                </v:group>
                <v:group id="Group 580" o:spid="_x0000_s1037" style="position:absolute;top:1126;width:1661;height:221" coordorigin=",1126" coordsize="16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81" o:spid="_x0000_s1038" style="position:absolute;top:1126;width:1661;height:221;visibility:visible;mso-wrap-style:square;v-text-anchor:top" coordsize="16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JvMQA&#10;AADcAAAADwAAAGRycy9kb3ducmV2LnhtbESPT2vCQBTE7wW/w/IEb3WjoGjqKlG09OS/tvdn9pkE&#10;s2+T7Krx27tCocdhZn7DzBatKcWNGldYVjDoRyCIU6sLzhT8fG/eJyCcR9ZYWiYFD3KwmHfeZhhr&#10;e+cD3Y4+EwHCLkYFufdVLKVLczLo+rYiDt7ZNgZ9kE0mdYP3ADelHEbRWBosOCzkWNEqp/RyvBoF&#10;v/X+c7uW1WiX1UPXns5JnSwTpXrdNvkA4an1/+G/9pdWMI6m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xCbzEAAAA3AAAAA8AAAAAAAAAAAAAAAAAmAIAAGRycy9k&#10;b3ducmV2LnhtbFBLBQYAAAAABAAEAPUAAACJAwAAAAA=&#10;" path="m,221r1661,l1661,,,,,221xe" fillcolor="#b8cce3" stroked="f">
                    <v:path arrowok="t" o:connecttype="custom" o:connectlocs="0,1347;1661,1347;1661,1126;0,1126;0,1347" o:connectangles="0,0,0,0,0"/>
                  </v:shape>
                </v:group>
                <v:group id="Group 578" o:spid="_x0000_s1039" style="position:absolute;top:1347;width:1661;height:243" coordorigin=",1347" coordsize="16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79" o:spid="_x0000_s1040" style="position:absolute;top:1347;width:1661;height:243;visibility:visible;mso-wrap-style:square;v-text-anchor:top" coordsize="16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pX8MA&#10;AADcAAAADwAAAGRycy9kb3ducmV2LnhtbESPT2sCMRTE74V+h/AK3rrJFpS6GqUIFb1Z/9wfm+fu&#10;YvKy3UTd/fZGKPQ4zMxvmPmyd1bcqAuNZw15pkAQl940XGk4Hr7fP0GEiGzQeiYNAwVYLl5f5lgY&#10;f+cfuu1jJRKEQ4Ea6hjbQspQ1uQwZL4lTt7Zdw5jkl0lTYf3BHdWfig1kQ4bTgs1trSqqbzsr07D&#10;ul2ddmb62yhbHbd2GMbqRGOtR2/91wxEpD7+h//aG6Nhku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pX8MAAADcAAAADwAAAAAAAAAAAAAAAACYAgAAZHJzL2Rv&#10;d25yZXYueG1sUEsFBgAAAAAEAAQA9QAAAIgDAAAAAA==&#10;" path="m,242r1661,l1661,,,,,242xe" fillcolor="#b8cce3" stroked="f">
                    <v:path arrowok="t" o:connecttype="custom" o:connectlocs="0,1589;1661,1589;1661,1347;0,1347;0,1589" o:connectangles="0,0,0,0,0"/>
                  </v:shape>
                </v:group>
                <w10:anchorlock/>
              </v:group>
            </w:pict>
          </mc:Fallback>
        </mc:AlternateContent>
      </w:r>
    </w:p>
    <w:p w14:paraId="53D29F5C" w14:textId="77777777" w:rsidR="00EB7FCC" w:rsidRDefault="00EB7FCC">
      <w:pPr>
        <w:spacing w:before="11"/>
        <w:rPr>
          <w:rFonts w:ascii="Calibri" w:eastAsia="Calibri" w:hAnsi="Calibri" w:cs="Calibri"/>
          <w:sz w:val="12"/>
          <w:szCs w:val="12"/>
        </w:rPr>
      </w:pPr>
    </w:p>
    <w:p w14:paraId="53D29F5D" w14:textId="028828A4" w:rsidR="00EB7FCC" w:rsidRDefault="007C2744">
      <w:pPr>
        <w:numPr>
          <w:ilvl w:val="0"/>
          <w:numId w:val="7"/>
        </w:numPr>
        <w:tabs>
          <w:tab w:val="left" w:pos="439"/>
        </w:tabs>
        <w:spacing w:before="66"/>
        <w:ind w:firstLine="0"/>
        <w:rPr>
          <w:rFonts w:ascii="Century Gothic" w:eastAsia="Century Gothic" w:hAnsi="Century Gothic" w:cs="Century Gothic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53D2A53D" wp14:editId="7ABB67C0">
                <wp:simplePos x="0" y="0"/>
                <wp:positionH relativeFrom="page">
                  <wp:posOffset>450215</wp:posOffset>
                </wp:positionH>
                <wp:positionV relativeFrom="paragraph">
                  <wp:posOffset>-4072255</wp:posOffset>
                </wp:positionV>
                <wp:extent cx="14363065" cy="6172835"/>
                <wp:effectExtent l="2540" t="0" r="0" b="3810"/>
                <wp:wrapNone/>
                <wp:docPr id="59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065" cy="617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9"/>
                              <w:gridCol w:w="1656"/>
                              <w:gridCol w:w="2741"/>
                              <w:gridCol w:w="1416"/>
                              <w:gridCol w:w="1426"/>
                              <w:gridCol w:w="1452"/>
                              <w:gridCol w:w="1330"/>
                              <w:gridCol w:w="1471"/>
                              <w:gridCol w:w="2249"/>
                              <w:gridCol w:w="1330"/>
                              <w:gridCol w:w="1877"/>
                              <w:gridCol w:w="1904"/>
                              <w:gridCol w:w="991"/>
                              <w:gridCol w:w="1169"/>
                            </w:tblGrid>
                            <w:tr w:rsidR="00EB7FCC" w14:paraId="53D2A5A8" w14:textId="77777777">
                              <w:trPr>
                                <w:trHeight w:hRule="exact" w:val="1016"/>
                              </w:trPr>
                              <w:tc>
                                <w:tcPr>
                                  <w:tcW w:w="1539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59E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5" w:right="18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9F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i/>
                                      <w:sz w:val="18"/>
                                    </w:rPr>
                                    <w:t>Values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0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2" w:right="35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 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1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4" w:right="25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2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4" w:right="11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A3" w14:textId="77777777" w:rsidR="00EB7FCC" w:rsidRDefault="007C2744">
                                  <w:pPr>
                                    <w:pStyle w:val="TableParagraph"/>
                                    <w:spacing w:before="19" w:line="263" w:lineRule="auto"/>
                                    <w:ind w:left="930" w:right="913" w:firstLine="494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history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water)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position w:val="5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  <w:gridSpan w:val="3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A4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A5" w14:textId="77777777" w:rsidR="00EB7FCC" w:rsidRDefault="007C2744">
                                  <w:pPr>
                                    <w:pStyle w:val="TableParagraph"/>
                                    <w:spacing w:before="161"/>
                                    <w:ind w:righ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4064" w:type="dxa"/>
                                  <w:gridSpan w:val="3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A6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A7" w14:textId="77777777" w:rsidR="00EB7FCC" w:rsidRDefault="007C2744">
                                  <w:pPr>
                                    <w:pStyle w:val="TableParagraph"/>
                                    <w:spacing w:before="161"/>
                                    <w:ind w:left="63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EB7FCC" w14:paraId="53D2A5B9" w14:textId="77777777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9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A" w14:textId="77777777" w:rsidR="00EB7FCC" w:rsidRDefault="00EB7FCC"/>
                              </w:tc>
                              <w:tc>
                                <w:tcPr>
                                  <w:tcW w:w="274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B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C" w14:textId="77777777" w:rsidR="00EB7FCC" w:rsidRDefault="00EB7FCC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D" w14:textId="77777777" w:rsidR="00EB7FCC" w:rsidRDefault="00EB7FCC"/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E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37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AF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31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B0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38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</w:tcPr>
                                <w:p w14:paraId="53D2A5B1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57" w:right="17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5B2" w14:textId="77777777" w:rsidR="00EB7FCC" w:rsidRDefault="007C2744">
                                  <w:pPr>
                                    <w:pStyle w:val="TableParagraph"/>
                                    <w:spacing w:before="20" w:line="239" w:lineRule="auto"/>
                                    <w:ind w:left="102" w:right="25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resource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B3" w14:textId="77777777" w:rsidR="00EB7FCC" w:rsidRDefault="007C2744">
                                  <w:pPr>
                                    <w:pStyle w:val="TableParagraph"/>
                                    <w:spacing w:before="20" w:line="239" w:lineRule="auto"/>
                                    <w:ind w:left="102" w:right="34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B4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87" w:right="27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2018–</w:t>
                                  </w:r>
                                </w:p>
                                <w:p w14:paraId="53D2A5B5" w14:textId="77777777" w:rsidR="00EB7FCC" w:rsidRDefault="007C2744">
                                  <w:pPr>
                                    <w:pStyle w:val="TableParagraph"/>
                                    <w:spacing w:before="1" w:line="238" w:lineRule="auto"/>
                                    <w:ind w:left="87" w:right="8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14:paraId="53D2A5B6" w14:textId="77777777" w:rsidR="00EB7FCC" w:rsidRDefault="007C2744">
                                  <w:pPr>
                                    <w:pStyle w:val="TableParagraph"/>
                                    <w:spacing w:before="58"/>
                                    <w:ind w:left="8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2019–20</w:t>
                                  </w:r>
                                </w:p>
                                <w:p w14:paraId="53D2A5B7" w14:textId="77777777" w:rsidR="00EB7FCC" w:rsidRDefault="007C2744">
                                  <w:pPr>
                                    <w:pStyle w:val="TableParagraph"/>
                                    <w:spacing w:before="60"/>
                                    <w:ind w:left="85" w:right="13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B8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10" w:right="34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EB7FCC" w14:paraId="53D2A5C8" w14:textId="77777777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5BA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/>
                                  <w:tcBorders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3D2A5BB" w14:textId="77777777" w:rsidR="00EB7FCC" w:rsidRDefault="00EB7FCC"/>
                              </w:tc>
                              <w:tc>
                                <w:tcPr>
                                  <w:tcW w:w="2741" w:type="dxa"/>
                                  <w:vMerge/>
                                  <w:tcBorders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3D2A5BC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3D2A5BD" w14:textId="77777777" w:rsidR="00EB7FCC" w:rsidRDefault="00EB7FCC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3D2A5BE" w14:textId="77777777" w:rsidR="00EB7FCC" w:rsidRDefault="00EB7FCC"/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3D2A5BF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3D2A5C0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A6A6A6"/>
                                    <w:right w:val="single" w:sz="18" w:space="0" w:color="000000"/>
                                  </w:tcBorders>
                                </w:tcPr>
                                <w:p w14:paraId="53D2A5C1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(wet)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5C2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5C3" w14:textId="77777777" w:rsidR="00EB7FCC" w:rsidRDefault="00EB7FCC"/>
                              </w:tc>
                              <w:tc>
                                <w:tcPr>
                                  <w:tcW w:w="1877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C4" w14:textId="77777777" w:rsidR="00EB7FCC" w:rsidRDefault="00EB7FCC"/>
                              </w:tc>
                              <w:tc>
                                <w:tcPr>
                                  <w:tcW w:w="1904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92D050"/>
                                    <w:right w:val="single" w:sz="18" w:space="0" w:color="000000"/>
                                  </w:tcBorders>
                                </w:tcPr>
                                <w:p w14:paraId="53D2A5C5" w14:textId="77777777" w:rsidR="00EB7FCC" w:rsidRDefault="00EB7FCC"/>
                              </w:tc>
                              <w:tc>
                                <w:tcPr>
                                  <w:tcW w:w="991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14:paraId="53D2A5C6" w14:textId="77777777" w:rsidR="00EB7FCC" w:rsidRDefault="00EB7FCC"/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19" w:space="0" w:color="92D050"/>
                                    <w:right w:val="single" w:sz="18" w:space="0" w:color="000000"/>
                                  </w:tcBorders>
                                </w:tcPr>
                                <w:p w14:paraId="53D2A5C7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10" w:right="13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EB7FCC" w14:paraId="53D2A5E6" w14:textId="77777777">
                              <w:trPr>
                                <w:trHeight w:hRule="exact" w:val="983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5C9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 w:val="restart"/>
                                  <w:tcBorders>
                                    <w:top w:val="nil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CA" w14:textId="77777777" w:rsidR="00EB7FCC" w:rsidRDefault="007C2744">
                                  <w:pPr>
                                    <w:pStyle w:val="TableParagraph"/>
                                    <w:spacing w:before="20" w:line="239" w:lineRule="auto"/>
                                    <w:ind w:left="102" w:right="15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zones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>(81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000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</w:p>
                                <w:p w14:paraId="53D2A5CB" w14:textId="77777777" w:rsidR="00EB7FCC" w:rsidRDefault="007C2744">
                                  <w:pPr>
                                    <w:pStyle w:val="TableParagraph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145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000 ha)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vMerge w:val="restart"/>
                                  <w:tcBorders>
                                    <w:top w:val="nil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CC" w14:textId="77777777" w:rsidR="00EB7FCC" w:rsidRDefault="007C2744">
                                  <w:pPr>
                                    <w:pStyle w:val="TableParagraph"/>
                                    <w:spacing w:before="19" w:line="239" w:lineRule="auto"/>
                                    <w:ind w:left="102" w:right="24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700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Marebone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months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April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outer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gum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(RRG)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woodland,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coolibah,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black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box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nil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CD" w14:textId="77777777" w:rsidR="00EB7FCC" w:rsidRDefault="007C2744">
                                  <w:pPr>
                                    <w:pStyle w:val="TableParagraph"/>
                                    <w:spacing w:before="19" w:line="244" w:lineRule="auto"/>
                                    <w:ind w:left="104" w:right="11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Ideally: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(RRG),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(other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veg)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(Max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interval: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(RRG)</w:t>
                                  </w:r>
                                </w:p>
                                <w:p w14:paraId="53D2A5CE" w14:textId="77777777" w:rsidR="00EB7FCC" w:rsidRDefault="007C2744">
                                  <w:pPr>
                                    <w:pStyle w:val="TableParagraph"/>
                                    <w:ind w:left="104" w:right="25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years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(other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veg))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CF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 w:right="633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Northern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D0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D1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19" w:space="0" w:color="A6A6A6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5D2" w14:textId="77777777" w:rsidR="00EB7FCC" w:rsidRDefault="007C2744">
                                  <w:pPr>
                                    <w:pStyle w:val="TableParagraph"/>
                                    <w:spacing w:line="193" w:lineRule="exact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5D3" w14:textId="77777777" w:rsidR="00EB7FCC" w:rsidRDefault="007C2744">
                                  <w:pPr>
                                    <w:pStyle w:val="TableParagraph"/>
                                    <w:spacing w:before="70"/>
                                    <w:ind w:righ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  <w:p w14:paraId="53D2A5D4" w14:textId="77777777" w:rsidR="00EB7FCC" w:rsidRDefault="007C2744">
                                  <w:pPr>
                                    <w:pStyle w:val="TableParagraph"/>
                                    <w:spacing w:before="21"/>
                                    <w:ind w:left="152" w:right="165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Inflows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 2016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inundated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areas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were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sufficiently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inundated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2010–11.</w:t>
                                  </w:r>
                                </w:p>
                                <w:p w14:paraId="53D2A5D5" w14:textId="77777777" w:rsidR="00EB7FCC" w:rsidRDefault="007C2744">
                                  <w:pPr>
                                    <w:pStyle w:val="TableParagraph"/>
                                    <w:ind w:left="229" w:right="242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2011–12</w:t>
                                  </w:r>
                                </w:p>
                                <w:p w14:paraId="53D2A5D6" w14:textId="77777777" w:rsidR="00EB7FCC" w:rsidRDefault="007C2744">
                                  <w:pPr>
                                    <w:pStyle w:val="TableParagraph"/>
                                    <w:ind w:right="9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2012–13.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5D7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D8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D9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DA" w14:textId="77777777" w:rsidR="00EB7FCC" w:rsidRDefault="00EB7FC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53D2A5DB" w14:textId="77777777" w:rsidR="00EB7FCC" w:rsidRDefault="007C2744">
                                  <w:pPr>
                                    <w:pStyle w:val="TableParagraph"/>
                                    <w:ind w:left="27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z w:val="18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DC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DD" w14:textId="77777777" w:rsidR="00EB7FCC" w:rsidRDefault="00EB7FC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D2A5DE" w14:textId="77777777" w:rsidR="00EB7FCC" w:rsidRDefault="007C2744">
                                  <w:pPr>
                                    <w:pStyle w:val="TableParagraph"/>
                                    <w:spacing w:line="239" w:lineRule="auto"/>
                                    <w:ind w:left="193" w:right="17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Insufficient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vMerge w:val="restart"/>
                                  <w:tcBorders>
                                    <w:top w:val="single" w:sz="19" w:space="0" w:color="92D05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5DF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E0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E1" w14:textId="77777777" w:rsidR="00EB7FCC" w:rsidRDefault="00EB7FC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53D2A5E2" w14:textId="77777777" w:rsidR="00EB7FCC" w:rsidRDefault="007C2744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5E3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5E4" w14:textId="77777777" w:rsidR="00EB7FCC" w:rsidRDefault="00EB7FC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53D2A5E5" w14:textId="77777777" w:rsidR="00EB7FCC" w:rsidRDefault="007C2744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5F4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7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8" w14:textId="77777777" w:rsidR="00EB7FCC" w:rsidRDefault="00EB7FCC"/>
                              </w:tc>
                              <w:tc>
                                <w:tcPr>
                                  <w:tcW w:w="274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9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A" w14:textId="77777777" w:rsidR="00EB7FCC" w:rsidRDefault="00EB7FCC"/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B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 w:right="62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C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ED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5EE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vMerge/>
                                  <w:tcBorders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5EF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5F0" w14:textId="77777777" w:rsidR="00EB7FCC" w:rsidRDefault="00EB7FCC"/>
                              </w:tc>
                              <w:tc>
                                <w:tcPr>
                                  <w:tcW w:w="1877" w:type="dxa"/>
                                  <w:vMerge/>
                                  <w:tcBorders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F1" w14:textId="77777777" w:rsidR="00EB7FCC" w:rsidRDefault="00EB7FCC"/>
                              </w:tc>
                              <w:tc>
                                <w:tcPr>
                                  <w:tcW w:w="1904" w:type="dxa"/>
                                  <w:vMerge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5F2" w14:textId="77777777" w:rsidR="00EB7FCC" w:rsidRDefault="00EB7FCC"/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vMerge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5F3" w14:textId="77777777" w:rsidR="00EB7FCC" w:rsidRDefault="00EB7FCC"/>
                              </w:tc>
                            </w:tr>
                            <w:tr w:rsidR="00EB7FCC" w14:paraId="53D2A603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5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6" w14:textId="77777777" w:rsidR="00EB7FCC" w:rsidRDefault="00EB7FCC"/>
                              </w:tc>
                              <w:tc>
                                <w:tcPr>
                                  <w:tcW w:w="274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7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8" w14:textId="77777777" w:rsidR="00EB7FCC" w:rsidRDefault="00EB7FCC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9" w14:textId="77777777" w:rsidR="00EB7FCC" w:rsidRDefault="00EB7FCC"/>
                              </w:tc>
                              <w:tc>
                                <w:tcPr>
                                  <w:tcW w:w="145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A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5FB" w14:textId="77777777" w:rsidR="00EB7FCC" w:rsidRDefault="00EB7FCC"/>
                              </w:tc>
                              <w:tc>
                                <w:tcPr>
                                  <w:tcW w:w="147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5FC" w14:textId="77777777" w:rsidR="00EB7FCC" w:rsidRDefault="00EB7FCC"/>
                              </w:tc>
                              <w:tc>
                                <w:tcPr>
                                  <w:tcW w:w="2249" w:type="dxa"/>
                                  <w:vMerge/>
                                  <w:tcBorders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5FD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5FE" w14:textId="77777777" w:rsidR="00EB7FCC" w:rsidRDefault="00EB7FCC"/>
                              </w:tc>
                              <w:tc>
                                <w:tcPr>
                                  <w:tcW w:w="1877" w:type="dxa"/>
                                  <w:vMerge/>
                                  <w:tcBorders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</w:tcPr>
                                <w:p w14:paraId="53D2A5FF" w14:textId="77777777" w:rsidR="00EB7FCC" w:rsidRDefault="00EB7FCC"/>
                              </w:tc>
                              <w:tc>
                                <w:tcPr>
                                  <w:tcW w:w="1904" w:type="dxa"/>
                                  <w:vMerge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00" w14:textId="77777777" w:rsidR="00EB7FCC" w:rsidRDefault="00EB7FCC"/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14:paraId="53D2A601" w14:textId="77777777" w:rsidR="00EB7FCC" w:rsidRDefault="00EB7FC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3D2A602" w14:textId="77777777" w:rsidR="00EB7FCC" w:rsidRDefault="007C2744">
                                  <w:pPr>
                                    <w:pStyle w:val="TableParagraph"/>
                                    <w:ind w:left="61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EB7FCC" w14:paraId="53D2A611" w14:textId="77777777">
                              <w:trPr>
                                <w:trHeight w:hRule="exact" w:val="462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4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5" w14:textId="77777777" w:rsidR="00EB7FCC" w:rsidRDefault="00EB7FCC"/>
                              </w:tc>
                              <w:tc>
                                <w:tcPr>
                                  <w:tcW w:w="274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6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7" w14:textId="77777777" w:rsidR="00EB7FCC" w:rsidRDefault="00EB7FCC"/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8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 w:right="67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Eastern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9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0A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0B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0C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60D" w14:textId="77777777" w:rsidR="00EB7FCC" w:rsidRDefault="00EB7FCC"/>
                              </w:tc>
                              <w:tc>
                                <w:tcPr>
                                  <w:tcW w:w="1877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0E" w14:textId="77777777" w:rsidR="00EB7FCC" w:rsidRDefault="00EB7FCC"/>
                              </w:tc>
                              <w:tc>
                                <w:tcPr>
                                  <w:tcW w:w="1904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0F" w14:textId="77777777" w:rsidR="00EB7FCC" w:rsidRDefault="00EB7FCC"/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14:paraId="53D2A610" w14:textId="77777777" w:rsidR="00EB7FCC" w:rsidRDefault="00EB7FCC"/>
                              </w:tc>
                            </w:tr>
                            <w:tr w:rsidR="00EB7FCC" w14:paraId="53D2A630" w14:textId="77777777">
                              <w:trPr>
                                <w:trHeight w:hRule="exact" w:val="1094"/>
                              </w:trPr>
                              <w:tc>
                                <w:tcPr>
                                  <w:tcW w:w="1539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12" w14:textId="77777777" w:rsidR="00EB7FCC" w:rsidRDefault="007C2744">
                                  <w:pPr>
                                    <w:pStyle w:val="TableParagraph"/>
                                    <w:spacing w:before="19" w:line="247" w:lineRule="auto"/>
                                    <w:ind w:left="85" w:right="325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Distributary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creeks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4"/>
                                      <w:position w:val="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Marra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Creek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Crooked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Creek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position w:val="5"/>
                                      <w:sz w:val="12"/>
                                      <w:szCs w:val="12"/>
                                    </w:rPr>
                                    <w:t>‡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13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</w:t>
                                  </w:r>
                                </w:p>
                                <w:p w14:paraId="53D2A614" w14:textId="77777777" w:rsidR="00EB7FCC" w:rsidRDefault="007C2744">
                                  <w:pPr>
                                    <w:pStyle w:val="TableParagraph"/>
                                    <w:spacing w:before="20" w:line="243" w:lineRule="auto"/>
                                    <w:ind w:left="102" w:right="20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channel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Increased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Barwon-Darling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15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2" w:right="502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Baseflows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freshes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Marra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Creek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and/or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Crooked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Creek.</w:t>
                                  </w:r>
                                </w:p>
                                <w:p w14:paraId="53D2A616" w14:textId="77777777" w:rsidR="00EB7FCC" w:rsidRDefault="007C2744">
                                  <w:pPr>
                                    <w:pStyle w:val="TableParagraph"/>
                                    <w:spacing w:before="21"/>
                                    <w:ind w:left="102" w:right="1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Volumes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creeks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targeted.</w:t>
                                  </w:r>
                                </w:p>
                                <w:p w14:paraId="53D2A617" w14:textId="77777777" w:rsidR="00EB7FCC" w:rsidRDefault="007C2744">
                                  <w:pPr>
                                    <w:pStyle w:val="TableParagraph"/>
                                    <w:spacing w:before="21"/>
                                    <w:ind w:left="102" w:right="280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replenishment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18" w14:textId="77777777" w:rsidR="00EB7FCC" w:rsidRDefault="007C2744">
                                  <w:pPr>
                                    <w:pStyle w:val="TableParagraph"/>
                                    <w:spacing w:before="19" w:line="247" w:lineRule="auto"/>
                                    <w:ind w:left="104" w:right="39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unknown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1–3</w:t>
                                  </w:r>
                                </w:p>
                                <w:p w14:paraId="53D2A619" w14:textId="77777777" w:rsidR="00EB7FCC" w:rsidRDefault="007C2744">
                                  <w:pPr>
                                    <w:pStyle w:val="TableParagraph"/>
                                    <w:ind w:left="104" w:right="23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key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vegetation)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1A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61B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 w:right="24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Stock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replenishment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(Marra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Creek)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61C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 w:right="11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Stock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replenishment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(Marra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Creek).</w:t>
                                  </w:r>
                                </w:p>
                                <w:p w14:paraId="53D2A61D" w14:textId="77777777" w:rsidR="00EB7FCC" w:rsidRDefault="007C2744">
                                  <w:pPr>
                                    <w:pStyle w:val="TableParagraph"/>
                                    <w:spacing w:before="22"/>
                                    <w:ind w:left="102" w:right="25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events.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connectivity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1E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2016.</w:t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1F" w14:textId="77777777" w:rsidR="00EB7FCC" w:rsidRDefault="007C2744">
                                  <w:pPr>
                                    <w:pStyle w:val="TableParagraph"/>
                                    <w:spacing w:before="140"/>
                                    <w:ind w:righ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  <w:p w14:paraId="53D2A620" w14:textId="77777777" w:rsidR="00EB7FCC" w:rsidRDefault="007C2744">
                                  <w:pPr>
                                    <w:pStyle w:val="TableParagraph"/>
                                    <w:spacing w:before="22" w:line="239" w:lineRule="auto"/>
                                    <w:ind w:left="85" w:right="103" w:firstLine="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winter-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provided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supported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fish.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21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2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3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4" w14:textId="77777777" w:rsidR="00EB7FCC" w:rsidRDefault="00EB7FC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3D2A625" w14:textId="77777777" w:rsidR="00EB7FCC" w:rsidRDefault="007C2744">
                                  <w:pPr>
                                    <w:pStyle w:val="TableParagraph"/>
                                    <w:ind w:left="27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z w:val="18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B8CCE3"/>
                                </w:tcPr>
                                <w:p w14:paraId="53D2A626" w14:textId="77777777" w:rsidR="00EB7FCC" w:rsidRDefault="00EB7FC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3D2A627" w14:textId="77777777" w:rsidR="00EB7FCC" w:rsidRDefault="007C2744">
                                  <w:pPr>
                                    <w:pStyle w:val="TableParagraph"/>
                                    <w:ind w:left="246" w:right="228" w:firstLine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Possible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use,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depending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recent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Macquarie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Marshes.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28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9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A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B" w14:textId="77777777" w:rsidR="00EB7FCC" w:rsidRDefault="00EB7FC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3D2A62C" w14:textId="77777777" w:rsidR="00EB7FCC" w:rsidRDefault="007C2744">
                                  <w:pPr>
                                    <w:pStyle w:val="TableParagraph"/>
                                    <w:ind w:left="1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2D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2E" w14:textId="77777777" w:rsidR="00EB7FCC" w:rsidRDefault="00EB7FC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3D2A62F" w14:textId="77777777" w:rsidR="00EB7FCC" w:rsidRDefault="007C2744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640" w14:textId="77777777">
                              <w:trPr>
                                <w:trHeight w:hRule="exact" w:val="1021"/>
                              </w:trPr>
                              <w:tc>
                                <w:tcPr>
                                  <w:tcW w:w="1539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31" w14:textId="77777777" w:rsidR="00EB7FCC" w:rsidRDefault="00EB7FCC"/>
                              </w:tc>
                              <w:tc>
                                <w:tcPr>
                                  <w:tcW w:w="165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32" w14:textId="77777777" w:rsidR="00EB7FCC" w:rsidRDefault="00EB7FCC"/>
                              </w:tc>
                              <w:tc>
                                <w:tcPr>
                                  <w:tcW w:w="274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33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34" w14:textId="77777777" w:rsidR="00EB7FCC" w:rsidRDefault="00EB7FCC"/>
                              </w:tc>
                              <w:tc>
                                <w:tcPr>
                                  <w:tcW w:w="142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635" w14:textId="77777777" w:rsidR="00EB7FCC" w:rsidRDefault="00EB7FCC"/>
                              </w:tc>
                              <w:tc>
                                <w:tcPr>
                                  <w:tcW w:w="1452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636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637" w14:textId="77777777" w:rsidR="00EB7FCC" w:rsidRDefault="00EB7FCC"/>
                              </w:tc>
                              <w:tc>
                                <w:tcPr>
                                  <w:tcW w:w="147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38" w14:textId="77777777" w:rsidR="00EB7FCC" w:rsidRDefault="00EB7FCC"/>
                              </w:tc>
                              <w:tc>
                                <w:tcPr>
                                  <w:tcW w:w="2249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39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63A" w14:textId="77777777" w:rsidR="00EB7FCC" w:rsidRDefault="00EB7FCC"/>
                              </w:tc>
                              <w:tc>
                                <w:tcPr>
                                  <w:tcW w:w="1877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B8CCE3"/>
                                </w:tcPr>
                                <w:p w14:paraId="53D2A63B" w14:textId="77777777" w:rsidR="00EB7FCC" w:rsidRDefault="00EB7FCC"/>
                              </w:tc>
                              <w:tc>
                                <w:tcPr>
                                  <w:tcW w:w="1904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3C" w14:textId="77777777" w:rsidR="00EB7FCC" w:rsidRDefault="00EB7FCC"/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FF0000"/>
                                </w:tcPr>
                                <w:p w14:paraId="53D2A63D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3E" w14:textId="77777777" w:rsidR="00EB7FCC" w:rsidRDefault="00EB7FC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3D2A63F" w14:textId="77777777" w:rsidR="00EB7FCC" w:rsidRDefault="007C2744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EB7FCC" w14:paraId="53D2A646" w14:textId="77777777">
                              <w:trPr>
                                <w:trHeight w:hRule="exact" w:val="2153"/>
                              </w:trPr>
                              <w:tc>
                                <w:tcPr>
                                  <w:tcW w:w="15280" w:type="dxa"/>
                                  <w:gridSpan w:val="9"/>
                                  <w:vMerge w:val="restart"/>
                                  <w:tcBorders>
                                    <w:top w:val="single" w:sz="19" w:space="0" w:color="000000"/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 w14:paraId="53D2A641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642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7" w:right="34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1877" w:type="dxa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43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2" w:right="12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(minimum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target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85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GL).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44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7" w:right="9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2019–20.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45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5" w:right="15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</w:tr>
                            <w:tr w:rsidR="00EB7FCC" w14:paraId="53D2A64A" w14:textId="77777777">
                              <w:trPr>
                                <w:trHeight w:hRule="exact" w:val="1148"/>
                              </w:trPr>
                              <w:tc>
                                <w:tcPr>
                                  <w:tcW w:w="15280" w:type="dxa"/>
                                  <w:gridSpan w:val="9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3D2A647" w14:textId="77777777" w:rsidR="00EB7FCC" w:rsidRDefault="00EB7FCC"/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7" w:space="0" w:color="000000"/>
                                  </w:tcBorders>
                                </w:tcPr>
                                <w:p w14:paraId="53D2A648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7" w:right="43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5940" w:type="dxa"/>
                                  <w:gridSpan w:val="4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49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40" w:right="120" w:hanging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adjust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4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through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trade.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>Any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would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Century Gothic"/>
                                      <w:spacing w:val="5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supply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Macquarie</w:t>
                                  </w:r>
                                </w:p>
                              </w:tc>
                            </w:tr>
                          </w:tbl>
                          <w:p w14:paraId="53D2A64B" w14:textId="77777777" w:rsidR="00EB7FCC" w:rsidRDefault="00EB7FC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2A53D" id="Text Box 576" o:spid="_x0000_s1080" type="#_x0000_t202" style="position:absolute;left:0;text-align:left;margin-left:35.45pt;margin-top:-320.65pt;width:1130.95pt;height:486.0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9"/>
                        <w:gridCol w:w="1656"/>
                        <w:gridCol w:w="2741"/>
                        <w:gridCol w:w="1416"/>
                        <w:gridCol w:w="1426"/>
                        <w:gridCol w:w="1452"/>
                        <w:gridCol w:w="1330"/>
                        <w:gridCol w:w="1471"/>
                        <w:gridCol w:w="2249"/>
                        <w:gridCol w:w="1330"/>
                        <w:gridCol w:w="1877"/>
                        <w:gridCol w:w="1904"/>
                        <w:gridCol w:w="991"/>
                        <w:gridCol w:w="1169"/>
                      </w:tblGrid>
                      <w:tr w:rsidR="00EB7FCC" w14:paraId="53D2A5A8" w14:textId="77777777">
                        <w:trPr>
                          <w:trHeight w:hRule="exact" w:val="1016"/>
                        </w:trPr>
                        <w:tc>
                          <w:tcPr>
                            <w:tcW w:w="1539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59E" w14:textId="77777777" w:rsidR="00EB7FCC" w:rsidRDefault="007C2744">
                            <w:pPr>
                              <w:pStyle w:val="TableParagraph"/>
                              <w:spacing w:before="19"/>
                              <w:ind w:left="85" w:right="18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165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9F" w14:textId="77777777" w:rsidR="00EB7FCC" w:rsidRDefault="007C2744">
                            <w:pPr>
                              <w:pStyle w:val="TableParagraph"/>
                              <w:spacing w:before="17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i/>
                                <w:sz w:val="18"/>
                              </w:rPr>
                              <w:t>Values</w:t>
                            </w:r>
                          </w:p>
                        </w:tc>
                        <w:tc>
                          <w:tcPr>
                            <w:tcW w:w="274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0" w14:textId="77777777" w:rsidR="00EB7FCC" w:rsidRDefault="007C2744">
                            <w:pPr>
                              <w:pStyle w:val="TableParagraph"/>
                              <w:spacing w:before="19"/>
                              <w:ind w:left="102" w:right="35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 (for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1" w14:textId="77777777" w:rsidR="00EB7FCC" w:rsidRDefault="007C2744">
                            <w:pPr>
                              <w:pStyle w:val="TableParagraph"/>
                              <w:spacing w:before="19"/>
                              <w:ind w:left="104" w:right="25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2" w14:textId="77777777" w:rsidR="00EB7FCC" w:rsidRDefault="007C2744">
                            <w:pPr>
                              <w:pStyle w:val="TableParagraph"/>
                              <w:spacing w:before="19"/>
                              <w:ind w:left="104" w:right="11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top w:val="single" w:sz="1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5A3" w14:textId="77777777" w:rsidR="00EB7FCC" w:rsidRDefault="007C2744">
                            <w:pPr>
                              <w:pStyle w:val="TableParagraph"/>
                              <w:spacing w:before="19" w:line="263" w:lineRule="auto"/>
                              <w:ind w:left="930" w:right="913" w:firstLine="494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history 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water)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position w:val="5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456" w:type="dxa"/>
                            <w:gridSpan w:val="3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5A4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A5" w14:textId="77777777" w:rsidR="00EB7FCC" w:rsidRDefault="007C2744">
                            <w:pPr>
                              <w:pStyle w:val="TableParagraph"/>
                              <w:spacing w:before="161"/>
                              <w:ind w:righ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4064" w:type="dxa"/>
                            <w:gridSpan w:val="3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5A6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A7" w14:textId="77777777" w:rsidR="00EB7FCC" w:rsidRDefault="007C2744">
                            <w:pPr>
                              <w:pStyle w:val="TableParagraph"/>
                              <w:spacing w:before="161"/>
                              <w:ind w:left="63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demands</w:t>
                            </w:r>
                          </w:p>
                        </w:tc>
                      </w:tr>
                      <w:tr w:rsidR="00EB7FCC" w14:paraId="53D2A5B9" w14:textId="77777777">
                        <w:trPr>
                          <w:trHeight w:hRule="exact" w:val="492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5A9" w14:textId="77777777" w:rsidR="00EB7FCC" w:rsidRDefault="00EB7FCC"/>
                        </w:tc>
                        <w:tc>
                          <w:tcPr>
                            <w:tcW w:w="165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A" w14:textId="77777777" w:rsidR="00EB7FCC" w:rsidRDefault="00EB7FCC"/>
                        </w:tc>
                        <w:tc>
                          <w:tcPr>
                            <w:tcW w:w="274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B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C" w14:textId="77777777" w:rsidR="00EB7FCC" w:rsidRDefault="00EB7FCC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AD" w14:textId="77777777" w:rsidR="00EB7FCC" w:rsidRDefault="00EB7FCC"/>
                        </w:tc>
                        <w:tc>
                          <w:tcPr>
                            <w:tcW w:w="14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AE" w14:textId="77777777" w:rsidR="00EB7FCC" w:rsidRDefault="007C2744">
                            <w:pPr>
                              <w:pStyle w:val="TableParagraph"/>
                              <w:spacing w:before="20"/>
                              <w:ind w:left="37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AF" w14:textId="77777777" w:rsidR="00EB7FCC" w:rsidRDefault="007C2744">
                            <w:pPr>
                              <w:pStyle w:val="TableParagraph"/>
                              <w:spacing w:before="20"/>
                              <w:ind w:left="31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5B0" w14:textId="77777777" w:rsidR="00EB7FCC" w:rsidRDefault="007C2744">
                            <w:pPr>
                              <w:pStyle w:val="TableParagraph"/>
                              <w:spacing w:before="20"/>
                              <w:ind w:left="38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2249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</w:tcPr>
                          <w:p w14:paraId="53D2A5B1" w14:textId="77777777" w:rsidR="00EB7FCC" w:rsidRDefault="007C2744">
                            <w:pPr>
                              <w:pStyle w:val="TableParagraph"/>
                              <w:spacing w:before="20"/>
                              <w:ind w:left="157" w:right="17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330" w:type="dxa"/>
                            <w:vMerge w:val="restart"/>
                            <w:tcBorders>
                              <w:top w:val="single" w:sz="5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5B2" w14:textId="77777777" w:rsidR="00EB7FCC" w:rsidRDefault="007C2744">
                            <w:pPr>
                              <w:pStyle w:val="TableParagraph"/>
                              <w:spacing w:before="20" w:line="239" w:lineRule="auto"/>
                              <w:ind w:left="102" w:right="25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resource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1877" w:type="dxa"/>
                            <w:vMerge w:val="restart"/>
                            <w:tcBorders>
                              <w:top w:val="single" w:sz="5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</w:tcPr>
                          <w:p w14:paraId="53D2A5B3" w14:textId="77777777" w:rsidR="00EB7FCC" w:rsidRDefault="007C2744">
                            <w:pPr>
                              <w:pStyle w:val="TableParagraph"/>
                              <w:spacing w:before="20" w:line="239" w:lineRule="auto"/>
                              <w:ind w:left="102" w:right="34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1904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14:paraId="53D2A5B4" w14:textId="77777777" w:rsidR="00EB7FCC" w:rsidRDefault="007C2744">
                            <w:pPr>
                              <w:pStyle w:val="TableParagraph"/>
                              <w:spacing w:before="20"/>
                              <w:ind w:left="87" w:right="27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2018–</w:t>
                            </w:r>
                          </w:p>
                          <w:p w14:paraId="53D2A5B5" w14:textId="77777777" w:rsidR="00EB7FCC" w:rsidRDefault="007C2744">
                            <w:pPr>
                              <w:pStyle w:val="TableParagraph"/>
                              <w:spacing w:before="1" w:line="238" w:lineRule="auto"/>
                              <w:ind w:left="87" w:right="8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991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nil"/>
                            </w:tcBorders>
                          </w:tcPr>
                          <w:p w14:paraId="53D2A5B6" w14:textId="77777777" w:rsidR="00EB7FCC" w:rsidRDefault="007C2744">
                            <w:pPr>
                              <w:pStyle w:val="TableParagraph"/>
                              <w:spacing w:before="58"/>
                              <w:ind w:left="8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2019–20</w:t>
                            </w:r>
                          </w:p>
                          <w:p w14:paraId="53D2A5B7" w14:textId="77777777" w:rsidR="00EB7FCC" w:rsidRDefault="007C2744">
                            <w:pPr>
                              <w:pStyle w:val="TableParagraph"/>
                              <w:spacing w:before="60"/>
                              <w:ind w:left="85" w:right="13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5B8" w14:textId="77777777" w:rsidR="00EB7FCC" w:rsidRDefault="007C2744">
                            <w:pPr>
                              <w:pStyle w:val="TableParagraph"/>
                              <w:spacing w:before="20"/>
                              <w:ind w:left="110" w:right="34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EB7FCC" w14:paraId="53D2A5C8" w14:textId="77777777">
                        <w:trPr>
                          <w:trHeight w:hRule="exact" w:val="748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5BA" w14:textId="77777777" w:rsidR="00EB7FCC" w:rsidRDefault="00EB7FCC"/>
                        </w:tc>
                        <w:tc>
                          <w:tcPr>
                            <w:tcW w:w="1656" w:type="dxa"/>
                            <w:vMerge/>
                            <w:tcBorders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3D2A5BB" w14:textId="77777777" w:rsidR="00EB7FCC" w:rsidRDefault="00EB7FCC"/>
                        </w:tc>
                        <w:tc>
                          <w:tcPr>
                            <w:tcW w:w="2741" w:type="dxa"/>
                            <w:vMerge/>
                            <w:tcBorders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3D2A5BC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3D2A5BD" w14:textId="77777777" w:rsidR="00EB7FCC" w:rsidRDefault="00EB7FCC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3D2A5BE" w14:textId="77777777" w:rsidR="00EB7FCC" w:rsidRDefault="00EB7FCC"/>
                        </w:tc>
                        <w:tc>
                          <w:tcPr>
                            <w:tcW w:w="14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3D2A5BF" w14:textId="77777777" w:rsidR="00EB7FCC" w:rsidRDefault="007C2744">
                            <w:pPr>
                              <w:pStyle w:val="TableParagraph"/>
                              <w:spacing w:before="56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3D2A5C0" w14:textId="77777777" w:rsidR="00EB7FCC" w:rsidRDefault="007C2744">
                            <w:pPr>
                              <w:pStyle w:val="TableParagraph"/>
                              <w:spacing w:before="5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A6A6A6"/>
                              <w:right w:val="single" w:sz="18" w:space="0" w:color="000000"/>
                            </w:tcBorders>
                          </w:tcPr>
                          <w:p w14:paraId="53D2A5C1" w14:textId="77777777" w:rsidR="00EB7FCC" w:rsidRDefault="007C2744">
                            <w:pPr>
                              <w:pStyle w:val="TableParagraph"/>
                              <w:spacing w:before="55"/>
                              <w:ind w:left="1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(wet)</w:t>
                            </w:r>
                          </w:p>
                        </w:tc>
                        <w:tc>
                          <w:tcPr>
                            <w:tcW w:w="2249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5C2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5C3" w14:textId="77777777" w:rsidR="00EB7FCC" w:rsidRDefault="00EB7FCC"/>
                        </w:tc>
                        <w:tc>
                          <w:tcPr>
                            <w:tcW w:w="1877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5C4" w14:textId="77777777" w:rsidR="00EB7FCC" w:rsidRDefault="00EB7FCC"/>
                        </w:tc>
                        <w:tc>
                          <w:tcPr>
                            <w:tcW w:w="1904" w:type="dxa"/>
                            <w:vMerge/>
                            <w:tcBorders>
                              <w:left w:val="single" w:sz="18" w:space="0" w:color="000000"/>
                              <w:bottom w:val="single" w:sz="19" w:space="0" w:color="92D050"/>
                              <w:right w:val="single" w:sz="18" w:space="0" w:color="000000"/>
                            </w:tcBorders>
                          </w:tcPr>
                          <w:p w14:paraId="53D2A5C5" w14:textId="77777777" w:rsidR="00EB7FCC" w:rsidRDefault="00EB7FCC"/>
                        </w:tc>
                        <w:tc>
                          <w:tcPr>
                            <w:tcW w:w="991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14:paraId="53D2A5C6" w14:textId="77777777" w:rsidR="00EB7FCC" w:rsidRDefault="00EB7FCC"/>
                        </w:tc>
                        <w:tc>
                          <w:tcPr>
                            <w:tcW w:w="1169" w:type="dxa"/>
                            <w:tcBorders>
                              <w:top w:val="single" w:sz="5" w:space="0" w:color="000000"/>
                              <w:left w:val="nil"/>
                              <w:bottom w:val="single" w:sz="19" w:space="0" w:color="92D050"/>
                              <w:right w:val="single" w:sz="18" w:space="0" w:color="000000"/>
                            </w:tcBorders>
                          </w:tcPr>
                          <w:p w14:paraId="53D2A5C7" w14:textId="77777777" w:rsidR="00EB7FCC" w:rsidRDefault="007C2744">
                            <w:pPr>
                              <w:pStyle w:val="TableParagraph"/>
                              <w:spacing w:before="55"/>
                              <w:ind w:left="110" w:right="13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EB7FCC" w14:paraId="53D2A5E6" w14:textId="77777777">
                        <w:trPr>
                          <w:trHeight w:hRule="exact" w:val="983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5C9" w14:textId="77777777" w:rsidR="00EB7FCC" w:rsidRDefault="00EB7FCC"/>
                        </w:tc>
                        <w:tc>
                          <w:tcPr>
                            <w:tcW w:w="1656" w:type="dxa"/>
                            <w:vMerge w:val="restart"/>
                            <w:tcBorders>
                              <w:top w:val="nil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CA" w14:textId="77777777" w:rsidR="00EB7FCC" w:rsidRDefault="007C2744">
                            <w:pPr>
                              <w:pStyle w:val="TableParagraph"/>
                              <w:spacing w:before="20" w:line="239" w:lineRule="auto"/>
                              <w:ind w:left="102" w:right="15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green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inundation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zones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>(81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000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</w:p>
                          <w:p w14:paraId="53D2A5CB" w14:textId="77777777" w:rsidR="00EB7FCC" w:rsidRDefault="007C2744">
                            <w:pPr>
                              <w:pStyle w:val="TableParagraph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145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000 ha)</w:t>
                            </w:r>
                          </w:p>
                        </w:tc>
                        <w:tc>
                          <w:tcPr>
                            <w:tcW w:w="2741" w:type="dxa"/>
                            <w:vMerge w:val="restart"/>
                            <w:tcBorders>
                              <w:top w:val="nil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CC" w14:textId="77777777" w:rsidR="00EB7FCC" w:rsidRDefault="007C2744">
                            <w:pPr>
                              <w:pStyle w:val="TableParagraph"/>
                              <w:spacing w:before="19" w:line="239" w:lineRule="auto"/>
                              <w:ind w:left="102" w:right="24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700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Marebone</w:t>
                            </w:r>
                            <w:r>
                              <w:rPr>
                                <w:rFonts w:asci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months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June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outer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gum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(RRG)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woodland,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coolibah,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black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box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nil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CD" w14:textId="77777777" w:rsidR="00EB7FCC" w:rsidRDefault="007C2744">
                            <w:pPr>
                              <w:pStyle w:val="TableParagraph"/>
                              <w:spacing w:before="19" w:line="244" w:lineRule="auto"/>
                              <w:ind w:left="104" w:right="11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Ideally: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(RRG),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8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(other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veg)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(Max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interval: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(RRG)</w:t>
                            </w:r>
                          </w:p>
                          <w:p w14:paraId="53D2A5CE" w14:textId="77777777" w:rsidR="00EB7FCC" w:rsidRDefault="007C2744">
                            <w:pPr>
                              <w:pStyle w:val="TableParagraph"/>
                              <w:ind w:left="104" w:right="25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years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(other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veg))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CF" w14:textId="77777777" w:rsidR="00EB7FCC" w:rsidRDefault="007C2744">
                            <w:pPr>
                              <w:pStyle w:val="TableParagraph"/>
                              <w:spacing w:before="20"/>
                              <w:ind w:left="104" w:right="633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Northern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D0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D1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19" w:space="0" w:color="A6A6A6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5D2" w14:textId="77777777" w:rsidR="00EB7FCC" w:rsidRDefault="007C2744">
                            <w:pPr>
                              <w:pStyle w:val="TableParagraph"/>
                              <w:spacing w:line="193" w:lineRule="exact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249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5D3" w14:textId="77777777" w:rsidR="00EB7FCC" w:rsidRDefault="007C2744">
                            <w:pPr>
                              <w:pStyle w:val="TableParagraph"/>
                              <w:spacing w:before="70"/>
                              <w:ind w:righ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  <w:p w14:paraId="53D2A5D4" w14:textId="77777777" w:rsidR="00EB7FCC" w:rsidRDefault="007C2744">
                            <w:pPr>
                              <w:pStyle w:val="TableParagraph"/>
                              <w:spacing w:before="21"/>
                              <w:ind w:left="152" w:right="165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Inflows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 2016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inundated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areas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were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sufficiently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inundated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2010–11.</w:t>
                            </w:r>
                          </w:p>
                          <w:p w14:paraId="53D2A5D5" w14:textId="77777777" w:rsidR="00EB7FCC" w:rsidRDefault="007C2744">
                            <w:pPr>
                              <w:pStyle w:val="TableParagraph"/>
                              <w:ind w:left="229" w:right="242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Some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inundation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2011–12</w:t>
                            </w:r>
                          </w:p>
                          <w:p w14:paraId="53D2A5D6" w14:textId="77777777" w:rsidR="00EB7FCC" w:rsidRDefault="007C2744">
                            <w:pPr>
                              <w:pStyle w:val="TableParagraph"/>
                              <w:ind w:right="9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2012–13.</w:t>
                            </w:r>
                          </w:p>
                        </w:tc>
                        <w:tc>
                          <w:tcPr>
                            <w:tcW w:w="1330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5D7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D8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D9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DA" w14:textId="77777777" w:rsidR="00EB7FCC" w:rsidRDefault="00EB7FC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53D2A5DB" w14:textId="77777777" w:rsidR="00EB7FCC" w:rsidRDefault="007C2744">
                            <w:pPr>
                              <w:pStyle w:val="TableParagraph"/>
                              <w:ind w:left="27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9BBA58"/>
                                <w:sz w:val="18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1877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</w:tcPr>
                          <w:p w14:paraId="53D2A5DC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DD" w14:textId="77777777" w:rsidR="00EB7FCC" w:rsidRDefault="00EB7FC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53D2A5DE" w14:textId="77777777" w:rsidR="00EB7FCC" w:rsidRDefault="007C2744">
                            <w:pPr>
                              <w:pStyle w:val="TableParagraph"/>
                              <w:spacing w:line="239" w:lineRule="auto"/>
                              <w:ind w:left="193" w:right="17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Insufficient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available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904" w:type="dxa"/>
                            <w:vMerge w:val="restart"/>
                            <w:tcBorders>
                              <w:top w:val="single" w:sz="19" w:space="0" w:color="92D05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5DF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E0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E1" w14:textId="77777777" w:rsidR="00EB7FCC" w:rsidRDefault="00EB7FC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53D2A5E2" w14:textId="77777777" w:rsidR="00EB7FCC" w:rsidRDefault="007C2744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160" w:type="dxa"/>
                            <w:gridSpan w:val="2"/>
                            <w:vMerge w:val="restart"/>
                            <w:tcBorders>
                              <w:top w:val="nil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5E3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5E4" w14:textId="77777777" w:rsidR="00EB7FCC" w:rsidRDefault="00EB7FC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53D2A5E5" w14:textId="77777777" w:rsidR="00EB7FCC" w:rsidRDefault="007C2744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5F4" w14:textId="77777777">
                        <w:trPr>
                          <w:trHeight w:hRule="exact" w:val="278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5E7" w14:textId="77777777" w:rsidR="00EB7FCC" w:rsidRDefault="00EB7FCC"/>
                        </w:tc>
                        <w:tc>
                          <w:tcPr>
                            <w:tcW w:w="165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E8" w14:textId="77777777" w:rsidR="00EB7FCC" w:rsidRDefault="00EB7FCC"/>
                        </w:tc>
                        <w:tc>
                          <w:tcPr>
                            <w:tcW w:w="274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E9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EA" w14:textId="77777777" w:rsidR="00EB7FCC" w:rsidRDefault="00EB7FCC"/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EB" w14:textId="77777777" w:rsidR="00EB7FCC" w:rsidRDefault="007C2744">
                            <w:pPr>
                              <w:pStyle w:val="TableParagraph"/>
                              <w:spacing w:before="20"/>
                              <w:ind w:left="104" w:right="62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Southern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45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EC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33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ED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5EE" w14:textId="77777777" w:rsidR="00EB7FCC" w:rsidRDefault="007C2744">
                            <w:pPr>
                              <w:pStyle w:val="TableParagraph"/>
                              <w:spacing w:before="20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249" w:type="dxa"/>
                            <w:vMerge/>
                            <w:tcBorders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5EF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5F0" w14:textId="77777777" w:rsidR="00EB7FCC" w:rsidRDefault="00EB7FCC"/>
                        </w:tc>
                        <w:tc>
                          <w:tcPr>
                            <w:tcW w:w="1877" w:type="dxa"/>
                            <w:vMerge/>
                            <w:tcBorders>
                              <w:left w:val="single" w:sz="7" w:space="0" w:color="000000"/>
                              <w:right w:val="single" w:sz="18" w:space="0" w:color="000000"/>
                            </w:tcBorders>
                          </w:tcPr>
                          <w:p w14:paraId="53D2A5F1" w14:textId="77777777" w:rsidR="00EB7FCC" w:rsidRDefault="00EB7FCC"/>
                        </w:tc>
                        <w:tc>
                          <w:tcPr>
                            <w:tcW w:w="1904" w:type="dxa"/>
                            <w:vMerge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5F2" w14:textId="77777777" w:rsidR="00EB7FCC" w:rsidRDefault="00EB7FCC"/>
                        </w:tc>
                        <w:tc>
                          <w:tcPr>
                            <w:tcW w:w="2160" w:type="dxa"/>
                            <w:gridSpan w:val="2"/>
                            <w:vMerge/>
                            <w:tcBorders>
                              <w:left w:val="single" w:sz="18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5F3" w14:textId="77777777" w:rsidR="00EB7FCC" w:rsidRDefault="00EB7FCC"/>
                        </w:tc>
                      </w:tr>
                      <w:tr w:rsidR="00EB7FCC" w14:paraId="53D2A603" w14:textId="77777777">
                        <w:trPr>
                          <w:trHeight w:hRule="exact" w:val="278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5F5" w14:textId="77777777" w:rsidR="00EB7FCC" w:rsidRDefault="00EB7FCC"/>
                        </w:tc>
                        <w:tc>
                          <w:tcPr>
                            <w:tcW w:w="165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F6" w14:textId="77777777" w:rsidR="00EB7FCC" w:rsidRDefault="00EB7FCC"/>
                        </w:tc>
                        <w:tc>
                          <w:tcPr>
                            <w:tcW w:w="274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F7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5F8" w14:textId="77777777" w:rsidR="00EB7FCC" w:rsidRDefault="00EB7FCC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F9" w14:textId="77777777" w:rsidR="00EB7FCC" w:rsidRDefault="00EB7FCC"/>
                        </w:tc>
                        <w:tc>
                          <w:tcPr>
                            <w:tcW w:w="145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FA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5FB" w14:textId="77777777" w:rsidR="00EB7FCC" w:rsidRDefault="00EB7FCC"/>
                        </w:tc>
                        <w:tc>
                          <w:tcPr>
                            <w:tcW w:w="147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5FC" w14:textId="77777777" w:rsidR="00EB7FCC" w:rsidRDefault="00EB7FCC"/>
                        </w:tc>
                        <w:tc>
                          <w:tcPr>
                            <w:tcW w:w="2249" w:type="dxa"/>
                            <w:vMerge/>
                            <w:tcBorders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5FD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5FE" w14:textId="77777777" w:rsidR="00EB7FCC" w:rsidRDefault="00EB7FCC"/>
                        </w:tc>
                        <w:tc>
                          <w:tcPr>
                            <w:tcW w:w="1877" w:type="dxa"/>
                            <w:vMerge/>
                            <w:tcBorders>
                              <w:left w:val="single" w:sz="7" w:space="0" w:color="000000"/>
                              <w:right w:val="single" w:sz="18" w:space="0" w:color="000000"/>
                            </w:tcBorders>
                          </w:tcPr>
                          <w:p w14:paraId="53D2A5FF" w14:textId="77777777" w:rsidR="00EB7FCC" w:rsidRDefault="00EB7FCC"/>
                        </w:tc>
                        <w:tc>
                          <w:tcPr>
                            <w:tcW w:w="1904" w:type="dxa"/>
                            <w:vMerge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00" w14:textId="77777777" w:rsidR="00EB7FCC" w:rsidRDefault="00EB7FCC"/>
                        </w:tc>
                        <w:tc>
                          <w:tcPr>
                            <w:tcW w:w="2160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14:paraId="53D2A601" w14:textId="77777777" w:rsidR="00EB7FCC" w:rsidRDefault="00EB7FCC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14:paraId="53D2A602" w14:textId="77777777" w:rsidR="00EB7FCC" w:rsidRDefault="007C2744">
                            <w:pPr>
                              <w:pStyle w:val="TableParagraph"/>
                              <w:ind w:left="61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EB7FCC" w14:paraId="53D2A611" w14:textId="77777777">
                        <w:trPr>
                          <w:trHeight w:hRule="exact" w:val="462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4" w14:textId="77777777" w:rsidR="00EB7FCC" w:rsidRDefault="00EB7FCC"/>
                        </w:tc>
                        <w:tc>
                          <w:tcPr>
                            <w:tcW w:w="165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5" w14:textId="77777777" w:rsidR="00EB7FCC" w:rsidRDefault="00EB7FCC"/>
                        </w:tc>
                        <w:tc>
                          <w:tcPr>
                            <w:tcW w:w="274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6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7" w14:textId="77777777" w:rsidR="00EB7FCC" w:rsidRDefault="00EB7FCC"/>
                        </w:tc>
                        <w:tc>
                          <w:tcPr>
                            <w:tcW w:w="142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8" w14:textId="77777777" w:rsidR="00EB7FCC" w:rsidRDefault="007C2744">
                            <w:pPr>
                              <w:pStyle w:val="TableParagraph"/>
                              <w:spacing w:before="20"/>
                              <w:ind w:left="104" w:right="67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Eastern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9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0A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0B" w14:textId="77777777" w:rsidR="00EB7FCC" w:rsidRDefault="007C2744">
                            <w:pPr>
                              <w:pStyle w:val="TableParagraph"/>
                              <w:spacing w:before="20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249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0C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60D" w14:textId="77777777" w:rsidR="00EB7FCC" w:rsidRDefault="00EB7FCC"/>
                        </w:tc>
                        <w:tc>
                          <w:tcPr>
                            <w:tcW w:w="1877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60E" w14:textId="77777777" w:rsidR="00EB7FCC" w:rsidRDefault="00EB7FCC"/>
                        </w:tc>
                        <w:tc>
                          <w:tcPr>
                            <w:tcW w:w="1904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0F" w14:textId="77777777" w:rsidR="00EB7FCC" w:rsidRDefault="00EB7FCC"/>
                        </w:tc>
                        <w:tc>
                          <w:tcPr>
                            <w:tcW w:w="2160" w:type="dxa"/>
                            <w:gridSpan w:val="2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14:paraId="53D2A610" w14:textId="77777777" w:rsidR="00EB7FCC" w:rsidRDefault="00EB7FCC"/>
                        </w:tc>
                      </w:tr>
                      <w:tr w:rsidR="00EB7FCC" w14:paraId="53D2A630" w14:textId="77777777">
                        <w:trPr>
                          <w:trHeight w:hRule="exact" w:val="1094"/>
                        </w:trPr>
                        <w:tc>
                          <w:tcPr>
                            <w:tcW w:w="1539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12" w14:textId="77777777" w:rsidR="00EB7FCC" w:rsidRDefault="007C2744">
                            <w:pPr>
                              <w:pStyle w:val="TableParagraph"/>
                              <w:spacing w:before="19" w:line="247" w:lineRule="auto"/>
                              <w:ind w:left="85" w:right="325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Unregulated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Distributary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creeks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4"/>
                                <w:position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Marra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Creek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Lower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Crooked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Creek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position w:val="5"/>
                                <w:sz w:val="12"/>
                                <w:szCs w:val="12"/>
                              </w:rPr>
                              <w:t>‡</w:t>
                            </w:r>
                          </w:p>
                        </w:tc>
                        <w:tc>
                          <w:tcPr>
                            <w:tcW w:w="165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13" w14:textId="77777777" w:rsidR="00EB7FCC" w:rsidRDefault="007C2744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</w:t>
                            </w:r>
                          </w:p>
                          <w:p w14:paraId="53D2A614" w14:textId="77777777" w:rsidR="00EB7FCC" w:rsidRDefault="007C2744">
                            <w:pPr>
                              <w:pStyle w:val="TableParagraph"/>
                              <w:spacing w:before="20" w:line="243" w:lineRule="auto"/>
                              <w:ind w:left="102" w:right="20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channel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riparian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Increased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duration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Barwon-Darling</w:t>
                            </w:r>
                          </w:p>
                        </w:tc>
                        <w:tc>
                          <w:tcPr>
                            <w:tcW w:w="274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15" w14:textId="77777777" w:rsidR="00EB7FCC" w:rsidRDefault="007C2744">
                            <w:pPr>
                              <w:pStyle w:val="TableParagraph"/>
                              <w:spacing w:before="19"/>
                              <w:ind w:left="102" w:right="502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Baseflows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freshes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Marra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Creek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lower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Crooked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Creek.</w:t>
                            </w:r>
                          </w:p>
                          <w:p w14:paraId="53D2A616" w14:textId="77777777" w:rsidR="00EB7FCC" w:rsidRDefault="007C2744">
                            <w:pPr>
                              <w:pStyle w:val="TableParagraph"/>
                              <w:spacing w:before="21"/>
                              <w:ind w:left="102" w:right="1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Volumes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creeks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targeted.</w:t>
                            </w:r>
                          </w:p>
                          <w:p w14:paraId="53D2A617" w14:textId="77777777" w:rsidR="00EB7FCC" w:rsidRDefault="007C2744">
                            <w:pPr>
                              <w:pStyle w:val="TableParagraph"/>
                              <w:spacing w:before="21"/>
                              <w:ind w:left="102" w:right="280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replenishment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flows.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18" w14:textId="77777777" w:rsidR="00EB7FCC" w:rsidRDefault="007C2744">
                            <w:pPr>
                              <w:pStyle w:val="TableParagraph"/>
                              <w:spacing w:before="19" w:line="247" w:lineRule="auto"/>
                              <w:ind w:left="104" w:right="39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Required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frequency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unknown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(1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1–3</w:t>
                            </w:r>
                          </w:p>
                          <w:p w14:paraId="53D2A619" w14:textId="77777777" w:rsidR="00EB7FCC" w:rsidRDefault="007C2744">
                            <w:pPr>
                              <w:pStyle w:val="TableParagraph"/>
                              <w:ind w:left="104" w:right="23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key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vegetation)</w:t>
                            </w:r>
                          </w:p>
                        </w:tc>
                        <w:tc>
                          <w:tcPr>
                            <w:tcW w:w="142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1A" w14:textId="77777777" w:rsidR="00EB7FCC" w:rsidRDefault="007C2744">
                            <w:pPr>
                              <w:pStyle w:val="TableParagraph"/>
                              <w:spacing w:before="20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452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61B" w14:textId="77777777" w:rsidR="00EB7FCC" w:rsidRDefault="007C2744">
                            <w:pPr>
                              <w:pStyle w:val="TableParagraph"/>
                              <w:spacing w:before="20"/>
                              <w:ind w:left="102" w:right="24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Stock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domestic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replenishment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(Marra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Creek)</w:t>
                            </w:r>
                          </w:p>
                        </w:tc>
                        <w:tc>
                          <w:tcPr>
                            <w:tcW w:w="1330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61C" w14:textId="77777777" w:rsidR="00EB7FCC" w:rsidRDefault="007C2744">
                            <w:pPr>
                              <w:pStyle w:val="TableParagraph"/>
                              <w:spacing w:before="20"/>
                              <w:ind w:left="102" w:right="11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Stock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domestic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replenishment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(Marra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Creek).</w:t>
                            </w:r>
                          </w:p>
                          <w:p w14:paraId="53D2A61D" w14:textId="77777777" w:rsidR="00EB7FCC" w:rsidRDefault="007C2744">
                            <w:pPr>
                              <w:pStyle w:val="TableParagraph"/>
                              <w:spacing w:before="22"/>
                              <w:ind w:left="102" w:right="25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events.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connectivity</w:t>
                            </w:r>
                          </w:p>
                        </w:tc>
                        <w:tc>
                          <w:tcPr>
                            <w:tcW w:w="147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1E" w14:textId="77777777" w:rsidR="00EB7FCC" w:rsidRDefault="007C2744">
                            <w:pPr>
                              <w:pStyle w:val="TableParagraph"/>
                              <w:spacing w:before="20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2016.</w:t>
                            </w:r>
                          </w:p>
                        </w:tc>
                        <w:tc>
                          <w:tcPr>
                            <w:tcW w:w="2249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1F" w14:textId="77777777" w:rsidR="00EB7FCC" w:rsidRDefault="007C2744">
                            <w:pPr>
                              <w:pStyle w:val="TableParagraph"/>
                              <w:spacing w:before="140"/>
                              <w:ind w:righ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  <w:p w14:paraId="53D2A620" w14:textId="77777777" w:rsidR="00EB7FCC" w:rsidRDefault="007C2744">
                            <w:pPr>
                              <w:pStyle w:val="TableParagraph"/>
                              <w:spacing w:before="22" w:line="239" w:lineRule="auto"/>
                              <w:ind w:left="85" w:right="103" w:firstLine="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winter-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summer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supported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riparian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fish.</w:t>
                            </w:r>
                          </w:p>
                        </w:tc>
                        <w:tc>
                          <w:tcPr>
                            <w:tcW w:w="1330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21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2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3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4" w14:textId="77777777" w:rsidR="00EB7FCC" w:rsidRDefault="00EB7FCC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53D2A625" w14:textId="77777777" w:rsidR="00EB7FCC" w:rsidRDefault="007C2744">
                            <w:pPr>
                              <w:pStyle w:val="TableParagraph"/>
                              <w:ind w:left="27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9BBA58"/>
                                <w:sz w:val="18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1877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B8CCE3"/>
                          </w:tcPr>
                          <w:p w14:paraId="53D2A626" w14:textId="77777777" w:rsidR="00EB7FCC" w:rsidRDefault="00EB7FCC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53D2A627" w14:textId="77777777" w:rsidR="00EB7FCC" w:rsidRDefault="007C2744">
                            <w:pPr>
                              <w:pStyle w:val="TableParagraph"/>
                              <w:ind w:left="246" w:right="228" w:firstLine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Possible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use,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depending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available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recent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Macquarie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Marshes.</w:t>
                            </w:r>
                          </w:p>
                        </w:tc>
                        <w:tc>
                          <w:tcPr>
                            <w:tcW w:w="1904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28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9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A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B" w14:textId="77777777" w:rsidR="00EB7FCC" w:rsidRDefault="00EB7FCC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53D2A62C" w14:textId="77777777" w:rsidR="00EB7FCC" w:rsidRDefault="007C2744">
                            <w:pPr>
                              <w:pStyle w:val="TableParagraph"/>
                              <w:ind w:left="1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160" w:type="dxa"/>
                            <w:gridSpan w:val="2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7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2D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2E" w14:textId="77777777" w:rsidR="00EB7FCC" w:rsidRDefault="00EB7FC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</w:p>
                          <w:p w14:paraId="53D2A62F" w14:textId="77777777" w:rsidR="00EB7FCC" w:rsidRDefault="007C2744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640" w14:textId="77777777">
                        <w:trPr>
                          <w:trHeight w:hRule="exact" w:val="1021"/>
                        </w:trPr>
                        <w:tc>
                          <w:tcPr>
                            <w:tcW w:w="1539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31" w14:textId="77777777" w:rsidR="00EB7FCC" w:rsidRDefault="00EB7FCC"/>
                        </w:tc>
                        <w:tc>
                          <w:tcPr>
                            <w:tcW w:w="165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32" w14:textId="77777777" w:rsidR="00EB7FCC" w:rsidRDefault="00EB7FCC"/>
                        </w:tc>
                        <w:tc>
                          <w:tcPr>
                            <w:tcW w:w="274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33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34" w14:textId="77777777" w:rsidR="00EB7FCC" w:rsidRDefault="00EB7FCC"/>
                        </w:tc>
                        <w:tc>
                          <w:tcPr>
                            <w:tcW w:w="142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635" w14:textId="77777777" w:rsidR="00EB7FCC" w:rsidRDefault="00EB7FCC"/>
                        </w:tc>
                        <w:tc>
                          <w:tcPr>
                            <w:tcW w:w="1452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636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637" w14:textId="77777777" w:rsidR="00EB7FCC" w:rsidRDefault="00EB7FCC"/>
                        </w:tc>
                        <w:tc>
                          <w:tcPr>
                            <w:tcW w:w="147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38" w14:textId="77777777" w:rsidR="00EB7FCC" w:rsidRDefault="00EB7FCC"/>
                        </w:tc>
                        <w:tc>
                          <w:tcPr>
                            <w:tcW w:w="2249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39" w14:textId="77777777" w:rsidR="00EB7FCC" w:rsidRDefault="00EB7FCC"/>
                        </w:tc>
                        <w:tc>
                          <w:tcPr>
                            <w:tcW w:w="1330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63A" w14:textId="77777777" w:rsidR="00EB7FCC" w:rsidRDefault="00EB7FCC"/>
                        </w:tc>
                        <w:tc>
                          <w:tcPr>
                            <w:tcW w:w="1877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B8CCE3"/>
                          </w:tcPr>
                          <w:p w14:paraId="53D2A63B" w14:textId="77777777" w:rsidR="00EB7FCC" w:rsidRDefault="00EB7FCC"/>
                        </w:tc>
                        <w:tc>
                          <w:tcPr>
                            <w:tcW w:w="1904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3C" w14:textId="77777777" w:rsidR="00EB7FCC" w:rsidRDefault="00EB7FCC"/>
                        </w:tc>
                        <w:tc>
                          <w:tcPr>
                            <w:tcW w:w="2160" w:type="dxa"/>
                            <w:gridSpan w:val="2"/>
                            <w:tcBorders>
                              <w:top w:val="single" w:sz="7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FF0000"/>
                          </w:tcPr>
                          <w:p w14:paraId="53D2A63D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3E" w14:textId="77777777" w:rsidR="00EB7FCC" w:rsidRDefault="00EB7FCC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53D2A63F" w14:textId="77777777" w:rsidR="00EB7FCC" w:rsidRDefault="007C2744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EB7FCC" w14:paraId="53D2A646" w14:textId="77777777">
                        <w:trPr>
                          <w:trHeight w:hRule="exact" w:val="2153"/>
                        </w:trPr>
                        <w:tc>
                          <w:tcPr>
                            <w:tcW w:w="15280" w:type="dxa"/>
                            <w:gridSpan w:val="9"/>
                            <w:vMerge w:val="restart"/>
                            <w:tcBorders>
                              <w:top w:val="single" w:sz="19" w:space="0" w:color="000000"/>
                              <w:left w:val="nil"/>
                              <w:right w:val="single" w:sz="18" w:space="0" w:color="000000"/>
                            </w:tcBorders>
                          </w:tcPr>
                          <w:p w14:paraId="53D2A641" w14:textId="77777777" w:rsidR="00EB7FCC" w:rsidRDefault="00EB7FCC"/>
                        </w:tc>
                        <w:tc>
                          <w:tcPr>
                            <w:tcW w:w="1330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642" w14:textId="77777777" w:rsidR="00EB7FCC" w:rsidRDefault="007C2744">
                            <w:pPr>
                              <w:pStyle w:val="TableParagraph"/>
                              <w:spacing w:before="19"/>
                              <w:ind w:left="87" w:right="34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1877" w:type="dxa"/>
                            <w:tcBorders>
                              <w:top w:val="single" w:sz="19" w:space="0" w:color="000000"/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643" w14:textId="77777777" w:rsidR="00EB7FCC" w:rsidRDefault="007C2744">
                            <w:pPr>
                              <w:pStyle w:val="TableParagraph"/>
                              <w:spacing w:before="19"/>
                              <w:ind w:left="102" w:right="12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(minimum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target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85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GL).</w:t>
                            </w:r>
                          </w:p>
                        </w:tc>
                        <w:tc>
                          <w:tcPr>
                            <w:tcW w:w="1904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644" w14:textId="77777777" w:rsidR="00EB7FCC" w:rsidRDefault="007C2744">
                            <w:pPr>
                              <w:pStyle w:val="TableParagraph"/>
                              <w:spacing w:before="19"/>
                              <w:ind w:left="87" w:right="9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may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2019–20.</w:t>
                            </w:r>
                          </w:p>
                        </w:tc>
                        <w:tc>
                          <w:tcPr>
                            <w:tcW w:w="2160" w:type="dxa"/>
                            <w:gridSpan w:val="2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645" w14:textId="77777777" w:rsidR="00EB7FCC" w:rsidRDefault="007C2744">
                            <w:pPr>
                              <w:pStyle w:val="TableParagraph"/>
                              <w:spacing w:before="19"/>
                              <w:ind w:left="85" w:right="15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</w:tr>
                      <w:tr w:rsidR="00EB7FCC" w14:paraId="53D2A64A" w14:textId="77777777">
                        <w:trPr>
                          <w:trHeight w:hRule="exact" w:val="1148"/>
                        </w:trPr>
                        <w:tc>
                          <w:tcPr>
                            <w:tcW w:w="15280" w:type="dxa"/>
                            <w:gridSpan w:val="9"/>
                            <w:vMerge/>
                            <w:tcBorders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53D2A647" w14:textId="77777777" w:rsidR="00EB7FCC" w:rsidRDefault="00EB7FCC"/>
                        </w:tc>
                        <w:tc>
                          <w:tcPr>
                            <w:tcW w:w="1330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7" w:space="0" w:color="000000"/>
                            </w:tcBorders>
                          </w:tcPr>
                          <w:p w14:paraId="53D2A648" w14:textId="77777777" w:rsidR="00EB7FCC" w:rsidRDefault="007C2744">
                            <w:pPr>
                              <w:pStyle w:val="TableParagraph"/>
                              <w:spacing w:before="19"/>
                              <w:ind w:left="87" w:right="43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5940" w:type="dxa"/>
                            <w:gridSpan w:val="4"/>
                            <w:tcBorders>
                              <w:top w:val="single" w:sz="19" w:space="0" w:color="000000"/>
                              <w:left w:val="single" w:sz="7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53D2A649" w14:textId="77777777" w:rsidR="00EB7FCC" w:rsidRDefault="007C2744">
                            <w:pPr>
                              <w:pStyle w:val="TableParagraph"/>
                              <w:spacing w:before="19"/>
                              <w:ind w:left="140" w:right="120" w:hanging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adjust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4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through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trade.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would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subject</w:t>
                            </w:r>
                            <w:r>
                              <w:rPr>
                                <w:rFonts w:ascii="Century Gothic"/>
                                <w:spacing w:val="5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assessment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supply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Macquarie</w:t>
                            </w:r>
                          </w:p>
                        </w:tc>
                      </w:tr>
                    </w:tbl>
                    <w:p w14:paraId="53D2A64B" w14:textId="77777777" w:rsidR="00EB7FCC" w:rsidRDefault="00EB7FC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from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information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advice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provided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NSW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DPI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Fisheries </w:t>
      </w:r>
      <w:r>
        <w:rPr>
          <w:rFonts w:ascii="Century Gothic"/>
          <w:spacing w:val="-2"/>
          <w:sz w:val="18"/>
        </w:rPr>
        <w:t>(Sam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Davis,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pers.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comm.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z w:val="18"/>
        </w:rPr>
        <w:t>2015,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2016,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2017)</w:t>
      </w:r>
    </w:p>
    <w:p w14:paraId="53D29F5E" w14:textId="77777777" w:rsidR="00EB7FCC" w:rsidRDefault="007C2744">
      <w:pPr>
        <w:numPr>
          <w:ilvl w:val="0"/>
          <w:numId w:val="7"/>
        </w:numPr>
        <w:tabs>
          <w:tab w:val="left" w:pos="439"/>
        </w:tabs>
        <w:spacing w:before="60"/>
        <w:ind w:left="438" w:hanging="19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from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Barma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Resources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et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al.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2"/>
          <w:sz w:val="18"/>
        </w:rPr>
        <w:t>(2011)</w:t>
      </w:r>
    </w:p>
    <w:p w14:paraId="53D29F5F" w14:textId="77777777" w:rsidR="00EB7FCC" w:rsidRDefault="007C2744">
      <w:pPr>
        <w:numPr>
          <w:ilvl w:val="0"/>
          <w:numId w:val="7"/>
        </w:numPr>
        <w:tabs>
          <w:tab w:val="left" w:pos="432"/>
        </w:tabs>
        <w:spacing w:before="60"/>
        <w:ind w:right="7487" w:firstLine="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z w:val="18"/>
        </w:rPr>
        <w:t>from</w:t>
      </w:r>
      <w:r>
        <w:rPr>
          <w:rFonts w:ascii="Century Gothic"/>
          <w:spacing w:val="-14"/>
          <w:sz w:val="18"/>
        </w:rPr>
        <w:t xml:space="preserve"> </w:t>
      </w:r>
      <w:r>
        <w:rPr>
          <w:rFonts w:ascii="Century Gothic"/>
          <w:sz w:val="18"/>
        </w:rPr>
        <w:t>advice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pacing w:val="-2"/>
          <w:sz w:val="18"/>
        </w:rPr>
        <w:t>from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z w:val="18"/>
        </w:rPr>
        <w:t>NSW</w:t>
      </w:r>
      <w:r>
        <w:rPr>
          <w:rFonts w:ascii="Century Gothic"/>
          <w:spacing w:val="-14"/>
          <w:sz w:val="18"/>
        </w:rPr>
        <w:t xml:space="preserve"> </w:t>
      </w:r>
      <w:r>
        <w:rPr>
          <w:rFonts w:ascii="Century Gothic"/>
          <w:spacing w:val="-1"/>
          <w:sz w:val="18"/>
        </w:rPr>
        <w:t>Office</w:t>
      </w:r>
      <w:r>
        <w:rPr>
          <w:rFonts w:ascii="Century Gothic"/>
          <w:spacing w:val="-10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pacing w:val="1"/>
          <w:sz w:val="18"/>
        </w:rPr>
        <w:t>and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pacing w:val="-1"/>
          <w:sz w:val="18"/>
        </w:rPr>
        <w:t>Heritage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(Tim</w:t>
      </w:r>
      <w:r>
        <w:rPr>
          <w:rFonts w:ascii="Century Gothic"/>
          <w:spacing w:val="-13"/>
          <w:sz w:val="18"/>
        </w:rPr>
        <w:t xml:space="preserve"> </w:t>
      </w:r>
      <w:r>
        <w:rPr>
          <w:rFonts w:ascii="Century Gothic"/>
          <w:sz w:val="18"/>
        </w:rPr>
        <w:t>Hosking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pacing w:val="-1"/>
          <w:sz w:val="18"/>
        </w:rPr>
        <w:t>Debbie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pacing w:val="-1"/>
          <w:sz w:val="18"/>
        </w:rPr>
        <w:t>Love,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pacing w:val="-1"/>
          <w:sz w:val="18"/>
        </w:rPr>
        <w:t>pers.</w:t>
      </w:r>
      <w:r>
        <w:rPr>
          <w:rFonts w:ascii="Century Gothic"/>
          <w:spacing w:val="-13"/>
          <w:sz w:val="18"/>
        </w:rPr>
        <w:t xml:space="preserve"> </w:t>
      </w:r>
      <w:r>
        <w:rPr>
          <w:rFonts w:ascii="Century Gothic"/>
          <w:sz w:val="18"/>
        </w:rPr>
        <w:t>comm.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2015,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pacing w:val="-1"/>
          <w:sz w:val="18"/>
        </w:rPr>
        <w:t>2016,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pacing w:val="-1"/>
          <w:sz w:val="18"/>
        </w:rPr>
        <w:t>2017),</w:t>
      </w:r>
      <w:r>
        <w:rPr>
          <w:rFonts w:ascii="Century Gothic"/>
          <w:spacing w:val="-13"/>
          <w:sz w:val="18"/>
        </w:rPr>
        <w:t xml:space="preserve"> </w:t>
      </w:r>
      <w:r>
        <w:rPr>
          <w:rFonts w:ascii="Century Gothic"/>
          <w:sz w:val="18"/>
        </w:rPr>
        <w:t>NSW</w:t>
      </w:r>
      <w:r>
        <w:rPr>
          <w:rFonts w:ascii="Century Gothic"/>
          <w:spacing w:val="-13"/>
          <w:sz w:val="18"/>
        </w:rPr>
        <w:t xml:space="preserve"> </w:t>
      </w:r>
      <w:r>
        <w:rPr>
          <w:rFonts w:ascii="Century Gothic"/>
          <w:spacing w:val="-1"/>
          <w:sz w:val="18"/>
        </w:rPr>
        <w:t>Department</w:t>
      </w:r>
      <w:r>
        <w:rPr>
          <w:rFonts w:ascii="Century Gothic"/>
          <w:spacing w:val="-12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10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Environment,</w:t>
      </w:r>
      <w:r>
        <w:rPr>
          <w:rFonts w:ascii="Century Gothic"/>
          <w:spacing w:val="-13"/>
          <w:sz w:val="18"/>
        </w:rPr>
        <w:t xml:space="preserve"> </w:t>
      </w:r>
      <w:r>
        <w:rPr>
          <w:rFonts w:ascii="Century Gothic"/>
          <w:spacing w:val="-1"/>
          <w:sz w:val="18"/>
        </w:rPr>
        <w:t>Climate</w:t>
      </w:r>
      <w:r>
        <w:rPr>
          <w:rFonts w:ascii="Century Gothic"/>
          <w:spacing w:val="12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Change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2"/>
          <w:sz w:val="18"/>
        </w:rPr>
        <w:t xml:space="preserve"> Water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(2010),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MDBA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2"/>
          <w:sz w:val="18"/>
        </w:rPr>
        <w:t>(2012)</w:t>
      </w:r>
    </w:p>
    <w:p w14:paraId="53D29F60" w14:textId="77777777" w:rsidR="00EB7FCC" w:rsidRDefault="007C2744">
      <w:pPr>
        <w:numPr>
          <w:ilvl w:val="0"/>
          <w:numId w:val="7"/>
        </w:numPr>
        <w:tabs>
          <w:tab w:val="left" w:pos="439"/>
        </w:tabs>
        <w:spacing w:before="60"/>
        <w:ind w:left="438" w:hanging="19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Based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on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inundation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zones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as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mapped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by Thomas</w:t>
      </w:r>
      <w:r>
        <w:rPr>
          <w:rFonts w:ascii="Century Gothic"/>
          <w:spacing w:val="1"/>
          <w:sz w:val="18"/>
        </w:rPr>
        <w:t xml:space="preserve"> et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 xml:space="preserve">al. </w:t>
      </w:r>
      <w:r>
        <w:rPr>
          <w:rFonts w:ascii="Century Gothic"/>
          <w:spacing w:val="-2"/>
          <w:sz w:val="18"/>
        </w:rPr>
        <w:t>(2015).</w:t>
      </w:r>
    </w:p>
    <w:p w14:paraId="53D29F61" w14:textId="77777777" w:rsidR="00EB7FCC" w:rsidRDefault="007C2744">
      <w:pPr>
        <w:numPr>
          <w:ilvl w:val="0"/>
          <w:numId w:val="7"/>
        </w:numPr>
        <w:tabs>
          <w:tab w:val="left" w:pos="439"/>
        </w:tabs>
        <w:spacing w:before="60"/>
        <w:ind w:left="438" w:hanging="19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from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Torrible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et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al.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(2011)</w:t>
      </w:r>
    </w:p>
    <w:p w14:paraId="53D29F62" w14:textId="77777777" w:rsidR="00EB7FCC" w:rsidRDefault="007C2744">
      <w:pPr>
        <w:numPr>
          <w:ilvl w:val="0"/>
          <w:numId w:val="7"/>
        </w:numPr>
        <w:tabs>
          <w:tab w:val="left" w:pos="444"/>
        </w:tabs>
        <w:spacing w:before="22"/>
        <w:ind w:right="7554" w:firstLine="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3"/>
          <w:sz w:val="18"/>
        </w:rPr>
        <w:t>All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watering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history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from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advice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from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NSW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z w:val="18"/>
        </w:rPr>
        <w:t>Office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Heritage (Tim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Hosking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Debbie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Love,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pers.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1"/>
          <w:sz w:val="18"/>
        </w:rPr>
        <w:t>comm.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2015,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2016,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2017),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NSW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OEH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Statement</w:t>
      </w:r>
      <w:r>
        <w:rPr>
          <w:rFonts w:ascii="Century Gothic"/>
          <w:spacing w:val="103"/>
          <w:w w:val="99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annual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environmental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watering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priorities,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WaterNSW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2"/>
          <w:sz w:val="18"/>
        </w:rPr>
        <w:t>Water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Balance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Reports,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data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2"/>
          <w:sz w:val="18"/>
        </w:rPr>
        <w:t>from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following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gauges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(WaterNSW</w:t>
      </w:r>
      <w:r>
        <w:rPr>
          <w:rFonts w:ascii="Century Gothic"/>
          <w:spacing w:val="-10"/>
          <w:sz w:val="18"/>
        </w:rPr>
        <w:t xml:space="preserve"> </w:t>
      </w:r>
      <w:r>
        <w:rPr>
          <w:rFonts w:ascii="Century Gothic"/>
          <w:spacing w:val="-1"/>
          <w:sz w:val="18"/>
        </w:rPr>
        <w:lastRenderedPageBreak/>
        <w:t>2017):</w:t>
      </w:r>
    </w:p>
    <w:p w14:paraId="53D29F63" w14:textId="77777777" w:rsidR="00EB7FCC" w:rsidRDefault="00EB7FCC">
      <w:pPr>
        <w:rPr>
          <w:rFonts w:ascii="Century Gothic" w:eastAsia="Century Gothic" w:hAnsi="Century Gothic" w:cs="Century Gothic"/>
          <w:sz w:val="18"/>
          <w:szCs w:val="18"/>
        </w:rPr>
        <w:sectPr w:rsidR="00EB7FCC">
          <w:footerReference w:type="default" r:id="rId33"/>
          <w:pgSz w:w="23820" w:h="16840" w:orient="landscape"/>
          <w:pgMar w:top="640" w:right="420" w:bottom="880" w:left="600" w:header="0" w:footer="686" w:gutter="0"/>
          <w:pgNumType w:start="18"/>
          <w:cols w:space="720"/>
        </w:sectPr>
      </w:pPr>
    </w:p>
    <w:p w14:paraId="53D29F64" w14:textId="77777777" w:rsidR="00EB7FCC" w:rsidRDefault="007C2744">
      <w:pPr>
        <w:numPr>
          <w:ilvl w:val="1"/>
          <w:numId w:val="7"/>
        </w:numPr>
        <w:tabs>
          <w:tab w:val="left" w:pos="677"/>
        </w:tabs>
        <w:spacing w:before="65"/>
        <w:ind w:hanging="35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421090: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Macquarie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River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d/s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Marebone </w:t>
      </w:r>
      <w:r>
        <w:rPr>
          <w:rFonts w:ascii="Century Gothic"/>
          <w:spacing w:val="-2"/>
          <w:sz w:val="18"/>
        </w:rPr>
        <w:t>Weir</w:t>
      </w:r>
    </w:p>
    <w:p w14:paraId="53D29F65" w14:textId="77777777" w:rsidR="00EB7FCC" w:rsidRDefault="007C2744">
      <w:pPr>
        <w:numPr>
          <w:ilvl w:val="1"/>
          <w:numId w:val="7"/>
        </w:numPr>
        <w:tabs>
          <w:tab w:val="left" w:pos="677"/>
        </w:tabs>
        <w:ind w:hanging="35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421001: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Macquarie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River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at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Dubbo </w:t>
      </w:r>
      <w:r>
        <w:rPr>
          <w:rFonts w:ascii="Century Gothic"/>
          <w:spacing w:val="-2"/>
          <w:sz w:val="18"/>
        </w:rPr>
        <w:t xml:space="preserve">(in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absence</w:t>
      </w:r>
      <w:r>
        <w:rPr>
          <w:rFonts w:ascii="Century Gothic"/>
          <w:spacing w:val="-2"/>
          <w:sz w:val="18"/>
        </w:rPr>
        <w:t xml:space="preserve"> of</w:t>
      </w:r>
      <w:r>
        <w:rPr>
          <w:rFonts w:ascii="Century Gothic"/>
          <w:spacing w:val="53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data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at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Wellington)</w:t>
      </w:r>
    </w:p>
    <w:p w14:paraId="53D29F66" w14:textId="77777777" w:rsidR="00EB7FCC" w:rsidRDefault="007C2744">
      <w:pPr>
        <w:numPr>
          <w:ilvl w:val="1"/>
          <w:numId w:val="7"/>
        </w:numPr>
        <w:tabs>
          <w:tab w:val="left" w:pos="677"/>
        </w:tabs>
        <w:ind w:hanging="35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421147: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Macquarie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River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Pillicawarrina</w:t>
      </w:r>
    </w:p>
    <w:p w14:paraId="53D29F67" w14:textId="77777777" w:rsidR="00EB7FCC" w:rsidRDefault="00EB7FCC">
      <w:pPr>
        <w:spacing w:before="4"/>
        <w:rPr>
          <w:rFonts w:ascii="Century Gothic" w:eastAsia="Century Gothic" w:hAnsi="Century Gothic" w:cs="Century Gothic"/>
        </w:rPr>
      </w:pPr>
    </w:p>
    <w:p w14:paraId="53D29F68" w14:textId="77777777" w:rsidR="00EB7FCC" w:rsidRDefault="007C2744">
      <w:pPr>
        <w:ind w:left="14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9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events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3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previous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2"/>
          <w:sz w:val="15"/>
        </w:rPr>
        <w:t>years</w:t>
      </w:r>
    </w:p>
    <w:p w14:paraId="53D29F69" w14:textId="77777777" w:rsidR="00EB7FCC" w:rsidRDefault="007C2744">
      <w:pPr>
        <w:numPr>
          <w:ilvl w:val="0"/>
          <w:numId w:val="6"/>
        </w:numPr>
        <w:tabs>
          <w:tab w:val="left" w:pos="499"/>
        </w:tabs>
        <w:spacing w:before="6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18"/>
        </w:rPr>
        <w:br w:type="column"/>
      </w:r>
      <w:r>
        <w:rPr>
          <w:rFonts w:ascii="Century Gothic"/>
          <w:spacing w:val="-1"/>
          <w:sz w:val="18"/>
        </w:rPr>
        <w:lastRenderedPageBreak/>
        <w:t>421088: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Marebone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Break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d/s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regulator</w:t>
      </w:r>
    </w:p>
    <w:p w14:paraId="53D29F6A" w14:textId="77777777" w:rsidR="00EB7FCC" w:rsidRDefault="007C2744">
      <w:pPr>
        <w:numPr>
          <w:ilvl w:val="0"/>
          <w:numId w:val="6"/>
        </w:numPr>
        <w:tabs>
          <w:tab w:val="left" w:pos="499"/>
        </w:tabs>
        <w:ind w:right="23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421107: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Marra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Creek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Billybongbone</w:t>
      </w:r>
      <w:r>
        <w:rPr>
          <w:rFonts w:ascii="Century Gothic"/>
          <w:spacing w:val="25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Bridge</w:t>
      </w:r>
    </w:p>
    <w:p w14:paraId="53D29F6B" w14:textId="77777777" w:rsidR="00EB7FCC" w:rsidRDefault="007C2744">
      <w:pPr>
        <w:numPr>
          <w:ilvl w:val="0"/>
          <w:numId w:val="6"/>
        </w:numPr>
        <w:tabs>
          <w:tab w:val="left" w:pos="499"/>
        </w:tabs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421097: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Marra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Creek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Carinda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Road</w:t>
      </w:r>
    </w:p>
    <w:p w14:paraId="53D29F6C" w14:textId="77777777" w:rsidR="00EB7FCC" w:rsidRDefault="007C2744">
      <w:pPr>
        <w:numPr>
          <w:ilvl w:val="0"/>
          <w:numId w:val="6"/>
        </w:numPr>
        <w:tabs>
          <w:tab w:val="left" w:pos="499"/>
        </w:tabs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421146: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Gum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z w:val="18"/>
        </w:rPr>
        <w:t>Cowal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Bifurcation</w:t>
      </w:r>
    </w:p>
    <w:p w14:paraId="53D29F6D" w14:textId="77777777" w:rsidR="00EB7FCC" w:rsidRDefault="007C2744">
      <w:pPr>
        <w:numPr>
          <w:ilvl w:val="0"/>
          <w:numId w:val="6"/>
        </w:numPr>
        <w:tabs>
          <w:tab w:val="left" w:pos="501"/>
        </w:tabs>
        <w:spacing w:before="65"/>
        <w:ind w:left="500" w:hanging="35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18"/>
        </w:rPr>
        <w:br w:type="column"/>
      </w:r>
      <w:r>
        <w:rPr>
          <w:rFonts w:ascii="Century Gothic"/>
          <w:spacing w:val="-1"/>
          <w:sz w:val="18"/>
        </w:rPr>
        <w:lastRenderedPageBreak/>
        <w:t>421127: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Macquarie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River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Baroona</w:t>
      </w:r>
    </w:p>
    <w:p w14:paraId="53D29F6E" w14:textId="77777777" w:rsidR="00EB7FCC" w:rsidRDefault="007C2744">
      <w:pPr>
        <w:numPr>
          <w:ilvl w:val="0"/>
          <w:numId w:val="6"/>
        </w:numPr>
        <w:tabs>
          <w:tab w:val="left" w:pos="501"/>
        </w:tabs>
        <w:ind w:left="500" w:hanging="35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421016: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Crooked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Creek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Profile</w:t>
      </w:r>
    </w:p>
    <w:p w14:paraId="53D29F6F" w14:textId="77777777" w:rsidR="00EB7FCC" w:rsidRDefault="007C2744">
      <w:pPr>
        <w:numPr>
          <w:ilvl w:val="0"/>
          <w:numId w:val="6"/>
        </w:numPr>
        <w:tabs>
          <w:tab w:val="left" w:pos="501"/>
        </w:tabs>
        <w:ind w:left="500" w:hanging="35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421012: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Macquarie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River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 xml:space="preserve">Carinda </w:t>
      </w:r>
      <w:r>
        <w:rPr>
          <w:rFonts w:ascii="Century Gothic"/>
          <w:spacing w:val="-2"/>
          <w:sz w:val="18"/>
        </w:rPr>
        <w:t>(Bells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Bridge)</w:t>
      </w:r>
    </w:p>
    <w:p w14:paraId="53D29F70" w14:textId="77777777" w:rsidR="00EB7FCC" w:rsidRDefault="007C2744">
      <w:pPr>
        <w:numPr>
          <w:ilvl w:val="0"/>
          <w:numId w:val="6"/>
        </w:numPr>
        <w:tabs>
          <w:tab w:val="left" w:pos="501"/>
        </w:tabs>
        <w:ind w:left="500" w:hanging="35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421022: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Macquarie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River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Oxley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Station</w:t>
      </w:r>
    </w:p>
    <w:p w14:paraId="53D29F71" w14:textId="77777777" w:rsidR="00EB7FCC" w:rsidRDefault="007C2744">
      <w:pPr>
        <w:numPr>
          <w:ilvl w:val="0"/>
          <w:numId w:val="6"/>
        </w:numPr>
        <w:tabs>
          <w:tab w:val="left" w:pos="501"/>
        </w:tabs>
        <w:ind w:left="500" w:hanging="35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421152: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Gum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Cowal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Oxley</w:t>
      </w:r>
    </w:p>
    <w:p w14:paraId="53D29F72" w14:textId="77777777" w:rsidR="00EB7FCC" w:rsidRDefault="00EB7FCC">
      <w:pPr>
        <w:rPr>
          <w:rFonts w:ascii="Century Gothic" w:eastAsia="Century Gothic" w:hAnsi="Century Gothic" w:cs="Century Gothic"/>
          <w:sz w:val="18"/>
          <w:szCs w:val="18"/>
        </w:rPr>
        <w:sectPr w:rsidR="00EB7FCC">
          <w:type w:val="continuous"/>
          <w:pgSz w:w="23820" w:h="16840" w:orient="landscape"/>
          <w:pgMar w:top="1140" w:right="420" w:bottom="280" w:left="600" w:header="720" w:footer="720" w:gutter="0"/>
          <w:cols w:num="3" w:space="720" w:equalWidth="0">
            <w:col w:w="5348" w:space="645"/>
            <w:col w:w="4059" w:space="235"/>
            <w:col w:w="12513"/>
          </w:cols>
        </w:sectPr>
      </w:pPr>
    </w:p>
    <w:p w14:paraId="53D29F73" w14:textId="250A9388" w:rsidR="00EB7FCC" w:rsidRDefault="007C2744">
      <w:pPr>
        <w:spacing w:before="90"/>
        <w:ind w:left="865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53D2A53E" wp14:editId="4CFD1B3B">
                <wp:simplePos x="0" y="0"/>
                <wp:positionH relativeFrom="page">
                  <wp:posOffset>449580</wp:posOffset>
                </wp:positionH>
                <wp:positionV relativeFrom="paragraph">
                  <wp:posOffset>40005</wp:posOffset>
                </wp:positionV>
                <wp:extent cx="471170" cy="451485"/>
                <wp:effectExtent l="1905" t="5080" r="3175" b="635"/>
                <wp:wrapNone/>
                <wp:docPr id="57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1485"/>
                          <a:chOff x="708" y="63"/>
                          <a:chExt cx="742" cy="711"/>
                        </a:xfrm>
                      </wpg:grpSpPr>
                      <wpg:grpSp>
                        <wpg:cNvPr id="580" name="Group 574"/>
                        <wpg:cNvGrpSpPr>
                          <a:grpSpLocks/>
                        </wpg:cNvGrpSpPr>
                        <wpg:grpSpPr bwMode="auto">
                          <a:xfrm>
                            <a:off x="720" y="69"/>
                            <a:ext cx="723" cy="241"/>
                            <a:chOff x="720" y="69"/>
                            <a:chExt cx="723" cy="241"/>
                          </a:xfrm>
                        </wpg:grpSpPr>
                        <wps:wsp>
                          <wps:cNvPr id="581" name="Freeform 575"/>
                          <wps:cNvSpPr>
                            <a:spLocks/>
                          </wps:cNvSpPr>
                          <wps:spPr bwMode="auto">
                            <a:xfrm>
                              <a:off x="720" y="6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310 69"/>
                                <a:gd name="T3" fmla="*/ 310 h 241"/>
                                <a:gd name="T4" fmla="+- 0 1443 720"/>
                                <a:gd name="T5" fmla="*/ T4 w 723"/>
                                <a:gd name="T6" fmla="+- 0 310 69"/>
                                <a:gd name="T7" fmla="*/ 310 h 241"/>
                                <a:gd name="T8" fmla="+- 0 1443 720"/>
                                <a:gd name="T9" fmla="*/ T8 w 723"/>
                                <a:gd name="T10" fmla="+- 0 69 69"/>
                                <a:gd name="T11" fmla="*/ 69 h 241"/>
                                <a:gd name="T12" fmla="+- 0 720 720"/>
                                <a:gd name="T13" fmla="*/ T12 w 723"/>
                                <a:gd name="T14" fmla="+- 0 69 69"/>
                                <a:gd name="T15" fmla="*/ 69 h 241"/>
                                <a:gd name="T16" fmla="+- 0 720 720"/>
                                <a:gd name="T17" fmla="*/ T16 w 723"/>
                                <a:gd name="T18" fmla="+- 0 310 69"/>
                                <a:gd name="T19" fmla="*/ 31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72"/>
                        <wpg:cNvGrpSpPr>
                          <a:grpSpLocks/>
                        </wpg:cNvGrpSpPr>
                        <wpg:grpSpPr bwMode="auto">
                          <a:xfrm>
                            <a:off x="720" y="298"/>
                            <a:ext cx="723" cy="241"/>
                            <a:chOff x="720" y="298"/>
                            <a:chExt cx="723" cy="241"/>
                          </a:xfrm>
                        </wpg:grpSpPr>
                        <wps:wsp>
                          <wps:cNvPr id="583" name="Freeform 573"/>
                          <wps:cNvSpPr>
                            <a:spLocks/>
                          </wps:cNvSpPr>
                          <wps:spPr bwMode="auto">
                            <a:xfrm>
                              <a:off x="720" y="29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539 298"/>
                                <a:gd name="T3" fmla="*/ 539 h 241"/>
                                <a:gd name="T4" fmla="+- 0 1443 720"/>
                                <a:gd name="T5" fmla="*/ T4 w 723"/>
                                <a:gd name="T6" fmla="+- 0 539 298"/>
                                <a:gd name="T7" fmla="*/ 539 h 241"/>
                                <a:gd name="T8" fmla="+- 0 1443 720"/>
                                <a:gd name="T9" fmla="*/ T8 w 723"/>
                                <a:gd name="T10" fmla="+- 0 298 298"/>
                                <a:gd name="T11" fmla="*/ 298 h 241"/>
                                <a:gd name="T12" fmla="+- 0 720 720"/>
                                <a:gd name="T13" fmla="*/ T12 w 723"/>
                                <a:gd name="T14" fmla="+- 0 298 298"/>
                                <a:gd name="T15" fmla="*/ 298 h 241"/>
                                <a:gd name="T16" fmla="+- 0 720 720"/>
                                <a:gd name="T17" fmla="*/ T16 w 723"/>
                                <a:gd name="T18" fmla="+- 0 539 298"/>
                                <a:gd name="T19" fmla="*/ 5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70"/>
                        <wpg:cNvGrpSpPr>
                          <a:grpSpLocks/>
                        </wpg:cNvGrpSpPr>
                        <wpg:grpSpPr bwMode="auto">
                          <a:xfrm>
                            <a:off x="715" y="69"/>
                            <a:ext cx="2" cy="698"/>
                            <a:chOff x="715" y="69"/>
                            <a:chExt cx="2" cy="698"/>
                          </a:xfrm>
                        </wpg:grpSpPr>
                        <wps:wsp>
                          <wps:cNvPr id="585" name="Freeform 571"/>
                          <wps:cNvSpPr>
                            <a:spLocks/>
                          </wps:cNvSpPr>
                          <wps:spPr bwMode="auto">
                            <a:xfrm>
                              <a:off x="715" y="69"/>
                              <a:ext cx="2" cy="698"/>
                            </a:xfrm>
                            <a:custGeom>
                              <a:avLst/>
                              <a:gdLst>
                                <a:gd name="T0" fmla="+- 0 69 69"/>
                                <a:gd name="T1" fmla="*/ 69 h 698"/>
                                <a:gd name="T2" fmla="+- 0 767 69"/>
                                <a:gd name="T3" fmla="*/ 767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68"/>
                        <wpg:cNvGrpSpPr>
                          <a:grpSpLocks/>
                        </wpg:cNvGrpSpPr>
                        <wpg:grpSpPr bwMode="auto">
                          <a:xfrm>
                            <a:off x="1437" y="81"/>
                            <a:ext cx="2" cy="687"/>
                            <a:chOff x="1437" y="81"/>
                            <a:chExt cx="2" cy="687"/>
                          </a:xfrm>
                        </wpg:grpSpPr>
                        <wps:wsp>
                          <wps:cNvPr id="587" name="Freeform 569"/>
                          <wps:cNvSpPr>
                            <a:spLocks/>
                          </wps:cNvSpPr>
                          <wps:spPr bwMode="auto">
                            <a:xfrm>
                              <a:off x="1437" y="81"/>
                              <a:ext cx="2" cy="687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687"/>
                                <a:gd name="T2" fmla="+- 0 767 81"/>
                                <a:gd name="T3" fmla="*/ 767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66"/>
                        <wpg:cNvGrpSpPr>
                          <a:grpSpLocks/>
                        </wpg:cNvGrpSpPr>
                        <wpg:grpSpPr bwMode="auto">
                          <a:xfrm>
                            <a:off x="720" y="75"/>
                            <a:ext cx="723" cy="2"/>
                            <a:chOff x="720" y="75"/>
                            <a:chExt cx="723" cy="2"/>
                          </a:xfrm>
                        </wpg:grpSpPr>
                        <wps:wsp>
                          <wps:cNvPr id="589" name="Freeform 567"/>
                          <wps:cNvSpPr>
                            <a:spLocks/>
                          </wps:cNvSpPr>
                          <wps:spPr bwMode="auto">
                            <a:xfrm>
                              <a:off x="720" y="75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64"/>
                        <wpg:cNvGrpSpPr>
                          <a:grpSpLocks/>
                        </wpg:cNvGrpSpPr>
                        <wpg:grpSpPr bwMode="auto">
                          <a:xfrm>
                            <a:off x="720" y="304"/>
                            <a:ext cx="723" cy="2"/>
                            <a:chOff x="720" y="304"/>
                            <a:chExt cx="723" cy="2"/>
                          </a:xfrm>
                        </wpg:grpSpPr>
                        <wps:wsp>
                          <wps:cNvPr id="591" name="Freeform 565"/>
                          <wps:cNvSpPr>
                            <a:spLocks/>
                          </wps:cNvSpPr>
                          <wps:spPr bwMode="auto">
                            <a:xfrm>
                              <a:off x="720" y="304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62"/>
                        <wpg:cNvGrpSpPr>
                          <a:grpSpLocks/>
                        </wpg:cNvGrpSpPr>
                        <wpg:grpSpPr bwMode="auto">
                          <a:xfrm>
                            <a:off x="720" y="533"/>
                            <a:ext cx="723" cy="2"/>
                            <a:chOff x="720" y="533"/>
                            <a:chExt cx="723" cy="2"/>
                          </a:xfrm>
                        </wpg:grpSpPr>
                        <wps:wsp>
                          <wps:cNvPr id="593" name="Freeform 563"/>
                          <wps:cNvSpPr>
                            <a:spLocks/>
                          </wps:cNvSpPr>
                          <wps:spPr bwMode="auto">
                            <a:xfrm>
                              <a:off x="720" y="533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60"/>
                        <wpg:cNvGrpSpPr>
                          <a:grpSpLocks/>
                        </wpg:cNvGrpSpPr>
                        <wpg:grpSpPr bwMode="auto">
                          <a:xfrm>
                            <a:off x="720" y="761"/>
                            <a:ext cx="723" cy="2"/>
                            <a:chOff x="720" y="761"/>
                            <a:chExt cx="723" cy="2"/>
                          </a:xfrm>
                        </wpg:grpSpPr>
                        <wps:wsp>
                          <wps:cNvPr id="595" name="Freeform 561"/>
                          <wps:cNvSpPr>
                            <a:spLocks/>
                          </wps:cNvSpPr>
                          <wps:spPr bwMode="auto">
                            <a:xfrm>
                              <a:off x="720" y="761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C8607" id="Group 559" o:spid="_x0000_s1026" style="position:absolute;margin-left:35.4pt;margin-top:3.15pt;width:37.1pt;height:35.55pt;z-index:1984;mso-position-horizontal-relative:page" coordorigin="708,63" coordsize="74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">
                <v:group id="Group 574" o:spid="_x0000_s1027" style="position:absolute;left:720;top:69;width:723;height:241" coordorigin="720,6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5" o:spid="_x0000_s1028" style="position:absolute;left:720;top:6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8OcUA&#10;AADcAAAADwAAAGRycy9kb3ducmV2LnhtbESPQWvCQBSE74L/YXlCb7qJYJHUVUpFaEsqNC2ot0f2&#10;mYRk34bsNkn/fbcgeBxm5htmsxtNI3rqXGVZQbyIQBDnVldcKPj+OszXIJxH1thYJgW/5GC3nU42&#10;mGg78Cf1mS9EgLBLUEHpfZtI6fKSDLqFbYmDd7WdQR9kV0jd4RDgppHLKHqUBisOCyW29FJSXmc/&#10;RgHvo/P7By/rVTpcUs5OR5e/kVIPs/H5CYSn0d/Dt/arVrBax/B/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zw5xQAAANwAAAAPAAAAAAAAAAAAAAAAAJgCAABkcnMv&#10;ZG93bnJldi54bWxQSwUGAAAAAAQABAD1AAAAigMAAAAA&#10;" path="m,241r723,l723,,,,,241xe" fillcolor="gray" stroked="f">
                    <v:path arrowok="t" o:connecttype="custom" o:connectlocs="0,310;723,310;723,69;0,69;0,310" o:connectangles="0,0,0,0,0"/>
                  </v:shape>
                </v:group>
                <v:group id="Group 572" o:spid="_x0000_s1029" style="position:absolute;left:720;top:298;width:723;height:241" coordorigin="720,29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3" o:spid="_x0000_s1030" style="position:absolute;left:720;top:29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qrcUA&#10;AADcAAAADwAAAGRycy9kb3ducmV2LnhtbESPT2vCQBTE70K/w/IKvdWNDZYQs4r0DxShSq0Xb4/s&#10;SzaYfRuyWxO/fVcQPA4z8xumWI22FWfqfeNYwWyagCAunW64VnD4/XzOQPiArLF1TAou5GG1fJgU&#10;mGs38A+d96EWEcI+RwUmhC6X0peGLPqp64ijV7neYoiyr6XucYhw28qXJHmVFhuOCwY7ejNUnvZ/&#10;VkE9yPeP7jg332W6RZ1uZbXBnVJPj+N6ASLQGO7hW/tLK5hnKV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qtxQAAANwAAAAPAAAAAAAAAAAAAAAAAJgCAABkcnMv&#10;ZG93bnJldi54bWxQSwUGAAAAAAQABAD1AAAAigMAAAAA&#10;" path="m,241r723,l723,,,,,241xe" fillcolor="#d9d9d9" stroked="f">
                    <v:path arrowok="t" o:connecttype="custom" o:connectlocs="0,539;723,539;723,298;0,298;0,539" o:connectangles="0,0,0,0,0"/>
                  </v:shape>
                </v:group>
                <v:group id="Group 570" o:spid="_x0000_s1031" style="position:absolute;left:715;top:69;width:2;height:698" coordorigin="715,69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1" o:spid="_x0000_s1032" style="position:absolute;left:715;top:69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TUMQA&#10;AADcAAAADwAAAGRycy9kb3ducmV2LnhtbESPX2vCQBDE3wv9DscW+lYvESwSPUWkxUKh4B8Q35bc&#10;mgRzeyG3xuTb9wTBx2FmfsPMl72rVUdtqDwbSEcJKOLc24oLA4f998cUVBBki7VnMjBQgOXi9WWO&#10;mfU33lK3k0JFCIcMDZQiTaZ1yEtyGEa+IY7e2bcOJcq20LbFW4S7Wo+T5FM7rDgulNjQuqT8srs6&#10;A5txfxLdHS+bvyE9669BrumvGPP+1q9moIR6eYYf7R9rYDKdwP1MPA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U1DEAAAA3AAAAA8AAAAAAAAAAAAAAAAAmAIAAGRycy9k&#10;b3ducmV2LnhtbFBLBQYAAAAABAAEAPUAAACJAwAAAAA=&#10;" path="m,l,698e" filled="f" strokeweight=".23422mm">
                    <v:path arrowok="t" o:connecttype="custom" o:connectlocs="0,69;0,767" o:connectangles="0,0"/>
                  </v:shape>
                </v:group>
                <v:group id="Group 568" o:spid="_x0000_s1033" style="position:absolute;left:1437;top:81;width:2;height:687" coordorigin="1437,81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69" o:spid="_x0000_s1034" style="position:absolute;left:1437;top:81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eDxsMA&#10;AADcAAAADwAAAGRycy9kb3ducmV2LnhtbESP3YrCMBSE7wXfIRzBO01XUEvXKIugiAjr3wMcmmNb&#10;tjkpTdTGpzcLC3s5zMw3zGLVmVo8qHWVZQUf4wQEcW51xYWC62UzSkE4j6yxtkwKAjlYLfu9BWba&#10;PvlEj7MvRISwy1BB6X2TSenykgy6sW2Io3ezrUEfZVtI3eIzwk0tJ0kykwYrjgslNrQuKf85340C&#10;TDhsbuuwf4Xj9/YQrqireq/UcNB9fYLw1Pn/8F97pxVM0z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eDxsMAAADcAAAADwAAAAAAAAAAAAAAAACYAgAAZHJzL2Rv&#10;d25yZXYueG1sUEsFBgAAAAAEAAQA9QAAAIgDAAAAAA==&#10;" path="m,l,686e" filled="f" strokeweight=".23422mm">
                    <v:path arrowok="t" o:connecttype="custom" o:connectlocs="0,81;0,767" o:connectangles="0,0"/>
                  </v:shape>
                </v:group>
                <v:group id="Group 566" o:spid="_x0000_s1035" style="position:absolute;left:720;top:75;width:723;height:2" coordorigin="720,7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67" o:spid="_x0000_s1036" style="position:absolute;left:720;top:7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N4sUA&#10;AADcAAAADwAAAGRycy9kb3ducmV2LnhtbESPQWvCQBSE70L/w/IKvYhuWlBs6ipiK9iDh9ji+ZF9&#10;zYZm34bsM6b99V1B6HGYmW+Y5Xrwjeqpi3VgA4/TDBRxGWzNlYHPj91kASoKssUmMBn4oQjr1d1o&#10;ibkNFy6oP0qlEoRjjgacSJtrHUtHHuM0tMTJ+wqdR0myq7Tt8JLgvtFPWTbXHmtOCw5b2joqv49n&#10;b0Dc4d33m/PpdfzWyxbLYvdrC2Me7ofNCyihQf7Dt/beGpgtnuF6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I3i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64" o:spid="_x0000_s1037" style="position:absolute;left:720;top:304;width:723;height:2" coordorigin="720,30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65" o:spid="_x0000_s1038" style="position:absolute;left:720;top:30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XOcUA&#10;AADcAAAADwAAAGRycy9kb3ducmV2LnhtbESPQWvCQBSE74X+h+UVeim6sWCp0VXEVtBDD7HF8yP7&#10;zAazb0P2GdP+erdQ6HGYmW+YxWrwjeqpi3VgA5NxBoq4DLbmysDX53b0CioKssUmMBn4pgir5f3d&#10;AnMbrlxQf5BKJQjHHA04kTbXOpaOPMZxaImTdwqdR0myq7Tt8JrgvtHPWfaiPdacFhy2tHFUng8X&#10;b0Dcx97368vx7em9lw2WxfbHFsY8PgzrOSihQf7Df+2dNTCdTeD3TDo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xc5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62" o:spid="_x0000_s1039" style="position:absolute;left:720;top:533;width:723;height:2" coordorigin="720,53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63" o:spid="_x0000_s1040" style="position:absolute;left:720;top:53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s1cYA&#10;AADcAAAADwAAAGRycy9kb3ducmV2LnhtbESPQUvDQBSE74L/YXlCL9JutCg2dltKbaEePKSWnh/Z&#10;ZzaYfRuyr2nqr3cLgsdhZr5h5svBN6qnLtaBDTxMMlDEZbA1VwYOn9vxC6goyBabwGTgQhGWi9ub&#10;OeY2nLmgfi+VShCOORpwIm2udSwdeYyT0BIn7yt0HiXJrtK2w3OC+0Y/Ztmz9lhzWnDY0tpR+b0/&#10;eQPiPt59vzod3+43vayxLLY/tjBmdDesXkEJDfIf/mvvrIGn2RSu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Us1cYAAADcAAAADwAAAAAAAAAAAAAAAACYAgAAZHJz&#10;L2Rvd25yZXYueG1sUEsFBgAAAAAEAAQA9QAAAIsDAAAAAA==&#10;" path="m,l723,e" filled="f" strokeweight=".23647mm">
                    <v:path arrowok="t" o:connecttype="custom" o:connectlocs="0,0;723,0" o:connectangles="0,0"/>
                  </v:shape>
                </v:group>
                <v:group id="Group 560" o:spid="_x0000_s1041" style="position:absolute;left:720;top:761;width:723;height:2" coordorigin="720,76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61" o:spid="_x0000_s1042" style="position:absolute;left:720;top:76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ROsUA&#10;AADcAAAADwAAAGRycy9kb3ducmV2LnhtbESPQWvCQBSE74X+h+UVvBTdtGCpqauIrWAPPcSWnh/Z&#10;ZzaYfRuyzxj99V1B6HGYmW+Y+XLwjeqpi3VgA0+TDBRxGWzNlYGf7834FVQUZItNYDJwpgjLxf3d&#10;HHMbTlxQv5NKJQjHHA04kTbXOpaOPMZJaImTtw+dR0myq7Tt8JTgvtHPWfaiPdacFhy2tHZUHnZH&#10;b0Dc16fvV8ff98ePXtZYFpuLLYwZPQyrN1BCg/yHb+2tNTCdTeF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BE6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9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ource</w:t>
      </w:r>
    </w:p>
    <w:p w14:paraId="53D29F74" w14:textId="77777777" w:rsidR="00EB7FCC" w:rsidRDefault="007C2744">
      <w:pPr>
        <w:spacing w:before="45" w:line="298" w:lineRule="auto"/>
        <w:ind w:left="865" w:right="1055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partially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ource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2"/>
          <w:sz w:val="15"/>
        </w:rPr>
        <w:t>(may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-3"/>
          <w:sz w:val="15"/>
        </w:rPr>
        <w:t>used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indicate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z w:val="15"/>
        </w:rPr>
        <w:t>infrastructure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z w:val="15"/>
        </w:rPr>
        <w:t>assisted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d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liv</w:t>
      </w:r>
      <w:r>
        <w:rPr>
          <w:rFonts w:ascii="Century Gothic"/>
          <w:spacing w:val="-2"/>
          <w:sz w:val="15"/>
        </w:rPr>
        <w:t>er</w:t>
      </w:r>
      <w:r>
        <w:rPr>
          <w:rFonts w:ascii="Century Gothic"/>
          <w:spacing w:val="-1"/>
          <w:sz w:val="15"/>
        </w:rPr>
        <w:t>y)</w:t>
      </w:r>
      <w:r>
        <w:rPr>
          <w:rFonts w:ascii="Century Gothic"/>
          <w:spacing w:val="102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provided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(or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"/>
          <w:sz w:val="15"/>
        </w:rPr>
        <w:t>q</w:t>
      </w:r>
      <w:r>
        <w:rPr>
          <w:rFonts w:ascii="Century Gothic"/>
          <w:spacing w:val="-2"/>
          <w:sz w:val="15"/>
        </w:rPr>
        <w:t>u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"/>
          <w:sz w:val="15"/>
        </w:rPr>
        <w:t>d)</w:t>
      </w:r>
    </w:p>
    <w:p w14:paraId="53D29F75" w14:textId="77777777" w:rsidR="00EB7FCC" w:rsidRDefault="007C2744">
      <w:pPr>
        <w:spacing w:line="174" w:lineRule="exact"/>
        <w:ind w:left="14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all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demands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"/>
          <w:sz w:val="15"/>
        </w:rPr>
        <w:t>q</w:t>
      </w:r>
      <w:r>
        <w:rPr>
          <w:rFonts w:ascii="Century Gothic"/>
          <w:spacing w:val="-2"/>
          <w:sz w:val="15"/>
        </w:rPr>
        <w:t>u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re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v</w:t>
      </w:r>
      <w:r>
        <w:rPr>
          <w:rFonts w:ascii="Century Gothic"/>
          <w:spacing w:val="-2"/>
          <w:sz w:val="15"/>
        </w:rPr>
        <w:t>er</w:t>
      </w:r>
      <w:r>
        <w:rPr>
          <w:rFonts w:ascii="Century Gothic"/>
          <w:spacing w:val="-1"/>
          <w:sz w:val="15"/>
        </w:rPr>
        <w:t>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-5"/>
          <w:sz w:val="15"/>
        </w:rPr>
        <w:t xml:space="preserve">year; </w:t>
      </w:r>
      <w:r>
        <w:rPr>
          <w:rFonts w:ascii="Century Gothic"/>
          <w:spacing w:val="-3"/>
          <w:sz w:val="15"/>
        </w:rPr>
        <w:t>drying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p</w:t>
      </w:r>
      <w:r>
        <w:rPr>
          <w:rFonts w:ascii="Century Gothic"/>
          <w:spacing w:val="-2"/>
          <w:sz w:val="15"/>
        </w:rPr>
        <w:t>h</w:t>
      </w:r>
      <w:r>
        <w:rPr>
          <w:rFonts w:ascii="Century Gothic"/>
          <w:spacing w:val="-1"/>
          <w:sz w:val="15"/>
        </w:rPr>
        <w:t>as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2"/>
          <w:sz w:val="15"/>
        </w:rPr>
        <w:t>important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floodplains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temporary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2"/>
          <w:sz w:val="15"/>
        </w:rPr>
        <w:t>wetlands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streams</w:t>
      </w:r>
    </w:p>
    <w:p w14:paraId="53D29F76" w14:textId="77777777" w:rsidR="00EB7FCC" w:rsidRDefault="007C2744">
      <w:pPr>
        <w:spacing w:before="67"/>
        <w:ind w:left="14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10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potential</w:t>
      </w:r>
      <w:r>
        <w:rPr>
          <w:rFonts w:ascii="Century Gothic"/>
          <w:b/>
          <w:spacing w:val="2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watering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4"/>
          <w:sz w:val="15"/>
        </w:rPr>
        <w:t xml:space="preserve"> </w:t>
      </w:r>
      <w:r>
        <w:rPr>
          <w:rFonts w:ascii="Century Gothic"/>
          <w:b/>
          <w:spacing w:val="-5"/>
          <w:sz w:val="15"/>
        </w:rPr>
        <w:t>2017-18</w:t>
      </w:r>
    </w:p>
    <w:p w14:paraId="53D29F77" w14:textId="722A2940" w:rsidR="00EB7FCC" w:rsidRDefault="007C2744">
      <w:pPr>
        <w:spacing w:before="56" w:line="298" w:lineRule="auto"/>
        <w:ind w:left="865" w:right="11105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53D2A53F" wp14:editId="039B26BF">
                <wp:simplePos x="0" y="0"/>
                <wp:positionH relativeFrom="page">
                  <wp:posOffset>449580</wp:posOffset>
                </wp:positionH>
                <wp:positionV relativeFrom="paragraph">
                  <wp:posOffset>18415</wp:posOffset>
                </wp:positionV>
                <wp:extent cx="471170" cy="459105"/>
                <wp:effectExtent l="1905" t="2540" r="3175" b="5080"/>
                <wp:wrapNone/>
                <wp:docPr id="56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9105"/>
                          <a:chOff x="708" y="29"/>
                          <a:chExt cx="742" cy="723"/>
                        </a:xfrm>
                      </wpg:grpSpPr>
                      <wpg:grpSp>
                        <wpg:cNvPr id="563" name="Group 557"/>
                        <wpg:cNvGrpSpPr>
                          <a:grpSpLocks/>
                        </wpg:cNvGrpSpPr>
                        <wpg:grpSpPr bwMode="auto">
                          <a:xfrm>
                            <a:off x="720" y="35"/>
                            <a:ext cx="723" cy="241"/>
                            <a:chOff x="720" y="35"/>
                            <a:chExt cx="723" cy="241"/>
                          </a:xfrm>
                        </wpg:grpSpPr>
                        <wps:wsp>
                          <wps:cNvPr id="564" name="Freeform 558"/>
                          <wps:cNvSpPr>
                            <a:spLocks/>
                          </wps:cNvSpPr>
                          <wps:spPr bwMode="auto">
                            <a:xfrm>
                              <a:off x="720" y="35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276 35"/>
                                <a:gd name="T3" fmla="*/ 276 h 241"/>
                                <a:gd name="T4" fmla="+- 0 1443 720"/>
                                <a:gd name="T5" fmla="*/ T4 w 723"/>
                                <a:gd name="T6" fmla="+- 0 276 35"/>
                                <a:gd name="T7" fmla="*/ 276 h 241"/>
                                <a:gd name="T8" fmla="+- 0 1443 720"/>
                                <a:gd name="T9" fmla="*/ T8 w 723"/>
                                <a:gd name="T10" fmla="+- 0 35 35"/>
                                <a:gd name="T11" fmla="*/ 35 h 241"/>
                                <a:gd name="T12" fmla="+- 0 720 720"/>
                                <a:gd name="T13" fmla="*/ T12 w 723"/>
                                <a:gd name="T14" fmla="+- 0 35 35"/>
                                <a:gd name="T15" fmla="*/ 35 h 241"/>
                                <a:gd name="T16" fmla="+- 0 720 720"/>
                                <a:gd name="T17" fmla="*/ T16 w 723"/>
                                <a:gd name="T18" fmla="+- 0 276 35"/>
                                <a:gd name="T19" fmla="*/ 27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55"/>
                        <wpg:cNvGrpSpPr>
                          <a:grpSpLocks/>
                        </wpg:cNvGrpSpPr>
                        <wpg:grpSpPr bwMode="auto">
                          <a:xfrm>
                            <a:off x="720" y="264"/>
                            <a:ext cx="723" cy="241"/>
                            <a:chOff x="720" y="264"/>
                            <a:chExt cx="723" cy="241"/>
                          </a:xfrm>
                        </wpg:grpSpPr>
                        <wps:wsp>
                          <wps:cNvPr id="566" name="Freeform 556"/>
                          <wps:cNvSpPr>
                            <a:spLocks/>
                          </wps:cNvSpPr>
                          <wps:spPr bwMode="auto">
                            <a:xfrm>
                              <a:off x="720" y="264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505 264"/>
                                <a:gd name="T3" fmla="*/ 505 h 241"/>
                                <a:gd name="T4" fmla="+- 0 1443 720"/>
                                <a:gd name="T5" fmla="*/ T4 w 723"/>
                                <a:gd name="T6" fmla="+- 0 505 264"/>
                                <a:gd name="T7" fmla="*/ 505 h 241"/>
                                <a:gd name="T8" fmla="+- 0 1443 720"/>
                                <a:gd name="T9" fmla="*/ T8 w 723"/>
                                <a:gd name="T10" fmla="+- 0 264 264"/>
                                <a:gd name="T11" fmla="*/ 264 h 241"/>
                                <a:gd name="T12" fmla="+- 0 720 720"/>
                                <a:gd name="T13" fmla="*/ T12 w 723"/>
                                <a:gd name="T14" fmla="+- 0 264 264"/>
                                <a:gd name="T15" fmla="*/ 264 h 241"/>
                                <a:gd name="T16" fmla="+- 0 720 720"/>
                                <a:gd name="T17" fmla="*/ T16 w 723"/>
                                <a:gd name="T18" fmla="+- 0 505 264"/>
                                <a:gd name="T19" fmla="*/ 50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53"/>
                        <wpg:cNvGrpSpPr>
                          <a:grpSpLocks/>
                        </wpg:cNvGrpSpPr>
                        <wpg:grpSpPr bwMode="auto">
                          <a:xfrm>
                            <a:off x="715" y="35"/>
                            <a:ext cx="2" cy="710"/>
                            <a:chOff x="715" y="35"/>
                            <a:chExt cx="2" cy="710"/>
                          </a:xfrm>
                        </wpg:grpSpPr>
                        <wps:wsp>
                          <wps:cNvPr id="568" name="Freeform 554"/>
                          <wps:cNvSpPr>
                            <a:spLocks/>
                          </wps:cNvSpPr>
                          <wps:spPr bwMode="auto">
                            <a:xfrm>
                              <a:off x="715" y="35"/>
                              <a:ext cx="2" cy="710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710"/>
                                <a:gd name="T2" fmla="+- 0 745 35"/>
                                <a:gd name="T3" fmla="*/ 745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51"/>
                        <wpg:cNvGrpSpPr>
                          <a:grpSpLocks/>
                        </wpg:cNvGrpSpPr>
                        <wpg:grpSpPr bwMode="auto">
                          <a:xfrm>
                            <a:off x="1437" y="47"/>
                            <a:ext cx="2" cy="699"/>
                            <a:chOff x="1437" y="47"/>
                            <a:chExt cx="2" cy="699"/>
                          </a:xfrm>
                        </wpg:grpSpPr>
                        <wps:wsp>
                          <wps:cNvPr id="570" name="Freeform 552"/>
                          <wps:cNvSpPr>
                            <a:spLocks/>
                          </wps:cNvSpPr>
                          <wps:spPr bwMode="auto">
                            <a:xfrm>
                              <a:off x="1437" y="47"/>
                              <a:ext cx="2" cy="699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699"/>
                                <a:gd name="T2" fmla="+- 0 745 47"/>
                                <a:gd name="T3" fmla="*/ 745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49"/>
                        <wpg:cNvGrpSpPr>
                          <a:grpSpLocks/>
                        </wpg:cNvGrpSpPr>
                        <wpg:grpSpPr bwMode="auto">
                          <a:xfrm>
                            <a:off x="720" y="41"/>
                            <a:ext cx="723" cy="2"/>
                            <a:chOff x="720" y="41"/>
                            <a:chExt cx="723" cy="2"/>
                          </a:xfrm>
                        </wpg:grpSpPr>
                        <wps:wsp>
                          <wps:cNvPr id="572" name="Freeform 550"/>
                          <wps:cNvSpPr>
                            <a:spLocks/>
                          </wps:cNvSpPr>
                          <wps:spPr bwMode="auto">
                            <a:xfrm>
                              <a:off x="720" y="41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47"/>
                        <wpg:cNvGrpSpPr>
                          <a:grpSpLocks/>
                        </wpg:cNvGrpSpPr>
                        <wpg:grpSpPr bwMode="auto">
                          <a:xfrm>
                            <a:off x="720" y="270"/>
                            <a:ext cx="723" cy="2"/>
                            <a:chOff x="720" y="270"/>
                            <a:chExt cx="723" cy="2"/>
                          </a:xfrm>
                        </wpg:grpSpPr>
                        <wps:wsp>
                          <wps:cNvPr id="574" name="Freeform 548"/>
                          <wps:cNvSpPr>
                            <a:spLocks/>
                          </wps:cNvSpPr>
                          <wps:spPr bwMode="auto">
                            <a:xfrm>
                              <a:off x="720" y="270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45"/>
                        <wpg:cNvGrpSpPr>
                          <a:grpSpLocks/>
                        </wpg:cNvGrpSpPr>
                        <wpg:grpSpPr bwMode="auto">
                          <a:xfrm>
                            <a:off x="720" y="499"/>
                            <a:ext cx="723" cy="2"/>
                            <a:chOff x="720" y="499"/>
                            <a:chExt cx="723" cy="2"/>
                          </a:xfrm>
                        </wpg:grpSpPr>
                        <wps:wsp>
                          <wps:cNvPr id="576" name="Freeform 546"/>
                          <wps:cNvSpPr>
                            <a:spLocks/>
                          </wps:cNvSpPr>
                          <wps:spPr bwMode="auto">
                            <a:xfrm>
                              <a:off x="720" y="499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3"/>
                        <wpg:cNvGrpSpPr>
                          <a:grpSpLocks/>
                        </wpg:cNvGrpSpPr>
                        <wpg:grpSpPr bwMode="auto">
                          <a:xfrm>
                            <a:off x="720" y="739"/>
                            <a:ext cx="723" cy="2"/>
                            <a:chOff x="720" y="739"/>
                            <a:chExt cx="723" cy="2"/>
                          </a:xfrm>
                        </wpg:grpSpPr>
                        <wps:wsp>
                          <wps:cNvPr id="578" name="Freeform 544"/>
                          <wps:cNvSpPr>
                            <a:spLocks/>
                          </wps:cNvSpPr>
                          <wps:spPr bwMode="auto">
                            <a:xfrm>
                              <a:off x="720" y="739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BF916" id="Group 542" o:spid="_x0000_s1026" style="position:absolute;margin-left:35.4pt;margin-top:1.45pt;width:37.1pt;height:36.15pt;z-index:2008;mso-position-horizontal-relative:page" coordorigin="708,29" coordsize="74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">
                <v:group id="Group 557" o:spid="_x0000_s1027" style="position:absolute;left:720;top:35;width:723;height:241" coordorigin="720,35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58" o:spid="_x0000_s1028" style="position:absolute;left:720;top:35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uYcIA&#10;AADcAAAADwAAAGRycy9kb3ducmV2LnhtbESPQYvCMBSE7wv+h/CEva2pUkWqUVQQF0+uevH2aJ5N&#10;sXkpTbT13xtB2OMwM98w82VnK/GgxpeOFQwHCQji3OmSCwXn0/ZnCsIHZI2VY1LwJA/LRe9rjpl2&#10;Lf/R4xgKESHsM1RgQqgzKX1uyKIfuJo4elfXWAxRNoXUDbYRbis5SpKJtFhyXDBY08ZQfjverYID&#10;7f2ppkNi1sVlP23T9LnzqVLf/W41AxGoC//hT/tXKxhPUn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S5hwgAAANwAAAAPAAAAAAAAAAAAAAAAAJgCAABkcnMvZG93&#10;bnJldi54bWxQSwUGAAAAAAQABAD1AAAAhwMAAAAA&#10;" path="m,241r723,l723,,,,,241xe" fillcolor="#365f92" stroked="f">
                    <v:path arrowok="t" o:connecttype="custom" o:connectlocs="0,276;723,276;723,35;0,35;0,276" o:connectangles="0,0,0,0,0"/>
                  </v:shape>
                </v:group>
                <v:group id="Group 555" o:spid="_x0000_s1029" style="position:absolute;left:720;top:264;width:723;height:241" coordorigin="720,264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56" o:spid="_x0000_s1030" style="position:absolute;left:720;top:264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dF8cA&#10;AADcAAAADwAAAGRycy9kb3ducmV2LnhtbESPW2vCQBSE3wv9D8sR+lJ0Y0ujRDciBUVaEG8vfTvN&#10;nlxq9myaXTX9925B8HGYmW+Y6awztThT6yrLCoaDCARxZnXFhYLDftEfg3AeWWNtmRT8kYNZ+vgw&#10;xUTbC2/pvPOFCBB2CSoovW8SKV1WkkE3sA1x8HLbGvRBtoXULV4C3NTyJYpiabDisFBiQ+8lZcfd&#10;ySiohzkuNrpbvn5vfz4PI/f89fuxVuqp180nIDx1/h6+tVdawVscw/+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h3RfHAAAA3AAAAA8AAAAAAAAAAAAAAAAAmAIAAGRy&#10;cy9kb3ducmV2LnhtbFBLBQYAAAAABAAEAPUAAACMAwAAAAA=&#10;" path="m,241r723,l723,,,,,241xe" fillcolor="#94b3d6" stroked="f">
                    <v:path arrowok="t" o:connecttype="custom" o:connectlocs="0,505;723,505;723,264;0,264;0,505" o:connectangles="0,0,0,0,0"/>
                  </v:shape>
                </v:group>
                <v:group id="Group 553" o:spid="_x0000_s1031" style="position:absolute;left:715;top:35;width:2;height:710" coordorigin="715,35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54" o:spid="_x0000_s1032" style="position:absolute;left:715;top:35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BasMA&#10;AADcAAAADwAAAGRycy9kb3ducmV2LnhtbERPy4rCMBTdC/MP4Q7MRjQdGR9Uo4wDBTcKrW7cXZpr&#10;W2xuShNtna83C8Hl4bxXm97U4k6tqywr+B5HIIhzqysuFJyOyWgBwnlkjbVlUvAgB5v1x2CFsbYd&#10;p3TPfCFCCLsYFZTeN7GULi/JoBvbhjhwF9sa9AG2hdQtdiHc1HISRTNpsOLQUGJDfyXl1+xmFOTn&#10;pJqn9X7n/9NHN5HzQ7L9GSr19dn/LkF46v1b/HLvtILpL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GBasMAAADcAAAADwAAAAAAAAAAAAAAAACYAgAAZHJzL2Rv&#10;d25yZXYueG1sUEsFBgAAAAAEAAQA9QAAAIgDAAAAAA==&#10;" path="m,l,710e" filled="f" strokeweight=".23422mm">
                    <v:path arrowok="t" o:connecttype="custom" o:connectlocs="0,35;0,745" o:connectangles="0,0"/>
                  </v:shape>
                </v:group>
                <v:group id="Group 551" o:spid="_x0000_s1033" style="position:absolute;left:1437;top:47;width:2;height:699" coordorigin="1437,47" coordsize="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52" o:spid="_x0000_s1034" style="position:absolute;left:1437;top:47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rD8IA&#10;AADcAAAADwAAAGRycy9kb3ducmV2LnhtbERPTUvDQBC9F/oflhG8tROFRonZFqmtCB6krZLrkB2T&#10;YHY23V2b+O/dg+Dx8b7LzWR7dWEfOicabpYZKJbamU4aDe+n/eIeVIgkhnonrOGHA2zW81lJhXGj&#10;HPhyjI1KIRIK0tDGOBSIoW7ZUli6gSVxn85bign6Bo2nMYXbHm+zLEdLnaSGlgbetlx/Hb+thufM&#10;n3GXD3gaP16rpsrxKR7etL6+mh4fQEWe4r/4z/1iNKzu0vx0Jh0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msPwgAAANwAAAAPAAAAAAAAAAAAAAAAAJgCAABkcnMvZG93&#10;bnJldi54bWxQSwUGAAAAAAQABAD1AAAAhwMAAAAA&#10;" path="m,l,698e" filled="f" strokeweight=".23422mm">
                    <v:path arrowok="t" o:connecttype="custom" o:connectlocs="0,47;0,745" o:connectangles="0,0"/>
                  </v:shape>
                </v:group>
                <v:group id="Group 549" o:spid="_x0000_s1035" style="position:absolute;left:720;top:41;width:723;height:2" coordorigin="720,4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50" o:spid="_x0000_s1036" style="position:absolute;left:720;top:4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vtMUA&#10;AADcAAAADwAAAGRycy9kb3ducmV2LnhtbESPQWvCQBSE74X+h+UVvBTdVGgrqauIVWgPPcSWnh/Z&#10;ZzaYfRuyzxj99V1B6HGYmW+Y+XLwjeqpi3VgA0+TDBRxGWzNlYGf7+14BioKssUmMBk4U4Tl4v5u&#10;jrkNJy6o30mlEoRjjgacSJtrHUtHHuMktMTJ24fOoyTZVdp2eEpw3+hplr1ojzWnBYctrR2Vh93R&#10;GxD39en71fH3/XHTyxrLYnuxhTGjh2H1BkpokP/wrf1hDTy/TuF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W+0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47" o:spid="_x0000_s1037" style="position:absolute;left:720;top:270;width:723;height:2" coordorigin="720,27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48" o:spid="_x0000_s1038" style="position:absolute;left:720;top:27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SW8YA&#10;AADcAAAADwAAAGRycy9kb3ducmV2LnhtbESPQUvDQBSE74L/YXlCL9JulKoldltKbaEePKSWnh/Z&#10;ZzaYfRuyr2nqr3cLgsdhZr5h5svBN6qnLtaBDTxMMlDEZbA1VwYOn9vxDFQUZItNYDJwoQjLxe3N&#10;HHMbzlxQv5dKJQjHHA04kTbXOpaOPMZJaImT9xU6j5JkV2nb4TnBfaMfs+xZe6w5LThsae2o/N6f&#10;vAFxH+++X52Ob/ebXtZYFtsfWxgzuhtWr6CEBvkP/7V31sDTyxSu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BSW8YAAADcAAAADwAAAAAAAAAAAAAAAACYAgAAZHJz&#10;L2Rvd25yZXYueG1sUEsFBgAAAAAEAAQA9QAAAIsDAAAAAA==&#10;" path="m,l723,e" filled="f" strokeweight=".23647mm">
                    <v:path arrowok="t" o:connecttype="custom" o:connectlocs="0,0;723,0" o:connectangles="0,0"/>
                  </v:shape>
                </v:group>
                <v:group id="Group 545" o:spid="_x0000_s1039" style="position:absolute;left:720;top:499;width:723;height:2" coordorigin="720,49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46" o:spid="_x0000_s1040" style="position:absolute;left:720;top:49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pt8UA&#10;AADcAAAADwAAAGRycy9kb3ducmV2LnhtbESPQWvCQBSE74X+h+UVvBTdVKiV1FXEKthDD7Gl50f2&#10;mQ1m34bsM0Z/fbdQ6HGYmW+YxWrwjeqpi3VgA0+TDBRxGWzNlYGvz914DioKssUmMBm4UoTV8v5u&#10;gbkNFy6oP0ilEoRjjgacSJtrHUtHHuMktMTJO4bOoyTZVdp2eElw3+hpls20x5rTgsOWNo7K0+Hs&#10;DYj7ePf9+vz99rjtZYNlsbvZwpjRw7B+BSU0yH/4r723Bp5fZvB7Jh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mm3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43" o:spid="_x0000_s1041" style="position:absolute;left:720;top:739;width:723;height:2" coordorigin="720,73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44" o:spid="_x0000_s1042" style="position:absolute;left:720;top:73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YXsIA&#10;AADcAAAADwAAAGRycy9kb3ducmV2LnhtbERPTWvCQBC9F/wPywheSt0o2ErqKmIr6KGHWOl5yE6z&#10;wexsyI4x7a93D4UeH+97tRl8o3rqYh3YwGyagSIug625MnD+3D8tQUVBttgEJgM/FGGzHj2sMLfh&#10;xgX1J6lUCuGYowEn0uZax9KRxzgNLXHivkPnURLsKm07vKVw3+h5lj1rjzWnBoct7RyVl9PVGxD3&#10;cfT99vr19vjeyw7LYv9rC2Mm42H7CkpokH/xn/tgDSxe0tp0Jh0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Vhe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(full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partial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contribution,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3"/>
          <w:sz w:val="15"/>
        </w:rPr>
        <w:t>subject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as</w:t>
      </w:r>
      <w:r>
        <w:rPr>
          <w:rFonts w:ascii="Century Gothic"/>
          <w:spacing w:val="-2"/>
          <w:sz w:val="15"/>
        </w:rPr>
        <w:t>on</w:t>
      </w:r>
      <w:r>
        <w:rPr>
          <w:rFonts w:ascii="Century Gothic"/>
          <w:spacing w:val="-1"/>
          <w:sz w:val="15"/>
        </w:rPr>
        <w:t>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operational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considerations)</w:t>
      </w:r>
      <w:r>
        <w:rPr>
          <w:rFonts w:ascii="Century Gothic"/>
          <w:spacing w:val="124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1"/>
          <w:sz w:val="15"/>
        </w:rPr>
        <w:t>s</w:t>
      </w:r>
      <w:r>
        <w:rPr>
          <w:rFonts w:ascii="Century Gothic"/>
          <w:spacing w:val="-2"/>
          <w:sz w:val="15"/>
        </w:rPr>
        <w:t>econ</w:t>
      </w:r>
      <w:r>
        <w:rPr>
          <w:rFonts w:ascii="Century Gothic"/>
          <w:spacing w:val="-1"/>
          <w:sz w:val="15"/>
        </w:rPr>
        <w:t>da</w:t>
      </w:r>
      <w:r>
        <w:rPr>
          <w:rFonts w:ascii="Century Gothic"/>
          <w:spacing w:val="-2"/>
          <w:sz w:val="15"/>
        </w:rPr>
        <w:t>r</w:t>
      </w:r>
      <w:r>
        <w:rPr>
          <w:rFonts w:ascii="Century Gothic"/>
          <w:spacing w:val="-1"/>
          <w:sz w:val="15"/>
        </w:rPr>
        <w:t>y</w:t>
      </w:r>
      <w:r>
        <w:rPr>
          <w:rFonts w:ascii="Century Gothic"/>
          <w:spacing w:val="-18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7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watering,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likely</w:t>
      </w:r>
      <w:r>
        <w:rPr>
          <w:rFonts w:ascii="Century Gothic"/>
          <w:spacing w:val="-17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4"/>
          <w:sz w:val="15"/>
        </w:rPr>
        <w:t>via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(other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holders,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natural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3"/>
          <w:sz w:val="15"/>
        </w:rPr>
        <w:t>flows)</w:t>
      </w:r>
      <w:r>
        <w:rPr>
          <w:rFonts w:ascii="Century Gothic"/>
          <w:w w:val="98"/>
          <w:sz w:val="15"/>
        </w:rPr>
        <w:t xml:space="preserve"> </w:t>
      </w:r>
      <w:r>
        <w:rPr>
          <w:rFonts w:ascii="Century Gothic"/>
          <w:spacing w:val="27"/>
          <w:w w:val="98"/>
          <w:sz w:val="15"/>
        </w:rPr>
        <w:t xml:space="preserve">  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20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</w:p>
    <w:p w14:paraId="53D29F78" w14:textId="77777777" w:rsidR="00EB7FCC" w:rsidRDefault="007C2744">
      <w:pPr>
        <w:spacing w:before="47"/>
        <w:ind w:left="14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5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13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urgency</w:t>
      </w:r>
      <w:r>
        <w:rPr>
          <w:rFonts w:ascii="Century Gothic"/>
          <w:b/>
          <w:spacing w:val="-5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of</w:t>
      </w:r>
      <w:r>
        <w:rPr>
          <w:rFonts w:ascii="Century Gothic"/>
          <w:b/>
          <w:spacing w:val="-5"/>
          <w:sz w:val="15"/>
        </w:rPr>
        <w:t xml:space="preserve"> </w:t>
      </w:r>
      <w:r>
        <w:rPr>
          <w:rFonts w:ascii="Century Gothic"/>
          <w:b/>
          <w:sz w:val="15"/>
        </w:rPr>
        <w:t>environmental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z w:val="15"/>
        </w:rPr>
        <w:t>demands</w:t>
      </w:r>
    </w:p>
    <w:p w14:paraId="53D29F79" w14:textId="548642DC" w:rsidR="00EB7FCC" w:rsidRDefault="007C2744">
      <w:pPr>
        <w:spacing w:before="79" w:line="298" w:lineRule="auto"/>
        <w:ind w:left="865" w:right="12970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464" behindDoc="1" locked="0" layoutInCell="1" allowOverlap="1" wp14:anchorId="53D2A540" wp14:editId="31C4588F">
                <wp:simplePos x="0" y="0"/>
                <wp:positionH relativeFrom="page">
                  <wp:posOffset>449580</wp:posOffset>
                </wp:positionH>
                <wp:positionV relativeFrom="paragraph">
                  <wp:posOffset>33020</wp:posOffset>
                </wp:positionV>
                <wp:extent cx="471170" cy="742315"/>
                <wp:effectExtent l="1905" t="5715" r="3175" b="4445"/>
                <wp:wrapNone/>
                <wp:docPr id="53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742315"/>
                          <a:chOff x="708" y="52"/>
                          <a:chExt cx="742" cy="1169"/>
                        </a:xfrm>
                      </wpg:grpSpPr>
                      <wpg:grpSp>
                        <wpg:cNvPr id="536" name="Group 540"/>
                        <wpg:cNvGrpSpPr>
                          <a:grpSpLocks/>
                        </wpg:cNvGrpSpPr>
                        <wpg:grpSpPr bwMode="auto">
                          <a:xfrm>
                            <a:off x="720" y="58"/>
                            <a:ext cx="723" cy="241"/>
                            <a:chOff x="720" y="58"/>
                            <a:chExt cx="723" cy="241"/>
                          </a:xfrm>
                        </wpg:grpSpPr>
                        <wps:wsp>
                          <wps:cNvPr id="537" name="Freeform 541"/>
                          <wps:cNvSpPr>
                            <a:spLocks/>
                          </wps:cNvSpPr>
                          <wps:spPr bwMode="auto">
                            <a:xfrm>
                              <a:off x="720" y="5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299 58"/>
                                <a:gd name="T3" fmla="*/ 299 h 241"/>
                                <a:gd name="T4" fmla="+- 0 1443 720"/>
                                <a:gd name="T5" fmla="*/ T4 w 723"/>
                                <a:gd name="T6" fmla="+- 0 299 58"/>
                                <a:gd name="T7" fmla="*/ 299 h 241"/>
                                <a:gd name="T8" fmla="+- 0 1443 720"/>
                                <a:gd name="T9" fmla="*/ T8 w 723"/>
                                <a:gd name="T10" fmla="+- 0 58 58"/>
                                <a:gd name="T11" fmla="*/ 58 h 241"/>
                                <a:gd name="T12" fmla="+- 0 720 720"/>
                                <a:gd name="T13" fmla="*/ T12 w 723"/>
                                <a:gd name="T14" fmla="+- 0 58 58"/>
                                <a:gd name="T15" fmla="*/ 58 h 241"/>
                                <a:gd name="T16" fmla="+- 0 720 720"/>
                                <a:gd name="T17" fmla="*/ T16 w 723"/>
                                <a:gd name="T18" fmla="+- 0 299 58"/>
                                <a:gd name="T19" fmla="*/ 29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8"/>
                        <wpg:cNvGrpSpPr>
                          <a:grpSpLocks/>
                        </wpg:cNvGrpSpPr>
                        <wpg:grpSpPr bwMode="auto">
                          <a:xfrm>
                            <a:off x="720" y="287"/>
                            <a:ext cx="723" cy="240"/>
                            <a:chOff x="720" y="287"/>
                            <a:chExt cx="723" cy="240"/>
                          </a:xfrm>
                        </wpg:grpSpPr>
                        <wps:wsp>
                          <wps:cNvPr id="539" name="Freeform 539"/>
                          <wps:cNvSpPr>
                            <a:spLocks/>
                          </wps:cNvSpPr>
                          <wps:spPr bwMode="auto">
                            <a:xfrm>
                              <a:off x="720" y="287"/>
                              <a:ext cx="723" cy="2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527 287"/>
                                <a:gd name="T3" fmla="*/ 527 h 240"/>
                                <a:gd name="T4" fmla="+- 0 1443 720"/>
                                <a:gd name="T5" fmla="*/ T4 w 723"/>
                                <a:gd name="T6" fmla="+- 0 527 287"/>
                                <a:gd name="T7" fmla="*/ 527 h 240"/>
                                <a:gd name="T8" fmla="+- 0 1443 720"/>
                                <a:gd name="T9" fmla="*/ T8 w 723"/>
                                <a:gd name="T10" fmla="+- 0 287 287"/>
                                <a:gd name="T11" fmla="*/ 287 h 240"/>
                                <a:gd name="T12" fmla="+- 0 720 720"/>
                                <a:gd name="T13" fmla="*/ T12 w 723"/>
                                <a:gd name="T14" fmla="+- 0 287 287"/>
                                <a:gd name="T15" fmla="*/ 287 h 240"/>
                                <a:gd name="T16" fmla="+- 0 720 720"/>
                                <a:gd name="T17" fmla="*/ T16 w 723"/>
                                <a:gd name="T18" fmla="+- 0 527 287"/>
                                <a:gd name="T19" fmla="*/ 52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0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6"/>
                        <wpg:cNvGrpSpPr>
                          <a:grpSpLocks/>
                        </wpg:cNvGrpSpPr>
                        <wpg:grpSpPr bwMode="auto">
                          <a:xfrm>
                            <a:off x="720" y="516"/>
                            <a:ext cx="723" cy="241"/>
                            <a:chOff x="720" y="516"/>
                            <a:chExt cx="723" cy="241"/>
                          </a:xfrm>
                        </wpg:grpSpPr>
                        <wps:wsp>
                          <wps:cNvPr id="541" name="Freeform 537"/>
                          <wps:cNvSpPr>
                            <a:spLocks/>
                          </wps:cNvSpPr>
                          <wps:spPr bwMode="auto">
                            <a:xfrm>
                              <a:off x="720" y="516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756 516"/>
                                <a:gd name="T3" fmla="*/ 756 h 241"/>
                                <a:gd name="T4" fmla="+- 0 1443 720"/>
                                <a:gd name="T5" fmla="*/ T4 w 723"/>
                                <a:gd name="T6" fmla="+- 0 756 516"/>
                                <a:gd name="T7" fmla="*/ 756 h 241"/>
                                <a:gd name="T8" fmla="+- 0 1443 720"/>
                                <a:gd name="T9" fmla="*/ T8 w 723"/>
                                <a:gd name="T10" fmla="+- 0 516 516"/>
                                <a:gd name="T11" fmla="*/ 516 h 241"/>
                                <a:gd name="T12" fmla="+- 0 720 720"/>
                                <a:gd name="T13" fmla="*/ T12 w 723"/>
                                <a:gd name="T14" fmla="+- 0 516 516"/>
                                <a:gd name="T15" fmla="*/ 516 h 241"/>
                                <a:gd name="T16" fmla="+- 0 720 720"/>
                                <a:gd name="T17" fmla="*/ T16 w 723"/>
                                <a:gd name="T18" fmla="+- 0 756 516"/>
                                <a:gd name="T19" fmla="*/ 75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4"/>
                        <wpg:cNvGrpSpPr>
                          <a:grpSpLocks/>
                        </wpg:cNvGrpSpPr>
                        <wpg:grpSpPr bwMode="auto">
                          <a:xfrm>
                            <a:off x="720" y="745"/>
                            <a:ext cx="723" cy="241"/>
                            <a:chOff x="720" y="745"/>
                            <a:chExt cx="723" cy="241"/>
                          </a:xfrm>
                        </wpg:grpSpPr>
                        <wps:wsp>
                          <wps:cNvPr id="543" name="Freeform 535"/>
                          <wps:cNvSpPr>
                            <a:spLocks/>
                          </wps:cNvSpPr>
                          <wps:spPr bwMode="auto">
                            <a:xfrm>
                              <a:off x="720" y="745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985 745"/>
                                <a:gd name="T3" fmla="*/ 985 h 241"/>
                                <a:gd name="T4" fmla="+- 0 1443 720"/>
                                <a:gd name="T5" fmla="*/ T4 w 723"/>
                                <a:gd name="T6" fmla="+- 0 985 745"/>
                                <a:gd name="T7" fmla="*/ 985 h 241"/>
                                <a:gd name="T8" fmla="+- 0 1443 720"/>
                                <a:gd name="T9" fmla="*/ T8 w 723"/>
                                <a:gd name="T10" fmla="+- 0 745 745"/>
                                <a:gd name="T11" fmla="*/ 745 h 241"/>
                                <a:gd name="T12" fmla="+- 0 720 720"/>
                                <a:gd name="T13" fmla="*/ T12 w 723"/>
                                <a:gd name="T14" fmla="+- 0 745 745"/>
                                <a:gd name="T15" fmla="*/ 745 h 241"/>
                                <a:gd name="T16" fmla="+- 0 720 720"/>
                                <a:gd name="T17" fmla="*/ T16 w 723"/>
                                <a:gd name="T18" fmla="+- 0 985 745"/>
                                <a:gd name="T19" fmla="*/ 98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2"/>
                        <wpg:cNvGrpSpPr>
                          <a:grpSpLocks/>
                        </wpg:cNvGrpSpPr>
                        <wpg:grpSpPr bwMode="auto">
                          <a:xfrm>
                            <a:off x="720" y="974"/>
                            <a:ext cx="723" cy="241"/>
                            <a:chOff x="720" y="974"/>
                            <a:chExt cx="723" cy="241"/>
                          </a:xfrm>
                        </wpg:grpSpPr>
                        <wps:wsp>
                          <wps:cNvPr id="545" name="Freeform 533"/>
                          <wps:cNvSpPr>
                            <a:spLocks/>
                          </wps:cNvSpPr>
                          <wps:spPr bwMode="auto">
                            <a:xfrm>
                              <a:off x="720" y="974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214 974"/>
                                <a:gd name="T3" fmla="*/ 1214 h 241"/>
                                <a:gd name="T4" fmla="+- 0 1443 720"/>
                                <a:gd name="T5" fmla="*/ T4 w 723"/>
                                <a:gd name="T6" fmla="+- 0 1214 974"/>
                                <a:gd name="T7" fmla="*/ 1214 h 241"/>
                                <a:gd name="T8" fmla="+- 0 1443 720"/>
                                <a:gd name="T9" fmla="*/ T8 w 723"/>
                                <a:gd name="T10" fmla="+- 0 974 974"/>
                                <a:gd name="T11" fmla="*/ 974 h 241"/>
                                <a:gd name="T12" fmla="+- 0 720 720"/>
                                <a:gd name="T13" fmla="*/ T12 w 723"/>
                                <a:gd name="T14" fmla="+- 0 974 974"/>
                                <a:gd name="T15" fmla="*/ 974 h 241"/>
                                <a:gd name="T16" fmla="+- 0 720 720"/>
                                <a:gd name="T17" fmla="*/ T16 w 723"/>
                                <a:gd name="T18" fmla="+- 0 1214 974"/>
                                <a:gd name="T19" fmla="*/ 1214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30"/>
                        <wpg:cNvGrpSpPr>
                          <a:grpSpLocks/>
                        </wpg:cNvGrpSpPr>
                        <wpg:grpSpPr bwMode="auto">
                          <a:xfrm>
                            <a:off x="715" y="58"/>
                            <a:ext cx="2" cy="1156"/>
                            <a:chOff x="715" y="58"/>
                            <a:chExt cx="2" cy="1156"/>
                          </a:xfrm>
                        </wpg:grpSpPr>
                        <wps:wsp>
                          <wps:cNvPr id="547" name="Freeform 531"/>
                          <wps:cNvSpPr>
                            <a:spLocks/>
                          </wps:cNvSpPr>
                          <wps:spPr bwMode="auto">
                            <a:xfrm>
                              <a:off x="715" y="58"/>
                              <a:ext cx="2" cy="1156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156"/>
                                <a:gd name="T2" fmla="+- 0 1214 58"/>
                                <a:gd name="T3" fmla="*/ 1214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28"/>
                        <wpg:cNvGrpSpPr>
                          <a:grpSpLocks/>
                        </wpg:cNvGrpSpPr>
                        <wpg:grpSpPr bwMode="auto">
                          <a:xfrm>
                            <a:off x="1437" y="70"/>
                            <a:ext cx="2" cy="1145"/>
                            <a:chOff x="1437" y="70"/>
                            <a:chExt cx="2" cy="1145"/>
                          </a:xfrm>
                        </wpg:grpSpPr>
                        <wps:wsp>
                          <wps:cNvPr id="549" name="Freeform 529"/>
                          <wps:cNvSpPr>
                            <a:spLocks/>
                          </wps:cNvSpPr>
                          <wps:spPr bwMode="auto">
                            <a:xfrm>
                              <a:off x="1437" y="70"/>
                              <a:ext cx="2" cy="114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1145"/>
                                <a:gd name="T2" fmla="+- 0 1214 70"/>
                                <a:gd name="T3" fmla="*/ 1214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4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6"/>
                        <wpg:cNvGrpSpPr>
                          <a:grpSpLocks/>
                        </wpg:cNvGrpSpPr>
                        <wpg:grpSpPr bwMode="auto">
                          <a:xfrm>
                            <a:off x="720" y="64"/>
                            <a:ext cx="723" cy="2"/>
                            <a:chOff x="720" y="64"/>
                            <a:chExt cx="723" cy="2"/>
                          </a:xfrm>
                        </wpg:grpSpPr>
                        <wps:wsp>
                          <wps:cNvPr id="551" name="Freeform 527"/>
                          <wps:cNvSpPr>
                            <a:spLocks/>
                          </wps:cNvSpPr>
                          <wps:spPr bwMode="auto">
                            <a:xfrm>
                              <a:off x="720" y="64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24"/>
                        <wpg:cNvGrpSpPr>
                          <a:grpSpLocks/>
                        </wpg:cNvGrpSpPr>
                        <wpg:grpSpPr bwMode="auto">
                          <a:xfrm>
                            <a:off x="720" y="293"/>
                            <a:ext cx="723" cy="2"/>
                            <a:chOff x="720" y="293"/>
                            <a:chExt cx="723" cy="2"/>
                          </a:xfrm>
                        </wpg:grpSpPr>
                        <wps:wsp>
                          <wps:cNvPr id="553" name="Freeform 525"/>
                          <wps:cNvSpPr>
                            <a:spLocks/>
                          </wps:cNvSpPr>
                          <wps:spPr bwMode="auto">
                            <a:xfrm>
                              <a:off x="720" y="293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22"/>
                        <wpg:cNvGrpSpPr>
                          <a:grpSpLocks/>
                        </wpg:cNvGrpSpPr>
                        <wpg:grpSpPr bwMode="auto">
                          <a:xfrm>
                            <a:off x="720" y="522"/>
                            <a:ext cx="723" cy="2"/>
                            <a:chOff x="720" y="522"/>
                            <a:chExt cx="723" cy="2"/>
                          </a:xfrm>
                        </wpg:grpSpPr>
                        <wps:wsp>
                          <wps:cNvPr id="555" name="Freeform 523"/>
                          <wps:cNvSpPr>
                            <a:spLocks/>
                          </wps:cNvSpPr>
                          <wps:spPr bwMode="auto">
                            <a:xfrm>
                              <a:off x="720" y="522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0"/>
                        <wpg:cNvGrpSpPr>
                          <a:grpSpLocks/>
                        </wpg:cNvGrpSpPr>
                        <wpg:grpSpPr bwMode="auto">
                          <a:xfrm>
                            <a:off x="720" y="750"/>
                            <a:ext cx="723" cy="2"/>
                            <a:chOff x="720" y="750"/>
                            <a:chExt cx="723" cy="2"/>
                          </a:xfrm>
                        </wpg:grpSpPr>
                        <wps:wsp>
                          <wps:cNvPr id="557" name="Freeform 521"/>
                          <wps:cNvSpPr>
                            <a:spLocks/>
                          </wps:cNvSpPr>
                          <wps:spPr bwMode="auto">
                            <a:xfrm>
                              <a:off x="720" y="750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18"/>
                        <wpg:cNvGrpSpPr>
                          <a:grpSpLocks/>
                        </wpg:cNvGrpSpPr>
                        <wpg:grpSpPr bwMode="auto">
                          <a:xfrm>
                            <a:off x="720" y="979"/>
                            <a:ext cx="723" cy="2"/>
                            <a:chOff x="720" y="979"/>
                            <a:chExt cx="723" cy="2"/>
                          </a:xfrm>
                        </wpg:grpSpPr>
                        <wps:wsp>
                          <wps:cNvPr id="559" name="Freeform 519"/>
                          <wps:cNvSpPr>
                            <a:spLocks/>
                          </wps:cNvSpPr>
                          <wps:spPr bwMode="auto">
                            <a:xfrm>
                              <a:off x="720" y="979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16"/>
                        <wpg:cNvGrpSpPr>
                          <a:grpSpLocks/>
                        </wpg:cNvGrpSpPr>
                        <wpg:grpSpPr bwMode="auto">
                          <a:xfrm>
                            <a:off x="720" y="1208"/>
                            <a:ext cx="723" cy="2"/>
                            <a:chOff x="720" y="1208"/>
                            <a:chExt cx="723" cy="2"/>
                          </a:xfrm>
                        </wpg:grpSpPr>
                        <wps:wsp>
                          <wps:cNvPr id="561" name="Freeform 517"/>
                          <wps:cNvSpPr>
                            <a:spLocks/>
                          </wps:cNvSpPr>
                          <wps:spPr bwMode="auto">
                            <a:xfrm>
                              <a:off x="720" y="1208"/>
                              <a:ext cx="723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723"/>
                                <a:gd name="T2" fmla="+- 0 1443 720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A3404" id="Group 515" o:spid="_x0000_s1026" style="position:absolute;margin-left:35.4pt;margin-top:2.6pt;width:37.1pt;height:58.45pt;z-index:-150016;mso-position-horizontal-relative:page" coordorigin="708,52" coordsize="742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">
                <v:group id="Group 540" o:spid="_x0000_s1027" style="position:absolute;left:720;top:58;width:723;height:241" coordorigin="720,5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1" o:spid="_x0000_s1028" style="position:absolute;left:720;top:5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zk8MA&#10;AADcAAAADwAAAGRycy9kb3ducmV2LnhtbESPQWvCQBSE7wX/w/KE3ppNDdoSs0oRhOJNrfT6yD6T&#10;0OzbdHdjYn99VxA8DjPzDVOsR9OKCznfWFbwmqQgiEurG64UfB23L+8gfEDW2FomBVfysF5NngrM&#10;tR14T5dDqESEsM9RQR1Cl0vpy5oM+sR2xNE7W2cwROkqqR0OEW5aOUvThTTYcFyosaNNTeXPoTcK&#10;9v2YkTvJ9KT7Pyu/tzuvza9Sz9PxYwki0Bge4Xv7UyuYZ29wO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Szk8MAAADcAAAADwAAAAAAAAAAAAAAAACYAgAAZHJzL2Rv&#10;d25yZXYueG1sUEsFBgAAAAAEAAQA9QAAAIgDAAAAAA==&#10;" path="m,241r723,l723,,,,,241xe" fillcolor="#c00000" stroked="f">
                    <v:path arrowok="t" o:connecttype="custom" o:connectlocs="0,299;723,299;723,58;0,58;0,299" o:connectangles="0,0,0,0,0"/>
                  </v:shape>
                </v:group>
                <v:group id="Group 538" o:spid="_x0000_s1029" style="position:absolute;left:720;top:287;width:723;height:240" coordorigin="720,287" coordsize="72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9" o:spid="_x0000_s1030" style="position:absolute;left:720;top:287;width:723;height:240;visibility:visible;mso-wrap-style:square;v-text-anchor:top" coordsize="72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VOsYA&#10;AADcAAAADwAAAGRycy9kb3ducmV2LnhtbESPzWrDMBCE74W8g9hAb7WcFJfUsRJCwFBTenB+oMfF&#10;2tgm1spYauz26atCIcdhZr5hsu1kOnGjwbWWFSyiGARxZXXLtYLTMX9agXAeWWNnmRR8k4PtZvaQ&#10;YartyCXdDr4WAcIuRQWN930qpasaMugi2xMH72IHgz7IoZZ6wDHATSeXcfwiDbYcFhrsad9QdT18&#10;GQVF0X8aU74XLklOcveRn3/OXa7U43zarUF4mvw9/N9+0wqS51f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XVOsYAAADcAAAADwAAAAAAAAAAAAAAAACYAgAAZHJz&#10;L2Rvd25yZXYueG1sUEsFBgAAAAAEAAQA9QAAAIsDAAAAAA==&#10;" path="m,240r723,l723,,,,,240xe" fillcolor="red" stroked="f">
                    <v:path arrowok="t" o:connecttype="custom" o:connectlocs="0,527;723,527;723,287;0,287;0,527" o:connectangles="0,0,0,0,0"/>
                  </v:shape>
                </v:group>
                <v:group id="Group 536" o:spid="_x0000_s1031" style="position:absolute;left:720;top:516;width:723;height:241" coordorigin="720,516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7" o:spid="_x0000_s1032" style="position:absolute;left:720;top:516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sk8QA&#10;AADcAAAADwAAAGRycy9kb3ducmV2LnhtbESPQWvCQBSE74L/YXlCL1JfTLWU1FW0UPFWTAu9PrKv&#10;STD7NmS3Jvrru0LB4zAz3zCrzWAbdebO1040zGcJKJbCmVpKDV+f748voHwgMdQ4YQ0X9rBZj0cr&#10;yozr5cjnPJQqQsRnpKEKoc0QfVGxJT9zLUv0flxnKUTZlWg66iPcNpgmyTNaqiUuVNTyW8XFKf+1&#10;Gtz2CdNdvvzGD8aF7+trup9etX6YDNtXUIGHcA//tw9Gw3Ixh9uZeARw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rJPEAAAA3AAAAA8AAAAAAAAAAAAAAAAAmAIAAGRycy9k&#10;b3ducmV2LnhtbFBLBQYAAAAABAAEAPUAAACJAwAAAAA=&#10;" path="m,240r723,l723,,,,,240xe" fillcolor="#ffc000" stroked="f">
                    <v:path arrowok="t" o:connecttype="custom" o:connectlocs="0,756;723,756;723,516;0,516;0,756" o:connectangles="0,0,0,0,0"/>
                  </v:shape>
                </v:group>
                <v:group id="Group 534" o:spid="_x0000_s1033" style="position:absolute;left:720;top:745;width:723;height:241" coordorigin="720,745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5" o:spid="_x0000_s1034" style="position:absolute;left:720;top:745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coMcA&#10;AADcAAAADwAAAGRycy9kb3ducmV2LnhtbESP3WoCMRSE7wXfIZxCb0rNqm3RrVHEUistQmt9gMPm&#10;7A+7OVmSdF379KZQ8HKYmW+Yxao3jejI+cqygvEoAUGcWV1xoeD4/Xo/A+EDssbGMik4k4fVcjhY&#10;YKrtib+oO4RCRAj7FBWUIbSplD4ryaAf2ZY4erl1BkOUrpDa4SnCTSMnSfIkDVYcF0psaVNSVh9+&#10;jILavX3c1XP5uR9v978z89Ll5j1X6vamXz+DCNSHa/i/vdMKHh+m8HcmH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snKDHAAAA3AAAAA8AAAAAAAAAAAAAAAAAmAIAAGRy&#10;cy9kb3ducmV2LnhtbFBLBQYAAAAABAAEAPUAAACMAwAAAAA=&#10;" path="m,240r723,l723,,,,,240xe" fillcolor="#92d050" stroked="f">
                    <v:path arrowok="t" o:connecttype="custom" o:connectlocs="0,985;723,985;723,745;0,745;0,985" o:connectangles="0,0,0,0,0"/>
                  </v:shape>
                </v:group>
                <v:group id="Group 532" o:spid="_x0000_s1035" style="position:absolute;left:720;top:974;width:723;height:241" coordorigin="720,974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33" o:spid="_x0000_s1036" style="position:absolute;left:720;top:974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+dcEA&#10;AADcAAAADwAAAGRycy9kb3ducmV2LnhtbESP3WoCMRCF7wu+QxjBu5ooKnU1igjWXhVqfYBhM25W&#10;N5Nlk67x7U2h0MvD+fk4621yjeipC7VnDZOxAkFcelNzpeH8fXh9AxEissHGM2l4UIDtZvCyxsL4&#10;O39Rf4qVyCMcCtRgY2wLKUNpyWEY+5Y4exffOYxZdpU0Hd7zuGvkVKmFdFhzJlhsaW+pvJ1+XOZe&#10;D/1xoT73j/ce62kyyail1Xo0TLsViEgp/of/2h9Gw3w2h98z+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EfnXBAAAA3AAAAA8AAAAAAAAAAAAAAAAAmAIAAGRycy9kb3du&#10;cmV2LnhtbFBLBQYAAAAABAAEAPUAAACGAwAAAAA=&#10;" path="m,240r723,l723,,,,,240xe" fillcolor="#00af50" stroked="f">
                    <v:path arrowok="t" o:connecttype="custom" o:connectlocs="0,1214;723,1214;723,974;0,974;0,1214" o:connectangles="0,0,0,0,0"/>
                  </v:shape>
                </v:group>
                <v:group id="Group 530" o:spid="_x0000_s1037" style="position:absolute;left:715;top:58;width:2;height:1156" coordorigin="715,58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31" o:spid="_x0000_s1038" style="position:absolute;left:715;top:58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a0cYA&#10;AADcAAAADwAAAGRycy9kb3ducmV2LnhtbESPT2vCQBTE74V+h+UVvNVNi/+IrlIKQi+KJi16fGSf&#10;SWj2bcyuSfz2riB4HGbmN8xi1ZtKtNS40rKCj2EEgjizuuRcwW+6fp+BcB5ZY2WZFFzJwWr5+rLA&#10;WNuO99QmPhcBwi5GBYX3dSylywoy6Ia2Jg7eyTYGfZBNLnWDXYCbSn5G0UQaLDksFFjTd0HZf3Ix&#10;CjDfXneHdDs7/rWj9aZLzv14clZq8NZ/zUF46v0z/Gj/aAXj0RTu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ja0cYAAADcAAAADwAAAAAAAAAAAAAAAACYAgAAZHJz&#10;L2Rvd25yZXYueG1sUEsFBgAAAAAEAAQA9QAAAIsDAAAAAA==&#10;" path="m,l,1156e" filled="f" strokeweight=".23422mm">
                    <v:path arrowok="t" o:connecttype="custom" o:connectlocs="0,58;0,1214" o:connectangles="0,0"/>
                  </v:shape>
                </v:group>
                <v:group id="Group 528" o:spid="_x0000_s1039" style="position:absolute;left:1437;top:70;width:2;height:1145" coordorigin="1437,70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9" o:spid="_x0000_s1040" style="position:absolute;left:1437;top:70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XNcUA&#10;AADcAAAADwAAAGRycy9kb3ducmV2LnhtbESPUWvCMBSF3wf7D+EOfJvphh2uM4oIgrIXV/cD7ppr&#10;U21uShJt3a83g4GPh3POdzizxWBbcSEfGscKXsYZCOLK6YZrBd/79fMURIjIGlvHpOBKARbzx4cZ&#10;Ftr1/EWXMtYiQTgUqMDE2BVShsqQxTB2HXHyDs5bjEn6WmqPfYLbVr5m2Zu02HBaMNjRylB1Ks9W&#10;QZkv29XvZH+s+9N256fms8rlj1Kjp2H5ASLSEO/h//ZGK8gn7/B3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Fc1xQAAANwAAAAPAAAAAAAAAAAAAAAAAJgCAABkcnMv&#10;ZG93bnJldi54bWxQSwUGAAAAAAQABAD1AAAAigMAAAAA&#10;" path="m,l,1144e" filled="f" strokeweight=".23422mm">
                    <v:path arrowok="t" o:connecttype="custom" o:connectlocs="0,70;0,1214" o:connectangles="0,0"/>
                  </v:shape>
                </v:group>
                <v:group id="Group 526" o:spid="_x0000_s1041" style="position:absolute;left:720;top:64;width:723;height:2" coordorigin="720,6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27" o:spid="_x0000_s1042" style="position:absolute;left:720;top:6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to8UA&#10;AADcAAAADwAAAGRycy9kb3ducmV2LnhtbESPQWvCQBSE74X+h+UVeim6sWAp0VXEVmgPHmLF8yP7&#10;zAazb0P2GVN/vVsQehxm5htmvhx8o3rqYh3YwGScgSIug625MrD/2YzeQUVBttgEJgO/FGG5eHyY&#10;Y27DhQvqd1KpBOGYowEn0uZax9KRxzgOLXHyjqHzKEl2lbYdXhLcN/o1y960x5rTgsOW1o7K0+7s&#10;DYjbfvt+dT58vHz2ssay2FxtYczz07CagRIa5D98b39ZA9PpBP7O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q2j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24" o:spid="_x0000_s1043" style="position:absolute;left:720;top:293;width:723;height:2" coordorigin="720,29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25" o:spid="_x0000_s1044" style="position:absolute;left:720;top:29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WT8UA&#10;AADcAAAADwAAAGRycy9kb3ducmV2LnhtbESPQWvCQBSE74X+h+UVvBTd1GKR1FXEKthDD7Gl50f2&#10;mQ1m34bsM0Z/fbdQ6HGYmW+YxWrwjeqpi3VgA0+TDBRxGWzNlYGvz914DioKssUmMBm4UoTV8v5u&#10;gbkNFy6oP0ilEoRjjgacSJtrHUtHHuMktMTJO4bOoyTZVdp2eElw3+hplr1ojzWnBYctbRyVp8PZ&#10;GxD38e779fn77XHbywbLYnezhTGjh2H9CkpokP/wX3tvDcxmz/B7Jh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JZP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22" o:spid="_x0000_s1045" style="position:absolute;left:720;top:522;width:723;height:2" coordorigin="720,52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23" o:spid="_x0000_s1046" style="position:absolute;left:720;top:52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roMUA&#10;AADcAAAADwAAAGRycy9kb3ducmV2LnhtbESPQUvDQBSE74L/YXmCF7EbhYjEbkupFuyhh6Ti+ZF9&#10;ZoPZtyH7msb++m6h4HGYmW+Y+XLynRppiG1gA0+zDBRxHWzLjYGv/ebxFVQUZItdYDLwRxGWi9ub&#10;ORY2HLmksZJGJQjHAg04kb7QOtaOPMZZ6ImT9xMGj5Lk0Gg74DHBfaefs+xFe2w5LTjsae2o/q0O&#10;3oC43daPq8P3+8PHKGusy83Jlsbc302rN1BCk/yHr+1PayDPc7icSUd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aug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20" o:spid="_x0000_s1047" style="position:absolute;left:720;top:750;width:723;height:2" coordorigin="720,75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21" o:spid="_x0000_s1048" style="position:absolute;left:720;top:75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QTMUA&#10;AADcAAAADwAAAGRycy9kb3ducmV2LnhtbESPQWvCQBSE74X+h+UVvBTdtGArqauIrWAPPcSWnh/Z&#10;ZzaYfRuyzxj99V1B6HGYmW+Y+XLwjeqpi3VgA0+TDBRxGWzNlYGf7814BioKssUmMBk4U4Tl4v5u&#10;jrkNJy6o30mlEoRjjgacSJtrHUtHHuMktMTJ24fOoyTZVdp2eEpw3+jnLHvRHmtOCw5bWjsqD7uj&#10;NyDu69P3q+Pv++NHL2ssi83FFsaMHobVGyihQf7Dt/bWGphOX+F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5BM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18" o:spid="_x0000_s1049" style="position:absolute;left:720;top:979;width:723;height:2" coordorigin="720,97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19" o:spid="_x0000_s1050" style="position:absolute;left:720;top:97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hpcUA&#10;AADcAAAADwAAAGRycy9kb3ducmV2LnhtbESPQWvCQBSE74X+h+UVvBTdtGCpqauIrWAPPcSWnh/Z&#10;ZzaYfRuyzxj99V1B6HGYmW+Y+XLwjeqpi3VgA0+TDBRxGWzNlYGf7834FVQUZItNYDJwpgjLxf3d&#10;HHMbTlxQv5NKJQjHHA04kTbXOpaOPMZJaImTtw+dR0myq7Tt8JTgvtHPWfaiPdacFhy2tHZUHnZH&#10;b0Dc16fvV8ff98ePXtZYFpuLLYwZPQyrN1BCg/yHb+2tNTCdzuB6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KGl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516" o:spid="_x0000_s1051" style="position:absolute;left:720;top:1208;width:723;height:2" coordorigin="720,1208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17" o:spid="_x0000_s1052" style="position:absolute;left:720;top:1208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5nHsUA&#10;AADcAAAADwAAAGRycy9kb3ducmV2LnhtbESPQWvCQBSE74X+h+UVeim6sVAp0VXEVmgPHmLF8yP7&#10;zAazb0P2GdP++q4geBxm5htmvhx8o3rqYh3YwGScgSIug625MrD/2YzeQUVBttgEJgO/FGG5eHyY&#10;Y27DhQvqd1KpBOGYowEn0uZax9KRxzgOLXHyjqHzKEl2lbYdXhLcN/o1y6baY81pwWFLa0flaXf2&#10;BsRtv32/Oh8+Xj57WWNZbP5sYczz07CagRIa5B6+tb+sgbfpBK5n0h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mce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critical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urgent </w:t>
      </w:r>
      <w:r>
        <w:rPr>
          <w:rFonts w:ascii="Century Gothic"/>
          <w:spacing w:val="-4"/>
          <w:sz w:val="15"/>
        </w:rPr>
        <w:t>need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6"/>
          <w:sz w:val="15"/>
        </w:rPr>
        <w:t xml:space="preserve"> year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manage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risk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of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irretrievable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loss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damage</w:t>
      </w:r>
      <w:r>
        <w:rPr>
          <w:rFonts w:ascii="Century Gothic"/>
          <w:spacing w:val="70"/>
          <w:w w:val="97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6"/>
          <w:sz w:val="15"/>
        </w:rPr>
        <w:t xml:space="preserve"> year</w:t>
      </w:r>
    </w:p>
    <w:p w14:paraId="53D29F7A" w14:textId="77777777" w:rsidR="00EB7FCC" w:rsidRDefault="007C2744">
      <w:pPr>
        <w:spacing w:before="1" w:line="298" w:lineRule="auto"/>
        <w:ind w:left="865" w:right="15230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moderate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and/or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4"/>
          <w:sz w:val="15"/>
        </w:rPr>
        <w:t>next</w:t>
      </w:r>
      <w:r>
        <w:rPr>
          <w:rFonts w:ascii="Century Gothic"/>
          <w:spacing w:val="72"/>
          <w:w w:val="97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4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2"/>
          <w:sz w:val="15"/>
        </w:rPr>
        <w:t>gener</w:t>
      </w:r>
      <w:r>
        <w:rPr>
          <w:rFonts w:ascii="Century Gothic"/>
          <w:spacing w:val="-1"/>
          <w:sz w:val="15"/>
        </w:rPr>
        <w:t>ally</w:t>
      </w:r>
      <w:r>
        <w:rPr>
          <w:rFonts w:ascii="Century Gothic"/>
          <w:spacing w:val="20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53D29F7B" w14:textId="77777777" w:rsidR="00EB7FCC" w:rsidRDefault="007C2744">
      <w:pPr>
        <w:spacing w:before="1"/>
        <w:ind w:left="865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very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3"/>
          <w:sz w:val="15"/>
        </w:rPr>
        <w:t xml:space="preserve">low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2"/>
          <w:sz w:val="15"/>
        </w:rPr>
        <w:t>gener</w:t>
      </w:r>
      <w:r>
        <w:rPr>
          <w:rFonts w:ascii="Century Gothic"/>
          <w:spacing w:val="-1"/>
          <w:sz w:val="15"/>
        </w:rPr>
        <w:t>ally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6"/>
          <w:sz w:val="15"/>
        </w:rPr>
        <w:t xml:space="preserve"> year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3"/>
          <w:sz w:val="15"/>
        </w:rPr>
        <w:t>following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53D29F7C" w14:textId="77777777" w:rsidR="00EB7FCC" w:rsidRDefault="007C2744">
      <w:pPr>
        <w:spacing w:before="33"/>
        <w:ind w:left="142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is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-2"/>
          <w:sz w:val="15"/>
        </w:rPr>
        <w:t>con</w:t>
      </w:r>
      <w:r>
        <w:rPr>
          <w:rFonts w:ascii="Century Gothic"/>
          <w:spacing w:val="-1"/>
          <w:sz w:val="15"/>
        </w:rPr>
        <w:t>sid</w:t>
      </w:r>
      <w:r>
        <w:rPr>
          <w:rFonts w:ascii="Century Gothic"/>
          <w:spacing w:val="-2"/>
          <w:sz w:val="15"/>
        </w:rPr>
        <w:t>ere</w:t>
      </w:r>
      <w:r>
        <w:rPr>
          <w:rFonts w:ascii="Century Gothic"/>
          <w:spacing w:val="-1"/>
          <w:sz w:val="15"/>
        </w:rPr>
        <w:t>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2"/>
          <w:sz w:val="15"/>
        </w:rPr>
        <w:t>gener</w:t>
      </w:r>
      <w:r>
        <w:rPr>
          <w:rFonts w:ascii="Century Gothic"/>
          <w:spacing w:val="-1"/>
          <w:sz w:val="15"/>
        </w:rPr>
        <w:t>alis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3"/>
          <w:sz w:val="15"/>
        </w:rPr>
        <w:t xml:space="preserve">scale; </w:t>
      </w:r>
      <w:r>
        <w:rPr>
          <w:rFonts w:ascii="Century Gothic"/>
          <w:sz w:val="15"/>
        </w:rPr>
        <w:t>there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3"/>
          <w:sz w:val="15"/>
        </w:rPr>
        <w:t>may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-1"/>
          <w:sz w:val="15"/>
        </w:rPr>
        <w:t>sp</w:t>
      </w:r>
      <w:r>
        <w:rPr>
          <w:rFonts w:ascii="Century Gothic"/>
          <w:spacing w:val="-2"/>
          <w:sz w:val="15"/>
        </w:rPr>
        <w:t>ec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f</w:t>
      </w:r>
      <w:r>
        <w:rPr>
          <w:rFonts w:ascii="Century Gothic"/>
          <w:spacing w:val="-1"/>
          <w:sz w:val="15"/>
        </w:rPr>
        <w:t>i</w:t>
      </w:r>
      <w:r>
        <w:rPr>
          <w:rFonts w:ascii="Century Gothic"/>
          <w:spacing w:val="-2"/>
          <w:sz w:val="15"/>
        </w:rPr>
        <w:t>c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requirements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3"/>
          <w:sz w:val="15"/>
        </w:rPr>
        <w:t>more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l</w:t>
      </w:r>
      <w:r>
        <w:rPr>
          <w:rFonts w:ascii="Century Gothic"/>
          <w:spacing w:val="-2"/>
          <w:sz w:val="15"/>
        </w:rPr>
        <w:t>e</w:t>
      </w:r>
      <w:r>
        <w:rPr>
          <w:rFonts w:ascii="Century Gothic"/>
          <w:spacing w:val="-1"/>
          <w:sz w:val="15"/>
        </w:rPr>
        <w:t>ss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2"/>
          <w:sz w:val="15"/>
        </w:rPr>
        <w:t xml:space="preserve">urgent </w:t>
      </w:r>
      <w:r>
        <w:rPr>
          <w:rFonts w:ascii="Century Gothic"/>
          <w:spacing w:val="4"/>
          <w:sz w:val="15"/>
        </w:rPr>
        <w:t>within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1"/>
          <w:sz w:val="15"/>
        </w:rPr>
        <w:t>flow</w:t>
      </w:r>
      <w:r>
        <w:rPr>
          <w:rFonts w:ascii="Century Gothic"/>
          <w:spacing w:val="4"/>
          <w:sz w:val="15"/>
        </w:rPr>
        <w:t xml:space="preserve"> </w:t>
      </w:r>
      <w:r>
        <w:rPr>
          <w:rFonts w:ascii="Century Gothic"/>
          <w:spacing w:val="1"/>
          <w:sz w:val="15"/>
        </w:rPr>
        <w:t>regime</w:t>
      </w:r>
    </w:p>
    <w:p w14:paraId="53D29F7D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9F7E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9F7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9F80" w14:textId="77777777" w:rsidR="00EB7FCC" w:rsidRDefault="00EB7FCC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53D29F81" w14:textId="0C96F5F3" w:rsidR="00EB7FCC" w:rsidRDefault="007C2744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3D2A541" wp14:editId="12EC416F">
                <wp:extent cx="1838325" cy="8890"/>
                <wp:effectExtent l="6985" t="8890" r="2540" b="1270"/>
                <wp:docPr id="53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33" name="Group 5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34" name="Freeform 5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4A4940" id="Group 512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O7O/QODAwAA2wgAAA4AAAAAAAAAAAAAAAAALgIAAGRycy9l&#10;Mm9Eb2MueG1sUEsBAi0AFAAGAAgAAAAhAP7i5JjbAAAAAwEAAA8AAAAAAAAAAAAAAAAA3QUAAGRy&#10;cy9kb3ducmV2LnhtbFBLBQYAAAAABAAEAPMAAADlBgAAAAA=&#10;">
                <v:group id="Group 513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14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odcQA&#10;AADcAAAADwAAAGRycy9kb3ducmV2LnhtbESPzWrDMBCE74W8g9hAb42c1C3FjRJCIMSXHuzm0tsi&#10;bS0Ta2UsJXby9FWh0OMwPx+z3k6uE1caQutZwXKRgSDW3rTcKDh9Hp7eQISIbLDzTApuFGC7mT2s&#10;sTB+5IqudWxEGuFQoAIbY19IGbQlh2Hhe+LkffvBYUxyaKQZcEzjrpOrLHuVDltOBIs97S3pc31x&#10;CSKPff1xye+ky8Z/raK1+lQp9Tifdu8gIk3xP/zXLo2Cl+c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KHXEAAAA3AAAAA8AAAAAAAAAAAAAAAAAmAIAAGRycy9k&#10;b3ducmV2LnhtbFBLBQYAAAAABAAEAPUAAACJ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3D29F82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53D29F83" w14:textId="77777777" w:rsidR="00EB7FCC" w:rsidRDefault="007C2744">
      <w:pPr>
        <w:spacing w:before="73"/>
        <w:ind w:left="107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‡</w:t>
      </w:r>
      <w:r>
        <w:rPr>
          <w:rFonts w:ascii="Calibri" w:eastAsia="Calibri" w:hAnsi="Calibri" w:cs="Calibri"/>
          <w:spacing w:val="12"/>
          <w:position w:val="7"/>
          <w:sz w:val="13"/>
          <w:szCs w:val="13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Note: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Gunningbar,</w:t>
      </w:r>
      <w:r>
        <w:rPr>
          <w:rFonts w:ascii="Century Gothic" w:eastAsia="Century Gothic" w:hAnsi="Century Gothic" w:cs="Century Gothic"/>
          <w:spacing w:val="-7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Duck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and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the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Upper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Crooked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creeks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are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not</w:t>
      </w:r>
      <w:r>
        <w:rPr>
          <w:rFonts w:ascii="Century Gothic" w:eastAsia="Century Gothic" w:hAnsi="Century Gothic" w:cs="Century Gothic"/>
          <w:spacing w:val="-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currently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a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target</w:t>
      </w:r>
      <w:r>
        <w:rPr>
          <w:rFonts w:ascii="Century Gothic" w:eastAsia="Century Gothic" w:hAnsi="Century Gothic" w:cs="Century Gothic"/>
          <w:spacing w:val="-6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for</w:t>
      </w:r>
      <w:r>
        <w:rPr>
          <w:rFonts w:ascii="Century Gothic" w:eastAsia="Century Gothic" w:hAnsi="Century Gothic" w:cs="Century Gothic"/>
          <w:spacing w:val="-5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8"/>
          <w:szCs w:val="18"/>
        </w:rPr>
        <w:t>environmental</w:t>
      </w:r>
      <w:r>
        <w:rPr>
          <w:rFonts w:ascii="Century Gothic" w:eastAsia="Century Gothic" w:hAnsi="Century Gothic" w:cs="Century Gothic"/>
          <w:spacing w:val="-4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watering</w:t>
      </w:r>
    </w:p>
    <w:p w14:paraId="53D29F84" w14:textId="77777777" w:rsidR="00EB7FCC" w:rsidRDefault="00EB7FCC">
      <w:pPr>
        <w:rPr>
          <w:rFonts w:ascii="Century Gothic" w:eastAsia="Century Gothic" w:hAnsi="Century Gothic" w:cs="Century Gothic"/>
          <w:sz w:val="18"/>
          <w:szCs w:val="18"/>
        </w:rPr>
        <w:sectPr w:rsidR="00EB7FCC">
          <w:type w:val="continuous"/>
          <w:pgSz w:w="23820" w:h="16840" w:orient="landscape"/>
          <w:pgMar w:top="1140" w:right="420" w:bottom="280" w:left="600" w:header="720" w:footer="720" w:gutter="0"/>
          <w:cols w:space="720"/>
        </w:sectPr>
      </w:pPr>
    </w:p>
    <w:p w14:paraId="53D29F85" w14:textId="1B3F7E5E" w:rsidR="00EB7FCC" w:rsidRDefault="007C2744">
      <w:pPr>
        <w:spacing w:before="44" w:line="242" w:lineRule="exact"/>
        <w:ind w:left="107" w:right="395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66512" behindDoc="1" locked="0" layoutInCell="1" allowOverlap="1" wp14:anchorId="53D2A543" wp14:editId="565879A4">
                <wp:simplePos x="0" y="0"/>
                <wp:positionH relativeFrom="page">
                  <wp:posOffset>6101080</wp:posOffset>
                </wp:positionH>
                <wp:positionV relativeFrom="page">
                  <wp:posOffset>4030345</wp:posOffset>
                </wp:positionV>
                <wp:extent cx="702945" cy="414655"/>
                <wp:effectExtent l="0" t="1270" r="0" b="3175"/>
                <wp:wrapNone/>
                <wp:docPr id="52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414655"/>
                          <a:chOff x="9608" y="6347"/>
                          <a:chExt cx="1107" cy="653"/>
                        </a:xfrm>
                      </wpg:grpSpPr>
                      <wpg:grpSp>
                        <wpg:cNvPr id="526" name="Group 510"/>
                        <wpg:cNvGrpSpPr>
                          <a:grpSpLocks/>
                        </wpg:cNvGrpSpPr>
                        <wpg:grpSpPr bwMode="auto">
                          <a:xfrm>
                            <a:off x="9608" y="6347"/>
                            <a:ext cx="1107" cy="219"/>
                            <a:chOff x="9608" y="6347"/>
                            <a:chExt cx="1107" cy="219"/>
                          </a:xfrm>
                        </wpg:grpSpPr>
                        <wps:wsp>
                          <wps:cNvPr id="527" name="Freeform 511"/>
                          <wps:cNvSpPr>
                            <a:spLocks/>
                          </wps:cNvSpPr>
                          <wps:spPr bwMode="auto">
                            <a:xfrm>
                              <a:off x="9608" y="6347"/>
                              <a:ext cx="1107" cy="219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6565 6347"/>
                                <a:gd name="T3" fmla="*/ 6565 h 219"/>
                                <a:gd name="T4" fmla="+- 0 10715 9608"/>
                                <a:gd name="T5" fmla="*/ T4 w 1107"/>
                                <a:gd name="T6" fmla="+- 0 6565 6347"/>
                                <a:gd name="T7" fmla="*/ 6565 h 219"/>
                                <a:gd name="T8" fmla="+- 0 10715 9608"/>
                                <a:gd name="T9" fmla="*/ T8 w 1107"/>
                                <a:gd name="T10" fmla="+- 0 6347 6347"/>
                                <a:gd name="T11" fmla="*/ 6347 h 219"/>
                                <a:gd name="T12" fmla="+- 0 9608 9608"/>
                                <a:gd name="T13" fmla="*/ T12 w 1107"/>
                                <a:gd name="T14" fmla="+- 0 6347 6347"/>
                                <a:gd name="T15" fmla="*/ 6347 h 219"/>
                                <a:gd name="T16" fmla="+- 0 9608 9608"/>
                                <a:gd name="T17" fmla="*/ T16 w 1107"/>
                                <a:gd name="T18" fmla="+- 0 6565 6347"/>
                                <a:gd name="T19" fmla="*/ 656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219">
                                  <a:moveTo>
                                    <a:pt x="0" y="218"/>
                                  </a:moveTo>
                                  <a:lnTo>
                                    <a:pt x="1107" y="218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08"/>
                        <wpg:cNvGrpSpPr>
                          <a:grpSpLocks/>
                        </wpg:cNvGrpSpPr>
                        <wpg:grpSpPr bwMode="auto">
                          <a:xfrm>
                            <a:off x="9608" y="6565"/>
                            <a:ext cx="1107" cy="216"/>
                            <a:chOff x="9608" y="6565"/>
                            <a:chExt cx="1107" cy="216"/>
                          </a:xfrm>
                        </wpg:grpSpPr>
                        <wps:wsp>
                          <wps:cNvPr id="529" name="Freeform 509"/>
                          <wps:cNvSpPr>
                            <a:spLocks/>
                          </wps:cNvSpPr>
                          <wps:spPr bwMode="auto">
                            <a:xfrm>
                              <a:off x="9608" y="6565"/>
                              <a:ext cx="1107" cy="216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6781 6565"/>
                                <a:gd name="T3" fmla="*/ 6781 h 216"/>
                                <a:gd name="T4" fmla="+- 0 10715 9608"/>
                                <a:gd name="T5" fmla="*/ T4 w 1107"/>
                                <a:gd name="T6" fmla="+- 0 6781 6565"/>
                                <a:gd name="T7" fmla="*/ 6781 h 216"/>
                                <a:gd name="T8" fmla="+- 0 10715 9608"/>
                                <a:gd name="T9" fmla="*/ T8 w 1107"/>
                                <a:gd name="T10" fmla="+- 0 6565 6565"/>
                                <a:gd name="T11" fmla="*/ 6565 h 216"/>
                                <a:gd name="T12" fmla="+- 0 9608 9608"/>
                                <a:gd name="T13" fmla="*/ T12 w 1107"/>
                                <a:gd name="T14" fmla="+- 0 6565 6565"/>
                                <a:gd name="T15" fmla="*/ 6565 h 216"/>
                                <a:gd name="T16" fmla="+- 0 9608 9608"/>
                                <a:gd name="T17" fmla="*/ T16 w 1107"/>
                                <a:gd name="T18" fmla="+- 0 6781 6565"/>
                                <a:gd name="T19" fmla="*/ 678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216">
                                  <a:moveTo>
                                    <a:pt x="0" y="216"/>
                                  </a:moveTo>
                                  <a:lnTo>
                                    <a:pt x="1107" y="216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06"/>
                        <wpg:cNvGrpSpPr>
                          <a:grpSpLocks/>
                        </wpg:cNvGrpSpPr>
                        <wpg:grpSpPr bwMode="auto">
                          <a:xfrm>
                            <a:off x="9608" y="6781"/>
                            <a:ext cx="1107" cy="219"/>
                            <a:chOff x="9608" y="6781"/>
                            <a:chExt cx="1107" cy="219"/>
                          </a:xfrm>
                        </wpg:grpSpPr>
                        <wps:wsp>
                          <wps:cNvPr id="531" name="Freeform 507"/>
                          <wps:cNvSpPr>
                            <a:spLocks/>
                          </wps:cNvSpPr>
                          <wps:spPr bwMode="auto">
                            <a:xfrm>
                              <a:off x="9608" y="6781"/>
                              <a:ext cx="1107" cy="219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6999 6781"/>
                                <a:gd name="T3" fmla="*/ 6999 h 219"/>
                                <a:gd name="T4" fmla="+- 0 10715 9608"/>
                                <a:gd name="T5" fmla="*/ T4 w 1107"/>
                                <a:gd name="T6" fmla="+- 0 6999 6781"/>
                                <a:gd name="T7" fmla="*/ 6999 h 219"/>
                                <a:gd name="T8" fmla="+- 0 10715 9608"/>
                                <a:gd name="T9" fmla="*/ T8 w 1107"/>
                                <a:gd name="T10" fmla="+- 0 6781 6781"/>
                                <a:gd name="T11" fmla="*/ 6781 h 219"/>
                                <a:gd name="T12" fmla="+- 0 9608 9608"/>
                                <a:gd name="T13" fmla="*/ T12 w 1107"/>
                                <a:gd name="T14" fmla="+- 0 6781 6781"/>
                                <a:gd name="T15" fmla="*/ 6781 h 219"/>
                                <a:gd name="T16" fmla="+- 0 9608 9608"/>
                                <a:gd name="T17" fmla="*/ T16 w 1107"/>
                                <a:gd name="T18" fmla="+- 0 6999 6781"/>
                                <a:gd name="T19" fmla="*/ 699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219">
                                  <a:moveTo>
                                    <a:pt x="0" y="218"/>
                                  </a:moveTo>
                                  <a:lnTo>
                                    <a:pt x="1107" y="218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7BF43" id="Group 505" o:spid="_x0000_s1026" style="position:absolute;margin-left:480.4pt;margin-top:317.35pt;width:55.35pt;height:32.65pt;z-index:-149968;mso-position-horizontal-relative:page;mso-position-vertical-relative:page" coordorigin="9608,6347" coordsize="1107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">
                <v:group id="Group 510" o:spid="_x0000_s1027" style="position:absolute;left:9608;top:6347;width:1107;height:219" coordorigin="9608,6347" coordsize="110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11" o:spid="_x0000_s1028" style="position:absolute;left:9608;top:6347;width:1107;height:219;visibility:visible;mso-wrap-style:square;v-text-anchor:top" coordsize="1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IM8UA&#10;AADcAAAADwAAAGRycy9kb3ducmV2LnhtbESPT4vCMBTE74LfITzBi6ypsqvSNUoRBFlP/ln2+mie&#10;bXebl5JErX56Iyx4HGbmN8x82ZpaXMj5yrKC0TABQZxbXXGh4HhYv81A+ICssbZMCm7kYbnoduaY&#10;anvlHV32oRARwj5FBWUITSqlz0sy6Ie2IY7eyTqDIUpXSO3wGuGmluMkmUiDFceFEhtalZT/7c9G&#10;wbc/J6v7z3u92brf7dfUZYPZKVOq32uzTxCB2vAK/7c3WsHHeAr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IgzxQAAANwAAAAPAAAAAAAAAAAAAAAAAJgCAABkcnMv&#10;ZG93bnJldi54bWxQSwUGAAAAAAQABAD1AAAAigMAAAAA&#10;" path="m,218r1107,l1107,,,,,218xe" fillcolor="#d9d9d9" stroked="f">
                    <v:path arrowok="t" o:connecttype="custom" o:connectlocs="0,6565;1107,6565;1107,6347;0,6347;0,6565" o:connectangles="0,0,0,0,0"/>
                  </v:shape>
                </v:group>
                <v:group id="Group 508" o:spid="_x0000_s1029" style="position:absolute;left:9608;top:6565;width:1107;height:216" coordorigin="9608,6565" coordsize="110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09" o:spid="_x0000_s1030" style="position:absolute;left:9608;top:6565;width:1107;height:216;visibility:visible;mso-wrap-style:square;v-text-anchor:top" coordsize="1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3D8UA&#10;AADcAAAADwAAAGRycy9kb3ducmV2LnhtbESPT4vCMBTE78J+h/AWvGm6xYp2jbIIorAH8R/o7dE8&#10;27LNS2mi1v30RhA8DjPzG2Yya00lrtS40rKCr34EgjizuuRcwX636I1AOI+ssbJMCu7kYDb96Eww&#10;1fbGG7pufS4ChF2KCgrv61RKlxVk0PVtTRy8s20M+iCbXOoGbwFuKhlH0VAaLDksFFjTvKDsb3sx&#10;Cn534+VpMZjL5N+vD/dlfEzOfFSq+9n+fIPw1Pp3+NVeaQVJPIb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/cPxQAAANwAAAAPAAAAAAAAAAAAAAAAAJgCAABkcnMv&#10;ZG93bnJldi54bWxQSwUGAAAAAAQABAD1AAAAigMAAAAA&#10;" path="m,216r1107,l1107,,,,,216xe" fillcolor="#d9d9d9" stroked="f">
                    <v:path arrowok="t" o:connecttype="custom" o:connectlocs="0,6781;1107,6781;1107,6565;0,6565;0,6781" o:connectangles="0,0,0,0,0"/>
                  </v:shape>
                </v:group>
                <v:group id="Group 506" o:spid="_x0000_s1031" style="position:absolute;left:9608;top:6781;width:1107;height:219" coordorigin="9608,6781" coordsize="110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07" o:spid="_x0000_s1032" style="position:absolute;left:9608;top:6781;width:1107;height:219;visibility:visible;mso-wrap-style:square;v-text-anchor:top" coordsize="1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jAccA&#10;AADcAAAADwAAAGRycy9kb3ducmV2LnhtbESPW2sCMRSE3wX/QzhCX6RmvbRdtkZZhILUJ21LXw+b&#10;s5e6OVmSqGt/fVMQfBxm5htmue5NK87kfGNZwXSSgCAurG64UvD58faYgvABWWNrmRRcycN6NRws&#10;MdP2wns6H0IlIoR9hgrqELpMSl/UZNBPbEccvdI6gyFKV0nt8BLhppWzJHmWBhuOCzV2tKmpOB5O&#10;RsGXPyWb3+9Fu925n937i8vHaZkr9TDq81cQgfpwD9/aW63gaT6F/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EIwHHAAAA3AAAAA8AAAAAAAAAAAAAAAAAmAIAAGRy&#10;cy9kb3ducmV2LnhtbFBLBQYAAAAABAAEAPUAAACMAwAAAAA=&#10;" path="m,218r1107,l1107,,,,,218xe" fillcolor="#d9d9d9" stroked="f">
                    <v:path arrowok="t" o:connecttype="custom" o:connectlocs="0,6999;1107,6999;1107,6781;0,6781;0,699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536" behindDoc="1" locked="0" layoutInCell="1" allowOverlap="1" wp14:anchorId="53D2A544" wp14:editId="26326A56">
                <wp:simplePos x="0" y="0"/>
                <wp:positionH relativeFrom="page">
                  <wp:posOffset>6941185</wp:posOffset>
                </wp:positionH>
                <wp:positionV relativeFrom="page">
                  <wp:posOffset>4030345</wp:posOffset>
                </wp:positionV>
                <wp:extent cx="789940" cy="788035"/>
                <wp:effectExtent l="0" t="1270" r="3175" b="1270"/>
                <wp:wrapNone/>
                <wp:docPr id="51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788035"/>
                          <a:chOff x="10931" y="6347"/>
                          <a:chExt cx="1244" cy="1241"/>
                        </a:xfrm>
                      </wpg:grpSpPr>
                      <wpg:grpSp>
                        <wpg:cNvPr id="513" name="Group 503"/>
                        <wpg:cNvGrpSpPr>
                          <a:grpSpLocks/>
                        </wpg:cNvGrpSpPr>
                        <wpg:grpSpPr bwMode="auto">
                          <a:xfrm>
                            <a:off x="10931" y="6347"/>
                            <a:ext cx="1244" cy="219"/>
                            <a:chOff x="10931" y="6347"/>
                            <a:chExt cx="1244" cy="219"/>
                          </a:xfrm>
                        </wpg:grpSpPr>
                        <wps:wsp>
                          <wps:cNvPr id="514" name="Freeform 504"/>
                          <wps:cNvSpPr>
                            <a:spLocks/>
                          </wps:cNvSpPr>
                          <wps:spPr bwMode="auto">
                            <a:xfrm>
                              <a:off x="10931" y="6347"/>
                              <a:ext cx="1244" cy="219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6565 6347"/>
                                <a:gd name="T3" fmla="*/ 6565 h 219"/>
                                <a:gd name="T4" fmla="+- 0 12174 10931"/>
                                <a:gd name="T5" fmla="*/ T4 w 1244"/>
                                <a:gd name="T6" fmla="+- 0 6565 6347"/>
                                <a:gd name="T7" fmla="*/ 6565 h 219"/>
                                <a:gd name="T8" fmla="+- 0 12174 10931"/>
                                <a:gd name="T9" fmla="*/ T8 w 1244"/>
                                <a:gd name="T10" fmla="+- 0 6347 6347"/>
                                <a:gd name="T11" fmla="*/ 6347 h 219"/>
                                <a:gd name="T12" fmla="+- 0 10931 10931"/>
                                <a:gd name="T13" fmla="*/ T12 w 1244"/>
                                <a:gd name="T14" fmla="+- 0 6347 6347"/>
                                <a:gd name="T15" fmla="*/ 6347 h 219"/>
                                <a:gd name="T16" fmla="+- 0 10931 10931"/>
                                <a:gd name="T17" fmla="*/ T16 w 1244"/>
                                <a:gd name="T18" fmla="+- 0 6565 6347"/>
                                <a:gd name="T19" fmla="*/ 656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219">
                                  <a:moveTo>
                                    <a:pt x="0" y="218"/>
                                  </a:moveTo>
                                  <a:lnTo>
                                    <a:pt x="1243" y="218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01"/>
                        <wpg:cNvGrpSpPr>
                          <a:grpSpLocks/>
                        </wpg:cNvGrpSpPr>
                        <wpg:grpSpPr bwMode="auto">
                          <a:xfrm>
                            <a:off x="10931" y="6565"/>
                            <a:ext cx="1244" cy="195"/>
                            <a:chOff x="10931" y="6565"/>
                            <a:chExt cx="1244" cy="195"/>
                          </a:xfrm>
                        </wpg:grpSpPr>
                        <wps:wsp>
                          <wps:cNvPr id="516" name="Freeform 502"/>
                          <wps:cNvSpPr>
                            <a:spLocks/>
                          </wps:cNvSpPr>
                          <wps:spPr bwMode="auto">
                            <a:xfrm>
                              <a:off x="10931" y="6565"/>
                              <a:ext cx="1244" cy="195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6759 6565"/>
                                <a:gd name="T3" fmla="*/ 6759 h 195"/>
                                <a:gd name="T4" fmla="+- 0 12174 10931"/>
                                <a:gd name="T5" fmla="*/ T4 w 1244"/>
                                <a:gd name="T6" fmla="+- 0 6759 6565"/>
                                <a:gd name="T7" fmla="*/ 6759 h 195"/>
                                <a:gd name="T8" fmla="+- 0 12174 10931"/>
                                <a:gd name="T9" fmla="*/ T8 w 1244"/>
                                <a:gd name="T10" fmla="+- 0 6565 6565"/>
                                <a:gd name="T11" fmla="*/ 6565 h 195"/>
                                <a:gd name="T12" fmla="+- 0 10931 10931"/>
                                <a:gd name="T13" fmla="*/ T12 w 1244"/>
                                <a:gd name="T14" fmla="+- 0 6565 6565"/>
                                <a:gd name="T15" fmla="*/ 6565 h 195"/>
                                <a:gd name="T16" fmla="+- 0 10931 10931"/>
                                <a:gd name="T17" fmla="*/ T16 w 1244"/>
                                <a:gd name="T18" fmla="+- 0 6759 6565"/>
                                <a:gd name="T19" fmla="*/ 675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195">
                                  <a:moveTo>
                                    <a:pt x="0" y="194"/>
                                  </a:moveTo>
                                  <a:lnTo>
                                    <a:pt x="1243" y="194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99"/>
                        <wpg:cNvGrpSpPr>
                          <a:grpSpLocks/>
                        </wpg:cNvGrpSpPr>
                        <wpg:grpSpPr bwMode="auto">
                          <a:xfrm>
                            <a:off x="10931" y="6759"/>
                            <a:ext cx="1244" cy="197"/>
                            <a:chOff x="10931" y="6759"/>
                            <a:chExt cx="1244" cy="197"/>
                          </a:xfrm>
                        </wpg:grpSpPr>
                        <wps:wsp>
                          <wps:cNvPr id="518" name="Freeform 500"/>
                          <wps:cNvSpPr>
                            <a:spLocks/>
                          </wps:cNvSpPr>
                          <wps:spPr bwMode="auto">
                            <a:xfrm>
                              <a:off x="10931" y="6759"/>
                              <a:ext cx="1244" cy="197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6956 6759"/>
                                <a:gd name="T3" fmla="*/ 6956 h 197"/>
                                <a:gd name="T4" fmla="+- 0 12174 10931"/>
                                <a:gd name="T5" fmla="*/ T4 w 1244"/>
                                <a:gd name="T6" fmla="+- 0 6956 6759"/>
                                <a:gd name="T7" fmla="*/ 6956 h 197"/>
                                <a:gd name="T8" fmla="+- 0 12174 10931"/>
                                <a:gd name="T9" fmla="*/ T8 w 1244"/>
                                <a:gd name="T10" fmla="+- 0 6759 6759"/>
                                <a:gd name="T11" fmla="*/ 6759 h 197"/>
                                <a:gd name="T12" fmla="+- 0 10931 10931"/>
                                <a:gd name="T13" fmla="*/ T12 w 1244"/>
                                <a:gd name="T14" fmla="+- 0 6759 6759"/>
                                <a:gd name="T15" fmla="*/ 6759 h 197"/>
                                <a:gd name="T16" fmla="+- 0 10931 10931"/>
                                <a:gd name="T17" fmla="*/ T16 w 1244"/>
                                <a:gd name="T18" fmla="+- 0 6956 6759"/>
                                <a:gd name="T19" fmla="*/ 695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197">
                                  <a:moveTo>
                                    <a:pt x="0" y="197"/>
                                  </a:moveTo>
                                  <a:lnTo>
                                    <a:pt x="1243" y="197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97"/>
                        <wpg:cNvGrpSpPr>
                          <a:grpSpLocks/>
                        </wpg:cNvGrpSpPr>
                        <wpg:grpSpPr bwMode="auto">
                          <a:xfrm>
                            <a:off x="10931" y="6956"/>
                            <a:ext cx="1244" cy="197"/>
                            <a:chOff x="10931" y="6956"/>
                            <a:chExt cx="1244" cy="197"/>
                          </a:xfrm>
                        </wpg:grpSpPr>
                        <wps:wsp>
                          <wps:cNvPr id="520" name="Freeform 498"/>
                          <wps:cNvSpPr>
                            <a:spLocks/>
                          </wps:cNvSpPr>
                          <wps:spPr bwMode="auto">
                            <a:xfrm>
                              <a:off x="10931" y="6956"/>
                              <a:ext cx="1244" cy="197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7153 6956"/>
                                <a:gd name="T3" fmla="*/ 7153 h 197"/>
                                <a:gd name="T4" fmla="+- 0 12174 10931"/>
                                <a:gd name="T5" fmla="*/ T4 w 1244"/>
                                <a:gd name="T6" fmla="+- 0 7153 6956"/>
                                <a:gd name="T7" fmla="*/ 7153 h 197"/>
                                <a:gd name="T8" fmla="+- 0 12174 10931"/>
                                <a:gd name="T9" fmla="*/ T8 w 1244"/>
                                <a:gd name="T10" fmla="+- 0 6956 6956"/>
                                <a:gd name="T11" fmla="*/ 6956 h 197"/>
                                <a:gd name="T12" fmla="+- 0 10931 10931"/>
                                <a:gd name="T13" fmla="*/ T12 w 1244"/>
                                <a:gd name="T14" fmla="+- 0 6956 6956"/>
                                <a:gd name="T15" fmla="*/ 6956 h 197"/>
                                <a:gd name="T16" fmla="+- 0 10931 10931"/>
                                <a:gd name="T17" fmla="*/ T16 w 1244"/>
                                <a:gd name="T18" fmla="+- 0 7153 6956"/>
                                <a:gd name="T19" fmla="*/ 715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197">
                                  <a:moveTo>
                                    <a:pt x="0" y="197"/>
                                  </a:moveTo>
                                  <a:lnTo>
                                    <a:pt x="1243" y="197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5"/>
                        <wpg:cNvGrpSpPr>
                          <a:grpSpLocks/>
                        </wpg:cNvGrpSpPr>
                        <wpg:grpSpPr bwMode="auto">
                          <a:xfrm>
                            <a:off x="10931" y="7153"/>
                            <a:ext cx="1244" cy="216"/>
                            <a:chOff x="10931" y="7153"/>
                            <a:chExt cx="1244" cy="216"/>
                          </a:xfrm>
                        </wpg:grpSpPr>
                        <wps:wsp>
                          <wps:cNvPr id="522" name="Freeform 496"/>
                          <wps:cNvSpPr>
                            <a:spLocks/>
                          </wps:cNvSpPr>
                          <wps:spPr bwMode="auto">
                            <a:xfrm>
                              <a:off x="10931" y="7153"/>
                              <a:ext cx="1244" cy="216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7369 7153"/>
                                <a:gd name="T3" fmla="*/ 7369 h 216"/>
                                <a:gd name="T4" fmla="+- 0 12174 10931"/>
                                <a:gd name="T5" fmla="*/ T4 w 1244"/>
                                <a:gd name="T6" fmla="+- 0 7369 7153"/>
                                <a:gd name="T7" fmla="*/ 7369 h 216"/>
                                <a:gd name="T8" fmla="+- 0 12174 10931"/>
                                <a:gd name="T9" fmla="*/ T8 w 1244"/>
                                <a:gd name="T10" fmla="+- 0 7153 7153"/>
                                <a:gd name="T11" fmla="*/ 7153 h 216"/>
                                <a:gd name="T12" fmla="+- 0 10931 10931"/>
                                <a:gd name="T13" fmla="*/ T12 w 1244"/>
                                <a:gd name="T14" fmla="+- 0 7153 7153"/>
                                <a:gd name="T15" fmla="*/ 7153 h 216"/>
                                <a:gd name="T16" fmla="+- 0 10931 10931"/>
                                <a:gd name="T17" fmla="*/ T16 w 1244"/>
                                <a:gd name="T18" fmla="+- 0 7369 7153"/>
                                <a:gd name="T19" fmla="*/ 736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216">
                                  <a:moveTo>
                                    <a:pt x="0" y="216"/>
                                  </a:moveTo>
                                  <a:lnTo>
                                    <a:pt x="1243" y="216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3"/>
                        <wpg:cNvGrpSpPr>
                          <a:grpSpLocks/>
                        </wpg:cNvGrpSpPr>
                        <wpg:grpSpPr bwMode="auto">
                          <a:xfrm>
                            <a:off x="10931" y="7369"/>
                            <a:ext cx="1244" cy="219"/>
                            <a:chOff x="10931" y="7369"/>
                            <a:chExt cx="1244" cy="219"/>
                          </a:xfrm>
                        </wpg:grpSpPr>
                        <wps:wsp>
                          <wps:cNvPr id="524" name="Freeform 494"/>
                          <wps:cNvSpPr>
                            <a:spLocks/>
                          </wps:cNvSpPr>
                          <wps:spPr bwMode="auto">
                            <a:xfrm>
                              <a:off x="10931" y="7369"/>
                              <a:ext cx="1244" cy="219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7587 7369"/>
                                <a:gd name="T3" fmla="*/ 7587 h 219"/>
                                <a:gd name="T4" fmla="+- 0 12174 10931"/>
                                <a:gd name="T5" fmla="*/ T4 w 1244"/>
                                <a:gd name="T6" fmla="+- 0 7587 7369"/>
                                <a:gd name="T7" fmla="*/ 7587 h 219"/>
                                <a:gd name="T8" fmla="+- 0 12174 10931"/>
                                <a:gd name="T9" fmla="*/ T8 w 1244"/>
                                <a:gd name="T10" fmla="+- 0 7369 7369"/>
                                <a:gd name="T11" fmla="*/ 7369 h 219"/>
                                <a:gd name="T12" fmla="+- 0 10931 10931"/>
                                <a:gd name="T13" fmla="*/ T12 w 1244"/>
                                <a:gd name="T14" fmla="+- 0 7369 7369"/>
                                <a:gd name="T15" fmla="*/ 7369 h 219"/>
                                <a:gd name="T16" fmla="+- 0 10931 10931"/>
                                <a:gd name="T17" fmla="*/ T16 w 1244"/>
                                <a:gd name="T18" fmla="+- 0 7587 7369"/>
                                <a:gd name="T19" fmla="*/ 75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219">
                                  <a:moveTo>
                                    <a:pt x="0" y="218"/>
                                  </a:moveTo>
                                  <a:lnTo>
                                    <a:pt x="1243" y="218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75FE6" id="Group 492" o:spid="_x0000_s1026" style="position:absolute;margin-left:546.55pt;margin-top:317.35pt;width:62.2pt;height:62.05pt;z-index:-149944;mso-position-horizontal-relative:page;mso-position-vertical-relative:page" coordorigin="10931,6347" coordsize="1244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">
                <v:group id="Group 503" o:spid="_x0000_s1027" style="position:absolute;left:10931;top:6347;width:1244;height:219" coordorigin="10931,6347" coordsize="1244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04" o:spid="_x0000_s1028" style="position:absolute;left:10931;top:6347;width:1244;height:219;visibility:visible;mso-wrap-style:square;v-text-anchor:top" coordsize="124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6mcMA&#10;AADcAAAADwAAAGRycy9kb3ducmV2LnhtbESPQYvCMBSE78L+h/AWvNnUoq5UoyyCol7Ernh+NM+2&#10;a/NSmqj135uFBY/DzHzDzJedqcWdWldZVjCMYhDEudUVFwpOP+vBFITzyBpry6TgSQ6Wi4/eHFNt&#10;H3yke+YLESDsUlRQet+kUrq8JIMusg1x8C62NeiDbAupW3wEuKllEscTabDisFBiQ6uS8mt2Mwr2&#10;h3Msf7PrJvnidTNOcHLabfZK9T+77xkIT51/h//bW61gPBzB3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O6mcMAAADcAAAADwAAAAAAAAAAAAAAAACYAgAAZHJzL2Rv&#10;d25yZXYueG1sUEsFBgAAAAAEAAQA9QAAAIgDAAAAAA==&#10;" path="m,218r1243,l1243,,,,,218xe" fillcolor="#a6a6a6" stroked="f">
                    <v:path arrowok="t" o:connecttype="custom" o:connectlocs="0,6565;1243,6565;1243,6347;0,6347;0,6565" o:connectangles="0,0,0,0,0"/>
                  </v:shape>
                </v:group>
                <v:group id="Group 501" o:spid="_x0000_s1029" style="position:absolute;left:10931;top:6565;width:1244;height:195" coordorigin="10931,6565" coordsize="124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02" o:spid="_x0000_s1030" style="position:absolute;left:10931;top:6565;width:1244;height:195;visibility:visible;mso-wrap-style:square;v-text-anchor:top" coordsize="124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Ph8UA&#10;AADcAAAADwAAAGRycy9kb3ducmV2LnhtbESP0WrCQBRE3wv+w3IFX6TZKCiSZhUbEVIoFNN+wCV7&#10;TYLZu0t2G+PfdwuFPg4zc4bJD5PpxUiD7ywrWCUpCOLa6o4bBV+f5+cdCB+QNfaWScGDPBz2s6cc&#10;M23vfKGxCo2IEPYZKmhDcJmUvm7JoE+sI47e1Q4GQ5RDI/WA9wg3vVyn6VYa7DgutOioaKm+Vd9G&#10;QfGxdNocT+Vrk74vL2/V5uxLp9RiPh1fQASawn/4r11qBZvVFn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E+HxQAAANwAAAAPAAAAAAAAAAAAAAAAAJgCAABkcnMv&#10;ZG93bnJldi54bWxQSwUGAAAAAAQABAD1AAAAigMAAAAA&#10;" path="m,194r1243,l1243,,,,,194xe" fillcolor="#a6a6a6" stroked="f">
                    <v:path arrowok="t" o:connecttype="custom" o:connectlocs="0,6759;1243,6759;1243,6565;0,6565;0,6759" o:connectangles="0,0,0,0,0"/>
                  </v:shape>
                </v:group>
                <v:group id="Group 499" o:spid="_x0000_s1031" style="position:absolute;left:10931;top:6759;width:1244;height:197" coordorigin="10931,6759" coordsize="124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00" o:spid="_x0000_s1032" style="position:absolute;left:10931;top:6759;width:1244;height:197;visibility:visible;mso-wrap-style:square;v-text-anchor:top" coordsize="124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/5C8EA&#10;AADcAAAADwAAAGRycy9kb3ducmV2LnhtbERP3WqDMBS+H/Qdwhn0bo22bBTXKFJo8WZss32AgzlT&#10;mTnRJK3u7ZeLwS4/vv9DsZhB3Mn53rKCdJOAIG6s7rlVcL2cnvYgfEDWOFgmBT/kochXDwfMtJ35&#10;k+51aEUMYZ+hgi6EMZPSNx0Z9Bs7EkfuyzqDIULXSu1wjuFmkNskeZEGe44NHY507Kj5rm9Gwal2&#10;VdW/Tzv09sNUb+l8PE+lUuvHpXwFEWgJ/+I/d6UVPKdxbTw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+QvBAAAA3AAAAA8AAAAAAAAAAAAAAAAAmAIAAGRycy9kb3du&#10;cmV2LnhtbFBLBQYAAAAABAAEAPUAAACGAwAAAAA=&#10;" path="m,197r1243,l1243,,,,,197xe" fillcolor="#a6a6a6" stroked="f">
                    <v:path arrowok="t" o:connecttype="custom" o:connectlocs="0,6956;1243,6956;1243,6759;0,6759;0,6956" o:connectangles="0,0,0,0,0"/>
                  </v:shape>
                </v:group>
                <v:group id="Group 497" o:spid="_x0000_s1033" style="position:absolute;left:10931;top:6956;width:1244;height:197" coordorigin="10931,6956" coordsize="124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98" o:spid="_x0000_s1034" style="position:absolute;left:10931;top:6956;width:1244;height:197;visibility:visible;mso-wrap-style:square;v-text-anchor:top" coordsize="124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/sL8A&#10;AADcAAAADwAAAGRycy9kb3ducmV2LnhtbERPzYrCMBC+L/gOYQRva6riItUoIii9yGr1AYZmbIvN&#10;pCbR1rffHIQ9fnz/q01vGvEi52vLCibjBARxYXXNpYLrZf+9AOEDssbGMil4k4fNevC1wlTbjs/0&#10;ykMpYgj7FBVUIbSplL6oyKAf25Y4cjfrDIYIXSm1wy6Gm0ZOk+RHGqw5NlTY0q6i4p4/jYJ97rKs&#10;/n3M0NuTyY6Tbnd4bJUaDfvtEkSgPvyLP+5MK5hP4/x4Jh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dT+wvwAAANwAAAAPAAAAAAAAAAAAAAAAAJgCAABkcnMvZG93bnJl&#10;di54bWxQSwUGAAAAAAQABAD1AAAAhAMAAAAA&#10;" path="m,197r1243,l1243,,,,,197xe" fillcolor="#a6a6a6" stroked="f">
                    <v:path arrowok="t" o:connecttype="custom" o:connectlocs="0,7153;1243,7153;1243,6956;0,6956;0,7153" o:connectangles="0,0,0,0,0"/>
                  </v:shape>
                </v:group>
                <v:group id="Group 495" o:spid="_x0000_s1035" style="position:absolute;left:10931;top:7153;width:1244;height:216" coordorigin="10931,7153" coordsize="1244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96" o:spid="_x0000_s1036" style="position:absolute;left:10931;top:7153;width:1244;height:216;visibility:visible;mso-wrap-style:square;v-text-anchor:top" coordsize="1244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uBMQA&#10;AADcAAAADwAAAGRycy9kb3ducmV2LnhtbESPUWvCMBSF34X9h3AHexFN11HRzihOGOjj1B9wbe7S&#10;bs1NbTKb/ftFGPh4OOd8h7NcR9uKK/W+cazgeZqBIK6cbtgoOB3fJ3MQPiBrbB2Tgl/ysF49jJZY&#10;ajfwB10PwYgEYV+igjqErpTSVzVZ9FPXESfv0/UWQ5K9kbrHIcFtK/Msm0mLDaeFGjva1lR9H36s&#10;AjOOL218M4vu61xsZxdZ7OKwV+rpMW5eQQSK4R7+b++0giLP4X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bgTEAAAA3AAAAA8AAAAAAAAAAAAAAAAAmAIAAGRycy9k&#10;b3ducmV2LnhtbFBLBQYAAAAABAAEAPUAAACJAwAAAAA=&#10;" path="m,216r1243,l1243,,,,,216xe" fillcolor="#a6a6a6" stroked="f">
                    <v:path arrowok="t" o:connecttype="custom" o:connectlocs="0,7369;1243,7369;1243,7153;0,7153;0,7369" o:connectangles="0,0,0,0,0"/>
                  </v:shape>
                </v:group>
                <v:group id="Group 493" o:spid="_x0000_s1037" style="position:absolute;left:10931;top:7369;width:1244;height:219" coordorigin="10931,7369" coordsize="1244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94" o:spid="_x0000_s1038" style="position:absolute;left:10931;top:7369;width:1244;height:219;visibility:visible;mso-wrap-style:square;v-text-anchor:top" coordsize="124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JMMA&#10;AADcAAAADwAAAGRycy9kb3ducmV2LnhtbESPT4vCMBTE74LfITzBm6YW/9E1iiwo6kWssudH87bt&#10;2ryUJqv12xtB8DjMzG+Yxao1lbhR40rLCkbDCARxZnXJuYLLeTOYg3AeWWNlmRQ8yMFq2e0sMNH2&#10;zie6pT4XAcIuQQWF93UipcsKMuiGtiYO3q9tDPogm1zqBu8BbioZR9FUGiw5LBRY03dB2TX9NwoO&#10;x59I/qXXbTzjTT2JcXrZbw9K9Xvt+guEp9Z/wu/2TiuYxG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9wJMMAAADcAAAADwAAAAAAAAAAAAAAAACYAgAAZHJzL2Rv&#10;d25yZXYueG1sUEsFBgAAAAAEAAQA9QAAAIgDAAAAAA==&#10;" path="m,218r1243,l1243,,,,,218xe" fillcolor="#a6a6a6" stroked="f">
                    <v:path arrowok="t" o:connecttype="custom" o:connectlocs="0,7587;1243,7587;1243,7369;0,7369;0,75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560" behindDoc="1" locked="0" layoutInCell="1" allowOverlap="1" wp14:anchorId="53D2A545" wp14:editId="3F5E11C7">
                <wp:simplePos x="0" y="0"/>
                <wp:positionH relativeFrom="page">
                  <wp:posOffset>8801735</wp:posOffset>
                </wp:positionH>
                <wp:positionV relativeFrom="page">
                  <wp:posOffset>4591050</wp:posOffset>
                </wp:positionV>
                <wp:extent cx="1391920" cy="600710"/>
                <wp:effectExtent l="635" t="0" r="0" b="0"/>
                <wp:wrapNone/>
                <wp:docPr id="50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600710"/>
                          <a:chOff x="13861" y="7230"/>
                          <a:chExt cx="2192" cy="946"/>
                        </a:xfrm>
                      </wpg:grpSpPr>
                      <wpg:grpSp>
                        <wpg:cNvPr id="504" name="Group 490"/>
                        <wpg:cNvGrpSpPr>
                          <a:grpSpLocks/>
                        </wpg:cNvGrpSpPr>
                        <wpg:grpSpPr bwMode="auto">
                          <a:xfrm>
                            <a:off x="13861" y="7230"/>
                            <a:ext cx="2192" cy="264"/>
                            <a:chOff x="13861" y="7230"/>
                            <a:chExt cx="2192" cy="264"/>
                          </a:xfrm>
                        </wpg:grpSpPr>
                        <wps:wsp>
                          <wps:cNvPr id="505" name="Freeform 491"/>
                          <wps:cNvSpPr>
                            <a:spLocks/>
                          </wps:cNvSpPr>
                          <wps:spPr bwMode="auto">
                            <a:xfrm>
                              <a:off x="13861" y="7230"/>
                              <a:ext cx="2192" cy="264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494 7230"/>
                                <a:gd name="T3" fmla="*/ 7494 h 264"/>
                                <a:gd name="T4" fmla="+- 0 16053 13861"/>
                                <a:gd name="T5" fmla="*/ T4 w 2192"/>
                                <a:gd name="T6" fmla="+- 0 7494 7230"/>
                                <a:gd name="T7" fmla="*/ 7494 h 264"/>
                                <a:gd name="T8" fmla="+- 0 16053 13861"/>
                                <a:gd name="T9" fmla="*/ T8 w 2192"/>
                                <a:gd name="T10" fmla="+- 0 7230 7230"/>
                                <a:gd name="T11" fmla="*/ 7230 h 264"/>
                                <a:gd name="T12" fmla="+- 0 13861 13861"/>
                                <a:gd name="T13" fmla="*/ T12 w 2192"/>
                                <a:gd name="T14" fmla="+- 0 7230 7230"/>
                                <a:gd name="T15" fmla="*/ 7230 h 264"/>
                                <a:gd name="T16" fmla="+- 0 13861 13861"/>
                                <a:gd name="T17" fmla="*/ T16 w 2192"/>
                                <a:gd name="T18" fmla="+- 0 7494 7230"/>
                                <a:gd name="T19" fmla="*/ 749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4">
                                  <a:moveTo>
                                    <a:pt x="0" y="264"/>
                                  </a:moveTo>
                                  <a:lnTo>
                                    <a:pt x="2192" y="264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88"/>
                        <wpg:cNvGrpSpPr>
                          <a:grpSpLocks/>
                        </wpg:cNvGrpSpPr>
                        <wpg:grpSpPr bwMode="auto">
                          <a:xfrm>
                            <a:off x="13861" y="7494"/>
                            <a:ext cx="2192" cy="219"/>
                            <a:chOff x="13861" y="7494"/>
                            <a:chExt cx="2192" cy="219"/>
                          </a:xfrm>
                        </wpg:grpSpPr>
                        <wps:wsp>
                          <wps:cNvPr id="507" name="Freeform 489"/>
                          <wps:cNvSpPr>
                            <a:spLocks/>
                          </wps:cNvSpPr>
                          <wps:spPr bwMode="auto">
                            <a:xfrm>
                              <a:off x="13861" y="7494"/>
                              <a:ext cx="2192" cy="219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712 7494"/>
                                <a:gd name="T3" fmla="*/ 7712 h 219"/>
                                <a:gd name="T4" fmla="+- 0 16053 13861"/>
                                <a:gd name="T5" fmla="*/ T4 w 2192"/>
                                <a:gd name="T6" fmla="+- 0 7712 7494"/>
                                <a:gd name="T7" fmla="*/ 7712 h 219"/>
                                <a:gd name="T8" fmla="+- 0 16053 13861"/>
                                <a:gd name="T9" fmla="*/ T8 w 2192"/>
                                <a:gd name="T10" fmla="+- 0 7494 7494"/>
                                <a:gd name="T11" fmla="*/ 7494 h 219"/>
                                <a:gd name="T12" fmla="+- 0 13861 13861"/>
                                <a:gd name="T13" fmla="*/ T12 w 2192"/>
                                <a:gd name="T14" fmla="+- 0 7494 7494"/>
                                <a:gd name="T15" fmla="*/ 7494 h 219"/>
                                <a:gd name="T16" fmla="+- 0 13861 13861"/>
                                <a:gd name="T17" fmla="*/ T16 w 2192"/>
                                <a:gd name="T18" fmla="+- 0 7712 7494"/>
                                <a:gd name="T19" fmla="*/ 771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19">
                                  <a:moveTo>
                                    <a:pt x="0" y="218"/>
                                  </a:moveTo>
                                  <a:lnTo>
                                    <a:pt x="2192" y="218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6"/>
                        <wpg:cNvGrpSpPr>
                          <a:grpSpLocks/>
                        </wpg:cNvGrpSpPr>
                        <wpg:grpSpPr bwMode="auto">
                          <a:xfrm>
                            <a:off x="13861" y="7712"/>
                            <a:ext cx="2192" cy="221"/>
                            <a:chOff x="13861" y="7712"/>
                            <a:chExt cx="2192" cy="221"/>
                          </a:xfrm>
                        </wpg:grpSpPr>
                        <wps:wsp>
                          <wps:cNvPr id="509" name="Freeform 487"/>
                          <wps:cNvSpPr>
                            <a:spLocks/>
                          </wps:cNvSpPr>
                          <wps:spPr bwMode="auto">
                            <a:xfrm>
                              <a:off x="13861" y="7712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933 7712"/>
                                <a:gd name="T3" fmla="*/ 7933 h 221"/>
                                <a:gd name="T4" fmla="+- 0 16053 13861"/>
                                <a:gd name="T5" fmla="*/ T4 w 2192"/>
                                <a:gd name="T6" fmla="+- 0 7933 7712"/>
                                <a:gd name="T7" fmla="*/ 7933 h 221"/>
                                <a:gd name="T8" fmla="+- 0 16053 13861"/>
                                <a:gd name="T9" fmla="*/ T8 w 2192"/>
                                <a:gd name="T10" fmla="+- 0 7712 7712"/>
                                <a:gd name="T11" fmla="*/ 7712 h 221"/>
                                <a:gd name="T12" fmla="+- 0 13861 13861"/>
                                <a:gd name="T13" fmla="*/ T12 w 2192"/>
                                <a:gd name="T14" fmla="+- 0 7712 7712"/>
                                <a:gd name="T15" fmla="*/ 7712 h 221"/>
                                <a:gd name="T16" fmla="+- 0 13861 13861"/>
                                <a:gd name="T17" fmla="*/ T16 w 2192"/>
                                <a:gd name="T18" fmla="+- 0 7933 7712"/>
                                <a:gd name="T19" fmla="*/ 79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4"/>
                        <wpg:cNvGrpSpPr>
                          <a:grpSpLocks/>
                        </wpg:cNvGrpSpPr>
                        <wpg:grpSpPr bwMode="auto">
                          <a:xfrm>
                            <a:off x="13861" y="7933"/>
                            <a:ext cx="2192" cy="243"/>
                            <a:chOff x="13861" y="7933"/>
                            <a:chExt cx="2192" cy="243"/>
                          </a:xfrm>
                        </wpg:grpSpPr>
                        <wps:wsp>
                          <wps:cNvPr id="511" name="Freeform 485"/>
                          <wps:cNvSpPr>
                            <a:spLocks/>
                          </wps:cNvSpPr>
                          <wps:spPr bwMode="auto">
                            <a:xfrm>
                              <a:off x="13861" y="7933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8175 7933"/>
                                <a:gd name="T3" fmla="*/ 8175 h 243"/>
                                <a:gd name="T4" fmla="+- 0 16053 13861"/>
                                <a:gd name="T5" fmla="*/ T4 w 2192"/>
                                <a:gd name="T6" fmla="+- 0 8175 7933"/>
                                <a:gd name="T7" fmla="*/ 8175 h 243"/>
                                <a:gd name="T8" fmla="+- 0 16053 13861"/>
                                <a:gd name="T9" fmla="*/ T8 w 2192"/>
                                <a:gd name="T10" fmla="+- 0 7933 7933"/>
                                <a:gd name="T11" fmla="*/ 7933 h 243"/>
                                <a:gd name="T12" fmla="+- 0 13861 13861"/>
                                <a:gd name="T13" fmla="*/ T12 w 2192"/>
                                <a:gd name="T14" fmla="+- 0 7933 7933"/>
                                <a:gd name="T15" fmla="*/ 7933 h 243"/>
                                <a:gd name="T16" fmla="+- 0 13861 13861"/>
                                <a:gd name="T17" fmla="*/ T16 w 2192"/>
                                <a:gd name="T18" fmla="+- 0 8175 7933"/>
                                <a:gd name="T19" fmla="*/ 817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2"/>
                                  </a:moveTo>
                                  <a:lnTo>
                                    <a:pt x="2192" y="24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68854" id="Group 483" o:spid="_x0000_s1026" style="position:absolute;margin-left:693.05pt;margin-top:361.5pt;width:109.6pt;height:47.3pt;z-index:-149920;mso-position-horizontal-relative:page;mso-position-vertical-relative:page" coordorigin="13861,7230" coordsize="2192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">
                <v:group id="Group 490" o:spid="_x0000_s1027" style="position:absolute;left:13861;top:7230;width:2192;height:264" coordorigin="13861,7230" coordsize="219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91" o:spid="_x0000_s1028" style="position:absolute;left:13861;top:7230;width:2192;height:264;visibility:visible;mso-wrap-style:square;v-text-anchor:top" coordsize="21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LoMQA&#10;AADcAAAADwAAAGRycy9kb3ducmV2LnhtbESPQWvCQBSE74L/YXlCb7rbFG0bXUMpFL1JU6XX1+wz&#10;Cc2+TbNrjP/eLQgeh5n5hlllg21ET52vHWt4nCkQxIUzNZca9l8f0xcQPiAbbByThgt5yNbj0QpT&#10;4878SX0eShEh7FPUUIXQplL6oiKLfuZa4ugdXWcxRNmV0nR4jnDbyESphbRYc1yosKX3iorf/GQ1&#10;5Dt12Wy/n3e8+evp8JOYxj+9av0wGd6WIAIN4R6+tbdGw1zN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i6DEAAAA3AAAAA8AAAAAAAAAAAAAAAAAmAIAAGRycy9k&#10;b3ducmV2LnhtbFBLBQYAAAAABAAEAPUAAACJAwAAAAA=&#10;" path="m,264r2192,l2192,,,,,264xe" fillcolor="#ffc000" stroked="f">
                    <v:path arrowok="t" o:connecttype="custom" o:connectlocs="0,7494;2192,7494;2192,7230;0,7230;0,7494" o:connectangles="0,0,0,0,0"/>
                  </v:shape>
                </v:group>
                <v:group id="Group 488" o:spid="_x0000_s1029" style="position:absolute;left:13861;top:7494;width:2192;height:219" coordorigin="13861,7494" coordsize="219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89" o:spid="_x0000_s1030" style="position:absolute;left:13861;top:7494;width:2192;height:219;visibility:visible;mso-wrap-style:square;v-text-anchor:top" coordsize="219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+SMYA&#10;AADcAAAADwAAAGRycy9kb3ducmV2LnhtbESPQWsCMRSE7wX/Q3hCbzVbpbVujaJCwVJ70Ip4fG6e&#10;m8XNy5JEd/vvm0Khx2FmvmGm887W4kY+VI4VPA4yEMSF0xWXCvZfbw8vIEJE1lg7JgXfFGA+691N&#10;Mdeu5S3ddrEUCcIhRwUmxiaXMhSGLIaBa4iTd3beYkzSl1J7bBPc1nKYZc/SYsVpwWBDK0PFZXe1&#10;Cs4b3Z4mnx+HcrPA95Gvh8ujOSh13+8WryAidfE//NdeawVP2Rh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3+SMYAAADcAAAADwAAAAAAAAAAAAAAAACYAgAAZHJz&#10;L2Rvd25yZXYueG1sUEsFBgAAAAAEAAQA9QAAAIsDAAAAAA==&#10;" path="m,218r2192,l2192,,,,,218xe" fillcolor="#ffc000" stroked="f">
                    <v:path arrowok="t" o:connecttype="custom" o:connectlocs="0,7712;2192,7712;2192,7494;0,7494;0,7712" o:connectangles="0,0,0,0,0"/>
                  </v:shape>
                </v:group>
                <v:group id="Group 486" o:spid="_x0000_s1031" style="position:absolute;left:13861;top:7712;width:2192;height:221" coordorigin="13861,771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7" o:spid="_x0000_s1032" style="position:absolute;left:13861;top:771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cg8YA&#10;AADcAAAADwAAAGRycy9kb3ducmV2LnhtbESP0WrCQBRE3wv+w3KFvhTdtFjR6CrSUig2IEY/4JK9&#10;yUazd9PsqvHvu4VCH4eZOcMs171txJU6XztW8DxOQBAXTtdcKTgePkYzED4ga2wck4I7eVivBg9L&#10;TLW78Z6ueahEhLBPUYEJoU2l9IUhi37sWuLola6zGKLsKqk7vEW4beRLkkylxZrjgsGW3gwV5/xi&#10;FXxl29O3mZSXJz/lkG0mu/esKZV6HPabBYhAffgP/7U/tYLXZ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Tcg8YAAADcAAAADwAAAAAAAAAAAAAAAACYAgAAZHJz&#10;L2Rvd25yZXYueG1sUEsFBgAAAAAEAAQA9QAAAIsDAAAAAA==&#10;" path="m,221r2192,l2192,,,,,221xe" fillcolor="#ffc000" stroked="f">
                    <v:path arrowok="t" o:connecttype="custom" o:connectlocs="0,7933;2192,7933;2192,7712;0,7712;0,7933" o:connectangles="0,0,0,0,0"/>
                  </v:shape>
                </v:group>
                <v:group id="Group 484" o:spid="_x0000_s1033" style="position:absolute;left:13861;top:7933;width:2192;height:243" coordorigin="13861,7933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85" o:spid="_x0000_s1034" style="position:absolute;left:13861;top:7933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LNMUA&#10;AADcAAAADwAAAGRycy9kb3ducmV2LnhtbESPwW7CMBBE70j9B2srcQMnSCCaYhCtBIIDh0I/YBsv&#10;cSBeR7ZJ0r+vK1XqcTQzbzSrzWAb0ZEPtWMF+TQDQVw6XXOl4POymyxBhIissXFMCr4pwGb9NFph&#10;oV3PH9SdYyUShEOBCkyMbSFlKA1ZDFPXEifv6rzFmKSvpPbYJ7ht5CzLFtJizWnBYEvvhsr7+WEV&#10;1IftEBb+1C+/TsfO7I/69nZ9UWr8PGxfQUQa4n/4r33QCuZ5D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Es0xQAAANwAAAAPAAAAAAAAAAAAAAAAAJgCAABkcnMv&#10;ZG93bnJldi54bWxQSwUGAAAAAAQABAD1AAAAigMAAAAA&#10;" path="m,242r2192,l2192,,,,,242xe" fillcolor="#ffc000" stroked="f">
                    <v:path arrowok="t" o:connecttype="custom" o:connectlocs="0,8175;2192,8175;2192,7933;0,7933;0,81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584" behindDoc="1" locked="0" layoutInCell="1" allowOverlap="1" wp14:anchorId="53D2A546" wp14:editId="7D327C20">
                <wp:simplePos x="0" y="0"/>
                <wp:positionH relativeFrom="page">
                  <wp:posOffset>11141710</wp:posOffset>
                </wp:positionH>
                <wp:positionV relativeFrom="page">
                  <wp:posOffset>4388485</wp:posOffset>
                </wp:positionV>
                <wp:extent cx="1035050" cy="1007745"/>
                <wp:effectExtent l="0" t="0" r="0" b="0"/>
                <wp:wrapNone/>
                <wp:docPr id="48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007745"/>
                          <a:chOff x="17546" y="6911"/>
                          <a:chExt cx="1630" cy="1587"/>
                        </a:xfrm>
                      </wpg:grpSpPr>
                      <wpg:grpSp>
                        <wpg:cNvPr id="489" name="Group 481"/>
                        <wpg:cNvGrpSpPr>
                          <a:grpSpLocks/>
                        </wpg:cNvGrpSpPr>
                        <wpg:grpSpPr bwMode="auto">
                          <a:xfrm>
                            <a:off x="17546" y="6911"/>
                            <a:ext cx="1630" cy="240"/>
                            <a:chOff x="17546" y="6911"/>
                            <a:chExt cx="1630" cy="240"/>
                          </a:xfrm>
                        </wpg:grpSpPr>
                        <wps:wsp>
                          <wps:cNvPr id="490" name="Freeform 482"/>
                          <wps:cNvSpPr>
                            <a:spLocks/>
                          </wps:cNvSpPr>
                          <wps:spPr bwMode="auto">
                            <a:xfrm>
                              <a:off x="17546" y="6911"/>
                              <a:ext cx="1630" cy="240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151 6911"/>
                                <a:gd name="T3" fmla="*/ 7151 h 240"/>
                                <a:gd name="T4" fmla="+- 0 19176 17546"/>
                                <a:gd name="T5" fmla="*/ T4 w 1630"/>
                                <a:gd name="T6" fmla="+- 0 7151 6911"/>
                                <a:gd name="T7" fmla="*/ 7151 h 240"/>
                                <a:gd name="T8" fmla="+- 0 19176 17546"/>
                                <a:gd name="T9" fmla="*/ T8 w 1630"/>
                                <a:gd name="T10" fmla="+- 0 6911 6911"/>
                                <a:gd name="T11" fmla="*/ 6911 h 240"/>
                                <a:gd name="T12" fmla="+- 0 17546 17546"/>
                                <a:gd name="T13" fmla="*/ T12 w 1630"/>
                                <a:gd name="T14" fmla="+- 0 6911 6911"/>
                                <a:gd name="T15" fmla="*/ 6911 h 240"/>
                                <a:gd name="T16" fmla="+- 0 17546 17546"/>
                                <a:gd name="T17" fmla="*/ T16 w 1630"/>
                                <a:gd name="T18" fmla="+- 0 7151 6911"/>
                                <a:gd name="T19" fmla="*/ 715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0">
                                  <a:moveTo>
                                    <a:pt x="0" y="240"/>
                                  </a:moveTo>
                                  <a:lnTo>
                                    <a:pt x="1630" y="24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79"/>
                        <wpg:cNvGrpSpPr>
                          <a:grpSpLocks/>
                        </wpg:cNvGrpSpPr>
                        <wpg:grpSpPr bwMode="auto">
                          <a:xfrm>
                            <a:off x="17546" y="7151"/>
                            <a:ext cx="1630" cy="221"/>
                            <a:chOff x="17546" y="7151"/>
                            <a:chExt cx="1630" cy="221"/>
                          </a:xfrm>
                        </wpg:grpSpPr>
                        <wps:wsp>
                          <wps:cNvPr id="492" name="Freeform 480"/>
                          <wps:cNvSpPr>
                            <a:spLocks/>
                          </wps:cNvSpPr>
                          <wps:spPr bwMode="auto">
                            <a:xfrm>
                              <a:off x="17546" y="7151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371 7151"/>
                                <a:gd name="T3" fmla="*/ 7371 h 221"/>
                                <a:gd name="T4" fmla="+- 0 19176 17546"/>
                                <a:gd name="T5" fmla="*/ T4 w 1630"/>
                                <a:gd name="T6" fmla="+- 0 7371 7151"/>
                                <a:gd name="T7" fmla="*/ 7371 h 221"/>
                                <a:gd name="T8" fmla="+- 0 19176 17546"/>
                                <a:gd name="T9" fmla="*/ T8 w 1630"/>
                                <a:gd name="T10" fmla="+- 0 7151 7151"/>
                                <a:gd name="T11" fmla="*/ 7151 h 221"/>
                                <a:gd name="T12" fmla="+- 0 17546 17546"/>
                                <a:gd name="T13" fmla="*/ T12 w 1630"/>
                                <a:gd name="T14" fmla="+- 0 7151 7151"/>
                                <a:gd name="T15" fmla="*/ 7151 h 221"/>
                                <a:gd name="T16" fmla="+- 0 17546 17546"/>
                                <a:gd name="T17" fmla="*/ T16 w 1630"/>
                                <a:gd name="T18" fmla="+- 0 7371 7151"/>
                                <a:gd name="T19" fmla="*/ 737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0"/>
                                  </a:moveTo>
                                  <a:lnTo>
                                    <a:pt x="1630" y="22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77"/>
                        <wpg:cNvGrpSpPr>
                          <a:grpSpLocks/>
                        </wpg:cNvGrpSpPr>
                        <wpg:grpSpPr bwMode="auto">
                          <a:xfrm>
                            <a:off x="17546" y="7371"/>
                            <a:ext cx="1630" cy="221"/>
                            <a:chOff x="17546" y="7371"/>
                            <a:chExt cx="1630" cy="221"/>
                          </a:xfrm>
                        </wpg:grpSpPr>
                        <wps:wsp>
                          <wps:cNvPr id="494" name="Freeform 478"/>
                          <wps:cNvSpPr>
                            <a:spLocks/>
                          </wps:cNvSpPr>
                          <wps:spPr bwMode="auto">
                            <a:xfrm>
                              <a:off x="17546" y="7371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592 7371"/>
                                <a:gd name="T3" fmla="*/ 7592 h 221"/>
                                <a:gd name="T4" fmla="+- 0 19176 17546"/>
                                <a:gd name="T5" fmla="*/ T4 w 1630"/>
                                <a:gd name="T6" fmla="+- 0 7592 7371"/>
                                <a:gd name="T7" fmla="*/ 7592 h 221"/>
                                <a:gd name="T8" fmla="+- 0 19176 17546"/>
                                <a:gd name="T9" fmla="*/ T8 w 1630"/>
                                <a:gd name="T10" fmla="+- 0 7371 7371"/>
                                <a:gd name="T11" fmla="*/ 7371 h 221"/>
                                <a:gd name="T12" fmla="+- 0 17546 17546"/>
                                <a:gd name="T13" fmla="*/ T12 w 1630"/>
                                <a:gd name="T14" fmla="+- 0 7371 7371"/>
                                <a:gd name="T15" fmla="*/ 7371 h 221"/>
                                <a:gd name="T16" fmla="+- 0 17546 17546"/>
                                <a:gd name="T17" fmla="*/ T16 w 1630"/>
                                <a:gd name="T18" fmla="+- 0 7592 7371"/>
                                <a:gd name="T19" fmla="*/ 75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5"/>
                        <wpg:cNvGrpSpPr>
                          <a:grpSpLocks/>
                        </wpg:cNvGrpSpPr>
                        <wpg:grpSpPr bwMode="auto">
                          <a:xfrm>
                            <a:off x="17546" y="7592"/>
                            <a:ext cx="1630" cy="221"/>
                            <a:chOff x="17546" y="7592"/>
                            <a:chExt cx="1630" cy="221"/>
                          </a:xfrm>
                        </wpg:grpSpPr>
                        <wps:wsp>
                          <wps:cNvPr id="496" name="Freeform 476"/>
                          <wps:cNvSpPr>
                            <a:spLocks/>
                          </wps:cNvSpPr>
                          <wps:spPr bwMode="auto">
                            <a:xfrm>
                              <a:off x="17546" y="7592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813 7592"/>
                                <a:gd name="T3" fmla="*/ 7813 h 221"/>
                                <a:gd name="T4" fmla="+- 0 19176 17546"/>
                                <a:gd name="T5" fmla="*/ T4 w 1630"/>
                                <a:gd name="T6" fmla="+- 0 7813 7592"/>
                                <a:gd name="T7" fmla="*/ 7813 h 221"/>
                                <a:gd name="T8" fmla="+- 0 19176 17546"/>
                                <a:gd name="T9" fmla="*/ T8 w 1630"/>
                                <a:gd name="T10" fmla="+- 0 7592 7592"/>
                                <a:gd name="T11" fmla="*/ 7592 h 221"/>
                                <a:gd name="T12" fmla="+- 0 17546 17546"/>
                                <a:gd name="T13" fmla="*/ T12 w 1630"/>
                                <a:gd name="T14" fmla="+- 0 7592 7592"/>
                                <a:gd name="T15" fmla="*/ 7592 h 221"/>
                                <a:gd name="T16" fmla="+- 0 17546 17546"/>
                                <a:gd name="T17" fmla="*/ T16 w 1630"/>
                                <a:gd name="T18" fmla="+- 0 7813 7592"/>
                                <a:gd name="T19" fmla="*/ 78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3"/>
                        <wpg:cNvGrpSpPr>
                          <a:grpSpLocks/>
                        </wpg:cNvGrpSpPr>
                        <wpg:grpSpPr bwMode="auto">
                          <a:xfrm>
                            <a:off x="17546" y="7813"/>
                            <a:ext cx="1630" cy="221"/>
                            <a:chOff x="17546" y="7813"/>
                            <a:chExt cx="1630" cy="221"/>
                          </a:xfrm>
                        </wpg:grpSpPr>
                        <wps:wsp>
                          <wps:cNvPr id="498" name="Freeform 474"/>
                          <wps:cNvSpPr>
                            <a:spLocks/>
                          </wps:cNvSpPr>
                          <wps:spPr bwMode="auto">
                            <a:xfrm>
                              <a:off x="17546" y="7813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8034 7813"/>
                                <a:gd name="T3" fmla="*/ 8034 h 221"/>
                                <a:gd name="T4" fmla="+- 0 19176 17546"/>
                                <a:gd name="T5" fmla="*/ T4 w 1630"/>
                                <a:gd name="T6" fmla="+- 0 8034 7813"/>
                                <a:gd name="T7" fmla="*/ 8034 h 221"/>
                                <a:gd name="T8" fmla="+- 0 19176 17546"/>
                                <a:gd name="T9" fmla="*/ T8 w 1630"/>
                                <a:gd name="T10" fmla="+- 0 7813 7813"/>
                                <a:gd name="T11" fmla="*/ 7813 h 221"/>
                                <a:gd name="T12" fmla="+- 0 17546 17546"/>
                                <a:gd name="T13" fmla="*/ T12 w 1630"/>
                                <a:gd name="T14" fmla="+- 0 7813 7813"/>
                                <a:gd name="T15" fmla="*/ 7813 h 221"/>
                                <a:gd name="T16" fmla="+- 0 17546 17546"/>
                                <a:gd name="T17" fmla="*/ T16 w 1630"/>
                                <a:gd name="T18" fmla="+- 0 8034 7813"/>
                                <a:gd name="T19" fmla="*/ 803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1"/>
                        <wpg:cNvGrpSpPr>
                          <a:grpSpLocks/>
                        </wpg:cNvGrpSpPr>
                        <wpg:grpSpPr bwMode="auto">
                          <a:xfrm>
                            <a:off x="17546" y="8034"/>
                            <a:ext cx="1630" cy="221"/>
                            <a:chOff x="17546" y="8034"/>
                            <a:chExt cx="1630" cy="221"/>
                          </a:xfrm>
                        </wpg:grpSpPr>
                        <wps:wsp>
                          <wps:cNvPr id="500" name="Freeform 472"/>
                          <wps:cNvSpPr>
                            <a:spLocks/>
                          </wps:cNvSpPr>
                          <wps:spPr bwMode="auto">
                            <a:xfrm>
                              <a:off x="17546" y="8034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8255 8034"/>
                                <a:gd name="T3" fmla="*/ 8255 h 221"/>
                                <a:gd name="T4" fmla="+- 0 19176 17546"/>
                                <a:gd name="T5" fmla="*/ T4 w 1630"/>
                                <a:gd name="T6" fmla="+- 0 8255 8034"/>
                                <a:gd name="T7" fmla="*/ 8255 h 221"/>
                                <a:gd name="T8" fmla="+- 0 19176 17546"/>
                                <a:gd name="T9" fmla="*/ T8 w 1630"/>
                                <a:gd name="T10" fmla="+- 0 8034 8034"/>
                                <a:gd name="T11" fmla="*/ 8034 h 221"/>
                                <a:gd name="T12" fmla="+- 0 17546 17546"/>
                                <a:gd name="T13" fmla="*/ T12 w 1630"/>
                                <a:gd name="T14" fmla="+- 0 8034 8034"/>
                                <a:gd name="T15" fmla="*/ 8034 h 221"/>
                                <a:gd name="T16" fmla="+- 0 17546 17546"/>
                                <a:gd name="T17" fmla="*/ T16 w 1630"/>
                                <a:gd name="T18" fmla="+- 0 8255 8034"/>
                                <a:gd name="T19" fmla="*/ 82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69"/>
                        <wpg:cNvGrpSpPr>
                          <a:grpSpLocks/>
                        </wpg:cNvGrpSpPr>
                        <wpg:grpSpPr bwMode="auto">
                          <a:xfrm>
                            <a:off x="17546" y="8255"/>
                            <a:ext cx="1630" cy="243"/>
                            <a:chOff x="17546" y="8255"/>
                            <a:chExt cx="1630" cy="243"/>
                          </a:xfrm>
                        </wpg:grpSpPr>
                        <wps:wsp>
                          <wps:cNvPr id="502" name="Freeform 470"/>
                          <wps:cNvSpPr>
                            <a:spLocks/>
                          </wps:cNvSpPr>
                          <wps:spPr bwMode="auto">
                            <a:xfrm>
                              <a:off x="17546" y="8255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8497 8255"/>
                                <a:gd name="T3" fmla="*/ 8497 h 243"/>
                                <a:gd name="T4" fmla="+- 0 19176 17546"/>
                                <a:gd name="T5" fmla="*/ T4 w 1630"/>
                                <a:gd name="T6" fmla="+- 0 8497 8255"/>
                                <a:gd name="T7" fmla="*/ 8497 h 243"/>
                                <a:gd name="T8" fmla="+- 0 19176 17546"/>
                                <a:gd name="T9" fmla="*/ T8 w 1630"/>
                                <a:gd name="T10" fmla="+- 0 8255 8255"/>
                                <a:gd name="T11" fmla="*/ 8255 h 243"/>
                                <a:gd name="T12" fmla="+- 0 17546 17546"/>
                                <a:gd name="T13" fmla="*/ T12 w 1630"/>
                                <a:gd name="T14" fmla="+- 0 8255 8255"/>
                                <a:gd name="T15" fmla="*/ 8255 h 243"/>
                                <a:gd name="T16" fmla="+- 0 17546 17546"/>
                                <a:gd name="T17" fmla="*/ T16 w 1630"/>
                                <a:gd name="T18" fmla="+- 0 8497 8255"/>
                                <a:gd name="T19" fmla="*/ 849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C65D8" id="Group 468" o:spid="_x0000_s1026" style="position:absolute;margin-left:877.3pt;margin-top:345.55pt;width:81.5pt;height:79.35pt;z-index:-149896;mso-position-horizontal-relative:page;mso-position-vertical-relative:page" coordorigin="17546,6911" coordsize="1630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">
                <v:group id="Group 481" o:spid="_x0000_s1027" style="position:absolute;left:17546;top:6911;width:1630;height:240" coordorigin="17546,6911" coordsize="163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2" o:spid="_x0000_s1028" style="position:absolute;left:17546;top:6911;width:1630;height:240;visibility:visible;mso-wrap-style:square;v-text-anchor:top" coordsize="16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Tp68EA&#10;AADcAAAADwAAAGRycy9kb3ducmV2LnhtbERPz2vCMBS+C/sfwht409Qx5lYbRRyi4Eln2fXRvDbF&#10;5qUkme3+++Uw8Pjx/S42o+3EnXxoHStYzDMQxJXTLTcKrl/72TuIEJE1do5JwS8F2KyfJgXm2g18&#10;pvslNiKFcMhRgYmxz6UMlSGLYe564sTVzluMCfpGao9DCredfMmyN2mx5dRgsKedoep2+bEKlu50&#10;G+rT9dOXx8O53JvvsYys1PR53K5ARBrjQ/zvPmoFrx9pfj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06evBAAAA3AAAAA8AAAAAAAAAAAAAAAAAmAIAAGRycy9kb3du&#10;cmV2LnhtbFBLBQYAAAAABAAEAPUAAACGAwAAAAA=&#10;" path="m,240r1630,l1630,,,,,240xe" fillcolor="#365f91" stroked="f">
                    <v:path arrowok="t" o:connecttype="custom" o:connectlocs="0,7151;1630,7151;1630,6911;0,6911;0,7151" o:connectangles="0,0,0,0,0"/>
                  </v:shape>
                </v:group>
                <v:group id="Group 479" o:spid="_x0000_s1029" style="position:absolute;left:17546;top:7151;width:1630;height:221" coordorigin="17546,7151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0" o:spid="_x0000_s1030" style="position:absolute;left:17546;top:7151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spsUA&#10;AADcAAAADwAAAGRycy9kb3ducmV2LnhtbESPwW7CMBBE75X6D9YicWscQhXaFIMoEpQDl4R8wDbe&#10;JlHjdRQbEv6+rlSpx9HMvNGst5PpxI0G11pWsIhiEMSV1S3XCsrL4ekFhPPIGjvLpOBODrabx4c1&#10;ZtqOnNOt8LUIEHYZKmi87zMpXdWQQRfZnjh4X3Yw6IMcaqkHHAPcdDKJ41QabDksNNjTvqHqu7ga&#10;BdXHypb75fG8S9/tacKyTD7zWKn5bNq9gfA0+f/wX/ukFTy/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GymxQAAANwAAAAPAAAAAAAAAAAAAAAAAJgCAABkcnMv&#10;ZG93bnJldi54bWxQSwUGAAAAAAQABAD1AAAAigMAAAAA&#10;" path="m,220r1630,l1630,,,,,220xe" fillcolor="#365f91" stroked="f">
                    <v:path arrowok="t" o:connecttype="custom" o:connectlocs="0,7371;1630,7371;1630,7151;0,7151;0,7371" o:connectangles="0,0,0,0,0"/>
                  </v:shape>
                </v:group>
                <v:group id="Group 477" o:spid="_x0000_s1031" style="position:absolute;left:17546;top:7371;width:1630;height:221" coordorigin="17546,7371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78" o:spid="_x0000_s1032" style="position:absolute;left:17546;top:7371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ScUA&#10;AADcAAAADwAAAGRycy9kb3ducmV2LnhtbESPwW7CMBBE70j8g7VIvRWnaURLioMgUimHXqD5gCXe&#10;JlHjdRSbJP17XKkSx9HMvNFstpNpxUC9aywreFpGIIhLqxuuFBRf74+vIJxH1thaJgW/5GCbzWcb&#10;TLUd+UTD2VciQNilqKD2vkuldGVNBt3SdsTB+7a9QR9kX0nd4xjgppVxFK2kwYbDQo0d5TWVP+er&#10;UVB+vNgifz587lZ7e5ywKOLLKVLqYTHt3kB4mvw9/N8+agXJOoG/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VFJxQAAANwAAAAPAAAAAAAAAAAAAAAAAJgCAABkcnMv&#10;ZG93bnJldi54bWxQSwUGAAAAAAQABAD1AAAAigMAAAAA&#10;" path="m,221r1630,l1630,,,,,221xe" fillcolor="#365f91" stroked="f">
                    <v:path arrowok="t" o:connecttype="custom" o:connectlocs="0,7592;1630,7592;1630,7371;0,7371;0,7592" o:connectangles="0,0,0,0,0"/>
                  </v:shape>
                </v:group>
                <v:group id="Group 475" o:spid="_x0000_s1033" style="position:absolute;left:17546;top:7592;width:1630;height:221" coordorigin="17546,7592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76" o:spid="_x0000_s1034" style="position:absolute;left:17546;top:7592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qpcUA&#10;AADcAAAADwAAAGRycy9kb3ducmV2LnhtbESPwW7CMBBE75X6D9YicQOHUIU2xSAaiZYDl0A+YBtv&#10;k6jxOopNkv59XQmpx9HMvNFs95NpxUC9aywrWC0jEMSl1Q1XCorrcfEMwnlkja1lUvBDDva7x4ct&#10;ptqOnNNw8ZUIEHYpKqi971IpXVmTQbe0HXHwvmxv0AfZV1L3OAa4aWUcRYk02HBYqLGjrKby+3Iz&#10;CsqPjS2y9fv5kLzZ04RFEX/mkVLz2XR4BeFp8v/he/ukFTy9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2qlxQAAANwAAAAPAAAAAAAAAAAAAAAAAJgCAABkcnMv&#10;ZG93bnJldi54bWxQSwUGAAAAAAQABAD1AAAAigMAAAAA&#10;" path="m,221r1630,l1630,,,,,221xe" fillcolor="#365f91" stroked="f">
                    <v:path arrowok="t" o:connecttype="custom" o:connectlocs="0,7813;1630,7813;1630,7592;0,7592;0,7813" o:connectangles="0,0,0,0,0"/>
                  </v:shape>
                </v:group>
                <v:group id="Group 473" o:spid="_x0000_s1035" style="position:absolute;left:17546;top:7813;width:1630;height:221" coordorigin="17546,7813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74" o:spid="_x0000_s1036" style="position:absolute;left:17546;top:7813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bTMIA&#10;AADcAAAADwAAAGRycy9kb3ducmV2LnhtbERPzU6DQBC+N/EdNmPirV2sTavIQrCJbQ+9UHmAkR2B&#10;yM4SdgV8++6hSY9fvv8km00nRhpca1nB8yoCQVxZ3XKtoPz6XL6CcB5ZY2eZFPyTgyx9WCQYaztx&#10;QePF1yKEsItRQeN9H0vpqoYMupXtiQP3YweDPsChlnrAKYSbTq6jaCsNthwaGuxp31D1e/kzCqrj&#10;zpb7l8M5337Y04xluf4uIqWeHuf8HYSn2d/FN/dJK9i8hbXhTDgCMr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FtMwgAAANwAAAAPAAAAAAAAAAAAAAAAAJgCAABkcnMvZG93&#10;bnJldi54bWxQSwUGAAAAAAQABAD1AAAAhwMAAAAA&#10;" path="m,221r1630,l1630,,,,,221xe" fillcolor="#365f91" stroked="f">
                    <v:path arrowok="t" o:connecttype="custom" o:connectlocs="0,8034;1630,8034;1630,7813;0,7813;0,8034" o:connectangles="0,0,0,0,0"/>
                  </v:shape>
                </v:group>
                <v:group id="Group 471" o:spid="_x0000_s1037" style="position:absolute;left:17546;top:8034;width:1630;height:221" coordorigin="17546,8034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72" o:spid="_x0000_s1038" style="position:absolute;left:17546;top:8034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NUMIA&#10;AADcAAAADwAAAGRycy9kb3ducmV2LnhtbERPS27CMBDdV+IO1iB119hQFaoQJwKktiy6geYAQzwk&#10;EfE4sl1Ib18vKnX59P5FNdlB3MiH3rGGRaZAEDfO9NxqqL/enl5BhIhscHBMGn4oQFXOHgrMjbvz&#10;kW6n2IoUwiFHDV2MYy5laDqyGDI3Eifu4rzFmKBvpfF4T+F2kEulVtJiz6mhw5H2HTXX07fV0Hys&#10;Xb1/fv/crnbuMGFdL89HpfXjfNpuQESa4r/4z30wGl5U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c1QwgAAANwAAAAPAAAAAAAAAAAAAAAAAJgCAABkcnMvZG93&#10;bnJldi54bWxQSwUGAAAAAAQABAD1AAAAhwMAAAAA&#10;" path="m,221r1630,l1630,,,,,221xe" fillcolor="#365f91" stroked="f">
                    <v:path arrowok="t" o:connecttype="custom" o:connectlocs="0,8255;1630,8255;1630,8034;0,8034;0,8255" o:connectangles="0,0,0,0,0"/>
                  </v:shape>
                </v:group>
                <v:group id="Group 469" o:spid="_x0000_s1039" style="position:absolute;left:17546;top:8255;width:1630;height:243" coordorigin="17546,8255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70" o:spid="_x0000_s1040" style="position:absolute;left:17546;top:8255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P6MMA&#10;AADcAAAADwAAAGRycy9kb3ducmV2LnhtbESPUWvCMBSF3wf+h3CFvc1EQRnVKKIIOgZDV/Z8aa5t&#10;NbkpTWy7f78MBns8nHO+w1ltBmdFR22oPWuYThQI4sKbmksN+efh5RVEiMgGrWfS8E0BNuvR0woz&#10;43s+U3eJpUgQDhlqqGJsMilDUZHDMPENcfKuvnUYk2xLaVrsE9xZOVNqIR3WnBYqbGhXUXG/PFyi&#10;vO0/cnl6t3ax6/qvM2Gubqj183jYLkFEGuJ/+K99NBrma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aP6MMAAADcAAAADwAAAAAAAAAAAAAAAACYAgAAZHJzL2Rv&#10;d25yZXYueG1sUEsFBgAAAAAEAAQA9QAAAIgDAAAAAA==&#10;" path="m,242r1630,l1630,,,,,242xe" fillcolor="#365f91" stroked="f">
                    <v:path arrowok="t" o:connecttype="custom" o:connectlocs="0,8497;1630,8497;1630,8255;0,8255;0,849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608" behindDoc="1" locked="0" layoutInCell="1" allowOverlap="1" wp14:anchorId="53D2A547" wp14:editId="1A8C6F03">
                <wp:simplePos x="0" y="0"/>
                <wp:positionH relativeFrom="page">
                  <wp:posOffset>7867650</wp:posOffset>
                </wp:positionH>
                <wp:positionV relativeFrom="page">
                  <wp:posOffset>5764530</wp:posOffset>
                </wp:positionV>
                <wp:extent cx="797560" cy="1548765"/>
                <wp:effectExtent l="0" t="1905" r="2540" b="1905"/>
                <wp:wrapNone/>
                <wp:docPr id="46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548765"/>
                          <a:chOff x="12390" y="9078"/>
                          <a:chExt cx="1256" cy="2439"/>
                        </a:xfrm>
                      </wpg:grpSpPr>
                      <wpg:grpSp>
                        <wpg:cNvPr id="464" name="Group 466"/>
                        <wpg:cNvGrpSpPr>
                          <a:grpSpLocks/>
                        </wpg:cNvGrpSpPr>
                        <wpg:grpSpPr bwMode="auto">
                          <a:xfrm>
                            <a:off x="12390" y="9078"/>
                            <a:ext cx="1256" cy="219"/>
                            <a:chOff x="12390" y="9078"/>
                            <a:chExt cx="1256" cy="219"/>
                          </a:xfrm>
                        </wpg:grpSpPr>
                        <wps:wsp>
                          <wps:cNvPr id="465" name="Freeform 467"/>
                          <wps:cNvSpPr>
                            <a:spLocks/>
                          </wps:cNvSpPr>
                          <wps:spPr bwMode="auto">
                            <a:xfrm>
                              <a:off x="12390" y="9078"/>
                              <a:ext cx="1256" cy="219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9297 9078"/>
                                <a:gd name="T3" fmla="*/ 9297 h 219"/>
                                <a:gd name="T4" fmla="+- 0 13645 12390"/>
                                <a:gd name="T5" fmla="*/ T4 w 1256"/>
                                <a:gd name="T6" fmla="+- 0 9297 9078"/>
                                <a:gd name="T7" fmla="*/ 9297 h 219"/>
                                <a:gd name="T8" fmla="+- 0 13645 12390"/>
                                <a:gd name="T9" fmla="*/ T8 w 1256"/>
                                <a:gd name="T10" fmla="+- 0 9078 9078"/>
                                <a:gd name="T11" fmla="*/ 9078 h 219"/>
                                <a:gd name="T12" fmla="+- 0 12390 12390"/>
                                <a:gd name="T13" fmla="*/ T12 w 1256"/>
                                <a:gd name="T14" fmla="+- 0 9078 9078"/>
                                <a:gd name="T15" fmla="*/ 9078 h 219"/>
                                <a:gd name="T16" fmla="+- 0 12390 12390"/>
                                <a:gd name="T17" fmla="*/ T16 w 1256"/>
                                <a:gd name="T18" fmla="+- 0 9297 9078"/>
                                <a:gd name="T19" fmla="*/ 929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9">
                                  <a:moveTo>
                                    <a:pt x="0" y="219"/>
                                  </a:moveTo>
                                  <a:lnTo>
                                    <a:pt x="1255" y="219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4"/>
                        <wpg:cNvGrpSpPr>
                          <a:grpSpLocks/>
                        </wpg:cNvGrpSpPr>
                        <wpg:grpSpPr bwMode="auto">
                          <a:xfrm>
                            <a:off x="12390" y="9297"/>
                            <a:ext cx="1256" cy="197"/>
                            <a:chOff x="12390" y="9297"/>
                            <a:chExt cx="1256" cy="197"/>
                          </a:xfrm>
                        </wpg:grpSpPr>
                        <wps:wsp>
                          <wps:cNvPr id="467" name="Freeform 465"/>
                          <wps:cNvSpPr>
                            <a:spLocks/>
                          </wps:cNvSpPr>
                          <wps:spPr bwMode="auto">
                            <a:xfrm>
                              <a:off x="12390" y="9297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9493 9297"/>
                                <a:gd name="T3" fmla="*/ 9493 h 197"/>
                                <a:gd name="T4" fmla="+- 0 13645 12390"/>
                                <a:gd name="T5" fmla="*/ T4 w 1256"/>
                                <a:gd name="T6" fmla="+- 0 9493 9297"/>
                                <a:gd name="T7" fmla="*/ 9493 h 197"/>
                                <a:gd name="T8" fmla="+- 0 13645 12390"/>
                                <a:gd name="T9" fmla="*/ T8 w 1256"/>
                                <a:gd name="T10" fmla="+- 0 9297 9297"/>
                                <a:gd name="T11" fmla="*/ 9297 h 197"/>
                                <a:gd name="T12" fmla="+- 0 12390 12390"/>
                                <a:gd name="T13" fmla="*/ T12 w 1256"/>
                                <a:gd name="T14" fmla="+- 0 9297 9297"/>
                                <a:gd name="T15" fmla="*/ 9297 h 197"/>
                                <a:gd name="T16" fmla="+- 0 12390 12390"/>
                                <a:gd name="T17" fmla="*/ T16 w 1256"/>
                                <a:gd name="T18" fmla="+- 0 9493 9297"/>
                                <a:gd name="T19" fmla="*/ 949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6"/>
                                  </a:moveTo>
                                  <a:lnTo>
                                    <a:pt x="1255" y="19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2"/>
                        <wpg:cNvGrpSpPr>
                          <a:grpSpLocks/>
                        </wpg:cNvGrpSpPr>
                        <wpg:grpSpPr bwMode="auto">
                          <a:xfrm>
                            <a:off x="12390" y="9493"/>
                            <a:ext cx="1256" cy="195"/>
                            <a:chOff x="12390" y="9493"/>
                            <a:chExt cx="1256" cy="195"/>
                          </a:xfrm>
                        </wpg:grpSpPr>
                        <wps:wsp>
                          <wps:cNvPr id="469" name="Freeform 463"/>
                          <wps:cNvSpPr>
                            <a:spLocks/>
                          </wps:cNvSpPr>
                          <wps:spPr bwMode="auto">
                            <a:xfrm>
                              <a:off x="12390" y="9493"/>
                              <a:ext cx="1256" cy="195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9688 9493"/>
                                <a:gd name="T3" fmla="*/ 9688 h 195"/>
                                <a:gd name="T4" fmla="+- 0 13645 12390"/>
                                <a:gd name="T5" fmla="*/ T4 w 1256"/>
                                <a:gd name="T6" fmla="+- 0 9688 9493"/>
                                <a:gd name="T7" fmla="*/ 9688 h 195"/>
                                <a:gd name="T8" fmla="+- 0 13645 12390"/>
                                <a:gd name="T9" fmla="*/ T8 w 1256"/>
                                <a:gd name="T10" fmla="+- 0 9493 9493"/>
                                <a:gd name="T11" fmla="*/ 9493 h 195"/>
                                <a:gd name="T12" fmla="+- 0 12390 12390"/>
                                <a:gd name="T13" fmla="*/ T12 w 1256"/>
                                <a:gd name="T14" fmla="+- 0 9493 9493"/>
                                <a:gd name="T15" fmla="*/ 9493 h 195"/>
                                <a:gd name="T16" fmla="+- 0 12390 12390"/>
                                <a:gd name="T17" fmla="*/ T16 w 1256"/>
                                <a:gd name="T18" fmla="+- 0 9688 9493"/>
                                <a:gd name="T19" fmla="*/ 968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5">
                                  <a:moveTo>
                                    <a:pt x="0" y="195"/>
                                  </a:moveTo>
                                  <a:lnTo>
                                    <a:pt x="1255" y="195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0"/>
                        <wpg:cNvGrpSpPr>
                          <a:grpSpLocks/>
                        </wpg:cNvGrpSpPr>
                        <wpg:grpSpPr bwMode="auto">
                          <a:xfrm>
                            <a:off x="12390" y="9688"/>
                            <a:ext cx="1256" cy="197"/>
                            <a:chOff x="12390" y="9688"/>
                            <a:chExt cx="1256" cy="197"/>
                          </a:xfrm>
                        </wpg:grpSpPr>
                        <wps:wsp>
                          <wps:cNvPr id="471" name="Freeform 461"/>
                          <wps:cNvSpPr>
                            <a:spLocks/>
                          </wps:cNvSpPr>
                          <wps:spPr bwMode="auto">
                            <a:xfrm>
                              <a:off x="12390" y="9688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9885 9688"/>
                                <a:gd name="T3" fmla="*/ 9885 h 197"/>
                                <a:gd name="T4" fmla="+- 0 13645 12390"/>
                                <a:gd name="T5" fmla="*/ T4 w 1256"/>
                                <a:gd name="T6" fmla="+- 0 9885 9688"/>
                                <a:gd name="T7" fmla="*/ 9885 h 197"/>
                                <a:gd name="T8" fmla="+- 0 13645 12390"/>
                                <a:gd name="T9" fmla="*/ T8 w 1256"/>
                                <a:gd name="T10" fmla="+- 0 9688 9688"/>
                                <a:gd name="T11" fmla="*/ 9688 h 197"/>
                                <a:gd name="T12" fmla="+- 0 12390 12390"/>
                                <a:gd name="T13" fmla="*/ T12 w 1256"/>
                                <a:gd name="T14" fmla="+- 0 9688 9688"/>
                                <a:gd name="T15" fmla="*/ 9688 h 197"/>
                                <a:gd name="T16" fmla="+- 0 12390 12390"/>
                                <a:gd name="T17" fmla="*/ T16 w 1256"/>
                                <a:gd name="T18" fmla="+- 0 9885 9688"/>
                                <a:gd name="T19" fmla="*/ 988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8"/>
                        <wpg:cNvGrpSpPr>
                          <a:grpSpLocks/>
                        </wpg:cNvGrpSpPr>
                        <wpg:grpSpPr bwMode="auto">
                          <a:xfrm>
                            <a:off x="12390" y="9885"/>
                            <a:ext cx="1256" cy="219"/>
                            <a:chOff x="12390" y="9885"/>
                            <a:chExt cx="1256" cy="219"/>
                          </a:xfrm>
                        </wpg:grpSpPr>
                        <wps:wsp>
                          <wps:cNvPr id="473" name="Freeform 459"/>
                          <wps:cNvSpPr>
                            <a:spLocks/>
                          </wps:cNvSpPr>
                          <wps:spPr bwMode="auto">
                            <a:xfrm>
                              <a:off x="12390" y="9885"/>
                              <a:ext cx="1256" cy="219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0103 9885"/>
                                <a:gd name="T3" fmla="*/ 10103 h 219"/>
                                <a:gd name="T4" fmla="+- 0 13645 12390"/>
                                <a:gd name="T5" fmla="*/ T4 w 1256"/>
                                <a:gd name="T6" fmla="+- 0 10103 9885"/>
                                <a:gd name="T7" fmla="*/ 10103 h 219"/>
                                <a:gd name="T8" fmla="+- 0 13645 12390"/>
                                <a:gd name="T9" fmla="*/ T8 w 1256"/>
                                <a:gd name="T10" fmla="+- 0 9885 9885"/>
                                <a:gd name="T11" fmla="*/ 9885 h 219"/>
                                <a:gd name="T12" fmla="+- 0 12390 12390"/>
                                <a:gd name="T13" fmla="*/ T12 w 1256"/>
                                <a:gd name="T14" fmla="+- 0 9885 9885"/>
                                <a:gd name="T15" fmla="*/ 9885 h 219"/>
                                <a:gd name="T16" fmla="+- 0 12390 12390"/>
                                <a:gd name="T17" fmla="*/ T16 w 1256"/>
                                <a:gd name="T18" fmla="+- 0 10103 9885"/>
                                <a:gd name="T19" fmla="*/ 1010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9">
                                  <a:moveTo>
                                    <a:pt x="0" y="218"/>
                                  </a:moveTo>
                                  <a:lnTo>
                                    <a:pt x="1255" y="218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6"/>
                        <wpg:cNvGrpSpPr>
                          <a:grpSpLocks/>
                        </wpg:cNvGrpSpPr>
                        <wpg:grpSpPr bwMode="auto">
                          <a:xfrm>
                            <a:off x="12390" y="10103"/>
                            <a:ext cx="1256" cy="216"/>
                            <a:chOff x="12390" y="10103"/>
                            <a:chExt cx="1256" cy="216"/>
                          </a:xfrm>
                        </wpg:grpSpPr>
                        <wps:wsp>
                          <wps:cNvPr id="475" name="Freeform 457"/>
                          <wps:cNvSpPr>
                            <a:spLocks/>
                          </wps:cNvSpPr>
                          <wps:spPr bwMode="auto">
                            <a:xfrm>
                              <a:off x="12390" y="10103"/>
                              <a:ext cx="1256" cy="216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0319 10103"/>
                                <a:gd name="T3" fmla="*/ 10319 h 216"/>
                                <a:gd name="T4" fmla="+- 0 13645 12390"/>
                                <a:gd name="T5" fmla="*/ T4 w 1256"/>
                                <a:gd name="T6" fmla="+- 0 10319 10103"/>
                                <a:gd name="T7" fmla="*/ 10319 h 216"/>
                                <a:gd name="T8" fmla="+- 0 13645 12390"/>
                                <a:gd name="T9" fmla="*/ T8 w 1256"/>
                                <a:gd name="T10" fmla="+- 0 10103 10103"/>
                                <a:gd name="T11" fmla="*/ 10103 h 216"/>
                                <a:gd name="T12" fmla="+- 0 12390 12390"/>
                                <a:gd name="T13" fmla="*/ T12 w 1256"/>
                                <a:gd name="T14" fmla="+- 0 10103 10103"/>
                                <a:gd name="T15" fmla="*/ 10103 h 216"/>
                                <a:gd name="T16" fmla="+- 0 12390 12390"/>
                                <a:gd name="T17" fmla="*/ T16 w 1256"/>
                                <a:gd name="T18" fmla="+- 0 10319 10103"/>
                                <a:gd name="T19" fmla="*/ 1031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4"/>
                        <wpg:cNvGrpSpPr>
                          <a:grpSpLocks/>
                        </wpg:cNvGrpSpPr>
                        <wpg:grpSpPr bwMode="auto">
                          <a:xfrm>
                            <a:off x="12390" y="10319"/>
                            <a:ext cx="1256" cy="197"/>
                            <a:chOff x="12390" y="10319"/>
                            <a:chExt cx="1256" cy="197"/>
                          </a:xfrm>
                        </wpg:grpSpPr>
                        <wps:wsp>
                          <wps:cNvPr id="477" name="Freeform 455"/>
                          <wps:cNvSpPr>
                            <a:spLocks/>
                          </wps:cNvSpPr>
                          <wps:spPr bwMode="auto">
                            <a:xfrm>
                              <a:off x="12390" y="10319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0516 10319"/>
                                <a:gd name="T3" fmla="*/ 10516 h 197"/>
                                <a:gd name="T4" fmla="+- 0 13645 12390"/>
                                <a:gd name="T5" fmla="*/ T4 w 1256"/>
                                <a:gd name="T6" fmla="+- 0 10516 10319"/>
                                <a:gd name="T7" fmla="*/ 10516 h 197"/>
                                <a:gd name="T8" fmla="+- 0 13645 12390"/>
                                <a:gd name="T9" fmla="*/ T8 w 1256"/>
                                <a:gd name="T10" fmla="+- 0 10319 10319"/>
                                <a:gd name="T11" fmla="*/ 10319 h 197"/>
                                <a:gd name="T12" fmla="+- 0 12390 12390"/>
                                <a:gd name="T13" fmla="*/ T12 w 1256"/>
                                <a:gd name="T14" fmla="+- 0 10319 10319"/>
                                <a:gd name="T15" fmla="*/ 10319 h 197"/>
                                <a:gd name="T16" fmla="+- 0 12390 12390"/>
                                <a:gd name="T17" fmla="*/ T16 w 1256"/>
                                <a:gd name="T18" fmla="+- 0 10516 10319"/>
                                <a:gd name="T19" fmla="*/ 1051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2"/>
                        <wpg:cNvGrpSpPr>
                          <a:grpSpLocks/>
                        </wpg:cNvGrpSpPr>
                        <wpg:grpSpPr bwMode="auto">
                          <a:xfrm>
                            <a:off x="12390" y="10516"/>
                            <a:ext cx="1256" cy="195"/>
                            <a:chOff x="12390" y="10516"/>
                            <a:chExt cx="1256" cy="195"/>
                          </a:xfrm>
                        </wpg:grpSpPr>
                        <wps:wsp>
                          <wps:cNvPr id="479" name="Freeform 453"/>
                          <wps:cNvSpPr>
                            <a:spLocks/>
                          </wps:cNvSpPr>
                          <wps:spPr bwMode="auto">
                            <a:xfrm>
                              <a:off x="12390" y="10516"/>
                              <a:ext cx="1256" cy="195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0710 10516"/>
                                <a:gd name="T3" fmla="*/ 10710 h 195"/>
                                <a:gd name="T4" fmla="+- 0 13645 12390"/>
                                <a:gd name="T5" fmla="*/ T4 w 1256"/>
                                <a:gd name="T6" fmla="+- 0 10710 10516"/>
                                <a:gd name="T7" fmla="*/ 10710 h 195"/>
                                <a:gd name="T8" fmla="+- 0 13645 12390"/>
                                <a:gd name="T9" fmla="*/ T8 w 1256"/>
                                <a:gd name="T10" fmla="+- 0 10516 10516"/>
                                <a:gd name="T11" fmla="*/ 10516 h 195"/>
                                <a:gd name="T12" fmla="+- 0 12390 12390"/>
                                <a:gd name="T13" fmla="*/ T12 w 1256"/>
                                <a:gd name="T14" fmla="+- 0 10516 10516"/>
                                <a:gd name="T15" fmla="*/ 10516 h 195"/>
                                <a:gd name="T16" fmla="+- 0 12390 12390"/>
                                <a:gd name="T17" fmla="*/ T16 w 1256"/>
                                <a:gd name="T18" fmla="+- 0 10710 10516"/>
                                <a:gd name="T19" fmla="*/ 1071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5">
                                  <a:moveTo>
                                    <a:pt x="0" y="194"/>
                                  </a:moveTo>
                                  <a:lnTo>
                                    <a:pt x="1255" y="194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0"/>
                        <wpg:cNvGrpSpPr>
                          <a:grpSpLocks/>
                        </wpg:cNvGrpSpPr>
                        <wpg:grpSpPr bwMode="auto">
                          <a:xfrm>
                            <a:off x="12390" y="10710"/>
                            <a:ext cx="1256" cy="197"/>
                            <a:chOff x="12390" y="10710"/>
                            <a:chExt cx="1256" cy="197"/>
                          </a:xfrm>
                        </wpg:grpSpPr>
                        <wps:wsp>
                          <wps:cNvPr id="481" name="Freeform 451"/>
                          <wps:cNvSpPr>
                            <a:spLocks/>
                          </wps:cNvSpPr>
                          <wps:spPr bwMode="auto">
                            <a:xfrm>
                              <a:off x="12390" y="10710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0907 10710"/>
                                <a:gd name="T3" fmla="*/ 10907 h 197"/>
                                <a:gd name="T4" fmla="+- 0 13645 12390"/>
                                <a:gd name="T5" fmla="*/ T4 w 1256"/>
                                <a:gd name="T6" fmla="+- 0 10907 10710"/>
                                <a:gd name="T7" fmla="*/ 10907 h 197"/>
                                <a:gd name="T8" fmla="+- 0 13645 12390"/>
                                <a:gd name="T9" fmla="*/ T8 w 1256"/>
                                <a:gd name="T10" fmla="+- 0 10710 10710"/>
                                <a:gd name="T11" fmla="*/ 10710 h 197"/>
                                <a:gd name="T12" fmla="+- 0 12390 12390"/>
                                <a:gd name="T13" fmla="*/ T12 w 1256"/>
                                <a:gd name="T14" fmla="+- 0 10710 10710"/>
                                <a:gd name="T15" fmla="*/ 10710 h 197"/>
                                <a:gd name="T16" fmla="+- 0 12390 12390"/>
                                <a:gd name="T17" fmla="*/ T16 w 1256"/>
                                <a:gd name="T18" fmla="+- 0 10907 10710"/>
                                <a:gd name="T19" fmla="*/ 1090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48"/>
                        <wpg:cNvGrpSpPr>
                          <a:grpSpLocks/>
                        </wpg:cNvGrpSpPr>
                        <wpg:grpSpPr bwMode="auto">
                          <a:xfrm>
                            <a:off x="12390" y="10907"/>
                            <a:ext cx="1256" cy="197"/>
                            <a:chOff x="12390" y="10907"/>
                            <a:chExt cx="1256" cy="197"/>
                          </a:xfrm>
                        </wpg:grpSpPr>
                        <wps:wsp>
                          <wps:cNvPr id="483" name="Freeform 449"/>
                          <wps:cNvSpPr>
                            <a:spLocks/>
                          </wps:cNvSpPr>
                          <wps:spPr bwMode="auto">
                            <a:xfrm>
                              <a:off x="12390" y="10907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1104 10907"/>
                                <a:gd name="T3" fmla="*/ 11104 h 197"/>
                                <a:gd name="T4" fmla="+- 0 13645 12390"/>
                                <a:gd name="T5" fmla="*/ T4 w 1256"/>
                                <a:gd name="T6" fmla="+- 0 11104 10907"/>
                                <a:gd name="T7" fmla="*/ 11104 h 197"/>
                                <a:gd name="T8" fmla="+- 0 13645 12390"/>
                                <a:gd name="T9" fmla="*/ T8 w 1256"/>
                                <a:gd name="T10" fmla="+- 0 10907 10907"/>
                                <a:gd name="T11" fmla="*/ 10907 h 197"/>
                                <a:gd name="T12" fmla="+- 0 12390 12390"/>
                                <a:gd name="T13" fmla="*/ T12 w 1256"/>
                                <a:gd name="T14" fmla="+- 0 10907 10907"/>
                                <a:gd name="T15" fmla="*/ 10907 h 197"/>
                                <a:gd name="T16" fmla="+- 0 12390 12390"/>
                                <a:gd name="T17" fmla="*/ T16 w 1256"/>
                                <a:gd name="T18" fmla="+- 0 11104 10907"/>
                                <a:gd name="T19" fmla="*/ 1110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46"/>
                        <wpg:cNvGrpSpPr>
                          <a:grpSpLocks/>
                        </wpg:cNvGrpSpPr>
                        <wpg:grpSpPr bwMode="auto">
                          <a:xfrm>
                            <a:off x="12390" y="11104"/>
                            <a:ext cx="1256" cy="197"/>
                            <a:chOff x="12390" y="11104"/>
                            <a:chExt cx="1256" cy="197"/>
                          </a:xfrm>
                        </wpg:grpSpPr>
                        <wps:wsp>
                          <wps:cNvPr id="485" name="Freeform 447"/>
                          <wps:cNvSpPr>
                            <a:spLocks/>
                          </wps:cNvSpPr>
                          <wps:spPr bwMode="auto">
                            <a:xfrm>
                              <a:off x="12390" y="11104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1301 11104"/>
                                <a:gd name="T3" fmla="*/ 11301 h 197"/>
                                <a:gd name="T4" fmla="+- 0 13645 12390"/>
                                <a:gd name="T5" fmla="*/ T4 w 1256"/>
                                <a:gd name="T6" fmla="+- 0 11301 11104"/>
                                <a:gd name="T7" fmla="*/ 11301 h 197"/>
                                <a:gd name="T8" fmla="+- 0 13645 12390"/>
                                <a:gd name="T9" fmla="*/ T8 w 1256"/>
                                <a:gd name="T10" fmla="+- 0 11104 11104"/>
                                <a:gd name="T11" fmla="*/ 11104 h 197"/>
                                <a:gd name="T12" fmla="+- 0 12390 12390"/>
                                <a:gd name="T13" fmla="*/ T12 w 1256"/>
                                <a:gd name="T14" fmla="+- 0 11104 11104"/>
                                <a:gd name="T15" fmla="*/ 11104 h 197"/>
                                <a:gd name="T16" fmla="+- 0 12390 12390"/>
                                <a:gd name="T17" fmla="*/ T16 w 1256"/>
                                <a:gd name="T18" fmla="+- 0 11301 11104"/>
                                <a:gd name="T19" fmla="*/ 11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44"/>
                        <wpg:cNvGrpSpPr>
                          <a:grpSpLocks/>
                        </wpg:cNvGrpSpPr>
                        <wpg:grpSpPr bwMode="auto">
                          <a:xfrm>
                            <a:off x="12390" y="11301"/>
                            <a:ext cx="1256" cy="216"/>
                            <a:chOff x="12390" y="11301"/>
                            <a:chExt cx="1256" cy="216"/>
                          </a:xfrm>
                        </wpg:grpSpPr>
                        <wps:wsp>
                          <wps:cNvPr id="487" name="Freeform 445"/>
                          <wps:cNvSpPr>
                            <a:spLocks/>
                          </wps:cNvSpPr>
                          <wps:spPr bwMode="auto">
                            <a:xfrm>
                              <a:off x="12390" y="11301"/>
                              <a:ext cx="1256" cy="216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1517 11301"/>
                                <a:gd name="T3" fmla="*/ 11517 h 216"/>
                                <a:gd name="T4" fmla="+- 0 13645 12390"/>
                                <a:gd name="T5" fmla="*/ T4 w 1256"/>
                                <a:gd name="T6" fmla="+- 0 11517 11301"/>
                                <a:gd name="T7" fmla="*/ 11517 h 216"/>
                                <a:gd name="T8" fmla="+- 0 13645 12390"/>
                                <a:gd name="T9" fmla="*/ T8 w 1256"/>
                                <a:gd name="T10" fmla="+- 0 11301 11301"/>
                                <a:gd name="T11" fmla="*/ 11301 h 216"/>
                                <a:gd name="T12" fmla="+- 0 12390 12390"/>
                                <a:gd name="T13" fmla="*/ T12 w 1256"/>
                                <a:gd name="T14" fmla="+- 0 11301 11301"/>
                                <a:gd name="T15" fmla="*/ 11301 h 216"/>
                                <a:gd name="T16" fmla="+- 0 12390 12390"/>
                                <a:gd name="T17" fmla="*/ T16 w 1256"/>
                                <a:gd name="T18" fmla="+- 0 11517 11301"/>
                                <a:gd name="T19" fmla="*/ 1151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2C789" id="Group 443" o:spid="_x0000_s1026" style="position:absolute;margin-left:619.5pt;margin-top:453.9pt;width:62.8pt;height:121.95pt;z-index:-149872;mso-position-horizontal-relative:page;mso-position-vertical-relative:page" coordorigin="12390,9078" coordsize="1256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">
                <v:group id="Group 466" o:spid="_x0000_s1027" style="position:absolute;left:12390;top:9078;width:1256;height:219" coordorigin="12390,9078" coordsize="125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7" o:spid="_x0000_s1028" style="position:absolute;left:12390;top:9078;width:1256;height:219;visibility:visible;mso-wrap-style:square;v-text-anchor:top" coordsize="125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QZ8QA&#10;AADcAAAADwAAAGRycy9kb3ducmV2LnhtbESPT2sCMRTE74LfITyhN81a6h9Wo5RCwVvRetDbY/Pc&#10;LG5e1k26Rj+9EYQeh5n5DbNcR1uLjlpfOVYwHmUgiAunKy4V7H+/h3MQPiBrrB2Tght5WK/6vSXm&#10;2l15S90ulCJB2OeowITQ5FL6wpBFP3INcfJOrrUYkmxLqVu8Jrit5XuWTaXFitOCwYa+DBXn3Z9V&#10;EL0fm9Pt/nOZHbncHA9xYrutUm+D+LkAESiG//CrvdEKPqYT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0GfEAAAA3AAAAA8AAAAAAAAAAAAAAAAAmAIAAGRycy9k&#10;b3ducmV2LnhtbFBLBQYAAAAABAAEAPUAAACJAwAAAAA=&#10;" path="m,219r1255,l1255,,,,,219xe" fillcolor="#d9d9d9" stroked="f">
                    <v:path arrowok="t" o:connecttype="custom" o:connectlocs="0,9297;1255,9297;1255,9078;0,9078;0,9297" o:connectangles="0,0,0,0,0"/>
                  </v:shape>
                </v:group>
                <v:group id="Group 464" o:spid="_x0000_s1029" style="position:absolute;left:12390;top:9297;width:1256;height:197" coordorigin="12390,9297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5" o:spid="_x0000_s1030" style="position:absolute;left:12390;top:9297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/nscA&#10;AADcAAAADwAAAGRycy9kb3ducmV2LnhtbESP3WrCQBSE7wu+w3IEb4pulDZqdJXSItQKgj+I3h2y&#10;xySYPRuy25i+fVco9HKYmW+Y+bI1pWiodoVlBcNBBII4tbrgTMHxsOpPQDiPrLG0TAp+yMFy0Xma&#10;Y6LtnXfU7H0mAoRdggpy76tESpfmZNANbEUcvKutDfog60zqGu8Bbko5iqJYGiw4LORY0XtO6W3/&#10;bRSM26/t60pSbG6Xy3T9fDo3m4+zUr1u+zYD4an1/+G/9qdW8BKP4XE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/57HAAAA3AAAAA8AAAAAAAAAAAAAAAAAmAIAAGRy&#10;cy9kb3ducmV2LnhtbFBLBQYAAAAABAAEAPUAAACMAwAAAAA=&#10;" path="m,196r1255,l1255,,,,,196xe" fillcolor="#d9d9d9" stroked="f">
                    <v:path arrowok="t" o:connecttype="custom" o:connectlocs="0,9493;1255,9493;1255,9297;0,9297;0,9493" o:connectangles="0,0,0,0,0"/>
                  </v:shape>
                </v:group>
                <v:group id="Group 462" o:spid="_x0000_s1031" style="position:absolute;left:12390;top:9493;width:1256;height:195" coordorigin="12390,9493" coordsize="125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63" o:spid="_x0000_s1032" style="position:absolute;left:12390;top:9493;width:1256;height:195;visibility:visible;mso-wrap-style:square;v-text-anchor:top" coordsize="125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occUA&#10;AADcAAAADwAAAGRycy9kb3ducmV2LnhtbESPzWrDMBCE74G+g9hCbrWcH5zUtRKaQGlPhTh5gEXa&#10;2m6slWspjvP2VaGQ4zAz3zDFdrStGKj3jWMFsyQFQaydabhScDq+Pa1B+IBssHVMCm7kYbt5mBSY&#10;G3flAw1lqESEsM9RQR1Cl0vpdU0WfeI64uh9ud5iiLKvpOnxGuG2lfM0zaTFhuNCjR3ta9Ln8mIV&#10;fNL7bdEtbaaH791xv9I/u7XMlJo+jq8vIAKN4R7+b38YBcvsG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ehxxQAAANwAAAAPAAAAAAAAAAAAAAAAAJgCAABkcnMv&#10;ZG93bnJldi54bWxQSwUGAAAAAAQABAD1AAAAigMAAAAA&#10;" path="m,195r1255,l1255,,,,,195xe" fillcolor="#d9d9d9" stroked="f">
                    <v:path arrowok="t" o:connecttype="custom" o:connectlocs="0,9688;1255,9688;1255,9493;0,9493;0,9688" o:connectangles="0,0,0,0,0"/>
                  </v:shape>
                </v:group>
                <v:group id="Group 460" o:spid="_x0000_s1033" style="position:absolute;left:12390;top:9688;width:1256;height:197" coordorigin="12390,9688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1" o:spid="_x0000_s1034" style="position:absolute;left:12390;top:9688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UrMgA&#10;AADcAAAADwAAAGRycy9kb3ducmV2LnhtbESP3WrCQBSE74W+w3IKvRHdWPypqRspLYJVKFSL6N0h&#10;e5qEZM+G7DbGt3cLgpfDzHzDLJadqURLjSssKxgNIxDEqdUFZwp+9qvBCwjnkTVWlknBhRwsk4fe&#10;AmNtz/xN7c5nIkDYxagg976OpXRpTgbd0NbEwfu1jUEfZJNJ3eA5wE0ln6NoKg0WHBZyrOk9p7Tc&#10;/RkFs27zNVlJmprydJp/9g/HdvtxVOrpsXt7BeGp8/fwrb3WCsazEfyfCUdAJ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HVSsyAAAANwAAAAPAAAAAAAAAAAAAAAAAJgCAABk&#10;cnMvZG93bnJldi54bWxQSwUGAAAAAAQABAD1AAAAjQMAAAAA&#10;" path="m,197r1255,l1255,,,,,197xe" fillcolor="#d9d9d9" stroked="f">
                    <v:path arrowok="t" o:connecttype="custom" o:connectlocs="0,9885;1255,9885;1255,9688;0,9688;0,9885" o:connectangles="0,0,0,0,0"/>
                  </v:shape>
                </v:group>
                <v:group id="Group 458" o:spid="_x0000_s1035" style="position:absolute;left:12390;top:9885;width:1256;height:219" coordorigin="12390,9885" coordsize="125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9" o:spid="_x0000_s1036" style="position:absolute;left:12390;top:9885;width:1256;height:219;visibility:visible;mso-wrap-style:square;v-text-anchor:top" coordsize="125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7VcQA&#10;AADcAAAADwAAAGRycy9kb3ducmV2LnhtbESPS4sCMRCE74L/IbSwtzXjPlRGo8iC4G3xcdBbM2kn&#10;g5POOIlj3F+/WVjwWFTVV9R8GW0tOmp95VjBaJiBIC6crrhUcNivX6cgfEDWWDsmBQ/ysFz0e3PM&#10;tbvzlrpdKEWCsM9RgQmhyaX0hSGLfuga4uSdXWsxJNmWUrd4T3Bby7csG0uLFacFgw19GSouu5tV&#10;EL0fmfPj5/s6OXG5OR3jp+22Sr0M4moGIlAMz/B/e6MVfEz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e1XEAAAA3AAAAA8AAAAAAAAAAAAAAAAAmAIAAGRycy9k&#10;b3ducmV2LnhtbFBLBQYAAAAABAAEAPUAAACJAwAAAAA=&#10;" path="m,218r1255,l1255,,,,,218xe" fillcolor="#d9d9d9" stroked="f">
                    <v:path arrowok="t" o:connecttype="custom" o:connectlocs="0,10103;1255,10103;1255,9885;0,9885;0,10103" o:connectangles="0,0,0,0,0"/>
                  </v:shape>
                </v:group>
                <v:group id="Group 456" o:spid="_x0000_s1037" style="position:absolute;left:12390;top:10103;width:1256;height:216" coordorigin="12390,10103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7" o:spid="_x0000_s1038" style="position:absolute;left:12390;top:10103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XUcQA&#10;AADcAAAADwAAAGRycy9kb3ducmV2LnhtbESP3YrCMBSE74V9h3AWvLOpou5ajSK7CHohovUBDs3p&#10;DzYnpYm1+/YbQfBymJlvmNWmN7XoqHWVZQXjKAZBnFldcaHgmu5G3yCcR9ZYWyYFf+Rgs/4YrDDR&#10;9sFn6i6+EAHCLkEFpfdNIqXLSjLoItsQBy+3rUEfZFtI3eIjwE0tJ3E8lwYrDgslNvRTUna73I2C&#10;Pt/ni2kuZ90pLu6H0yTdLo6/Sg0/++0ShKfev8Ov9l4rmH7N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F1HEAAAA3AAAAA8AAAAAAAAAAAAAAAAAmAIAAGRycy9k&#10;b3ducmV2LnhtbFBLBQYAAAAABAAEAPUAAACJAwAAAAA=&#10;" path="m,216r1255,l1255,,,,,216xe" fillcolor="#d9d9d9" stroked="f">
                    <v:path arrowok="t" o:connecttype="custom" o:connectlocs="0,10319;1255,10319;1255,10103;0,10103;0,10319" o:connectangles="0,0,0,0,0"/>
                  </v:shape>
                </v:group>
                <v:group id="Group 454" o:spid="_x0000_s1039" style="position:absolute;left:12390;top:10319;width:1256;height:197" coordorigin="12390,10319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5" o:spid="_x0000_s1040" style="position:absolute;left:12390;top:10319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pQ8cA&#10;AADcAAAADwAAAGRycy9kb3ducmV2LnhtbESPQWvCQBSE74L/YXlCL1I3FjUaXaVUhLaCUC1Fb4/s&#10;Mwlm34bsGtN/7xYKHoeZ+YZZrFpTioZqV1hWMBxEIIhTqwvOFHwfNs9TEM4jaywtk4JfcrBadjsL&#10;TLS98Rc1e5+JAGGXoILc+yqR0qU5GXQDWxEH72xrgz7IOpO6xluAm1K+RNFEGiw4LORY0VtO6WV/&#10;NQri9nM33kiamMvpNPvo/xyb7fqo1FOvfZ2D8NT6R/i//a4VjOIY/s6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4aUPHAAAA3AAAAA8AAAAAAAAAAAAAAAAAmAIAAGRy&#10;cy9kb3ducmV2LnhtbFBLBQYAAAAABAAEAPUAAACMAwAAAAA=&#10;" path="m,197r1255,l1255,,,,,197xe" fillcolor="#d9d9d9" stroked="f">
                    <v:path arrowok="t" o:connecttype="custom" o:connectlocs="0,10516;1255,10516;1255,10319;0,10319;0,10516" o:connectangles="0,0,0,0,0"/>
                  </v:shape>
                </v:group>
                <v:group id="Group 452" o:spid="_x0000_s1041" style="position:absolute;left:12390;top:10516;width:1256;height:195" coordorigin="12390,10516" coordsize="125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53" o:spid="_x0000_s1042" style="position:absolute;left:12390;top:10516;width:1256;height:195;visibility:visible;mso-wrap-style:square;v-text-anchor:top" coordsize="125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+rMQA&#10;AADcAAAADwAAAGRycy9kb3ducmV2LnhtbESP0WrCQBRE3wX/YbmCb7qxSrSpm1AFaZ8K1X7AZfc2&#10;iWbvxuwa4993C4U+DjNzhtkWg21ET52vHStYzBMQxNqZmksFX6fDbAPCB2SDjWNS8CAPRT4ebTEz&#10;7s6f1B9DKSKEfYYKqhDaTEqvK7Lo564ljt636yyGKLtSmg7vEW4b+ZQkqbRYc1yosKV9RfpyvFkF&#10;H/T2WLYrm+r+vDvt1/q628hUqelkeH0BEWgI/+G/9rtRsFo/w+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fqzEAAAA3AAAAA8AAAAAAAAAAAAAAAAAmAIAAGRycy9k&#10;b3ducmV2LnhtbFBLBQYAAAAABAAEAPUAAACJAwAAAAA=&#10;" path="m,194r1255,l1255,,,,,194xe" fillcolor="#d9d9d9" stroked="f">
                    <v:path arrowok="t" o:connecttype="custom" o:connectlocs="0,10710;1255,10710;1255,10516;0,10516;0,10710" o:connectangles="0,0,0,0,0"/>
                  </v:shape>
                </v:group>
                <v:group id="Group 450" o:spid="_x0000_s1043" style="position:absolute;left:12390;top:10710;width:1256;height:197" coordorigin="12390,10710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51" o:spid="_x0000_s1044" style="position:absolute;left:12390;top:10710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ki8gA&#10;AADcAAAADwAAAGRycy9kb3ducmV2LnhtbESP3WrCQBSE7wXfYTmCN6Ibpf40dSOiCK2FQm0penfI&#10;niYh2bMhu8b07buFgpfDzHzDrDedqURLjSssK5hOIhDEqdUFZwo+Pw7jFQjnkTVWlknBDznYJP3e&#10;GmNtb/xO7clnIkDYxagg976OpXRpTgbdxNbEwfu2jUEfZJNJ3eAtwE0lZ1G0kAYLDgs51rTLKS1P&#10;V6Ng2R3f5gdJC1NeLo8vo69z+7o/KzUcdNsnEJ46fw//t5+1gofVFP7OhCMg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yCSLyAAAANwAAAAPAAAAAAAAAAAAAAAAAJgCAABk&#10;cnMvZG93bnJldi54bWxQSwUGAAAAAAQABAD1AAAAjQMAAAAA&#10;" path="m,197r1255,l1255,,,,,197xe" fillcolor="#d9d9d9" stroked="f">
                    <v:path arrowok="t" o:connecttype="custom" o:connectlocs="0,10907;1255,10907;1255,10710;0,10710;0,10907" o:connectangles="0,0,0,0,0"/>
                  </v:shape>
                </v:group>
                <v:group id="Group 448" o:spid="_x0000_s1045" style="position:absolute;left:12390;top:10907;width:1256;height:197" coordorigin="12390,10907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49" o:spid="_x0000_s1046" style="position:absolute;left:12390;top:10907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fZ8cA&#10;AADcAAAADwAAAGRycy9kb3ducmV2LnhtbESPQWvCQBSE70L/w/IKXkQ31Zra1FVEEaqFgrYUvT2y&#10;r0kw+zZktzH+e7cgeBxm5htmOm9NKRqqXWFZwdMgAkGcWl1wpuD7a92fgHAeWWNpmRRcyMF89tCZ&#10;YqLtmXfU7H0mAoRdggpy76tESpfmZNANbEUcvF9bG/RB1pnUNZ4D3JRyGEWxNFhwWMixomVO6Wn/&#10;ZxS8tNvP8VpSbE7H4+um93NoPlYHpbqP7eINhKfW38O39rtW8DwZwf+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WH2fHAAAA3AAAAA8AAAAAAAAAAAAAAAAAmAIAAGRy&#10;cy9kb3ducmV2LnhtbFBLBQYAAAAABAAEAPUAAACMAwAAAAA=&#10;" path="m,197r1255,l1255,,,,,197xe" fillcolor="#d9d9d9" stroked="f">
                    <v:path arrowok="t" o:connecttype="custom" o:connectlocs="0,11104;1255,11104;1255,10907;0,10907;0,11104" o:connectangles="0,0,0,0,0"/>
                  </v:shape>
                </v:group>
                <v:group id="Group 446" o:spid="_x0000_s1047" style="position:absolute;left:12390;top:11104;width:1256;height:197" coordorigin="12390,11104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47" o:spid="_x0000_s1048" style="position:absolute;left:12390;top:11104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iiMcA&#10;AADcAAAADwAAAGRycy9kb3ducmV2LnhtbESP3WrCQBSE74W+w3IK3ohuWvxr6kZKRVALhdpS9O6Q&#10;PU1CsmdDdo3x7V2h4OUwM98wi2VnKtFS4wrLCp5GEQji1OqCMwU/3+vhHITzyBory6TgQg6WyUNv&#10;gbG2Z/6idu8zESDsYlSQe1/HUro0J4NuZGvi4P3ZxqAPssmkbvAc4KaSz1E0lQYLDgs51vSeU1ru&#10;T0bBrNt9TtaSpqY8Hl+2g99D+7E6KNV/7N5eQXjq/D38395oBeP5BG5nwhGQ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zIojHAAAA3AAAAA8AAAAAAAAAAAAAAAAAmAIAAGRy&#10;cy9kb3ducmV2LnhtbFBLBQYAAAAABAAEAPUAAACMAwAAAAA=&#10;" path="m,197r1255,l1255,,,,,197xe" fillcolor="#d9d9d9" stroked="f">
                    <v:path arrowok="t" o:connecttype="custom" o:connectlocs="0,11301;1255,11301;1255,11104;0,11104;0,11301" o:connectangles="0,0,0,0,0"/>
                  </v:shape>
                </v:group>
                <v:group id="Group 444" o:spid="_x0000_s1049" style="position:absolute;left:12390;top:11301;width:1256;height:216" coordorigin="12390,11301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45" o:spid="_x0000_s1050" style="position:absolute;left:12390;top:11301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cmsYA&#10;AADcAAAADwAAAGRycy9kb3ducmV2LnhtbESPzWrDMBCE74G+g9hCb7Fck6aJEyWElkJ6CCZ2H2Cx&#10;1j/EWhlLdty3rwqFHoeZ+YbZH2fTiYkG11pW8BzFIIhLq1uuFXwVH8sNCOeRNXaWScE3OTgeHhZ7&#10;TLW985Wm3NciQNilqKDxvk+ldGVDBl1ke+LgVXYw6IMcaqkHvAe46WQSx2tpsOWw0GBPbw2Vt3w0&#10;CubqXG1XlXyZsrgeP7OkOG0v70o9Pc6nHQhPs/8P/7XPWsFq8wq/Z8IR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ZcmsYAAADcAAAADwAAAAAAAAAAAAAAAACYAgAAZHJz&#10;L2Rvd25yZXYueG1sUEsFBgAAAAAEAAQA9QAAAIsDAAAAAA==&#10;" path="m,216r1255,l1255,,,,,216xe" fillcolor="#d9d9d9" stroked="f">
                    <v:path arrowok="t" o:connecttype="custom" o:connectlocs="0,11517;1255,11517;1255,11301;0,11301;0,115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632" behindDoc="1" locked="0" layoutInCell="1" allowOverlap="1" wp14:anchorId="53D2A548" wp14:editId="602EB214">
                <wp:simplePos x="0" y="0"/>
                <wp:positionH relativeFrom="page">
                  <wp:posOffset>8801735</wp:posOffset>
                </wp:positionH>
                <wp:positionV relativeFrom="page">
                  <wp:posOffset>6064885</wp:posOffset>
                </wp:positionV>
                <wp:extent cx="1391920" cy="2157095"/>
                <wp:effectExtent l="635" t="0" r="0" b="0"/>
                <wp:wrapNone/>
                <wp:docPr id="43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2157095"/>
                          <a:chOff x="13861" y="9551"/>
                          <a:chExt cx="2192" cy="3397"/>
                        </a:xfrm>
                      </wpg:grpSpPr>
                      <wpg:grpSp>
                        <wpg:cNvPr id="433" name="Group 441"/>
                        <wpg:cNvGrpSpPr>
                          <a:grpSpLocks/>
                        </wpg:cNvGrpSpPr>
                        <wpg:grpSpPr bwMode="auto">
                          <a:xfrm>
                            <a:off x="13861" y="9551"/>
                            <a:ext cx="2192" cy="264"/>
                            <a:chOff x="13861" y="9551"/>
                            <a:chExt cx="2192" cy="264"/>
                          </a:xfrm>
                        </wpg:grpSpPr>
                        <wps:wsp>
                          <wps:cNvPr id="434" name="Freeform 442"/>
                          <wps:cNvSpPr>
                            <a:spLocks/>
                          </wps:cNvSpPr>
                          <wps:spPr bwMode="auto">
                            <a:xfrm>
                              <a:off x="13861" y="9551"/>
                              <a:ext cx="2192" cy="264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9815 9551"/>
                                <a:gd name="T3" fmla="*/ 9815 h 264"/>
                                <a:gd name="T4" fmla="+- 0 16053 13861"/>
                                <a:gd name="T5" fmla="*/ T4 w 2192"/>
                                <a:gd name="T6" fmla="+- 0 9815 9551"/>
                                <a:gd name="T7" fmla="*/ 9815 h 264"/>
                                <a:gd name="T8" fmla="+- 0 16053 13861"/>
                                <a:gd name="T9" fmla="*/ T8 w 2192"/>
                                <a:gd name="T10" fmla="+- 0 9551 9551"/>
                                <a:gd name="T11" fmla="*/ 9551 h 264"/>
                                <a:gd name="T12" fmla="+- 0 13861 13861"/>
                                <a:gd name="T13" fmla="*/ T12 w 2192"/>
                                <a:gd name="T14" fmla="+- 0 9551 9551"/>
                                <a:gd name="T15" fmla="*/ 9551 h 264"/>
                                <a:gd name="T16" fmla="+- 0 13861 13861"/>
                                <a:gd name="T17" fmla="*/ T16 w 2192"/>
                                <a:gd name="T18" fmla="+- 0 9815 9551"/>
                                <a:gd name="T19" fmla="*/ 981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4">
                                  <a:moveTo>
                                    <a:pt x="0" y="264"/>
                                  </a:moveTo>
                                  <a:lnTo>
                                    <a:pt x="2192" y="264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9"/>
                        <wpg:cNvGrpSpPr>
                          <a:grpSpLocks/>
                        </wpg:cNvGrpSpPr>
                        <wpg:grpSpPr bwMode="auto">
                          <a:xfrm>
                            <a:off x="13861" y="9815"/>
                            <a:ext cx="2192" cy="221"/>
                            <a:chOff x="13861" y="9815"/>
                            <a:chExt cx="2192" cy="221"/>
                          </a:xfrm>
                        </wpg:grpSpPr>
                        <wps:wsp>
                          <wps:cNvPr id="436" name="Freeform 440"/>
                          <wps:cNvSpPr>
                            <a:spLocks/>
                          </wps:cNvSpPr>
                          <wps:spPr bwMode="auto">
                            <a:xfrm>
                              <a:off x="13861" y="9815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036 9815"/>
                                <a:gd name="T3" fmla="*/ 10036 h 221"/>
                                <a:gd name="T4" fmla="+- 0 16053 13861"/>
                                <a:gd name="T5" fmla="*/ T4 w 2192"/>
                                <a:gd name="T6" fmla="+- 0 10036 9815"/>
                                <a:gd name="T7" fmla="*/ 10036 h 221"/>
                                <a:gd name="T8" fmla="+- 0 16053 13861"/>
                                <a:gd name="T9" fmla="*/ T8 w 2192"/>
                                <a:gd name="T10" fmla="+- 0 9815 9815"/>
                                <a:gd name="T11" fmla="*/ 9815 h 221"/>
                                <a:gd name="T12" fmla="+- 0 13861 13861"/>
                                <a:gd name="T13" fmla="*/ T12 w 2192"/>
                                <a:gd name="T14" fmla="+- 0 9815 9815"/>
                                <a:gd name="T15" fmla="*/ 9815 h 221"/>
                                <a:gd name="T16" fmla="+- 0 13861 13861"/>
                                <a:gd name="T17" fmla="*/ T16 w 2192"/>
                                <a:gd name="T18" fmla="+- 0 10036 9815"/>
                                <a:gd name="T19" fmla="*/ 100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7"/>
                        <wpg:cNvGrpSpPr>
                          <a:grpSpLocks/>
                        </wpg:cNvGrpSpPr>
                        <wpg:grpSpPr bwMode="auto">
                          <a:xfrm>
                            <a:off x="13861" y="10036"/>
                            <a:ext cx="2192" cy="221"/>
                            <a:chOff x="13861" y="10036"/>
                            <a:chExt cx="2192" cy="221"/>
                          </a:xfrm>
                        </wpg:grpSpPr>
                        <wps:wsp>
                          <wps:cNvPr id="438" name="Freeform 438"/>
                          <wps:cNvSpPr>
                            <a:spLocks/>
                          </wps:cNvSpPr>
                          <wps:spPr bwMode="auto">
                            <a:xfrm>
                              <a:off x="13861" y="10036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257 10036"/>
                                <a:gd name="T3" fmla="*/ 10257 h 221"/>
                                <a:gd name="T4" fmla="+- 0 16053 13861"/>
                                <a:gd name="T5" fmla="*/ T4 w 2192"/>
                                <a:gd name="T6" fmla="+- 0 10257 10036"/>
                                <a:gd name="T7" fmla="*/ 10257 h 221"/>
                                <a:gd name="T8" fmla="+- 0 16053 13861"/>
                                <a:gd name="T9" fmla="*/ T8 w 2192"/>
                                <a:gd name="T10" fmla="+- 0 10036 10036"/>
                                <a:gd name="T11" fmla="*/ 10036 h 221"/>
                                <a:gd name="T12" fmla="+- 0 13861 13861"/>
                                <a:gd name="T13" fmla="*/ T12 w 2192"/>
                                <a:gd name="T14" fmla="+- 0 10036 10036"/>
                                <a:gd name="T15" fmla="*/ 10036 h 221"/>
                                <a:gd name="T16" fmla="+- 0 13861 13861"/>
                                <a:gd name="T17" fmla="*/ T16 w 2192"/>
                                <a:gd name="T18" fmla="+- 0 10257 10036"/>
                                <a:gd name="T19" fmla="*/ 102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5"/>
                        <wpg:cNvGrpSpPr>
                          <a:grpSpLocks/>
                        </wpg:cNvGrpSpPr>
                        <wpg:grpSpPr bwMode="auto">
                          <a:xfrm>
                            <a:off x="13861" y="10257"/>
                            <a:ext cx="2192" cy="221"/>
                            <a:chOff x="13861" y="10257"/>
                            <a:chExt cx="2192" cy="221"/>
                          </a:xfrm>
                        </wpg:grpSpPr>
                        <wps:wsp>
                          <wps:cNvPr id="440" name="Freeform 436"/>
                          <wps:cNvSpPr>
                            <a:spLocks/>
                          </wps:cNvSpPr>
                          <wps:spPr bwMode="auto">
                            <a:xfrm>
                              <a:off x="13861" y="10257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477 10257"/>
                                <a:gd name="T3" fmla="*/ 10477 h 221"/>
                                <a:gd name="T4" fmla="+- 0 16053 13861"/>
                                <a:gd name="T5" fmla="*/ T4 w 2192"/>
                                <a:gd name="T6" fmla="+- 0 10477 10257"/>
                                <a:gd name="T7" fmla="*/ 10477 h 221"/>
                                <a:gd name="T8" fmla="+- 0 16053 13861"/>
                                <a:gd name="T9" fmla="*/ T8 w 2192"/>
                                <a:gd name="T10" fmla="+- 0 10257 10257"/>
                                <a:gd name="T11" fmla="*/ 10257 h 221"/>
                                <a:gd name="T12" fmla="+- 0 13861 13861"/>
                                <a:gd name="T13" fmla="*/ T12 w 2192"/>
                                <a:gd name="T14" fmla="+- 0 10257 10257"/>
                                <a:gd name="T15" fmla="*/ 10257 h 221"/>
                                <a:gd name="T16" fmla="+- 0 13861 13861"/>
                                <a:gd name="T17" fmla="*/ T16 w 2192"/>
                                <a:gd name="T18" fmla="+- 0 10477 10257"/>
                                <a:gd name="T19" fmla="*/ 1047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3"/>
                        <wpg:cNvGrpSpPr>
                          <a:grpSpLocks/>
                        </wpg:cNvGrpSpPr>
                        <wpg:grpSpPr bwMode="auto">
                          <a:xfrm>
                            <a:off x="13861" y="10477"/>
                            <a:ext cx="2192" cy="221"/>
                            <a:chOff x="13861" y="10477"/>
                            <a:chExt cx="2192" cy="221"/>
                          </a:xfrm>
                        </wpg:grpSpPr>
                        <wps:wsp>
                          <wps:cNvPr id="442" name="Freeform 434"/>
                          <wps:cNvSpPr>
                            <a:spLocks/>
                          </wps:cNvSpPr>
                          <wps:spPr bwMode="auto">
                            <a:xfrm>
                              <a:off x="13861" y="10477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698 10477"/>
                                <a:gd name="T3" fmla="*/ 10698 h 221"/>
                                <a:gd name="T4" fmla="+- 0 16053 13861"/>
                                <a:gd name="T5" fmla="*/ T4 w 2192"/>
                                <a:gd name="T6" fmla="+- 0 10698 10477"/>
                                <a:gd name="T7" fmla="*/ 10698 h 221"/>
                                <a:gd name="T8" fmla="+- 0 16053 13861"/>
                                <a:gd name="T9" fmla="*/ T8 w 2192"/>
                                <a:gd name="T10" fmla="+- 0 10477 10477"/>
                                <a:gd name="T11" fmla="*/ 10477 h 221"/>
                                <a:gd name="T12" fmla="+- 0 13861 13861"/>
                                <a:gd name="T13" fmla="*/ T12 w 2192"/>
                                <a:gd name="T14" fmla="+- 0 10477 10477"/>
                                <a:gd name="T15" fmla="*/ 10477 h 221"/>
                                <a:gd name="T16" fmla="+- 0 13861 13861"/>
                                <a:gd name="T17" fmla="*/ T16 w 2192"/>
                                <a:gd name="T18" fmla="+- 0 10698 10477"/>
                                <a:gd name="T19" fmla="*/ 106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1"/>
                        <wpg:cNvGrpSpPr>
                          <a:grpSpLocks/>
                        </wpg:cNvGrpSpPr>
                        <wpg:grpSpPr bwMode="auto">
                          <a:xfrm>
                            <a:off x="13861" y="10698"/>
                            <a:ext cx="2192" cy="221"/>
                            <a:chOff x="13861" y="10698"/>
                            <a:chExt cx="2192" cy="221"/>
                          </a:xfrm>
                        </wpg:grpSpPr>
                        <wps:wsp>
                          <wps:cNvPr id="444" name="Freeform 432"/>
                          <wps:cNvSpPr>
                            <a:spLocks/>
                          </wps:cNvSpPr>
                          <wps:spPr bwMode="auto">
                            <a:xfrm>
                              <a:off x="13861" y="10698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919 10698"/>
                                <a:gd name="T3" fmla="*/ 10919 h 221"/>
                                <a:gd name="T4" fmla="+- 0 16053 13861"/>
                                <a:gd name="T5" fmla="*/ T4 w 2192"/>
                                <a:gd name="T6" fmla="+- 0 10919 10698"/>
                                <a:gd name="T7" fmla="*/ 10919 h 221"/>
                                <a:gd name="T8" fmla="+- 0 16053 13861"/>
                                <a:gd name="T9" fmla="*/ T8 w 2192"/>
                                <a:gd name="T10" fmla="+- 0 10698 10698"/>
                                <a:gd name="T11" fmla="*/ 10698 h 221"/>
                                <a:gd name="T12" fmla="+- 0 13861 13861"/>
                                <a:gd name="T13" fmla="*/ T12 w 2192"/>
                                <a:gd name="T14" fmla="+- 0 10698 10698"/>
                                <a:gd name="T15" fmla="*/ 10698 h 221"/>
                                <a:gd name="T16" fmla="+- 0 13861 13861"/>
                                <a:gd name="T17" fmla="*/ T16 w 2192"/>
                                <a:gd name="T18" fmla="+- 0 10919 10698"/>
                                <a:gd name="T19" fmla="*/ 109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29"/>
                        <wpg:cNvGrpSpPr>
                          <a:grpSpLocks/>
                        </wpg:cNvGrpSpPr>
                        <wpg:grpSpPr bwMode="auto">
                          <a:xfrm>
                            <a:off x="13861" y="10919"/>
                            <a:ext cx="2192" cy="221"/>
                            <a:chOff x="13861" y="10919"/>
                            <a:chExt cx="2192" cy="221"/>
                          </a:xfrm>
                        </wpg:grpSpPr>
                        <wps:wsp>
                          <wps:cNvPr id="446" name="Freeform 430"/>
                          <wps:cNvSpPr>
                            <a:spLocks/>
                          </wps:cNvSpPr>
                          <wps:spPr bwMode="auto">
                            <a:xfrm>
                              <a:off x="13861" y="10919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140 10919"/>
                                <a:gd name="T3" fmla="*/ 11140 h 221"/>
                                <a:gd name="T4" fmla="+- 0 16053 13861"/>
                                <a:gd name="T5" fmla="*/ T4 w 2192"/>
                                <a:gd name="T6" fmla="+- 0 11140 10919"/>
                                <a:gd name="T7" fmla="*/ 11140 h 221"/>
                                <a:gd name="T8" fmla="+- 0 16053 13861"/>
                                <a:gd name="T9" fmla="*/ T8 w 2192"/>
                                <a:gd name="T10" fmla="+- 0 10919 10919"/>
                                <a:gd name="T11" fmla="*/ 10919 h 221"/>
                                <a:gd name="T12" fmla="+- 0 13861 13861"/>
                                <a:gd name="T13" fmla="*/ T12 w 2192"/>
                                <a:gd name="T14" fmla="+- 0 10919 10919"/>
                                <a:gd name="T15" fmla="*/ 10919 h 221"/>
                                <a:gd name="T16" fmla="+- 0 13861 13861"/>
                                <a:gd name="T17" fmla="*/ T16 w 2192"/>
                                <a:gd name="T18" fmla="+- 0 11140 10919"/>
                                <a:gd name="T19" fmla="*/ 111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27"/>
                        <wpg:cNvGrpSpPr>
                          <a:grpSpLocks/>
                        </wpg:cNvGrpSpPr>
                        <wpg:grpSpPr bwMode="auto">
                          <a:xfrm>
                            <a:off x="13861" y="11140"/>
                            <a:ext cx="2192" cy="240"/>
                            <a:chOff x="13861" y="11140"/>
                            <a:chExt cx="2192" cy="240"/>
                          </a:xfrm>
                        </wpg:grpSpPr>
                        <wps:wsp>
                          <wps:cNvPr id="448" name="Freeform 428"/>
                          <wps:cNvSpPr>
                            <a:spLocks/>
                          </wps:cNvSpPr>
                          <wps:spPr bwMode="auto">
                            <a:xfrm>
                              <a:off x="13861" y="11140"/>
                              <a:ext cx="2192" cy="240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380 11140"/>
                                <a:gd name="T3" fmla="*/ 11380 h 240"/>
                                <a:gd name="T4" fmla="+- 0 16053 13861"/>
                                <a:gd name="T5" fmla="*/ T4 w 2192"/>
                                <a:gd name="T6" fmla="+- 0 11380 11140"/>
                                <a:gd name="T7" fmla="*/ 11380 h 240"/>
                                <a:gd name="T8" fmla="+- 0 16053 13861"/>
                                <a:gd name="T9" fmla="*/ T8 w 2192"/>
                                <a:gd name="T10" fmla="+- 0 11140 11140"/>
                                <a:gd name="T11" fmla="*/ 11140 h 240"/>
                                <a:gd name="T12" fmla="+- 0 13861 13861"/>
                                <a:gd name="T13" fmla="*/ T12 w 2192"/>
                                <a:gd name="T14" fmla="+- 0 11140 11140"/>
                                <a:gd name="T15" fmla="*/ 11140 h 240"/>
                                <a:gd name="T16" fmla="+- 0 13861 13861"/>
                                <a:gd name="T17" fmla="*/ T16 w 2192"/>
                                <a:gd name="T18" fmla="+- 0 11380 11140"/>
                                <a:gd name="T19" fmla="*/ 113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0">
                                  <a:moveTo>
                                    <a:pt x="0" y="240"/>
                                  </a:moveTo>
                                  <a:lnTo>
                                    <a:pt x="2192" y="24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25"/>
                        <wpg:cNvGrpSpPr>
                          <a:grpSpLocks/>
                        </wpg:cNvGrpSpPr>
                        <wpg:grpSpPr bwMode="auto">
                          <a:xfrm>
                            <a:off x="13861" y="11380"/>
                            <a:ext cx="2192" cy="221"/>
                            <a:chOff x="13861" y="11380"/>
                            <a:chExt cx="2192" cy="221"/>
                          </a:xfrm>
                        </wpg:grpSpPr>
                        <wps:wsp>
                          <wps:cNvPr id="450" name="Freeform 426"/>
                          <wps:cNvSpPr>
                            <a:spLocks/>
                          </wps:cNvSpPr>
                          <wps:spPr bwMode="auto">
                            <a:xfrm>
                              <a:off x="13861" y="11380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601 11380"/>
                                <a:gd name="T3" fmla="*/ 11601 h 221"/>
                                <a:gd name="T4" fmla="+- 0 16053 13861"/>
                                <a:gd name="T5" fmla="*/ T4 w 2192"/>
                                <a:gd name="T6" fmla="+- 0 11601 11380"/>
                                <a:gd name="T7" fmla="*/ 11601 h 221"/>
                                <a:gd name="T8" fmla="+- 0 16053 13861"/>
                                <a:gd name="T9" fmla="*/ T8 w 2192"/>
                                <a:gd name="T10" fmla="+- 0 11380 11380"/>
                                <a:gd name="T11" fmla="*/ 11380 h 221"/>
                                <a:gd name="T12" fmla="+- 0 13861 13861"/>
                                <a:gd name="T13" fmla="*/ T12 w 2192"/>
                                <a:gd name="T14" fmla="+- 0 11380 11380"/>
                                <a:gd name="T15" fmla="*/ 11380 h 221"/>
                                <a:gd name="T16" fmla="+- 0 13861 13861"/>
                                <a:gd name="T17" fmla="*/ T16 w 2192"/>
                                <a:gd name="T18" fmla="+- 0 11601 11380"/>
                                <a:gd name="T19" fmla="*/ 1160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3"/>
                        <wpg:cNvGrpSpPr>
                          <a:grpSpLocks/>
                        </wpg:cNvGrpSpPr>
                        <wpg:grpSpPr bwMode="auto">
                          <a:xfrm>
                            <a:off x="13861" y="11601"/>
                            <a:ext cx="2192" cy="221"/>
                            <a:chOff x="13861" y="11601"/>
                            <a:chExt cx="2192" cy="221"/>
                          </a:xfrm>
                        </wpg:grpSpPr>
                        <wps:wsp>
                          <wps:cNvPr id="452" name="Freeform 424"/>
                          <wps:cNvSpPr>
                            <a:spLocks/>
                          </wps:cNvSpPr>
                          <wps:spPr bwMode="auto">
                            <a:xfrm>
                              <a:off x="13861" y="11601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821 11601"/>
                                <a:gd name="T3" fmla="*/ 11821 h 221"/>
                                <a:gd name="T4" fmla="+- 0 16053 13861"/>
                                <a:gd name="T5" fmla="*/ T4 w 2192"/>
                                <a:gd name="T6" fmla="+- 0 11821 11601"/>
                                <a:gd name="T7" fmla="*/ 11821 h 221"/>
                                <a:gd name="T8" fmla="+- 0 16053 13861"/>
                                <a:gd name="T9" fmla="*/ T8 w 2192"/>
                                <a:gd name="T10" fmla="+- 0 11601 11601"/>
                                <a:gd name="T11" fmla="*/ 11601 h 221"/>
                                <a:gd name="T12" fmla="+- 0 13861 13861"/>
                                <a:gd name="T13" fmla="*/ T12 w 2192"/>
                                <a:gd name="T14" fmla="+- 0 11601 11601"/>
                                <a:gd name="T15" fmla="*/ 11601 h 221"/>
                                <a:gd name="T16" fmla="+- 0 13861 13861"/>
                                <a:gd name="T17" fmla="*/ T16 w 2192"/>
                                <a:gd name="T18" fmla="+- 0 11821 11601"/>
                                <a:gd name="T19" fmla="*/ 118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1"/>
                        <wpg:cNvGrpSpPr>
                          <a:grpSpLocks/>
                        </wpg:cNvGrpSpPr>
                        <wpg:grpSpPr bwMode="auto">
                          <a:xfrm>
                            <a:off x="13861" y="11821"/>
                            <a:ext cx="2192" cy="221"/>
                            <a:chOff x="13861" y="11821"/>
                            <a:chExt cx="2192" cy="221"/>
                          </a:xfrm>
                        </wpg:grpSpPr>
                        <wps:wsp>
                          <wps:cNvPr id="454" name="Freeform 422"/>
                          <wps:cNvSpPr>
                            <a:spLocks/>
                          </wps:cNvSpPr>
                          <wps:spPr bwMode="auto">
                            <a:xfrm>
                              <a:off x="13861" y="11821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042 11821"/>
                                <a:gd name="T3" fmla="*/ 12042 h 221"/>
                                <a:gd name="T4" fmla="+- 0 16053 13861"/>
                                <a:gd name="T5" fmla="*/ T4 w 2192"/>
                                <a:gd name="T6" fmla="+- 0 12042 11821"/>
                                <a:gd name="T7" fmla="*/ 12042 h 221"/>
                                <a:gd name="T8" fmla="+- 0 16053 13861"/>
                                <a:gd name="T9" fmla="*/ T8 w 2192"/>
                                <a:gd name="T10" fmla="+- 0 11821 11821"/>
                                <a:gd name="T11" fmla="*/ 11821 h 221"/>
                                <a:gd name="T12" fmla="+- 0 13861 13861"/>
                                <a:gd name="T13" fmla="*/ T12 w 2192"/>
                                <a:gd name="T14" fmla="+- 0 11821 11821"/>
                                <a:gd name="T15" fmla="*/ 11821 h 221"/>
                                <a:gd name="T16" fmla="+- 0 13861 13861"/>
                                <a:gd name="T17" fmla="*/ T16 w 2192"/>
                                <a:gd name="T18" fmla="+- 0 12042 11821"/>
                                <a:gd name="T19" fmla="*/ 1204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19"/>
                        <wpg:cNvGrpSpPr>
                          <a:grpSpLocks/>
                        </wpg:cNvGrpSpPr>
                        <wpg:grpSpPr bwMode="auto">
                          <a:xfrm>
                            <a:off x="13861" y="12042"/>
                            <a:ext cx="2192" cy="221"/>
                            <a:chOff x="13861" y="12042"/>
                            <a:chExt cx="2192" cy="221"/>
                          </a:xfrm>
                        </wpg:grpSpPr>
                        <wps:wsp>
                          <wps:cNvPr id="456" name="Freeform 420"/>
                          <wps:cNvSpPr>
                            <a:spLocks/>
                          </wps:cNvSpPr>
                          <wps:spPr bwMode="auto">
                            <a:xfrm>
                              <a:off x="13861" y="12042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263 12042"/>
                                <a:gd name="T3" fmla="*/ 12263 h 221"/>
                                <a:gd name="T4" fmla="+- 0 16053 13861"/>
                                <a:gd name="T5" fmla="*/ T4 w 2192"/>
                                <a:gd name="T6" fmla="+- 0 12263 12042"/>
                                <a:gd name="T7" fmla="*/ 12263 h 221"/>
                                <a:gd name="T8" fmla="+- 0 16053 13861"/>
                                <a:gd name="T9" fmla="*/ T8 w 2192"/>
                                <a:gd name="T10" fmla="+- 0 12042 12042"/>
                                <a:gd name="T11" fmla="*/ 12042 h 221"/>
                                <a:gd name="T12" fmla="+- 0 13861 13861"/>
                                <a:gd name="T13" fmla="*/ T12 w 2192"/>
                                <a:gd name="T14" fmla="+- 0 12042 12042"/>
                                <a:gd name="T15" fmla="*/ 12042 h 221"/>
                                <a:gd name="T16" fmla="+- 0 13861 13861"/>
                                <a:gd name="T17" fmla="*/ T16 w 2192"/>
                                <a:gd name="T18" fmla="+- 0 12263 12042"/>
                                <a:gd name="T19" fmla="*/ 122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17"/>
                        <wpg:cNvGrpSpPr>
                          <a:grpSpLocks/>
                        </wpg:cNvGrpSpPr>
                        <wpg:grpSpPr bwMode="auto">
                          <a:xfrm>
                            <a:off x="13861" y="12263"/>
                            <a:ext cx="2192" cy="222"/>
                            <a:chOff x="13861" y="12263"/>
                            <a:chExt cx="2192" cy="222"/>
                          </a:xfrm>
                        </wpg:grpSpPr>
                        <wps:wsp>
                          <wps:cNvPr id="458" name="Freeform 418"/>
                          <wps:cNvSpPr>
                            <a:spLocks/>
                          </wps:cNvSpPr>
                          <wps:spPr bwMode="auto">
                            <a:xfrm>
                              <a:off x="13861" y="12263"/>
                              <a:ext cx="2192" cy="222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484 12263"/>
                                <a:gd name="T3" fmla="*/ 12484 h 222"/>
                                <a:gd name="T4" fmla="+- 0 16053 13861"/>
                                <a:gd name="T5" fmla="*/ T4 w 2192"/>
                                <a:gd name="T6" fmla="+- 0 12484 12263"/>
                                <a:gd name="T7" fmla="*/ 12484 h 222"/>
                                <a:gd name="T8" fmla="+- 0 16053 13861"/>
                                <a:gd name="T9" fmla="*/ T8 w 2192"/>
                                <a:gd name="T10" fmla="+- 0 12263 12263"/>
                                <a:gd name="T11" fmla="*/ 12263 h 222"/>
                                <a:gd name="T12" fmla="+- 0 13861 13861"/>
                                <a:gd name="T13" fmla="*/ T12 w 2192"/>
                                <a:gd name="T14" fmla="+- 0 12263 12263"/>
                                <a:gd name="T15" fmla="*/ 12263 h 222"/>
                                <a:gd name="T16" fmla="+- 0 13861 13861"/>
                                <a:gd name="T17" fmla="*/ T16 w 2192"/>
                                <a:gd name="T18" fmla="+- 0 12484 12263"/>
                                <a:gd name="T19" fmla="*/ 1248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2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15"/>
                        <wpg:cNvGrpSpPr>
                          <a:grpSpLocks/>
                        </wpg:cNvGrpSpPr>
                        <wpg:grpSpPr bwMode="auto">
                          <a:xfrm>
                            <a:off x="13861" y="12484"/>
                            <a:ext cx="2192" cy="221"/>
                            <a:chOff x="13861" y="12484"/>
                            <a:chExt cx="2192" cy="221"/>
                          </a:xfrm>
                        </wpg:grpSpPr>
                        <wps:wsp>
                          <wps:cNvPr id="460" name="Freeform 416"/>
                          <wps:cNvSpPr>
                            <a:spLocks/>
                          </wps:cNvSpPr>
                          <wps:spPr bwMode="auto">
                            <a:xfrm>
                              <a:off x="13861" y="12484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705 12484"/>
                                <a:gd name="T3" fmla="*/ 12705 h 221"/>
                                <a:gd name="T4" fmla="+- 0 16053 13861"/>
                                <a:gd name="T5" fmla="*/ T4 w 2192"/>
                                <a:gd name="T6" fmla="+- 0 12705 12484"/>
                                <a:gd name="T7" fmla="*/ 12705 h 221"/>
                                <a:gd name="T8" fmla="+- 0 16053 13861"/>
                                <a:gd name="T9" fmla="*/ T8 w 2192"/>
                                <a:gd name="T10" fmla="+- 0 12484 12484"/>
                                <a:gd name="T11" fmla="*/ 12484 h 221"/>
                                <a:gd name="T12" fmla="+- 0 13861 13861"/>
                                <a:gd name="T13" fmla="*/ T12 w 2192"/>
                                <a:gd name="T14" fmla="+- 0 12484 12484"/>
                                <a:gd name="T15" fmla="*/ 12484 h 221"/>
                                <a:gd name="T16" fmla="+- 0 13861 13861"/>
                                <a:gd name="T17" fmla="*/ T16 w 2192"/>
                                <a:gd name="T18" fmla="+- 0 12705 12484"/>
                                <a:gd name="T19" fmla="*/ 127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13"/>
                        <wpg:cNvGrpSpPr>
                          <a:grpSpLocks/>
                        </wpg:cNvGrpSpPr>
                        <wpg:grpSpPr bwMode="auto">
                          <a:xfrm>
                            <a:off x="13861" y="12705"/>
                            <a:ext cx="2192" cy="243"/>
                            <a:chOff x="13861" y="12705"/>
                            <a:chExt cx="2192" cy="243"/>
                          </a:xfrm>
                        </wpg:grpSpPr>
                        <wps:wsp>
                          <wps:cNvPr id="462" name="Freeform 414"/>
                          <wps:cNvSpPr>
                            <a:spLocks/>
                          </wps:cNvSpPr>
                          <wps:spPr bwMode="auto">
                            <a:xfrm>
                              <a:off x="13861" y="12705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948 12705"/>
                                <a:gd name="T3" fmla="*/ 12948 h 243"/>
                                <a:gd name="T4" fmla="+- 0 16053 13861"/>
                                <a:gd name="T5" fmla="*/ T4 w 2192"/>
                                <a:gd name="T6" fmla="+- 0 12948 12705"/>
                                <a:gd name="T7" fmla="*/ 12948 h 243"/>
                                <a:gd name="T8" fmla="+- 0 16053 13861"/>
                                <a:gd name="T9" fmla="*/ T8 w 2192"/>
                                <a:gd name="T10" fmla="+- 0 12705 12705"/>
                                <a:gd name="T11" fmla="*/ 12705 h 243"/>
                                <a:gd name="T12" fmla="+- 0 13861 13861"/>
                                <a:gd name="T13" fmla="*/ T12 w 2192"/>
                                <a:gd name="T14" fmla="+- 0 12705 12705"/>
                                <a:gd name="T15" fmla="*/ 12705 h 243"/>
                                <a:gd name="T16" fmla="+- 0 13861 13861"/>
                                <a:gd name="T17" fmla="*/ T16 w 2192"/>
                                <a:gd name="T18" fmla="+- 0 12948 12705"/>
                                <a:gd name="T19" fmla="*/ 1294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3"/>
                                  </a:moveTo>
                                  <a:lnTo>
                                    <a:pt x="2192" y="243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B20DB" id="Group 412" o:spid="_x0000_s1026" style="position:absolute;margin-left:693.05pt;margin-top:477.55pt;width:109.6pt;height:169.85pt;z-index:-149848;mso-position-horizontal-relative:page;mso-position-vertical-relative:page" coordorigin="13861,9551" coordsize="2192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">
                <v:group id="Group 441" o:spid="_x0000_s1027" style="position:absolute;left:13861;top:9551;width:2192;height:264" coordorigin="13861,9551" coordsize="219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42" o:spid="_x0000_s1028" style="position:absolute;left:13861;top:9551;width:2192;height:264;visibility:visible;mso-wrap-style:square;v-text-anchor:top" coordsize="21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rG8QA&#10;AADcAAAADwAAAGRycy9kb3ducmV2LnhtbESPS4vCQBCE78L+h6GFvenEBz6ioywLi95ko+K1zbRJ&#10;MNOTzYwx/ntnQfBYVNVX1HLdmlI0VLvCsoJBPwJBnFpdcKbgsP/pzUA4j6yxtEwKHuRgvfroLDHW&#10;9s6/1CQ+EwHCLkYFufdVLKVLczLo+rYiDt7F1gZ9kHUmdY33ADelHEbRRBosOCzkWNF3Tuk1uRkF&#10;yS56bLan6Y43fw0dz0NdutFcqc9u+7UA4an17/CrvdUKxqMx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W6xvEAAAA3AAAAA8AAAAAAAAAAAAAAAAAmAIAAGRycy9k&#10;b3ducmV2LnhtbFBLBQYAAAAABAAEAPUAAACJAwAAAAA=&#10;" path="m,264r2192,l2192,,,,,264xe" fillcolor="#ffc000" stroked="f">
                    <v:path arrowok="t" o:connecttype="custom" o:connectlocs="0,9815;2192,9815;2192,9551;0,9551;0,9815" o:connectangles="0,0,0,0,0"/>
                  </v:shape>
                </v:group>
                <v:group id="Group 439" o:spid="_x0000_s1029" style="position:absolute;left:13861;top:9815;width:2192;height:221" coordorigin="13861,9815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40" o:spid="_x0000_s1030" style="position:absolute;left:13861;top:9815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N0cUA&#10;AADcAAAADwAAAGRycy9kb3ducmV2LnhtbESP0WrCQBRE3wX/YblCX6RuWkMoqatIS6HYgKj9gEv2&#10;Jps2ezfNrhr/3i0IPg4zc4ZZrAbbihP1vnGs4GmWgCAunW64VvB9+Hh8AeEDssbWMSm4kIfVcjxa&#10;YK7dmXd02odaRAj7HBWYELpcSl8asuhnriOOXuV6iyHKvpa6x3OE21Y+J0kmLTYcFwx29Gao/N0f&#10;rYKvYvPzZ9LqOPUZh2Kdbt+LtlLqYTKsX0EEGsI9fGt/agXpPIP/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o3RxQAAANwAAAAPAAAAAAAAAAAAAAAAAJgCAABkcnMv&#10;ZG93bnJldi54bWxQSwUGAAAAAAQABAD1AAAAigMAAAAA&#10;" path="m,221r2192,l2192,,,,,221xe" fillcolor="#ffc000" stroked="f">
                    <v:path arrowok="t" o:connecttype="custom" o:connectlocs="0,10036;2192,10036;2192,9815;0,9815;0,10036" o:connectangles="0,0,0,0,0"/>
                  </v:shape>
                </v:group>
                <v:group id="Group 437" o:spid="_x0000_s1031" style="position:absolute;left:13861;top:10036;width:2192;height:221" coordorigin="13861,10036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8" o:spid="_x0000_s1032" style="position:absolute;left:13861;top:10036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8OMMA&#10;AADcAAAADwAAAGRycy9kb3ducmV2LnhtbERP3WrCMBS+F3yHcITdyEw3i0hnWsQxGFthTPcAh+a0&#10;6WxOuiZqffvlQvDy4/vfFKPtxJkG3zpW8LRIQBBXTrfcKPg5vD2uQfiArLFzTAqu5KHIp5MNZtpd&#10;+JvO+9CIGMI+QwUmhD6T0leGLPqF64kjV7vBYohwaKQe8BLDbSefk2QlLbYcGwz2tDNUHfcnq+Cz&#10;/Pj9M2l9mvsVh3Kbfr2WXa3Uw2zcvoAINIa7+OZ+1wrSZV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8OMMAAADcAAAADwAAAAAAAAAAAAAAAACYAgAAZHJzL2Rv&#10;d25yZXYueG1sUEsFBgAAAAAEAAQA9QAAAIgDAAAAAA==&#10;" path="m,221r2192,l2192,,,,,221xe" fillcolor="#ffc000" stroked="f">
                    <v:path arrowok="t" o:connecttype="custom" o:connectlocs="0,10257;2192,10257;2192,10036;0,10036;0,10257" o:connectangles="0,0,0,0,0"/>
                  </v:shape>
                </v:group>
                <v:group id="Group 435" o:spid="_x0000_s1033" style="position:absolute;left:13861;top:10257;width:2192;height:221" coordorigin="13861,10257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36" o:spid="_x0000_s1034" style="position:absolute;left:13861;top:10257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DQ8EA&#10;AADcAAAADwAAAGRycy9kb3ducmV2LnhtbERP3WrCMBS+H/gO4Qi7GTNVikhnFFEEmQVR9wCH5rTp&#10;bE5qE7W+/XIx8PLj+58ve9uIO3W+dqxgPEpAEBdO11wp+DlvP2cgfEDW2DgmBU/ysFwM3uaYaffg&#10;I91PoRIxhH2GCkwIbSalLwxZ9CPXEkeudJ3FEGFXSd3hI4bbRk6SZCot1hwbDLa0NlRcTjerYJ9/&#10;/15NWt4+/JRDvkoPm7wplXof9qsvEIH68BL/u3daQZrG+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Vw0PBAAAA3AAAAA8AAAAAAAAAAAAAAAAAmAIAAGRycy9kb3du&#10;cmV2LnhtbFBLBQYAAAAABAAEAPUAAACGAwAAAAA=&#10;" path="m,220r2192,l2192,,,,,220xe" fillcolor="#ffc000" stroked="f">
                    <v:path arrowok="t" o:connecttype="custom" o:connectlocs="0,10477;2192,10477;2192,10257;0,10257;0,10477" o:connectangles="0,0,0,0,0"/>
                  </v:shape>
                </v:group>
                <v:group id="Group 433" o:spid="_x0000_s1035" style="position:absolute;left:13861;top:10477;width:2192;height:221" coordorigin="13861,10477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34" o:spid="_x0000_s1036" style="position:absolute;left:13861;top:10477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4r8UA&#10;AADcAAAADwAAAGRycy9kb3ducmV2LnhtbESP3WrCQBSE7wu+w3IEb4puKkEkuopYCmIDxZ8HOGRP&#10;stHs2TS7anz7bqHQy2FmvmGW69424k6drx0reJskIIgLp2uuFJxPH+M5CB+QNTaOScGTPKxXg5cl&#10;Zto9+ED3Y6hEhLDPUIEJoc2k9IUhi37iWuLola6zGKLsKqk7fES4beQ0SWbSYs1xwWBLW0PF9Xiz&#10;Cj7z/eXbpOXt1c845Jv06z1vSqVGw36zABGoD//hv/ZOK0jT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/ivxQAAANwAAAAPAAAAAAAAAAAAAAAAAJgCAABkcnMv&#10;ZG93bnJldi54bWxQSwUGAAAAAAQABAD1AAAAigMAAAAA&#10;" path="m,221r2192,l2192,,,,,221xe" fillcolor="#ffc000" stroked="f">
                    <v:path arrowok="t" o:connecttype="custom" o:connectlocs="0,10698;2192,10698;2192,10477;0,10477;0,10698" o:connectangles="0,0,0,0,0"/>
                  </v:shape>
                </v:group>
                <v:group id="Group 431" o:spid="_x0000_s1037" style="position:absolute;left:13861;top:10698;width:2192;height:221" coordorigin="13861,10698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32" o:spid="_x0000_s1038" style="position:absolute;left:13861;top:10698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FQMUA&#10;AADcAAAADwAAAGRycy9kb3ducmV2LnhtbESP3WoCMRSE7wXfIRyhN6VmW4LI1ihiEaRdKP48wGFz&#10;drPt5mTdRN2+fVMoeDnMzDfMYjW4VlypD41nDc/TDARx6U3DtYbTcfs0BxEissHWM2n4oQCr5Xi0&#10;wNz4G+/peoi1SBAOOWqwMXa5lKG05DBMfUecvMr3DmOSfS1Nj7cEd618ybKZdNhwWrDY0cZS+X24&#10;OA0fxfvX2arq8hhmHIu1+nwr2krrh8mwfgURaYj38H97ZzQope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sVAxQAAANwAAAAPAAAAAAAAAAAAAAAAAJgCAABkcnMv&#10;ZG93bnJldi54bWxQSwUGAAAAAAQABAD1AAAAigMAAAAA&#10;" path="m,221r2192,l2192,,,,,221xe" fillcolor="#ffc000" stroked="f">
                    <v:path arrowok="t" o:connecttype="custom" o:connectlocs="0,10919;2192,10919;2192,10698;0,10698;0,10919" o:connectangles="0,0,0,0,0"/>
                  </v:shape>
                </v:group>
                <v:group id="Group 429" o:spid="_x0000_s1039" style="position:absolute;left:13861;top:10919;width:2192;height:221" coordorigin="13861,10919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30" o:spid="_x0000_s1040" style="position:absolute;left:13861;top:10919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+rMUA&#10;AADcAAAADwAAAGRycy9kb3ducmV2LnhtbESP0WrCQBRE3wX/YblCX0Q3LSFIdBWxFEobENN+wCV7&#10;k02bvRuzq6Z/3y0UfBxm5gyz2Y22E1cafOtYweMyAUFcOd1yo+Dz42WxAuEDssbOMSn4IQ+77XSy&#10;wVy7G5/oWoZGRAj7HBWYEPpcSl8ZsuiXrieOXu0GiyHKoZF6wFuE204+JUkmLbYcFwz2dDBUfZcX&#10;q+C9ePs6m7S+zH3Godinx+eiq5V6mI37NYhAY7iH/9uvWkGaZ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P6sxQAAANwAAAAPAAAAAAAAAAAAAAAAAJgCAABkcnMv&#10;ZG93bnJldi54bWxQSwUGAAAAAAQABAD1AAAAigMAAAAA&#10;" path="m,221r2192,l2192,,,,,221xe" fillcolor="#ffc000" stroked="f">
                    <v:path arrowok="t" o:connecttype="custom" o:connectlocs="0,11140;2192,11140;2192,10919;0,10919;0,11140" o:connectangles="0,0,0,0,0"/>
                  </v:shape>
                </v:group>
                <v:group id="Group 427" o:spid="_x0000_s1041" style="position:absolute;left:13861;top:11140;width:2192;height:240" coordorigin="13861,11140" coordsize="219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8" o:spid="_x0000_s1042" style="position:absolute;left:13861;top:11140;width:2192;height:240;visibility:visible;mso-wrap-style:square;v-text-anchor:top" coordsize="219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33sIA&#10;AADcAAAADwAAAGRycy9kb3ducmV2LnhtbERPz2uDMBS+D/o/hDfoZcy4UoY4o4zCynboYbZ4fpg3&#10;lZmXYDJr99c3h0KPH9/volrMKGaa/GBZwUuSgiBurR64U3A6fjxnIHxA1jhaJgUX8lCVq4cCc23P&#10;/E1zHToRQ9jnqKAPweVS+rYngz6xjjhyP3YyGCKcOqknPMdwM8pNmr5KgwPHhh4d7Xpqf+s/o8DX&#10;vkFXX7L/fTufvg5u/3R0jVLrx+X9DUSgJdzFN/enVrDdxrXxTDwCsr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DfewgAAANwAAAAPAAAAAAAAAAAAAAAAAJgCAABkcnMvZG93&#10;bnJldi54bWxQSwUGAAAAAAQABAD1AAAAhwMAAAAA&#10;" path="m,240r2192,l2192,,,,,240xe" fillcolor="#ffc000" stroked="f">
                    <v:path arrowok="t" o:connecttype="custom" o:connectlocs="0,11380;2192,11380;2192,11140;0,11140;0,11380" o:connectangles="0,0,0,0,0"/>
                  </v:shape>
                </v:group>
                <v:group id="Group 425" o:spid="_x0000_s1043" style="position:absolute;left:13861;top:11380;width:2192;height:221" coordorigin="13861,11380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26" o:spid="_x0000_s1044" style="position:absolute;left:13861;top:11380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VnsIA&#10;AADcAAAADwAAAGRycy9kb3ducmV2LnhtbERP3WrCMBS+H+wdwhl4MzRVOhnVKDIRRAui8wEOzWlT&#10;15zUJmr39suFsMuP73++7G0j7tT52rGC8SgBQVw4XXOl4Py9GX6C8AFZY+OYFPySh+Xi9WWOmXYP&#10;PtL9FCoRQ9hnqMCE0GZS+sKQRT9yLXHkStdZDBF2ldQdPmK4beQkSabSYs2xwWBLX4aKn9PNKtjn&#10;u8vVpOXt3U855Kv0sM6bUqnBW7+agQjUh3/x073VCtKPOD+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FWewgAAANwAAAAPAAAAAAAAAAAAAAAAAJgCAABkcnMvZG93&#10;bnJldi54bWxQSwUGAAAAAAQABAD1AAAAhwMAAAAA&#10;" path="m,221r2192,l2192,,,,,221xe" fillcolor="#ffc000" stroked="f">
                    <v:path arrowok="t" o:connecttype="custom" o:connectlocs="0,11601;2192,11601;2192,11380;0,11380;0,11601" o:connectangles="0,0,0,0,0"/>
                  </v:shape>
                </v:group>
                <v:group id="Group 423" o:spid="_x0000_s1045" style="position:absolute;left:13861;top:11601;width:2192;height:221" coordorigin="13861,11601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24" o:spid="_x0000_s1046" style="position:absolute;left:13861;top:11601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ucsUA&#10;AADcAAAADwAAAGRycy9kb3ducmV2LnhtbESP0WrCQBRE3wv+w3KFvhTdKKlIdBWxFEoNlKofcMne&#10;ZKPZuzG7avr3bqHQx2FmzjDLdW8bcaPO144VTMYJCOLC6ZorBcfD+2gOwgdkjY1jUvBDHtarwdMS&#10;M+3u/E23fahEhLDPUIEJoc2k9IUhi37sWuLola6zGKLsKqk7vEe4beQ0SWbSYs1xwWBLW0PFeX+1&#10;Cnb55+li0vL64mcc8k369ZY3pVLPw36zABGoD//hv/aHVpC+TuH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m5yxQAAANwAAAAPAAAAAAAAAAAAAAAAAJgCAABkcnMv&#10;ZG93bnJldi54bWxQSwUGAAAAAAQABAD1AAAAigMAAAAA&#10;" path="m,220r2192,l2192,,,,,220xe" fillcolor="#ffc000" stroked="f">
                    <v:path arrowok="t" o:connecttype="custom" o:connectlocs="0,11821;2192,11821;2192,11601;0,11601;0,11821" o:connectangles="0,0,0,0,0"/>
                  </v:shape>
                </v:group>
                <v:group id="Group 421" o:spid="_x0000_s1047" style="position:absolute;left:13861;top:11821;width:2192;height:221" coordorigin="13861,11821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22" o:spid="_x0000_s1048" style="position:absolute;left:13861;top:11821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TncUA&#10;AADcAAAADwAAAGRycy9kb3ducmV2LnhtbESP0WrCQBRE34X+w3ILfRHdWFKR6CpiKZQakFo/4JK9&#10;yUazd9PsqunfuwXBx2FmzjCLVW8bcaHO144VTMYJCOLC6ZorBYefj9EMhA/IGhvHpOCPPKyWT4MF&#10;Ztpd+Zsu+1CJCGGfoQITQptJ6QtDFv3YtcTRK11nMUTZVVJ3eI1w28jXJJlKizXHBYMtbQwVp/3Z&#10;KtjmX8dfk5bnoZ9yyNfp7j1vSqVenvv1HESgPjzC9/anVpC+pf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1OdxQAAANwAAAAPAAAAAAAAAAAAAAAAAJgCAABkcnMv&#10;ZG93bnJldi54bWxQSwUGAAAAAAQABAD1AAAAigMAAAAA&#10;" path="m,221r2192,l2192,,,,,221xe" fillcolor="#ffc000" stroked="f">
                    <v:path arrowok="t" o:connecttype="custom" o:connectlocs="0,12042;2192,12042;2192,11821;0,11821;0,12042" o:connectangles="0,0,0,0,0"/>
                  </v:shape>
                </v:group>
                <v:group id="Group 419" o:spid="_x0000_s1049" style="position:absolute;left:13861;top:12042;width:2192;height:221" coordorigin="13861,1204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20" o:spid="_x0000_s1050" style="position:absolute;left:13861;top:1204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occUA&#10;AADcAAAADwAAAGRycy9kb3ducmV2LnhtbESP0WrCQBRE3wX/YblCX0rdWGIoqauIpVA0ILX9gEv2&#10;Jps2ezfNrhr/3hUKPg4zc4ZZrAbbihP1vnGsYDZNQBCXTjdcK/j+en96AeEDssbWMSm4kIfVcjxa&#10;YK7dmT/pdAi1iBD2OSowIXS5lL40ZNFPXUccvcr1FkOUfS11j+cIt618TpJMWmw4LhjsaGOo/D0c&#10;rYJdsf35M2l1fPQZh2Kd7t+KtlLqYTKsX0EEGsI9/N/+0ArSeQa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WhxxQAAANwAAAAPAAAAAAAAAAAAAAAAAJgCAABkcnMv&#10;ZG93bnJldi54bWxQSwUGAAAAAAQABAD1AAAAigMAAAAA&#10;" path="m,221r2192,l2192,,,,,221xe" fillcolor="#ffc000" stroked="f">
                    <v:path arrowok="t" o:connecttype="custom" o:connectlocs="0,12263;2192,12263;2192,12042;0,12042;0,12263" o:connectangles="0,0,0,0,0"/>
                  </v:shape>
                </v:group>
                <v:group id="Group 417" o:spid="_x0000_s1051" style="position:absolute;left:13861;top:12263;width:2192;height:222" coordorigin="13861,12263" coordsize="219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18" o:spid="_x0000_s1052" style="position:absolute;left:13861;top:12263;width:2192;height:222;visibility:visible;mso-wrap-style:square;v-text-anchor:top" coordsize="219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b98IA&#10;AADcAAAADwAAAGRycy9kb3ducmV2LnhtbERPz2vCMBS+D/Y/hDfwMtbEoU66Rhky0ZOgk3l9NG9N&#10;WfNSmljrf28OgseP73exHFwjeupC7VnDOFMgiEtvaq40HH/Wb3MQISIbbDyThisFWC6enwrMjb/w&#10;nvpDrEQK4ZCjBhtjm0sZSksOQ+Zb4sT9+c5hTLCrpOnwksJdI9+VmkmHNacGiy2tLJX/h7PToF7b&#10;mSw3E4X9x9yejiv1uzt9az16Gb4+QUQa4kN8d2+Nhsk0rU1n0hG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dv3wgAAANwAAAAPAAAAAAAAAAAAAAAAAJgCAABkcnMvZG93&#10;bnJldi54bWxQSwUGAAAAAAQABAD1AAAAhwMAAAAA&#10;" path="m,221r2192,l2192,,,,,221xe" fillcolor="#ffc000" stroked="f">
                    <v:path arrowok="t" o:connecttype="custom" o:connectlocs="0,12484;2192,12484;2192,12263;0,12263;0,12484" o:connectangles="0,0,0,0,0"/>
                  </v:shape>
                </v:group>
                <v:group id="Group 415" o:spid="_x0000_s1053" style="position:absolute;left:13861;top:12484;width:2192;height:221" coordorigin="13861,12484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16" o:spid="_x0000_s1054" style="position:absolute;left:13861;top:12484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fI8IA&#10;AADcAAAADwAAAGRycy9kb3ducmV2LnhtbERP3WrCMBS+H/gO4Qi7GZoqpUg1ijgE2QrDnwc4NKdN&#10;tTnpmqjd2y8Xg11+fP+rzWBb8aDeN44VzKYJCOLS6YZrBZfzfrIA4QOyxtYxKfghD5v16GWFuXZP&#10;PtLjFGoRQ9jnqMCE0OVS+tKQRT91HXHkKtdbDBH2tdQ9PmO4beU8STJpseHYYLCjnaHydrpbBZ/F&#10;x/XbpNX9zWccim369V60lVKv42G7BBFoCP/iP/dBK0izOD+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8jwgAAANwAAAAPAAAAAAAAAAAAAAAAAJgCAABkcnMvZG93&#10;bnJldi54bWxQSwUGAAAAAAQABAD1AAAAhwMAAAAA&#10;" path="m,221r2192,l2192,,,,,221xe" fillcolor="#ffc000" stroked="f">
                    <v:path arrowok="t" o:connecttype="custom" o:connectlocs="0,12705;2192,12705;2192,12484;0,12484;0,12705" o:connectangles="0,0,0,0,0"/>
                  </v:shape>
                </v:group>
                <v:group id="Group 413" o:spid="_x0000_s1055" style="position:absolute;left:13861;top:12705;width:2192;height:243" coordorigin="13861,12705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14" o:spid="_x0000_s1056" style="position:absolute;left:13861;top:12705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po8UA&#10;AADcAAAADwAAAGRycy9kb3ducmV2LnhtbESPwW7CMBBE75X6D9ZW4lacIhTRFINopSI4cAD6Adt4&#10;iQPxOrJNEv4eV6rEcTQzbzTz5WAb0ZEPtWMFb+MMBHHpdM2Vgp/j9+sMRIjIGhvHpOBGAZaL56c5&#10;Ftr1vKfuECuRIBwKVGBibAspQ2nIYhi7ljh5J+ctxiR9JbXHPsFtIydZlkuLNacFgy19GSovh6tV&#10;UG9WQ8j9rp/97radWW/1+fP0rtToZVh9gIg0xEf4v73RCqb5B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amjxQAAANwAAAAPAAAAAAAAAAAAAAAAAJgCAABkcnMv&#10;ZG93bnJldi54bWxQSwUGAAAAAAQABAD1AAAAigMAAAAA&#10;" path="m,243r2192,l2192,,,,,243xe" fillcolor="#ffc000" stroked="f">
                    <v:path arrowok="t" o:connecttype="custom" o:connectlocs="0,12948;2192,12948;2192,12705;0,12705;0,1294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656" behindDoc="1" locked="0" layoutInCell="1" allowOverlap="1" wp14:anchorId="53D2A549" wp14:editId="13C14961">
                <wp:simplePos x="0" y="0"/>
                <wp:positionH relativeFrom="page">
                  <wp:posOffset>11141710</wp:posOffset>
                </wp:positionH>
                <wp:positionV relativeFrom="page">
                  <wp:posOffset>6499225</wp:posOffset>
                </wp:positionV>
                <wp:extent cx="1035050" cy="1287780"/>
                <wp:effectExtent l="0" t="3175" r="0" b="4445"/>
                <wp:wrapNone/>
                <wp:docPr id="41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287780"/>
                          <a:chOff x="17546" y="10235"/>
                          <a:chExt cx="1630" cy="2028"/>
                        </a:xfrm>
                      </wpg:grpSpPr>
                      <wpg:grpSp>
                        <wpg:cNvPr id="414" name="Group 410"/>
                        <wpg:cNvGrpSpPr>
                          <a:grpSpLocks/>
                        </wpg:cNvGrpSpPr>
                        <wpg:grpSpPr bwMode="auto">
                          <a:xfrm>
                            <a:off x="17546" y="10235"/>
                            <a:ext cx="1630" cy="243"/>
                            <a:chOff x="17546" y="10235"/>
                            <a:chExt cx="1630" cy="243"/>
                          </a:xfrm>
                        </wpg:grpSpPr>
                        <wps:wsp>
                          <wps:cNvPr id="415" name="Freeform 411"/>
                          <wps:cNvSpPr>
                            <a:spLocks/>
                          </wps:cNvSpPr>
                          <wps:spPr bwMode="auto">
                            <a:xfrm>
                              <a:off x="17546" y="10235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0477 10235"/>
                                <a:gd name="T3" fmla="*/ 10477 h 243"/>
                                <a:gd name="T4" fmla="+- 0 19176 17546"/>
                                <a:gd name="T5" fmla="*/ T4 w 1630"/>
                                <a:gd name="T6" fmla="+- 0 10477 10235"/>
                                <a:gd name="T7" fmla="*/ 10477 h 243"/>
                                <a:gd name="T8" fmla="+- 0 19176 17546"/>
                                <a:gd name="T9" fmla="*/ T8 w 1630"/>
                                <a:gd name="T10" fmla="+- 0 10235 10235"/>
                                <a:gd name="T11" fmla="*/ 10235 h 243"/>
                                <a:gd name="T12" fmla="+- 0 17546 17546"/>
                                <a:gd name="T13" fmla="*/ T12 w 1630"/>
                                <a:gd name="T14" fmla="+- 0 10235 10235"/>
                                <a:gd name="T15" fmla="*/ 10235 h 243"/>
                                <a:gd name="T16" fmla="+- 0 17546 17546"/>
                                <a:gd name="T17" fmla="*/ T16 w 1630"/>
                                <a:gd name="T18" fmla="+- 0 10477 10235"/>
                                <a:gd name="T19" fmla="*/ 1047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8"/>
                        <wpg:cNvGrpSpPr>
                          <a:grpSpLocks/>
                        </wpg:cNvGrpSpPr>
                        <wpg:grpSpPr bwMode="auto">
                          <a:xfrm>
                            <a:off x="17546" y="10477"/>
                            <a:ext cx="1630" cy="221"/>
                            <a:chOff x="17546" y="10477"/>
                            <a:chExt cx="1630" cy="221"/>
                          </a:xfrm>
                        </wpg:grpSpPr>
                        <wps:wsp>
                          <wps:cNvPr id="417" name="Freeform 409"/>
                          <wps:cNvSpPr>
                            <a:spLocks/>
                          </wps:cNvSpPr>
                          <wps:spPr bwMode="auto">
                            <a:xfrm>
                              <a:off x="17546" y="10477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0698 10477"/>
                                <a:gd name="T3" fmla="*/ 10698 h 221"/>
                                <a:gd name="T4" fmla="+- 0 19176 17546"/>
                                <a:gd name="T5" fmla="*/ T4 w 1630"/>
                                <a:gd name="T6" fmla="+- 0 10698 10477"/>
                                <a:gd name="T7" fmla="*/ 10698 h 221"/>
                                <a:gd name="T8" fmla="+- 0 19176 17546"/>
                                <a:gd name="T9" fmla="*/ T8 w 1630"/>
                                <a:gd name="T10" fmla="+- 0 10477 10477"/>
                                <a:gd name="T11" fmla="*/ 10477 h 221"/>
                                <a:gd name="T12" fmla="+- 0 17546 17546"/>
                                <a:gd name="T13" fmla="*/ T12 w 1630"/>
                                <a:gd name="T14" fmla="+- 0 10477 10477"/>
                                <a:gd name="T15" fmla="*/ 10477 h 221"/>
                                <a:gd name="T16" fmla="+- 0 17546 17546"/>
                                <a:gd name="T17" fmla="*/ T16 w 1630"/>
                                <a:gd name="T18" fmla="+- 0 10698 10477"/>
                                <a:gd name="T19" fmla="*/ 106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6"/>
                        <wpg:cNvGrpSpPr>
                          <a:grpSpLocks/>
                        </wpg:cNvGrpSpPr>
                        <wpg:grpSpPr bwMode="auto">
                          <a:xfrm>
                            <a:off x="17546" y="10698"/>
                            <a:ext cx="1630" cy="221"/>
                            <a:chOff x="17546" y="10698"/>
                            <a:chExt cx="1630" cy="221"/>
                          </a:xfrm>
                        </wpg:grpSpPr>
                        <wps:wsp>
                          <wps:cNvPr id="419" name="Freeform 407"/>
                          <wps:cNvSpPr>
                            <a:spLocks/>
                          </wps:cNvSpPr>
                          <wps:spPr bwMode="auto">
                            <a:xfrm>
                              <a:off x="17546" y="10698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0919 10698"/>
                                <a:gd name="T3" fmla="*/ 10919 h 221"/>
                                <a:gd name="T4" fmla="+- 0 19176 17546"/>
                                <a:gd name="T5" fmla="*/ T4 w 1630"/>
                                <a:gd name="T6" fmla="+- 0 10919 10698"/>
                                <a:gd name="T7" fmla="*/ 10919 h 221"/>
                                <a:gd name="T8" fmla="+- 0 19176 17546"/>
                                <a:gd name="T9" fmla="*/ T8 w 1630"/>
                                <a:gd name="T10" fmla="+- 0 10698 10698"/>
                                <a:gd name="T11" fmla="*/ 10698 h 221"/>
                                <a:gd name="T12" fmla="+- 0 17546 17546"/>
                                <a:gd name="T13" fmla="*/ T12 w 1630"/>
                                <a:gd name="T14" fmla="+- 0 10698 10698"/>
                                <a:gd name="T15" fmla="*/ 10698 h 221"/>
                                <a:gd name="T16" fmla="+- 0 17546 17546"/>
                                <a:gd name="T17" fmla="*/ T16 w 1630"/>
                                <a:gd name="T18" fmla="+- 0 10919 10698"/>
                                <a:gd name="T19" fmla="*/ 109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04"/>
                        <wpg:cNvGrpSpPr>
                          <a:grpSpLocks/>
                        </wpg:cNvGrpSpPr>
                        <wpg:grpSpPr bwMode="auto">
                          <a:xfrm>
                            <a:off x="17546" y="10919"/>
                            <a:ext cx="1630" cy="221"/>
                            <a:chOff x="17546" y="10919"/>
                            <a:chExt cx="1630" cy="221"/>
                          </a:xfrm>
                        </wpg:grpSpPr>
                        <wps:wsp>
                          <wps:cNvPr id="421" name="Freeform 405"/>
                          <wps:cNvSpPr>
                            <a:spLocks/>
                          </wps:cNvSpPr>
                          <wps:spPr bwMode="auto">
                            <a:xfrm>
                              <a:off x="17546" y="10919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1140 10919"/>
                                <a:gd name="T3" fmla="*/ 11140 h 221"/>
                                <a:gd name="T4" fmla="+- 0 19176 17546"/>
                                <a:gd name="T5" fmla="*/ T4 w 1630"/>
                                <a:gd name="T6" fmla="+- 0 11140 10919"/>
                                <a:gd name="T7" fmla="*/ 11140 h 221"/>
                                <a:gd name="T8" fmla="+- 0 19176 17546"/>
                                <a:gd name="T9" fmla="*/ T8 w 1630"/>
                                <a:gd name="T10" fmla="+- 0 10919 10919"/>
                                <a:gd name="T11" fmla="*/ 10919 h 221"/>
                                <a:gd name="T12" fmla="+- 0 17546 17546"/>
                                <a:gd name="T13" fmla="*/ T12 w 1630"/>
                                <a:gd name="T14" fmla="+- 0 10919 10919"/>
                                <a:gd name="T15" fmla="*/ 10919 h 221"/>
                                <a:gd name="T16" fmla="+- 0 17546 17546"/>
                                <a:gd name="T17" fmla="*/ T16 w 1630"/>
                                <a:gd name="T18" fmla="+- 0 11140 10919"/>
                                <a:gd name="T19" fmla="*/ 111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02"/>
                        <wpg:cNvGrpSpPr>
                          <a:grpSpLocks/>
                        </wpg:cNvGrpSpPr>
                        <wpg:grpSpPr bwMode="auto">
                          <a:xfrm>
                            <a:off x="17546" y="11140"/>
                            <a:ext cx="1630" cy="219"/>
                            <a:chOff x="17546" y="11140"/>
                            <a:chExt cx="1630" cy="219"/>
                          </a:xfrm>
                        </wpg:grpSpPr>
                        <wps:wsp>
                          <wps:cNvPr id="423" name="Freeform 403"/>
                          <wps:cNvSpPr>
                            <a:spLocks/>
                          </wps:cNvSpPr>
                          <wps:spPr bwMode="auto">
                            <a:xfrm>
                              <a:off x="17546" y="11140"/>
                              <a:ext cx="1630" cy="219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1358 11140"/>
                                <a:gd name="T3" fmla="*/ 11358 h 219"/>
                                <a:gd name="T4" fmla="+- 0 19176 17546"/>
                                <a:gd name="T5" fmla="*/ T4 w 1630"/>
                                <a:gd name="T6" fmla="+- 0 11358 11140"/>
                                <a:gd name="T7" fmla="*/ 11358 h 219"/>
                                <a:gd name="T8" fmla="+- 0 19176 17546"/>
                                <a:gd name="T9" fmla="*/ T8 w 1630"/>
                                <a:gd name="T10" fmla="+- 0 11140 11140"/>
                                <a:gd name="T11" fmla="*/ 11140 h 219"/>
                                <a:gd name="T12" fmla="+- 0 17546 17546"/>
                                <a:gd name="T13" fmla="*/ T12 w 1630"/>
                                <a:gd name="T14" fmla="+- 0 11140 11140"/>
                                <a:gd name="T15" fmla="*/ 11140 h 219"/>
                                <a:gd name="T16" fmla="+- 0 17546 17546"/>
                                <a:gd name="T17" fmla="*/ T16 w 1630"/>
                                <a:gd name="T18" fmla="+- 0 11358 11140"/>
                                <a:gd name="T19" fmla="*/ 113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19">
                                  <a:moveTo>
                                    <a:pt x="0" y="218"/>
                                  </a:moveTo>
                                  <a:lnTo>
                                    <a:pt x="1630" y="218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0"/>
                        <wpg:cNvGrpSpPr>
                          <a:grpSpLocks/>
                        </wpg:cNvGrpSpPr>
                        <wpg:grpSpPr bwMode="auto">
                          <a:xfrm>
                            <a:off x="17546" y="11358"/>
                            <a:ext cx="1630" cy="221"/>
                            <a:chOff x="17546" y="11358"/>
                            <a:chExt cx="1630" cy="221"/>
                          </a:xfrm>
                        </wpg:grpSpPr>
                        <wps:wsp>
                          <wps:cNvPr id="425" name="Freeform 401"/>
                          <wps:cNvSpPr>
                            <a:spLocks/>
                          </wps:cNvSpPr>
                          <wps:spPr bwMode="auto">
                            <a:xfrm>
                              <a:off x="17546" y="11358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1579 11358"/>
                                <a:gd name="T3" fmla="*/ 11579 h 221"/>
                                <a:gd name="T4" fmla="+- 0 19176 17546"/>
                                <a:gd name="T5" fmla="*/ T4 w 1630"/>
                                <a:gd name="T6" fmla="+- 0 11579 11358"/>
                                <a:gd name="T7" fmla="*/ 11579 h 221"/>
                                <a:gd name="T8" fmla="+- 0 19176 17546"/>
                                <a:gd name="T9" fmla="*/ T8 w 1630"/>
                                <a:gd name="T10" fmla="+- 0 11358 11358"/>
                                <a:gd name="T11" fmla="*/ 11358 h 221"/>
                                <a:gd name="T12" fmla="+- 0 17546 17546"/>
                                <a:gd name="T13" fmla="*/ T12 w 1630"/>
                                <a:gd name="T14" fmla="+- 0 11358 11358"/>
                                <a:gd name="T15" fmla="*/ 11358 h 221"/>
                                <a:gd name="T16" fmla="+- 0 17546 17546"/>
                                <a:gd name="T17" fmla="*/ T16 w 1630"/>
                                <a:gd name="T18" fmla="+- 0 11579 11358"/>
                                <a:gd name="T19" fmla="*/ 115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8"/>
                        <wpg:cNvGrpSpPr>
                          <a:grpSpLocks/>
                        </wpg:cNvGrpSpPr>
                        <wpg:grpSpPr bwMode="auto">
                          <a:xfrm>
                            <a:off x="17546" y="11579"/>
                            <a:ext cx="1630" cy="221"/>
                            <a:chOff x="17546" y="11579"/>
                            <a:chExt cx="1630" cy="221"/>
                          </a:xfrm>
                        </wpg:grpSpPr>
                        <wps:wsp>
                          <wps:cNvPr id="427" name="Freeform 399"/>
                          <wps:cNvSpPr>
                            <a:spLocks/>
                          </wps:cNvSpPr>
                          <wps:spPr bwMode="auto">
                            <a:xfrm>
                              <a:off x="17546" y="11579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1800 11579"/>
                                <a:gd name="T3" fmla="*/ 11800 h 221"/>
                                <a:gd name="T4" fmla="+- 0 19176 17546"/>
                                <a:gd name="T5" fmla="*/ T4 w 1630"/>
                                <a:gd name="T6" fmla="+- 0 11800 11579"/>
                                <a:gd name="T7" fmla="*/ 11800 h 221"/>
                                <a:gd name="T8" fmla="+- 0 19176 17546"/>
                                <a:gd name="T9" fmla="*/ T8 w 1630"/>
                                <a:gd name="T10" fmla="+- 0 11579 11579"/>
                                <a:gd name="T11" fmla="*/ 11579 h 221"/>
                                <a:gd name="T12" fmla="+- 0 17546 17546"/>
                                <a:gd name="T13" fmla="*/ T12 w 1630"/>
                                <a:gd name="T14" fmla="+- 0 11579 11579"/>
                                <a:gd name="T15" fmla="*/ 11579 h 221"/>
                                <a:gd name="T16" fmla="+- 0 17546 17546"/>
                                <a:gd name="T17" fmla="*/ T16 w 1630"/>
                                <a:gd name="T18" fmla="+- 0 11800 11579"/>
                                <a:gd name="T19" fmla="*/ 118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96"/>
                        <wpg:cNvGrpSpPr>
                          <a:grpSpLocks/>
                        </wpg:cNvGrpSpPr>
                        <wpg:grpSpPr bwMode="auto">
                          <a:xfrm>
                            <a:off x="17546" y="11800"/>
                            <a:ext cx="1630" cy="221"/>
                            <a:chOff x="17546" y="11800"/>
                            <a:chExt cx="1630" cy="221"/>
                          </a:xfrm>
                        </wpg:grpSpPr>
                        <wps:wsp>
                          <wps:cNvPr id="429" name="Freeform 397"/>
                          <wps:cNvSpPr>
                            <a:spLocks/>
                          </wps:cNvSpPr>
                          <wps:spPr bwMode="auto">
                            <a:xfrm>
                              <a:off x="17546" y="11800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2021 11800"/>
                                <a:gd name="T3" fmla="*/ 12021 h 221"/>
                                <a:gd name="T4" fmla="+- 0 19176 17546"/>
                                <a:gd name="T5" fmla="*/ T4 w 1630"/>
                                <a:gd name="T6" fmla="+- 0 12021 11800"/>
                                <a:gd name="T7" fmla="*/ 12021 h 221"/>
                                <a:gd name="T8" fmla="+- 0 19176 17546"/>
                                <a:gd name="T9" fmla="*/ T8 w 1630"/>
                                <a:gd name="T10" fmla="+- 0 11800 11800"/>
                                <a:gd name="T11" fmla="*/ 11800 h 221"/>
                                <a:gd name="T12" fmla="+- 0 17546 17546"/>
                                <a:gd name="T13" fmla="*/ T12 w 1630"/>
                                <a:gd name="T14" fmla="+- 0 11800 11800"/>
                                <a:gd name="T15" fmla="*/ 11800 h 221"/>
                                <a:gd name="T16" fmla="+- 0 17546 17546"/>
                                <a:gd name="T17" fmla="*/ T16 w 1630"/>
                                <a:gd name="T18" fmla="+- 0 12021 11800"/>
                                <a:gd name="T19" fmla="*/ 120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94"/>
                        <wpg:cNvGrpSpPr>
                          <a:grpSpLocks/>
                        </wpg:cNvGrpSpPr>
                        <wpg:grpSpPr bwMode="auto">
                          <a:xfrm>
                            <a:off x="17546" y="12021"/>
                            <a:ext cx="1630" cy="243"/>
                            <a:chOff x="17546" y="12021"/>
                            <a:chExt cx="1630" cy="243"/>
                          </a:xfrm>
                        </wpg:grpSpPr>
                        <wps:wsp>
                          <wps:cNvPr id="431" name="Freeform 395"/>
                          <wps:cNvSpPr>
                            <a:spLocks/>
                          </wps:cNvSpPr>
                          <wps:spPr bwMode="auto">
                            <a:xfrm>
                              <a:off x="17546" y="12021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2263 12021"/>
                                <a:gd name="T3" fmla="*/ 12263 h 243"/>
                                <a:gd name="T4" fmla="+- 0 19176 17546"/>
                                <a:gd name="T5" fmla="*/ T4 w 1630"/>
                                <a:gd name="T6" fmla="+- 0 12263 12021"/>
                                <a:gd name="T7" fmla="*/ 12263 h 243"/>
                                <a:gd name="T8" fmla="+- 0 19176 17546"/>
                                <a:gd name="T9" fmla="*/ T8 w 1630"/>
                                <a:gd name="T10" fmla="+- 0 12021 12021"/>
                                <a:gd name="T11" fmla="*/ 12021 h 243"/>
                                <a:gd name="T12" fmla="+- 0 17546 17546"/>
                                <a:gd name="T13" fmla="*/ T12 w 1630"/>
                                <a:gd name="T14" fmla="+- 0 12021 12021"/>
                                <a:gd name="T15" fmla="*/ 12021 h 243"/>
                                <a:gd name="T16" fmla="+- 0 17546 17546"/>
                                <a:gd name="T17" fmla="*/ T16 w 1630"/>
                                <a:gd name="T18" fmla="+- 0 12263 12021"/>
                                <a:gd name="T19" fmla="*/ 1226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348A3" id="Group 393" o:spid="_x0000_s1026" style="position:absolute;margin-left:877.3pt;margin-top:511.75pt;width:81.5pt;height:101.4pt;z-index:-149824;mso-position-horizontal-relative:page;mso-position-vertical-relative:page" coordorigin="17546,10235" coordsize="1630,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">
                <v:group id="Group 410" o:spid="_x0000_s1027" style="position:absolute;left:17546;top:10235;width:1630;height:243" coordorigin="17546,10235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11" o:spid="_x0000_s1028" style="position:absolute;left:17546;top:10235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O3MMA&#10;AADcAAAADwAAAGRycy9kb3ducmV2LnhtbESPQWvCQBSE7wX/w/IEb3WjtCLRVUQpVCkUNXh+ZJ9J&#10;dPdtyG6T+O+7hYLHYWa+YZbr3hrRUuMrxwom4wQEce50xYWC7PzxOgfhA7JG45gUPMjDejV4WWKq&#10;XcdHak+hEBHCPkUFZQh1KqXPS7Lox64mjt7VNRZDlE0hdYNdhFsjp0kykxYrjgsl1rQtKb+ffmyk&#10;HHbfmdx/GTPbtt3lSJglN1RqNOw3CxCB+vAM/7c/tYK3yTv8nY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eO3MMAAADcAAAADwAAAAAAAAAAAAAAAACYAgAAZHJzL2Rv&#10;d25yZXYueG1sUEsFBgAAAAAEAAQA9QAAAIgDAAAAAA==&#10;" path="m,242r1630,l1630,,,,,242xe" fillcolor="#365f91" stroked="f">
                    <v:path arrowok="t" o:connecttype="custom" o:connectlocs="0,10477;1630,10477;1630,10235;0,10235;0,10477" o:connectangles="0,0,0,0,0"/>
                  </v:shape>
                </v:group>
                <v:group id="Group 408" o:spid="_x0000_s1029" style="position:absolute;left:17546;top:10477;width:1630;height:221" coordorigin="17546,10477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09" o:spid="_x0000_s1030" style="position:absolute;left:17546;top:10477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zMZMQA&#10;AADcAAAADwAAAGRycy9kb3ducmV2LnhtbESPzYrCQBCE7wv7DkMveFsnUdElOhEV/Dl4iZsHaDNt&#10;Esz0hMyo8e2dhQWPRVV9RS2WvWnEnTpXW1YQDyMQxIXVNZcK8t/t9w8I55E1NpZJwZMcLNPPjwUm&#10;2j44o/vJlyJA2CWooPK+TaR0RUUG3dC2xMG72M6gD7Irpe7wEeCmkaMomkqDNYeFClvaVFRcTzej&#10;oNjPbL4Z746r6doeeszz0TmLlBp89as5CE+9f4f/2wetYBLP4O9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zGTEAAAA3AAAAA8AAAAAAAAAAAAAAAAAmAIAAGRycy9k&#10;b3ducmV2LnhtbFBLBQYAAAAABAAEAPUAAACJAwAAAAA=&#10;" path="m,221r1630,l1630,,,,,221xe" fillcolor="#365f91" stroked="f">
                    <v:path arrowok="t" o:connecttype="custom" o:connectlocs="0,10698;1630,10698;1630,10477;0,10477;0,10698" o:connectangles="0,0,0,0,0"/>
                  </v:shape>
                </v:group>
                <v:group id="Group 406" o:spid="_x0000_s1031" style="position:absolute;left:17546;top:10698;width:1630;height:221" coordorigin="17546,1069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07" o:spid="_x0000_s1032" style="position:absolute;left:17546;top:1069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9jcQA&#10;AADcAAAADwAAAGRycy9kb3ducmV2LnhtbESPQYvCMBSE74L/ITxhb5pWxdVqKirsroe9qP0Bz+bZ&#10;FpuX0kTt/nuzIHgcZuYbZrXuTC3u1LrKsoJ4FIEgzq2uuFCQnb6GcxDOI2usLZOCP3KwTvu9FSba&#10;PvhA96MvRICwS1BB6X2TSOnykgy6kW2Ig3exrUEfZFtI3eIjwE0tx1E0kwYrDgslNrQrKb8eb0ZB&#10;/vNps93k+3cz29p9h1k2Ph8ipT4G3WYJwlPn3+FXe68VTOMF/J8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P/Y3EAAAA3AAAAA8AAAAAAAAAAAAAAAAAmAIAAGRycy9k&#10;b3ducmV2LnhtbFBLBQYAAAAABAAEAPUAAACJAwAAAAA=&#10;" path="m,221r1630,l1630,,,,,221xe" fillcolor="#365f91" stroked="f">
                    <v:path arrowok="t" o:connecttype="custom" o:connectlocs="0,10919;1630,10919;1630,10698;0,10698;0,10919" o:connectangles="0,0,0,0,0"/>
                  </v:shape>
                </v:group>
                <v:group id="Group 404" o:spid="_x0000_s1033" style="position:absolute;left:17546;top:10919;width:1630;height:221" coordorigin="17546,10919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05" o:spid="_x0000_s1034" style="position:absolute;left:17546;top:10919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7NsMA&#10;AADcAAAADwAAAGRycy9kb3ducmV2LnhtbESPzarCMBSE94LvEI7gTlOrqPQaRQV/Fm7UPsC5zblt&#10;uc1JaaLWtzeC4HKYmW+Yxao1lbhT40rLCkbDCARxZnXJuYL0uhvMQTiPrLGyTAqe5GC17HYWmGj7&#10;4DPdLz4XAcIuQQWF93UipcsKMuiGtiYO3p9tDPogm1zqBh8BbioZR9FUGiw5LBRY07ag7P9yMwqy&#10;w8ym2/H+tJ5u7LHFNI1/z5FS/V67/gHhqfXf8Kd91Aom8Qje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U7NsMAAADcAAAADwAAAAAAAAAAAAAAAACYAgAAZHJzL2Rv&#10;d25yZXYueG1sUEsFBgAAAAAEAAQA9QAAAIgDAAAAAA==&#10;" path="m,221r1630,l1630,,,,,221xe" fillcolor="#365f91" stroked="f">
                    <v:path arrowok="t" o:connecttype="custom" o:connectlocs="0,11140;1630,11140;1630,10919;0,10919;0,11140" o:connectangles="0,0,0,0,0"/>
                  </v:shape>
                </v:group>
                <v:group id="Group 402" o:spid="_x0000_s1035" style="position:absolute;left:17546;top:11140;width:1630;height:219" coordorigin="17546,11140" coordsize="16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3" o:spid="_x0000_s1036" style="position:absolute;left:17546;top:11140;width:1630;height:219;visibility:visible;mso-wrap-style:square;v-text-anchor:top" coordsize="16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75MYA&#10;AADcAAAADwAAAGRycy9kb3ducmV2LnhtbESPQWvCQBSE74L/YXmF3nQTa1uJWUUKlUouxvZQb8/s&#10;axLMvg3ZbYz/visIPQ4z8w2TrgfTiJ46V1tWEE8jEMSF1TWXCr4+3ycLEM4ja2wsk4IrOVivxqMU&#10;E20vnFN/8KUIEHYJKqi8bxMpXVGRQTe1LXHwfmxn0AfZlVJ3eAlw08hZFL1IgzWHhQpbequoOB9+&#10;jYLX72yPtD/ludz2u+3zuTlmWazU48OwWYLwNPj/8L39oRXMZ09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75MYAAADcAAAADwAAAAAAAAAAAAAAAACYAgAAZHJz&#10;L2Rvd25yZXYueG1sUEsFBgAAAAAEAAQA9QAAAIsDAAAAAA==&#10;" path="m,218r1630,l1630,,,,,218xe" fillcolor="#365f91" stroked="f">
                    <v:path arrowok="t" o:connecttype="custom" o:connectlocs="0,11358;1630,11358;1630,11140;0,11140;0,11358" o:connectangles="0,0,0,0,0"/>
                  </v:shape>
                </v:group>
                <v:group id="Group 400" o:spid="_x0000_s1037" style="position:absolute;left:17546;top:11358;width:1630;height:221" coordorigin="17546,1135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01" o:spid="_x0000_s1038" style="position:absolute;left:17546;top:1135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9NcUA&#10;AADcAAAADwAAAGRycy9kb3ducmV2LnhtbESPwW7CMBBE75X4B2uReisOKaVVikEQqZQDF8AfsI2X&#10;JCJeR7Ebwt/jSpU4jmbmjWaxGmwjeup87VjBdJKAIC6cqblUoE9fLx8gfEA22DgmBTfysFqOnhaY&#10;GXflA/XHUIoIYZ+hgiqENpPSFxVZ9BPXEkfv7DqLIcqulKbDa4TbRqZJMpcWa44LFbaUV1Rcjr9W&#10;QfH97nT+ut2v5xu3G1Dr9OeQKPU8HtafIAIN4RH+b++Mgln6B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j01xQAAANwAAAAPAAAAAAAAAAAAAAAAAJgCAABkcnMv&#10;ZG93bnJldi54bWxQSwUGAAAAAAQABAD1AAAAigMAAAAA&#10;" path="m,221r1630,l1630,,,,,221xe" fillcolor="#365f91" stroked="f">
                    <v:path arrowok="t" o:connecttype="custom" o:connectlocs="0,11579;1630,11579;1630,11358;0,11358;0,11579" o:connectangles="0,0,0,0,0"/>
                  </v:shape>
                </v:group>
                <v:group id="Group 398" o:spid="_x0000_s1039" style="position:absolute;left:17546;top:11579;width:1630;height:221" coordorigin="17546,11579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99" o:spid="_x0000_s1040" style="position:absolute;left:17546;top:11579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AG2cUA&#10;AADcAAAADwAAAGRycy9kb3ducmV2LnhtbESPQWuDQBSE74X8h+UFcmvW2pAU6xpSoYmHXpL4A17d&#10;V5W6b8Xdqvn32UKhx2FmvmHS/Ww6MdLgWssKntYRCOLK6pZrBeX1/fEFhPPIGjvLpOBGDvbZ4iHF&#10;RNuJzzRefC0ChF2CChrv+0RKVzVk0K1tTxy8LzsY9EEOtdQDTgFuOhlH0VYabDksNNhT3lD1ffkx&#10;CqrTzpb58/HjsH2zxYxlGX+eI6VWy/nwCsLT7P/Df+1CK9jEO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AbZxQAAANwAAAAPAAAAAAAAAAAAAAAAAJgCAABkcnMv&#10;ZG93bnJldi54bWxQSwUGAAAAAAQABAD1AAAAigMAAAAA&#10;" path="m,221r1630,l1630,,,,,221xe" fillcolor="#365f91" stroked="f">
                    <v:path arrowok="t" o:connecttype="custom" o:connectlocs="0,11800;1630,11800;1630,11579;0,11579;0,11800" o:connectangles="0,0,0,0,0"/>
                  </v:shape>
                </v:group>
                <v:group id="Group 396" o:spid="_x0000_s1041" style="position:absolute;left:17546;top:11800;width:1630;height:221" coordorigin="17546,11800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97" o:spid="_x0000_s1042" style="position:absolute;left:17546;top:11800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3MMUA&#10;AADcAAAADwAAAGRycy9kb3ducmV2LnhtbESPwW7CMBBE75X6D9YicWscQhXaFIMoEpQDl4R8wDbe&#10;JlHjdRQbEv6+rlSpx9HMvNGst5PpxI0G11pWsIhiEMSV1S3XCsrL4ekFhPPIGjvLpOBODrabx4c1&#10;ZtqOnNOt8LUIEHYZKmi87zMpXdWQQRfZnjh4X3Yw6IMcaqkHHAPcdDKJ41QabDksNNjTvqHqu7ga&#10;BdXHypb75fG8S9/tacKyTD7zWKn5bNq9gfA0+f/wX/ukFTwnr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zcwxQAAANwAAAAPAAAAAAAAAAAAAAAAAJgCAABkcnMv&#10;ZG93bnJldi54bWxQSwUGAAAAAAQABAD1AAAAigMAAAAA&#10;" path="m,221r1630,l1630,,,,,221xe" fillcolor="#365f91" stroked="f">
                    <v:path arrowok="t" o:connecttype="custom" o:connectlocs="0,12021;1630,12021;1630,11800;0,11800;0,12021" o:connectangles="0,0,0,0,0"/>
                  </v:shape>
                </v:group>
                <v:group id="Group 394" o:spid="_x0000_s1043" style="position:absolute;left:17546;top:12021;width:1630;height:243" coordorigin="17546,12021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95" o:spid="_x0000_s1044" style="position:absolute;left:17546;top:12021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Uv8MA&#10;AADcAAAADwAAAGRycy9kb3ducmV2LnhtbESPQWvCQBSE7wX/w/IEb3WjLSLRVUQpVCkUNXh+ZJ9J&#10;dPdtyG6T+O+7hYLHYWa+YZbr3hrRUuMrxwom4wQEce50xYWC7PzxOgfhA7JG45gUPMjDejV4WWKq&#10;XcdHak+hEBHCPkUFZQh1KqXPS7Lox64mjt7VNRZDlE0hdYNdhFsjp0kykxYrjgsl1rQtKb+ffmyk&#10;HHbfmdx/GTPbtt3lSJglN1RqNOw3CxCB+vAM/7c/tYL3twn8nY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nUv8MAAADcAAAADwAAAAAAAAAAAAAAAACYAgAAZHJzL2Rv&#10;d25yZXYueG1sUEsFBgAAAAAEAAQA9QAAAIgDAAAAAA==&#10;" path="m,242r1630,l1630,,,,,242xe" fillcolor="#365f91" stroked="f">
                    <v:path arrowok="t" o:connecttype="custom" o:connectlocs="0,12263;1630,12263;1630,12021;0,12021;0,1226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680" behindDoc="1" locked="0" layoutInCell="1" allowOverlap="1" wp14:anchorId="53D2A54A" wp14:editId="00EA9A3F">
                <wp:simplePos x="0" y="0"/>
                <wp:positionH relativeFrom="page">
                  <wp:posOffset>6941185</wp:posOffset>
                </wp:positionH>
                <wp:positionV relativeFrom="page">
                  <wp:posOffset>8534400</wp:posOffset>
                </wp:positionV>
                <wp:extent cx="789940" cy="525780"/>
                <wp:effectExtent l="0" t="0" r="3175" b="0"/>
                <wp:wrapNone/>
                <wp:docPr id="40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525780"/>
                          <a:chOff x="10931" y="13440"/>
                          <a:chExt cx="1244" cy="828"/>
                        </a:xfrm>
                      </wpg:grpSpPr>
                      <wpg:grpSp>
                        <wpg:cNvPr id="405" name="Group 391"/>
                        <wpg:cNvGrpSpPr>
                          <a:grpSpLocks/>
                        </wpg:cNvGrpSpPr>
                        <wpg:grpSpPr bwMode="auto">
                          <a:xfrm>
                            <a:off x="10931" y="13440"/>
                            <a:ext cx="1244" cy="219"/>
                            <a:chOff x="10931" y="13440"/>
                            <a:chExt cx="1244" cy="219"/>
                          </a:xfrm>
                        </wpg:grpSpPr>
                        <wps:wsp>
                          <wps:cNvPr id="406" name="Freeform 392"/>
                          <wps:cNvSpPr>
                            <a:spLocks/>
                          </wps:cNvSpPr>
                          <wps:spPr bwMode="auto">
                            <a:xfrm>
                              <a:off x="10931" y="13440"/>
                              <a:ext cx="1244" cy="219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13658 13440"/>
                                <a:gd name="T3" fmla="*/ 13658 h 219"/>
                                <a:gd name="T4" fmla="+- 0 12174 10931"/>
                                <a:gd name="T5" fmla="*/ T4 w 1244"/>
                                <a:gd name="T6" fmla="+- 0 13658 13440"/>
                                <a:gd name="T7" fmla="*/ 13658 h 219"/>
                                <a:gd name="T8" fmla="+- 0 12174 10931"/>
                                <a:gd name="T9" fmla="*/ T8 w 1244"/>
                                <a:gd name="T10" fmla="+- 0 13440 13440"/>
                                <a:gd name="T11" fmla="*/ 13440 h 219"/>
                                <a:gd name="T12" fmla="+- 0 10931 10931"/>
                                <a:gd name="T13" fmla="*/ T12 w 1244"/>
                                <a:gd name="T14" fmla="+- 0 13440 13440"/>
                                <a:gd name="T15" fmla="*/ 13440 h 219"/>
                                <a:gd name="T16" fmla="+- 0 10931 10931"/>
                                <a:gd name="T17" fmla="*/ T16 w 1244"/>
                                <a:gd name="T18" fmla="+- 0 13658 13440"/>
                                <a:gd name="T19" fmla="*/ 136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219">
                                  <a:moveTo>
                                    <a:pt x="0" y="218"/>
                                  </a:moveTo>
                                  <a:lnTo>
                                    <a:pt x="1243" y="218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9"/>
                        <wpg:cNvGrpSpPr>
                          <a:grpSpLocks/>
                        </wpg:cNvGrpSpPr>
                        <wpg:grpSpPr bwMode="auto">
                          <a:xfrm>
                            <a:off x="10931" y="13658"/>
                            <a:ext cx="1244" cy="195"/>
                            <a:chOff x="10931" y="13658"/>
                            <a:chExt cx="1244" cy="195"/>
                          </a:xfrm>
                        </wpg:grpSpPr>
                        <wps:wsp>
                          <wps:cNvPr id="408" name="Freeform 390"/>
                          <wps:cNvSpPr>
                            <a:spLocks/>
                          </wps:cNvSpPr>
                          <wps:spPr bwMode="auto">
                            <a:xfrm>
                              <a:off x="10931" y="13658"/>
                              <a:ext cx="1244" cy="195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13852 13658"/>
                                <a:gd name="T3" fmla="*/ 13852 h 195"/>
                                <a:gd name="T4" fmla="+- 0 12174 10931"/>
                                <a:gd name="T5" fmla="*/ T4 w 1244"/>
                                <a:gd name="T6" fmla="+- 0 13852 13658"/>
                                <a:gd name="T7" fmla="*/ 13852 h 195"/>
                                <a:gd name="T8" fmla="+- 0 12174 10931"/>
                                <a:gd name="T9" fmla="*/ T8 w 1244"/>
                                <a:gd name="T10" fmla="+- 0 13658 13658"/>
                                <a:gd name="T11" fmla="*/ 13658 h 195"/>
                                <a:gd name="T12" fmla="+- 0 10931 10931"/>
                                <a:gd name="T13" fmla="*/ T12 w 1244"/>
                                <a:gd name="T14" fmla="+- 0 13658 13658"/>
                                <a:gd name="T15" fmla="*/ 13658 h 195"/>
                                <a:gd name="T16" fmla="+- 0 10931 10931"/>
                                <a:gd name="T17" fmla="*/ T16 w 1244"/>
                                <a:gd name="T18" fmla="+- 0 13852 13658"/>
                                <a:gd name="T19" fmla="*/ 1385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195">
                                  <a:moveTo>
                                    <a:pt x="0" y="194"/>
                                  </a:moveTo>
                                  <a:lnTo>
                                    <a:pt x="1243" y="194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87"/>
                        <wpg:cNvGrpSpPr>
                          <a:grpSpLocks/>
                        </wpg:cNvGrpSpPr>
                        <wpg:grpSpPr bwMode="auto">
                          <a:xfrm>
                            <a:off x="10931" y="13852"/>
                            <a:ext cx="1244" cy="197"/>
                            <a:chOff x="10931" y="13852"/>
                            <a:chExt cx="1244" cy="197"/>
                          </a:xfrm>
                        </wpg:grpSpPr>
                        <wps:wsp>
                          <wps:cNvPr id="410" name="Freeform 388"/>
                          <wps:cNvSpPr>
                            <a:spLocks/>
                          </wps:cNvSpPr>
                          <wps:spPr bwMode="auto">
                            <a:xfrm>
                              <a:off x="10931" y="13852"/>
                              <a:ext cx="1244" cy="197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14049 13852"/>
                                <a:gd name="T3" fmla="*/ 14049 h 197"/>
                                <a:gd name="T4" fmla="+- 0 12174 10931"/>
                                <a:gd name="T5" fmla="*/ T4 w 1244"/>
                                <a:gd name="T6" fmla="+- 0 14049 13852"/>
                                <a:gd name="T7" fmla="*/ 14049 h 197"/>
                                <a:gd name="T8" fmla="+- 0 12174 10931"/>
                                <a:gd name="T9" fmla="*/ T8 w 1244"/>
                                <a:gd name="T10" fmla="+- 0 13852 13852"/>
                                <a:gd name="T11" fmla="*/ 13852 h 197"/>
                                <a:gd name="T12" fmla="+- 0 10931 10931"/>
                                <a:gd name="T13" fmla="*/ T12 w 1244"/>
                                <a:gd name="T14" fmla="+- 0 13852 13852"/>
                                <a:gd name="T15" fmla="*/ 13852 h 197"/>
                                <a:gd name="T16" fmla="+- 0 10931 10931"/>
                                <a:gd name="T17" fmla="*/ T16 w 1244"/>
                                <a:gd name="T18" fmla="+- 0 14049 13852"/>
                                <a:gd name="T19" fmla="*/ 1404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197">
                                  <a:moveTo>
                                    <a:pt x="0" y="197"/>
                                  </a:moveTo>
                                  <a:lnTo>
                                    <a:pt x="1243" y="197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85"/>
                        <wpg:cNvGrpSpPr>
                          <a:grpSpLocks/>
                        </wpg:cNvGrpSpPr>
                        <wpg:grpSpPr bwMode="auto">
                          <a:xfrm>
                            <a:off x="10931" y="14049"/>
                            <a:ext cx="1244" cy="219"/>
                            <a:chOff x="10931" y="14049"/>
                            <a:chExt cx="1244" cy="219"/>
                          </a:xfrm>
                        </wpg:grpSpPr>
                        <wps:wsp>
                          <wps:cNvPr id="412" name="Freeform 386"/>
                          <wps:cNvSpPr>
                            <a:spLocks/>
                          </wps:cNvSpPr>
                          <wps:spPr bwMode="auto">
                            <a:xfrm>
                              <a:off x="10931" y="14049"/>
                              <a:ext cx="1244" cy="219"/>
                            </a:xfrm>
                            <a:custGeom>
                              <a:avLst/>
                              <a:gdLst>
                                <a:gd name="T0" fmla="+- 0 10931 10931"/>
                                <a:gd name="T1" fmla="*/ T0 w 1244"/>
                                <a:gd name="T2" fmla="+- 0 14268 14049"/>
                                <a:gd name="T3" fmla="*/ 14268 h 219"/>
                                <a:gd name="T4" fmla="+- 0 12174 10931"/>
                                <a:gd name="T5" fmla="*/ T4 w 1244"/>
                                <a:gd name="T6" fmla="+- 0 14268 14049"/>
                                <a:gd name="T7" fmla="*/ 14268 h 219"/>
                                <a:gd name="T8" fmla="+- 0 12174 10931"/>
                                <a:gd name="T9" fmla="*/ T8 w 1244"/>
                                <a:gd name="T10" fmla="+- 0 14049 14049"/>
                                <a:gd name="T11" fmla="*/ 14049 h 219"/>
                                <a:gd name="T12" fmla="+- 0 10931 10931"/>
                                <a:gd name="T13" fmla="*/ T12 w 1244"/>
                                <a:gd name="T14" fmla="+- 0 14049 14049"/>
                                <a:gd name="T15" fmla="*/ 14049 h 219"/>
                                <a:gd name="T16" fmla="+- 0 10931 10931"/>
                                <a:gd name="T17" fmla="*/ T16 w 1244"/>
                                <a:gd name="T18" fmla="+- 0 14268 14049"/>
                                <a:gd name="T19" fmla="*/ 1426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4" h="219">
                                  <a:moveTo>
                                    <a:pt x="0" y="219"/>
                                  </a:moveTo>
                                  <a:lnTo>
                                    <a:pt x="1243" y="219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D1BCE" id="Group 384" o:spid="_x0000_s1026" style="position:absolute;margin-left:546.55pt;margin-top:672pt;width:62.2pt;height:41.4pt;z-index:-149800;mso-position-horizontal-relative:page;mso-position-vertical-relative:page" coordorigin="10931,13440" coordsize="1244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">
                <v:group id="Group 391" o:spid="_x0000_s1027" style="position:absolute;left:10931;top:13440;width:1244;height:219" coordorigin="10931,13440" coordsize="1244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92" o:spid="_x0000_s1028" style="position:absolute;left:10931;top:13440;width:1244;height:219;visibility:visible;mso-wrap-style:square;v-text-anchor:top" coordsize="124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eJL8A&#10;AADcAAAADwAAAGRycy9kb3ducmV2LnhtbESPQWsCMRSE7wX/Q3iCt5pVRMrWKKIIXtXS82PzuhtM&#10;XpYkrvHfG0HocZiZb5jVJjsrBgrReFYwm1YgiBuvDbcKfi6Hzy8QMSFrtJ5JwYMibNajjxXW2t/5&#10;RMM5taJAONaooEupr6WMTUcO49T3xMX788FhKjK0Uge8F7izcl5VS+nQcFnosKddR831fHMKbguT&#10;j3kfLzL/2pM1jyHsvFRqMs7bbxCJcvoPv9tHrWBRLeF1phw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sN4kvwAAANwAAAAPAAAAAAAAAAAAAAAAAJgCAABkcnMvZG93bnJl&#10;di54bWxQSwUGAAAAAAQABAD1AAAAhAMAAAAA&#10;" path="m,218r1243,l1243,,,,,218xe" fillcolor="#d9d9d9" stroked="f">
                    <v:path arrowok="t" o:connecttype="custom" o:connectlocs="0,13658;1243,13658;1243,13440;0,13440;0,13658" o:connectangles="0,0,0,0,0"/>
                  </v:shape>
                </v:group>
                <v:group id="Group 389" o:spid="_x0000_s1029" style="position:absolute;left:10931;top:13658;width:1244;height:195" coordorigin="10931,13658" coordsize="124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0" o:spid="_x0000_s1030" style="position:absolute;left:10931;top:13658;width:1244;height:195;visibility:visible;mso-wrap-style:square;v-text-anchor:top" coordsize="124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PS8EA&#10;AADcAAAADwAAAGRycy9kb3ducmV2LnhtbERPz2vCMBS+C/4P4Qm7aaqTMapRVDbW67RQdnskz7bY&#10;vNQmtt1/bw6DHT++39v9aBvRU+drxwqWiwQEsXam5lJBfvmcv4PwAdlg45gU/JKH/W462WJq3MDf&#10;1J9DKWII+xQVVCG0qZReV2TRL1xLHLmr6yyGCLtSmg6HGG4buUqSN2mx5thQYUunivTt/LAKjh83&#10;Xdj2tQjZ4ys//Qy+ua+0Ui+z8bABEWgM/+I/d2YUrJO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CD0vBAAAA3AAAAA8AAAAAAAAAAAAAAAAAmAIAAGRycy9kb3du&#10;cmV2LnhtbFBLBQYAAAAABAAEAPUAAACGAwAAAAA=&#10;" path="m,194r1243,l1243,,,,,194xe" fillcolor="#d9d9d9" stroked="f">
                    <v:path arrowok="t" o:connecttype="custom" o:connectlocs="0,13852;1243,13852;1243,13658;0,13658;0,13852" o:connectangles="0,0,0,0,0"/>
                  </v:shape>
                </v:group>
                <v:group id="Group 387" o:spid="_x0000_s1031" style="position:absolute;left:10931;top:13852;width:1244;height:197" coordorigin="10931,13852" coordsize="124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88" o:spid="_x0000_s1032" style="position:absolute;left:10931;top:13852;width:1244;height:197;visibility:visible;mso-wrap-style:square;v-text-anchor:top" coordsize="124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fisYA&#10;AADcAAAADwAAAGRycy9kb3ducmV2LnhtbERPTWvCQBC9F/wPyxR6KbrRqtXUVaS04kExtRXxNmTH&#10;JJidDdnVxH/fPRR6fLzv2aI1pbhR7QrLCvq9CARxanXBmYKf78/uBITzyBpLy6TgTg4W887DDGNt&#10;G/6i295nIoSwi1FB7n0VS+nSnAy6nq2IA3e2tUEfYJ1JXWMTwk0pB1E0lgYLDg05VvSeU3rZX42C&#10;6eh1VzyfLofVS5J8HEwz2R6PG6WeHtvlGwhPrf8X/7nXWsGwH+aH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nfisYAAADcAAAADwAAAAAAAAAAAAAAAACYAgAAZHJz&#10;L2Rvd25yZXYueG1sUEsFBgAAAAAEAAQA9QAAAIsDAAAAAA==&#10;" path="m,197r1243,l1243,,,,,197xe" fillcolor="#d9d9d9" stroked="f">
                    <v:path arrowok="t" o:connecttype="custom" o:connectlocs="0,14049;1243,14049;1243,13852;0,13852;0,14049" o:connectangles="0,0,0,0,0"/>
                  </v:shape>
                </v:group>
                <v:group id="Group 385" o:spid="_x0000_s1033" style="position:absolute;left:10931;top:14049;width:1244;height:219" coordorigin="10931,14049" coordsize="1244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86" o:spid="_x0000_s1034" style="position:absolute;left:10931;top:14049;width:1244;height:219;visibility:visible;mso-wrap-style:square;v-text-anchor:top" coordsize="124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O+sAA&#10;AADcAAAADwAAAGRycy9kb3ducmV2LnhtbESPzYoCMRCE78K+Q2hhb5pRRJbRKOIiePWHPTeT3pmw&#10;SWdI4hjf3iwIHouq+opab7OzYqAQjWcFs2kFgrjx2nCr4Ho5TL5AxISs0XomBQ+KsN18jNZYa3/n&#10;Ew3n1IoC4Vijgi6lvpYyNh05jFPfExfv1weHqcjQSh3wXuDOynlVLaVDw2Whw572HTV/55tTcFuY&#10;fMzf8SLzjz1Z8xjC3kulPsd5twKRKKd3+NU+agWL2Rz+z5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JO+sAAAADcAAAADwAAAAAAAAAAAAAAAACYAgAAZHJzL2Rvd25y&#10;ZXYueG1sUEsFBgAAAAAEAAQA9QAAAIUDAAAAAA==&#10;" path="m,219r1243,l1243,,,,,219xe" fillcolor="#d9d9d9" stroked="f">
                    <v:path arrowok="t" o:connecttype="custom" o:connectlocs="0,14268;1243,14268;1243,14049;0,14049;0,1426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704" behindDoc="1" locked="0" layoutInCell="1" allowOverlap="1" wp14:anchorId="53D2A54B" wp14:editId="425E766E">
                <wp:simplePos x="0" y="0"/>
                <wp:positionH relativeFrom="page">
                  <wp:posOffset>7867650</wp:posOffset>
                </wp:positionH>
                <wp:positionV relativeFrom="page">
                  <wp:posOffset>8534400</wp:posOffset>
                </wp:positionV>
                <wp:extent cx="797560" cy="1022985"/>
                <wp:effectExtent l="0" t="0" r="2540" b="0"/>
                <wp:wrapNone/>
                <wp:docPr id="38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022985"/>
                          <a:chOff x="12390" y="13440"/>
                          <a:chExt cx="1256" cy="1611"/>
                        </a:xfrm>
                      </wpg:grpSpPr>
                      <wpg:grpSp>
                        <wpg:cNvPr id="388" name="Group 382"/>
                        <wpg:cNvGrpSpPr>
                          <a:grpSpLocks/>
                        </wpg:cNvGrpSpPr>
                        <wpg:grpSpPr bwMode="auto">
                          <a:xfrm>
                            <a:off x="12390" y="13440"/>
                            <a:ext cx="1256" cy="219"/>
                            <a:chOff x="12390" y="13440"/>
                            <a:chExt cx="1256" cy="219"/>
                          </a:xfrm>
                        </wpg:grpSpPr>
                        <wps:wsp>
                          <wps:cNvPr id="389" name="Freeform 383"/>
                          <wps:cNvSpPr>
                            <a:spLocks/>
                          </wps:cNvSpPr>
                          <wps:spPr bwMode="auto">
                            <a:xfrm>
                              <a:off x="12390" y="13440"/>
                              <a:ext cx="1256" cy="219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3658 13440"/>
                                <a:gd name="T3" fmla="*/ 13658 h 219"/>
                                <a:gd name="T4" fmla="+- 0 13645 12390"/>
                                <a:gd name="T5" fmla="*/ T4 w 1256"/>
                                <a:gd name="T6" fmla="+- 0 13658 13440"/>
                                <a:gd name="T7" fmla="*/ 13658 h 219"/>
                                <a:gd name="T8" fmla="+- 0 13645 12390"/>
                                <a:gd name="T9" fmla="*/ T8 w 1256"/>
                                <a:gd name="T10" fmla="+- 0 13440 13440"/>
                                <a:gd name="T11" fmla="*/ 13440 h 219"/>
                                <a:gd name="T12" fmla="+- 0 12390 12390"/>
                                <a:gd name="T13" fmla="*/ T12 w 1256"/>
                                <a:gd name="T14" fmla="+- 0 13440 13440"/>
                                <a:gd name="T15" fmla="*/ 13440 h 219"/>
                                <a:gd name="T16" fmla="+- 0 12390 12390"/>
                                <a:gd name="T17" fmla="*/ T16 w 1256"/>
                                <a:gd name="T18" fmla="+- 0 13658 13440"/>
                                <a:gd name="T19" fmla="*/ 1365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9">
                                  <a:moveTo>
                                    <a:pt x="0" y="218"/>
                                  </a:moveTo>
                                  <a:lnTo>
                                    <a:pt x="1255" y="218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0"/>
                        <wpg:cNvGrpSpPr>
                          <a:grpSpLocks/>
                        </wpg:cNvGrpSpPr>
                        <wpg:grpSpPr bwMode="auto">
                          <a:xfrm>
                            <a:off x="12390" y="13658"/>
                            <a:ext cx="1256" cy="195"/>
                            <a:chOff x="12390" y="13658"/>
                            <a:chExt cx="1256" cy="195"/>
                          </a:xfrm>
                        </wpg:grpSpPr>
                        <wps:wsp>
                          <wps:cNvPr id="391" name="Freeform 381"/>
                          <wps:cNvSpPr>
                            <a:spLocks/>
                          </wps:cNvSpPr>
                          <wps:spPr bwMode="auto">
                            <a:xfrm>
                              <a:off x="12390" y="13658"/>
                              <a:ext cx="1256" cy="195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3852 13658"/>
                                <a:gd name="T3" fmla="*/ 13852 h 195"/>
                                <a:gd name="T4" fmla="+- 0 13645 12390"/>
                                <a:gd name="T5" fmla="*/ T4 w 1256"/>
                                <a:gd name="T6" fmla="+- 0 13852 13658"/>
                                <a:gd name="T7" fmla="*/ 13852 h 195"/>
                                <a:gd name="T8" fmla="+- 0 13645 12390"/>
                                <a:gd name="T9" fmla="*/ T8 w 1256"/>
                                <a:gd name="T10" fmla="+- 0 13658 13658"/>
                                <a:gd name="T11" fmla="*/ 13658 h 195"/>
                                <a:gd name="T12" fmla="+- 0 12390 12390"/>
                                <a:gd name="T13" fmla="*/ T12 w 1256"/>
                                <a:gd name="T14" fmla="+- 0 13658 13658"/>
                                <a:gd name="T15" fmla="*/ 13658 h 195"/>
                                <a:gd name="T16" fmla="+- 0 12390 12390"/>
                                <a:gd name="T17" fmla="*/ T16 w 1256"/>
                                <a:gd name="T18" fmla="+- 0 13852 13658"/>
                                <a:gd name="T19" fmla="*/ 1385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5">
                                  <a:moveTo>
                                    <a:pt x="0" y="194"/>
                                  </a:moveTo>
                                  <a:lnTo>
                                    <a:pt x="1255" y="194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78"/>
                        <wpg:cNvGrpSpPr>
                          <a:grpSpLocks/>
                        </wpg:cNvGrpSpPr>
                        <wpg:grpSpPr bwMode="auto">
                          <a:xfrm>
                            <a:off x="12390" y="13852"/>
                            <a:ext cx="1256" cy="197"/>
                            <a:chOff x="12390" y="13852"/>
                            <a:chExt cx="1256" cy="197"/>
                          </a:xfrm>
                        </wpg:grpSpPr>
                        <wps:wsp>
                          <wps:cNvPr id="393" name="Freeform 379"/>
                          <wps:cNvSpPr>
                            <a:spLocks/>
                          </wps:cNvSpPr>
                          <wps:spPr bwMode="auto">
                            <a:xfrm>
                              <a:off x="12390" y="13852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4049 13852"/>
                                <a:gd name="T3" fmla="*/ 14049 h 197"/>
                                <a:gd name="T4" fmla="+- 0 13645 12390"/>
                                <a:gd name="T5" fmla="*/ T4 w 1256"/>
                                <a:gd name="T6" fmla="+- 0 14049 13852"/>
                                <a:gd name="T7" fmla="*/ 14049 h 197"/>
                                <a:gd name="T8" fmla="+- 0 13645 12390"/>
                                <a:gd name="T9" fmla="*/ T8 w 1256"/>
                                <a:gd name="T10" fmla="+- 0 13852 13852"/>
                                <a:gd name="T11" fmla="*/ 13852 h 197"/>
                                <a:gd name="T12" fmla="+- 0 12390 12390"/>
                                <a:gd name="T13" fmla="*/ T12 w 1256"/>
                                <a:gd name="T14" fmla="+- 0 13852 13852"/>
                                <a:gd name="T15" fmla="*/ 13852 h 197"/>
                                <a:gd name="T16" fmla="+- 0 12390 12390"/>
                                <a:gd name="T17" fmla="*/ T16 w 1256"/>
                                <a:gd name="T18" fmla="+- 0 14049 13852"/>
                                <a:gd name="T19" fmla="*/ 1404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76"/>
                        <wpg:cNvGrpSpPr>
                          <a:grpSpLocks/>
                        </wpg:cNvGrpSpPr>
                        <wpg:grpSpPr bwMode="auto">
                          <a:xfrm>
                            <a:off x="12390" y="14049"/>
                            <a:ext cx="1256" cy="197"/>
                            <a:chOff x="12390" y="14049"/>
                            <a:chExt cx="1256" cy="197"/>
                          </a:xfrm>
                        </wpg:grpSpPr>
                        <wps:wsp>
                          <wps:cNvPr id="395" name="Freeform 377"/>
                          <wps:cNvSpPr>
                            <a:spLocks/>
                          </wps:cNvSpPr>
                          <wps:spPr bwMode="auto">
                            <a:xfrm>
                              <a:off x="12390" y="14049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4246 14049"/>
                                <a:gd name="T3" fmla="*/ 14246 h 197"/>
                                <a:gd name="T4" fmla="+- 0 13645 12390"/>
                                <a:gd name="T5" fmla="*/ T4 w 1256"/>
                                <a:gd name="T6" fmla="+- 0 14246 14049"/>
                                <a:gd name="T7" fmla="*/ 14246 h 197"/>
                                <a:gd name="T8" fmla="+- 0 13645 12390"/>
                                <a:gd name="T9" fmla="*/ T8 w 1256"/>
                                <a:gd name="T10" fmla="+- 0 14049 14049"/>
                                <a:gd name="T11" fmla="*/ 14049 h 197"/>
                                <a:gd name="T12" fmla="+- 0 12390 12390"/>
                                <a:gd name="T13" fmla="*/ T12 w 1256"/>
                                <a:gd name="T14" fmla="+- 0 14049 14049"/>
                                <a:gd name="T15" fmla="*/ 14049 h 197"/>
                                <a:gd name="T16" fmla="+- 0 12390 12390"/>
                                <a:gd name="T17" fmla="*/ T16 w 1256"/>
                                <a:gd name="T18" fmla="+- 0 14246 14049"/>
                                <a:gd name="T19" fmla="*/ 1424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74"/>
                        <wpg:cNvGrpSpPr>
                          <a:grpSpLocks/>
                        </wpg:cNvGrpSpPr>
                        <wpg:grpSpPr bwMode="auto">
                          <a:xfrm>
                            <a:off x="12390" y="14246"/>
                            <a:ext cx="1256" cy="195"/>
                            <a:chOff x="12390" y="14246"/>
                            <a:chExt cx="1256" cy="195"/>
                          </a:xfrm>
                        </wpg:grpSpPr>
                        <wps:wsp>
                          <wps:cNvPr id="397" name="Freeform 375"/>
                          <wps:cNvSpPr>
                            <a:spLocks/>
                          </wps:cNvSpPr>
                          <wps:spPr bwMode="auto">
                            <a:xfrm>
                              <a:off x="12390" y="14246"/>
                              <a:ext cx="1256" cy="195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4440 14246"/>
                                <a:gd name="T3" fmla="*/ 14440 h 195"/>
                                <a:gd name="T4" fmla="+- 0 13645 12390"/>
                                <a:gd name="T5" fmla="*/ T4 w 1256"/>
                                <a:gd name="T6" fmla="+- 0 14440 14246"/>
                                <a:gd name="T7" fmla="*/ 14440 h 195"/>
                                <a:gd name="T8" fmla="+- 0 13645 12390"/>
                                <a:gd name="T9" fmla="*/ T8 w 1256"/>
                                <a:gd name="T10" fmla="+- 0 14246 14246"/>
                                <a:gd name="T11" fmla="*/ 14246 h 195"/>
                                <a:gd name="T12" fmla="+- 0 12390 12390"/>
                                <a:gd name="T13" fmla="*/ T12 w 1256"/>
                                <a:gd name="T14" fmla="+- 0 14246 14246"/>
                                <a:gd name="T15" fmla="*/ 14246 h 195"/>
                                <a:gd name="T16" fmla="+- 0 12390 12390"/>
                                <a:gd name="T17" fmla="*/ T16 w 1256"/>
                                <a:gd name="T18" fmla="+- 0 14440 14246"/>
                                <a:gd name="T19" fmla="*/ 1444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5">
                                  <a:moveTo>
                                    <a:pt x="0" y="194"/>
                                  </a:moveTo>
                                  <a:lnTo>
                                    <a:pt x="1255" y="194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72"/>
                        <wpg:cNvGrpSpPr>
                          <a:grpSpLocks/>
                        </wpg:cNvGrpSpPr>
                        <wpg:grpSpPr bwMode="auto">
                          <a:xfrm>
                            <a:off x="12390" y="14440"/>
                            <a:ext cx="1256" cy="197"/>
                            <a:chOff x="12390" y="14440"/>
                            <a:chExt cx="1256" cy="197"/>
                          </a:xfrm>
                        </wpg:grpSpPr>
                        <wps:wsp>
                          <wps:cNvPr id="399" name="Freeform 373"/>
                          <wps:cNvSpPr>
                            <a:spLocks/>
                          </wps:cNvSpPr>
                          <wps:spPr bwMode="auto">
                            <a:xfrm>
                              <a:off x="12390" y="14440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4637 14440"/>
                                <a:gd name="T3" fmla="*/ 14637 h 197"/>
                                <a:gd name="T4" fmla="+- 0 13645 12390"/>
                                <a:gd name="T5" fmla="*/ T4 w 1256"/>
                                <a:gd name="T6" fmla="+- 0 14637 14440"/>
                                <a:gd name="T7" fmla="*/ 14637 h 197"/>
                                <a:gd name="T8" fmla="+- 0 13645 12390"/>
                                <a:gd name="T9" fmla="*/ T8 w 1256"/>
                                <a:gd name="T10" fmla="+- 0 14440 14440"/>
                                <a:gd name="T11" fmla="*/ 14440 h 197"/>
                                <a:gd name="T12" fmla="+- 0 12390 12390"/>
                                <a:gd name="T13" fmla="*/ T12 w 1256"/>
                                <a:gd name="T14" fmla="+- 0 14440 14440"/>
                                <a:gd name="T15" fmla="*/ 14440 h 197"/>
                                <a:gd name="T16" fmla="+- 0 12390 12390"/>
                                <a:gd name="T17" fmla="*/ T16 w 1256"/>
                                <a:gd name="T18" fmla="+- 0 14637 14440"/>
                                <a:gd name="T19" fmla="*/ 1463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70"/>
                        <wpg:cNvGrpSpPr>
                          <a:grpSpLocks/>
                        </wpg:cNvGrpSpPr>
                        <wpg:grpSpPr bwMode="auto">
                          <a:xfrm>
                            <a:off x="12390" y="14637"/>
                            <a:ext cx="1256" cy="197"/>
                            <a:chOff x="12390" y="14637"/>
                            <a:chExt cx="1256" cy="197"/>
                          </a:xfrm>
                        </wpg:grpSpPr>
                        <wps:wsp>
                          <wps:cNvPr id="401" name="Freeform 371"/>
                          <wps:cNvSpPr>
                            <a:spLocks/>
                          </wps:cNvSpPr>
                          <wps:spPr bwMode="auto">
                            <a:xfrm>
                              <a:off x="12390" y="14637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4834 14637"/>
                                <a:gd name="T3" fmla="*/ 14834 h 197"/>
                                <a:gd name="T4" fmla="+- 0 13645 12390"/>
                                <a:gd name="T5" fmla="*/ T4 w 1256"/>
                                <a:gd name="T6" fmla="+- 0 14834 14637"/>
                                <a:gd name="T7" fmla="*/ 14834 h 197"/>
                                <a:gd name="T8" fmla="+- 0 13645 12390"/>
                                <a:gd name="T9" fmla="*/ T8 w 1256"/>
                                <a:gd name="T10" fmla="+- 0 14637 14637"/>
                                <a:gd name="T11" fmla="*/ 14637 h 197"/>
                                <a:gd name="T12" fmla="+- 0 12390 12390"/>
                                <a:gd name="T13" fmla="*/ T12 w 1256"/>
                                <a:gd name="T14" fmla="+- 0 14637 14637"/>
                                <a:gd name="T15" fmla="*/ 14637 h 197"/>
                                <a:gd name="T16" fmla="+- 0 12390 12390"/>
                                <a:gd name="T17" fmla="*/ T16 w 1256"/>
                                <a:gd name="T18" fmla="+- 0 14834 14637"/>
                                <a:gd name="T19" fmla="*/ 148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8"/>
                        <wpg:cNvGrpSpPr>
                          <a:grpSpLocks/>
                        </wpg:cNvGrpSpPr>
                        <wpg:grpSpPr bwMode="auto">
                          <a:xfrm>
                            <a:off x="12390" y="14834"/>
                            <a:ext cx="1256" cy="216"/>
                            <a:chOff x="12390" y="14834"/>
                            <a:chExt cx="1256" cy="216"/>
                          </a:xfrm>
                        </wpg:grpSpPr>
                        <wps:wsp>
                          <wps:cNvPr id="403" name="Freeform 369"/>
                          <wps:cNvSpPr>
                            <a:spLocks/>
                          </wps:cNvSpPr>
                          <wps:spPr bwMode="auto">
                            <a:xfrm>
                              <a:off x="12390" y="14834"/>
                              <a:ext cx="1256" cy="216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15050 14834"/>
                                <a:gd name="T3" fmla="*/ 15050 h 216"/>
                                <a:gd name="T4" fmla="+- 0 13645 12390"/>
                                <a:gd name="T5" fmla="*/ T4 w 1256"/>
                                <a:gd name="T6" fmla="+- 0 15050 14834"/>
                                <a:gd name="T7" fmla="*/ 15050 h 216"/>
                                <a:gd name="T8" fmla="+- 0 13645 12390"/>
                                <a:gd name="T9" fmla="*/ T8 w 1256"/>
                                <a:gd name="T10" fmla="+- 0 14834 14834"/>
                                <a:gd name="T11" fmla="*/ 14834 h 216"/>
                                <a:gd name="T12" fmla="+- 0 12390 12390"/>
                                <a:gd name="T13" fmla="*/ T12 w 1256"/>
                                <a:gd name="T14" fmla="+- 0 14834 14834"/>
                                <a:gd name="T15" fmla="*/ 14834 h 216"/>
                                <a:gd name="T16" fmla="+- 0 12390 12390"/>
                                <a:gd name="T17" fmla="*/ T16 w 1256"/>
                                <a:gd name="T18" fmla="+- 0 15050 14834"/>
                                <a:gd name="T19" fmla="*/ 15050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79A5" id="Group 367" o:spid="_x0000_s1026" style="position:absolute;margin-left:619.5pt;margin-top:672pt;width:62.8pt;height:80.55pt;z-index:-149776;mso-position-horizontal-relative:page;mso-position-vertical-relative:page" coordorigin="12390,13440" coordsize="1256,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">
                <v:group id="Group 382" o:spid="_x0000_s1027" style="position:absolute;left:12390;top:13440;width:1256;height:219" coordorigin="12390,13440" coordsize="125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83" o:spid="_x0000_s1028" style="position:absolute;left:12390;top:13440;width:1256;height:219;visibility:visible;mso-wrap-style:square;v-text-anchor:top" coordsize="125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1MIA&#10;AADcAAAADwAAAGRycy9kb3ducmV2LnhtbESP0YrCMBRE34X9h3AX9k1TXSi1GkWFhe5j1Q+4ba5N&#10;sbkpTdT695sFwcdhZs4w6+1oO3GnwbeOFcxnCQji2umWGwXn0880A+EDssbOMSl4koft5mOyxly7&#10;B5d0P4ZGRAj7HBWYEPpcSl8bsuhnrieO3sUNFkOUQyP1gI8It51cJEkqLbYcFwz2dDBUX483q+C6&#10;b0+/z7Qa01AUZVVhmbmdUerrc9ytQAQawzv8ahdawXe2hP8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+47UwgAAANwAAAAPAAAAAAAAAAAAAAAAAJgCAABkcnMvZG93&#10;bnJldi54bWxQSwUGAAAAAAQABAD1AAAAhwMAAAAA&#10;" path="m,218r1255,l1255,,,,,218xe" fillcolor="#a6a6a6" stroked="f">
                    <v:path arrowok="t" o:connecttype="custom" o:connectlocs="0,13658;1255,13658;1255,13440;0,13440;0,13658" o:connectangles="0,0,0,0,0"/>
                  </v:shape>
                </v:group>
                <v:group id="Group 380" o:spid="_x0000_s1029" style="position:absolute;left:12390;top:13658;width:1256;height:195" coordorigin="12390,13658" coordsize="125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81" o:spid="_x0000_s1030" style="position:absolute;left:12390;top:13658;width:1256;height:195;visibility:visible;mso-wrap-style:square;v-text-anchor:top" coordsize="125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y6sQA&#10;AADcAAAADwAAAGRycy9kb3ducmV2LnhtbESPW2sCMRSE3wX/QziCb5q1Qqlbo+hSL4/1Au3j6ea4&#10;WdycLJuoW3+9KRR8HGbmG2Y6b20lrtT40rGC0TABQZw7XXKh4HhYDd5A+ICssXJMCn7Jw3zW7Uwx&#10;1e7GO7ruQyEihH2KCkwIdSqlzw1Z9ENXE0fv5BqLIcqmkLrBW4TbSr4kyau0WHJcMFhTZig/7y9W&#10;wT1r7XJd2h8Kn5x/Zx/ma7sxSvV77eIdRKA2PMP/7a1WMJ6M4O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M8urEAAAA3AAAAA8AAAAAAAAAAAAAAAAAmAIAAGRycy9k&#10;b3ducmV2LnhtbFBLBQYAAAAABAAEAPUAAACJAwAAAAA=&#10;" path="m,194r1255,l1255,,,,,194xe" fillcolor="#a6a6a6" stroked="f">
                    <v:path arrowok="t" o:connecttype="custom" o:connectlocs="0,13852;1255,13852;1255,13658;0,13658;0,13852" o:connectangles="0,0,0,0,0"/>
                  </v:shape>
                </v:group>
                <v:group id="Group 378" o:spid="_x0000_s1031" style="position:absolute;left:12390;top:13852;width:1256;height:197" coordorigin="12390,13852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79" o:spid="_x0000_s1032" style="position:absolute;left:12390;top:13852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Y5MQA&#10;AADcAAAADwAAAGRycy9kb3ducmV2LnhtbESPS2sCMRSF90L/Q7iF7jTTCsWOE0VaikoXdkbdXyZ3&#10;Hji5SSepjv++KQguD+fxcbLlYDpxpt63lhU8TxIQxKXVLdcKDvvP8QyED8gaO8uk4EoelouHUYap&#10;thfO6VyEWsQR9ikqaEJwqZS+bMign1hHHL3K9gZDlH0tdY+XOG46+ZIkr9Jgy5HQoKP3hspT8Wsi&#10;5LrC/PhTbP2X+642H4f1zm3XSj09Dqs5iEBDuIdv7Y1WMH2b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2OTEAAAA3AAAAA8AAAAAAAAAAAAAAAAAmAIAAGRycy9k&#10;b3ducmV2LnhtbFBLBQYAAAAABAAEAPUAAACJAwAAAAA=&#10;" path="m,197r1255,l1255,,,,,197xe" fillcolor="#a6a6a6" stroked="f">
                    <v:path arrowok="t" o:connecttype="custom" o:connectlocs="0,14049;1255,14049;1255,13852;0,13852;0,14049" o:connectangles="0,0,0,0,0"/>
                  </v:shape>
                </v:group>
                <v:group id="Group 376" o:spid="_x0000_s1033" style="position:absolute;left:12390;top:14049;width:1256;height:197" coordorigin="12390,14049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77" o:spid="_x0000_s1034" style="position:absolute;left:12390;top:14049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lC8QA&#10;AADcAAAADwAAAGRycy9kb3ducmV2LnhtbESPX2vCMBTF3wd+h3AHvmm6iWOrRhHHUPFBrfp+aa5t&#10;sbnJmqj125uBsMfD+fPjjKetqcWVGl9ZVvDWT0AQ51ZXXCg47H96nyB8QNZYWyYFd/IwnXRexphq&#10;e+MdXbNQiDjCPkUFZQguldLnJRn0feuIo3eyjcEQZVNI3eAtjptavifJhzRYcSSU6GheUn7OLiZC&#10;7jPcHX+zlV+77Wn5fVhs3GqhVPe1nY1ABGrDf/jZXmoFg68h/J2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5QvEAAAA3AAAAA8AAAAAAAAAAAAAAAAAmAIAAGRycy9k&#10;b3ducmV2LnhtbFBLBQYAAAAABAAEAPUAAACJAwAAAAA=&#10;" path="m,197r1255,l1255,,,,,197xe" fillcolor="#a6a6a6" stroked="f">
                    <v:path arrowok="t" o:connecttype="custom" o:connectlocs="0,14246;1255,14246;1255,14049;0,14049;0,14246" o:connectangles="0,0,0,0,0"/>
                  </v:shape>
                </v:group>
                <v:group id="Group 374" o:spid="_x0000_s1035" style="position:absolute;left:12390;top:14246;width:1256;height:195" coordorigin="12390,14246" coordsize="1256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75" o:spid="_x0000_s1036" style="position:absolute;left:12390;top:14246;width:1256;height:195;visibility:visible;mso-wrap-style:square;v-text-anchor:top" coordsize="125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PBcQA&#10;AADcAAAADwAAAGRycy9kb3ducmV2LnhtbESPT2vCQBTE7wW/w/KE3nSjBdumrqLBf0ebFtrja/Y1&#10;G8y+DdlVo5/eLQg9DjPzG2Y672wtTtT6yrGC0TABQVw4XXGp4PNjPXgB4QOyxtoxKbiQh/ms9zDF&#10;VLszv9MpD6WIEPYpKjAhNKmUvjBk0Q9dQxy9X9daDFG2pdQtniPc1nKcJBNpseK4YLChzFBxyI9W&#10;wTXr7HJT2R8Key6+s5X52m2NUo/9bvEGIlAX/sP39k4reHp9hr8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zwXEAAAA3AAAAA8AAAAAAAAAAAAAAAAAmAIAAGRycy9k&#10;b3ducmV2LnhtbFBLBQYAAAAABAAEAPUAAACJAwAAAAA=&#10;" path="m,194r1255,l1255,,,,,194xe" fillcolor="#a6a6a6" stroked="f">
                    <v:path arrowok="t" o:connecttype="custom" o:connectlocs="0,14440;1255,14440;1255,14246;0,14246;0,14440" o:connectangles="0,0,0,0,0"/>
                  </v:shape>
                </v:group>
                <v:group id="Group 372" o:spid="_x0000_s1037" style="position:absolute;left:12390;top:14440;width:1256;height:197" coordorigin="12390,14440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73" o:spid="_x0000_s1038" style="position:absolute;left:12390;top:14440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vDsQA&#10;AADcAAAADwAAAGRycy9kb3ducmV2LnhtbESPX2vCMBTF3wd+h3AF32aqgszOKKKIyh5cO/d+aa5t&#10;WXMTm6j12y/CYI+H8+fHmS8704gbtb62rGA0TEAQF1bXXCo4fW1f30D4gKyxsUwKHuRhuei9zDHV&#10;9s4Z3fJQijjCPkUFVQguldIXFRn0Q+uIo3e2rcEQZVtK3eI9jptGjpNkKg3WHAkVOlpXVPzkVxMh&#10;jxVm35f84D/c53m/Oe2O7rBTatDvVu8gAnXhP/zX3msFk9kMnm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7w7EAAAA3AAAAA8AAAAAAAAAAAAAAAAAmAIAAGRycy9k&#10;b3ducmV2LnhtbFBLBQYAAAAABAAEAPUAAACJAwAAAAA=&#10;" path="m,197r1255,l1255,,,,,197xe" fillcolor="#a6a6a6" stroked="f">
                    <v:path arrowok="t" o:connecttype="custom" o:connectlocs="0,14637;1255,14637;1255,14440;0,14440;0,14637" o:connectangles="0,0,0,0,0"/>
                  </v:shape>
                </v:group>
                <v:group id="Group 370" o:spid="_x0000_s1039" style="position:absolute;left:12390;top:14637;width:1256;height:197" coordorigin="12390,14637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71" o:spid="_x0000_s1040" style="position:absolute;left:12390;top:14637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76sQA&#10;AADcAAAADwAAAGRycy9kb3ducmV2LnhtbESPX2vCMBTF3wd+h3AHvq2pQ8aoRpGJaNnD1ureL821&#10;LWtuYpPZ+u2XwcDHw/nz4yzXo+nElXrfWlYwS1IQxJXVLdcKTsfd0ysIH5A1dpZJwY08rFeThyVm&#10;2g5c0LUMtYgj7DNU0ITgMil91ZBBn1hHHL2z7Q2GKPta6h6HOG46+ZymL9Jgy5HQoKO3hqrv8sdE&#10;yG2DxdelzP27+zwftqf9h8v3Sk0fx80CRKAx3MP/7YNWME9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u+rEAAAA3AAAAA8AAAAAAAAAAAAAAAAAmAIAAGRycy9k&#10;b3ducmV2LnhtbFBLBQYAAAAABAAEAPUAAACJAwAAAAA=&#10;" path="m,197r1255,l1255,,,,,197xe" fillcolor="#a6a6a6" stroked="f">
                    <v:path arrowok="t" o:connecttype="custom" o:connectlocs="0,14834;1255,14834;1255,14637;0,14637;0,14834" o:connectangles="0,0,0,0,0"/>
                  </v:shape>
                </v:group>
                <v:group id="Group 368" o:spid="_x0000_s1041" style="position:absolute;left:12390;top:14834;width:1256;height:216" coordorigin="12390,14834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69" o:spid="_x0000_s1042" style="position:absolute;left:12390;top:14834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oXsUA&#10;AADcAAAADwAAAGRycy9kb3ducmV2LnhtbESPUUvDMBSF3wf7D+EOfHPpqk6py4oILYo6dfoDrsm1&#10;6WxuShO3+u+NIOzxcM75DmdVjq4TexpC61nBYp6BINbetNwoeH+rTq9AhIhssPNMCn4oQLmeTlZY&#10;GH/gV9pvYyMShEOBCmyMfSFl0JYchrnviZP36QeHMcmhkWbAQ4K7TuZZtpQOW04LFnu6taS/tt9O&#10;QY24ec5f9MWuth/uXj89VI/hUqmT2XhzDSLSGI/h//adUXCencH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OhexQAAANwAAAAPAAAAAAAAAAAAAAAAAJgCAABkcnMv&#10;ZG93bnJldi54bWxQSwUGAAAAAAQABAD1AAAAigMAAAAA&#10;" path="m,216r1255,l1255,,,,,216xe" fillcolor="#a6a6a6" stroked="f">
                    <v:path arrowok="t" o:connecttype="custom" o:connectlocs="0,15050;1255,15050;1255,14834;0,14834;0,150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728" behindDoc="1" locked="0" layoutInCell="1" allowOverlap="1" wp14:anchorId="53D2A54C" wp14:editId="1F51AAD9">
                <wp:simplePos x="0" y="0"/>
                <wp:positionH relativeFrom="page">
                  <wp:posOffset>8801735</wp:posOffset>
                </wp:positionH>
                <wp:positionV relativeFrom="page">
                  <wp:posOffset>8645525</wp:posOffset>
                </wp:positionV>
                <wp:extent cx="1391920" cy="881380"/>
                <wp:effectExtent l="635" t="0" r="0" b="0"/>
                <wp:wrapNone/>
                <wp:docPr id="37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881380"/>
                          <a:chOff x="13861" y="13615"/>
                          <a:chExt cx="2192" cy="1388"/>
                        </a:xfrm>
                      </wpg:grpSpPr>
                      <wpg:grpSp>
                        <wpg:cNvPr id="375" name="Group 365"/>
                        <wpg:cNvGrpSpPr>
                          <a:grpSpLocks/>
                        </wpg:cNvGrpSpPr>
                        <wpg:grpSpPr bwMode="auto">
                          <a:xfrm>
                            <a:off x="13861" y="13615"/>
                            <a:ext cx="2192" cy="262"/>
                            <a:chOff x="13861" y="13615"/>
                            <a:chExt cx="2192" cy="262"/>
                          </a:xfrm>
                        </wpg:grpSpPr>
                        <wps:wsp>
                          <wps:cNvPr id="376" name="Freeform 366"/>
                          <wps:cNvSpPr>
                            <a:spLocks/>
                          </wps:cNvSpPr>
                          <wps:spPr bwMode="auto">
                            <a:xfrm>
                              <a:off x="13861" y="13615"/>
                              <a:ext cx="2192" cy="262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3876 13615"/>
                                <a:gd name="T3" fmla="*/ 13876 h 262"/>
                                <a:gd name="T4" fmla="+- 0 16053 13861"/>
                                <a:gd name="T5" fmla="*/ T4 w 2192"/>
                                <a:gd name="T6" fmla="+- 0 13876 13615"/>
                                <a:gd name="T7" fmla="*/ 13876 h 262"/>
                                <a:gd name="T8" fmla="+- 0 16053 13861"/>
                                <a:gd name="T9" fmla="*/ T8 w 2192"/>
                                <a:gd name="T10" fmla="+- 0 13615 13615"/>
                                <a:gd name="T11" fmla="*/ 13615 h 262"/>
                                <a:gd name="T12" fmla="+- 0 13861 13861"/>
                                <a:gd name="T13" fmla="*/ T12 w 2192"/>
                                <a:gd name="T14" fmla="+- 0 13615 13615"/>
                                <a:gd name="T15" fmla="*/ 13615 h 262"/>
                                <a:gd name="T16" fmla="+- 0 13861 13861"/>
                                <a:gd name="T17" fmla="*/ T16 w 2192"/>
                                <a:gd name="T18" fmla="+- 0 13876 13615"/>
                                <a:gd name="T19" fmla="*/ 1387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2">
                                  <a:moveTo>
                                    <a:pt x="0" y="261"/>
                                  </a:moveTo>
                                  <a:lnTo>
                                    <a:pt x="2192" y="26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63"/>
                        <wpg:cNvGrpSpPr>
                          <a:grpSpLocks/>
                        </wpg:cNvGrpSpPr>
                        <wpg:grpSpPr bwMode="auto">
                          <a:xfrm>
                            <a:off x="13861" y="13876"/>
                            <a:ext cx="2192" cy="221"/>
                            <a:chOff x="13861" y="13876"/>
                            <a:chExt cx="2192" cy="221"/>
                          </a:xfrm>
                        </wpg:grpSpPr>
                        <wps:wsp>
                          <wps:cNvPr id="378" name="Freeform 364"/>
                          <wps:cNvSpPr>
                            <a:spLocks/>
                          </wps:cNvSpPr>
                          <wps:spPr bwMode="auto">
                            <a:xfrm>
                              <a:off x="13861" y="13876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4097 13876"/>
                                <a:gd name="T3" fmla="*/ 14097 h 221"/>
                                <a:gd name="T4" fmla="+- 0 16053 13861"/>
                                <a:gd name="T5" fmla="*/ T4 w 2192"/>
                                <a:gd name="T6" fmla="+- 0 14097 13876"/>
                                <a:gd name="T7" fmla="*/ 14097 h 221"/>
                                <a:gd name="T8" fmla="+- 0 16053 13861"/>
                                <a:gd name="T9" fmla="*/ T8 w 2192"/>
                                <a:gd name="T10" fmla="+- 0 13876 13876"/>
                                <a:gd name="T11" fmla="*/ 13876 h 221"/>
                                <a:gd name="T12" fmla="+- 0 13861 13861"/>
                                <a:gd name="T13" fmla="*/ T12 w 2192"/>
                                <a:gd name="T14" fmla="+- 0 13876 13876"/>
                                <a:gd name="T15" fmla="*/ 13876 h 221"/>
                                <a:gd name="T16" fmla="+- 0 13861 13861"/>
                                <a:gd name="T17" fmla="*/ T16 w 2192"/>
                                <a:gd name="T18" fmla="+- 0 14097 13876"/>
                                <a:gd name="T19" fmla="*/ 140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1"/>
                        <wpg:cNvGrpSpPr>
                          <a:grpSpLocks/>
                        </wpg:cNvGrpSpPr>
                        <wpg:grpSpPr bwMode="auto">
                          <a:xfrm>
                            <a:off x="13861" y="14097"/>
                            <a:ext cx="2192" cy="221"/>
                            <a:chOff x="13861" y="14097"/>
                            <a:chExt cx="2192" cy="221"/>
                          </a:xfrm>
                        </wpg:grpSpPr>
                        <wps:wsp>
                          <wps:cNvPr id="380" name="Freeform 362"/>
                          <wps:cNvSpPr>
                            <a:spLocks/>
                          </wps:cNvSpPr>
                          <wps:spPr bwMode="auto">
                            <a:xfrm>
                              <a:off x="13861" y="14097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4318 14097"/>
                                <a:gd name="T3" fmla="*/ 14318 h 221"/>
                                <a:gd name="T4" fmla="+- 0 16053 13861"/>
                                <a:gd name="T5" fmla="*/ T4 w 2192"/>
                                <a:gd name="T6" fmla="+- 0 14318 14097"/>
                                <a:gd name="T7" fmla="*/ 14318 h 221"/>
                                <a:gd name="T8" fmla="+- 0 16053 13861"/>
                                <a:gd name="T9" fmla="*/ T8 w 2192"/>
                                <a:gd name="T10" fmla="+- 0 14097 14097"/>
                                <a:gd name="T11" fmla="*/ 14097 h 221"/>
                                <a:gd name="T12" fmla="+- 0 13861 13861"/>
                                <a:gd name="T13" fmla="*/ T12 w 2192"/>
                                <a:gd name="T14" fmla="+- 0 14097 14097"/>
                                <a:gd name="T15" fmla="*/ 14097 h 221"/>
                                <a:gd name="T16" fmla="+- 0 13861 13861"/>
                                <a:gd name="T17" fmla="*/ T16 w 2192"/>
                                <a:gd name="T18" fmla="+- 0 14318 14097"/>
                                <a:gd name="T19" fmla="*/ 143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59"/>
                        <wpg:cNvGrpSpPr>
                          <a:grpSpLocks/>
                        </wpg:cNvGrpSpPr>
                        <wpg:grpSpPr bwMode="auto">
                          <a:xfrm>
                            <a:off x="13861" y="14318"/>
                            <a:ext cx="2192" cy="221"/>
                            <a:chOff x="13861" y="14318"/>
                            <a:chExt cx="2192" cy="221"/>
                          </a:xfrm>
                        </wpg:grpSpPr>
                        <wps:wsp>
                          <wps:cNvPr id="382" name="Freeform 360"/>
                          <wps:cNvSpPr>
                            <a:spLocks/>
                          </wps:cNvSpPr>
                          <wps:spPr bwMode="auto">
                            <a:xfrm>
                              <a:off x="13861" y="14318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4539 14318"/>
                                <a:gd name="T3" fmla="*/ 14539 h 221"/>
                                <a:gd name="T4" fmla="+- 0 16053 13861"/>
                                <a:gd name="T5" fmla="*/ T4 w 2192"/>
                                <a:gd name="T6" fmla="+- 0 14539 14318"/>
                                <a:gd name="T7" fmla="*/ 14539 h 221"/>
                                <a:gd name="T8" fmla="+- 0 16053 13861"/>
                                <a:gd name="T9" fmla="*/ T8 w 2192"/>
                                <a:gd name="T10" fmla="+- 0 14318 14318"/>
                                <a:gd name="T11" fmla="*/ 14318 h 221"/>
                                <a:gd name="T12" fmla="+- 0 13861 13861"/>
                                <a:gd name="T13" fmla="*/ T12 w 2192"/>
                                <a:gd name="T14" fmla="+- 0 14318 14318"/>
                                <a:gd name="T15" fmla="*/ 14318 h 221"/>
                                <a:gd name="T16" fmla="+- 0 13861 13861"/>
                                <a:gd name="T17" fmla="*/ T16 w 2192"/>
                                <a:gd name="T18" fmla="+- 0 14539 14318"/>
                                <a:gd name="T19" fmla="*/ 145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7"/>
                        <wpg:cNvGrpSpPr>
                          <a:grpSpLocks/>
                        </wpg:cNvGrpSpPr>
                        <wpg:grpSpPr bwMode="auto">
                          <a:xfrm>
                            <a:off x="13861" y="14539"/>
                            <a:ext cx="2192" cy="221"/>
                            <a:chOff x="13861" y="14539"/>
                            <a:chExt cx="2192" cy="221"/>
                          </a:xfrm>
                        </wpg:grpSpPr>
                        <wps:wsp>
                          <wps:cNvPr id="384" name="Freeform 358"/>
                          <wps:cNvSpPr>
                            <a:spLocks/>
                          </wps:cNvSpPr>
                          <wps:spPr bwMode="auto">
                            <a:xfrm>
                              <a:off x="13861" y="14539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4760 14539"/>
                                <a:gd name="T3" fmla="*/ 14760 h 221"/>
                                <a:gd name="T4" fmla="+- 0 16053 13861"/>
                                <a:gd name="T5" fmla="*/ T4 w 2192"/>
                                <a:gd name="T6" fmla="+- 0 14760 14539"/>
                                <a:gd name="T7" fmla="*/ 14760 h 221"/>
                                <a:gd name="T8" fmla="+- 0 16053 13861"/>
                                <a:gd name="T9" fmla="*/ T8 w 2192"/>
                                <a:gd name="T10" fmla="+- 0 14539 14539"/>
                                <a:gd name="T11" fmla="*/ 14539 h 221"/>
                                <a:gd name="T12" fmla="+- 0 13861 13861"/>
                                <a:gd name="T13" fmla="*/ T12 w 2192"/>
                                <a:gd name="T14" fmla="+- 0 14539 14539"/>
                                <a:gd name="T15" fmla="*/ 14539 h 221"/>
                                <a:gd name="T16" fmla="+- 0 13861 13861"/>
                                <a:gd name="T17" fmla="*/ T16 w 2192"/>
                                <a:gd name="T18" fmla="+- 0 14760 14539"/>
                                <a:gd name="T19" fmla="*/ 1476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5"/>
                        <wpg:cNvGrpSpPr>
                          <a:grpSpLocks/>
                        </wpg:cNvGrpSpPr>
                        <wpg:grpSpPr bwMode="auto">
                          <a:xfrm>
                            <a:off x="13861" y="14760"/>
                            <a:ext cx="2192" cy="243"/>
                            <a:chOff x="13861" y="14760"/>
                            <a:chExt cx="2192" cy="243"/>
                          </a:xfrm>
                        </wpg:grpSpPr>
                        <wps:wsp>
                          <wps:cNvPr id="386" name="Freeform 356"/>
                          <wps:cNvSpPr>
                            <a:spLocks/>
                          </wps:cNvSpPr>
                          <wps:spPr bwMode="auto">
                            <a:xfrm>
                              <a:off x="13861" y="14760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5002 14760"/>
                                <a:gd name="T3" fmla="*/ 15002 h 243"/>
                                <a:gd name="T4" fmla="+- 0 16053 13861"/>
                                <a:gd name="T5" fmla="*/ T4 w 2192"/>
                                <a:gd name="T6" fmla="+- 0 15002 14760"/>
                                <a:gd name="T7" fmla="*/ 15002 h 243"/>
                                <a:gd name="T8" fmla="+- 0 16053 13861"/>
                                <a:gd name="T9" fmla="*/ T8 w 2192"/>
                                <a:gd name="T10" fmla="+- 0 14760 14760"/>
                                <a:gd name="T11" fmla="*/ 14760 h 243"/>
                                <a:gd name="T12" fmla="+- 0 13861 13861"/>
                                <a:gd name="T13" fmla="*/ T12 w 2192"/>
                                <a:gd name="T14" fmla="+- 0 14760 14760"/>
                                <a:gd name="T15" fmla="*/ 14760 h 243"/>
                                <a:gd name="T16" fmla="+- 0 13861 13861"/>
                                <a:gd name="T17" fmla="*/ T16 w 2192"/>
                                <a:gd name="T18" fmla="+- 0 15002 14760"/>
                                <a:gd name="T19" fmla="*/ 1500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2"/>
                                  </a:moveTo>
                                  <a:lnTo>
                                    <a:pt x="2192" y="24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3F61" id="Group 354" o:spid="_x0000_s1026" style="position:absolute;margin-left:693.05pt;margin-top:680.75pt;width:109.6pt;height:69.4pt;z-index:-149752;mso-position-horizontal-relative:page;mso-position-vertical-relative:page" coordorigin="13861,13615" coordsize="2192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">
                <v:group id="Group 365" o:spid="_x0000_s1027" style="position:absolute;left:13861;top:13615;width:2192;height:262" coordorigin="13861,13615" coordsize="21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66" o:spid="_x0000_s1028" style="position:absolute;left:13861;top:13615;width:2192;height:262;visibility:visible;mso-wrap-style:square;v-text-anchor:top" coordsize="21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8cMQA&#10;AADcAAAADwAAAGRycy9kb3ducmV2LnhtbESPT2sCMRTE74V+h/AK3mq21apsjWIVsRcF/yAeXzev&#10;m8XNy5JE3X77plDwOMzMb5jxtLW1uJIPlWMFL90MBHHhdMWlgsN++TwCESKyxtoxKfihANPJ48MY&#10;c+1uvKXrLpYiQTjkqMDE2ORShsKQxdB1DXHyvp23GJP0pdQebwlua/maZQNpseK0YLChuaHivLtY&#10;Bas3H79M48ht2B4/FvIU+uuTUp2ndvYOIlIb7+H/9qdW0BsO4O9MOgJ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vHDEAAAA3AAAAA8AAAAAAAAAAAAAAAAAmAIAAGRycy9k&#10;b3ducmV2LnhtbFBLBQYAAAAABAAEAPUAAACJAwAAAAA=&#10;" path="m,261r2192,l2192,,,,,261xe" fillcolor="#00af50" stroked="f">
                    <v:path arrowok="t" o:connecttype="custom" o:connectlocs="0,13876;2192,13876;2192,13615;0,13615;0,13876" o:connectangles="0,0,0,0,0"/>
                  </v:shape>
                </v:group>
                <v:group id="Group 363" o:spid="_x0000_s1029" style="position:absolute;left:13861;top:13876;width:2192;height:221" coordorigin="13861,13876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64" o:spid="_x0000_s1030" style="position:absolute;left:13861;top:13876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U4cAA&#10;AADcAAAADwAAAGRycy9kb3ducmV2LnhtbERPS2rDMBDdF3oHMYVuSi0lLWlxrYQSEvC2jg8wWOMP&#10;tUZGUmzn9tUi0OXj/YvDakcxkw+DYw2bTIEgbpwZuNNQX86vnyBCRDY4OiYNNwpw2D8+FJgbt/AP&#10;zVXsRArhkKOGPsYplzI0PVkMmZuIE9c6bzEm6DtpPC4p3I5yq9ROWhw4NfQ40bGn5re6Wg1Kxps/&#10;ltdZtX6o7fupnl+6k9bPT+v3F4hIa/wX392l0fD2kdamM+kIy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HU4cAAAADcAAAADwAAAAAAAAAAAAAAAACYAgAAZHJzL2Rvd25y&#10;ZXYueG1sUEsFBgAAAAAEAAQA9QAAAIUDAAAAAA==&#10;" path="m,221r2192,l2192,,,,,221xe" fillcolor="#00af50" stroked="f">
                    <v:path arrowok="t" o:connecttype="custom" o:connectlocs="0,14097;2192,14097;2192,13876;0,13876;0,14097" o:connectangles="0,0,0,0,0"/>
                  </v:shape>
                </v:group>
                <v:group id="Group 361" o:spid="_x0000_s1031" style="position:absolute;left:13861;top:14097;width:2192;height:221" coordorigin="13861,14097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2" o:spid="_x0000_s1032" style="position:absolute;left:13861;top:14097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owL8A&#10;AADcAAAADwAAAGRycy9kb3ducmV2LnhtbERP3WrCMBS+H/gO4QjejJm4jSHVKFIceKvrAxyaY1Ns&#10;TkoS2/r25kLY5cf3v91PrhMDhdh61rBaKhDEtTctNxqqv9+PNYiYkA12nknDgyLsd7O3LRbGj3ym&#10;4ZIakUM4FqjBptQXUsbaksO49D1x5q4+OEwZhkaagGMOd538VOpHOmw5N1jsqbRU3y53p0HJ9Ajl&#10;6T6oa2gr932shvfmqPViPh02IBJN6V/8cp+Mhq91np/P5CM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AqjAvwAAANwAAAAPAAAAAAAAAAAAAAAAAJgCAABkcnMvZG93bnJl&#10;di54bWxQSwUGAAAAAAQABAD1AAAAhAMAAAAA&#10;" path="m,221r2192,l2192,,,,,221xe" fillcolor="#00af50" stroked="f">
                    <v:path arrowok="t" o:connecttype="custom" o:connectlocs="0,14318;2192,14318;2192,14097;0,14097;0,14318" o:connectangles="0,0,0,0,0"/>
                  </v:shape>
                </v:group>
                <v:group id="Group 359" o:spid="_x0000_s1033" style="position:absolute;left:13861;top:14318;width:2192;height:221" coordorigin="13861,14318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0" o:spid="_x0000_s1034" style="position:absolute;left:13861;top:14318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TLMEA&#10;AADcAAAADwAAAGRycy9kb3ducmV2LnhtbESP0YrCMBRE3xf8h3AFX5Ztoi6L1EYRUfBVtx9waa5t&#10;sbkpSaz1742wsI/DzJxhiu1oOzGQD61jDfNMgSCunGm51lD+Hr9WIEJENtg5Jg1PCrDdTD4KzI17&#10;8JmGS6xFgnDIUUMTY59LGaqGLIbM9cTJuzpvMSbpa2k8PhLcdnKh1I+02HJaaLCnfUPV7XK3GpSM&#10;T78/3Qd19W1pvw/l8FkftJ5Nx90aRKQx/of/2iejYblawPtMOg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kyzBAAAA3AAAAA8AAAAAAAAAAAAAAAAAmAIAAGRycy9kb3du&#10;cmV2LnhtbFBLBQYAAAAABAAEAPUAAACGAwAAAAA=&#10;" path="m,221r2192,l2192,,,,,221xe" fillcolor="#00af50" stroked="f">
                    <v:path arrowok="t" o:connecttype="custom" o:connectlocs="0,14539;2192,14539;2192,14318;0,14318;0,14539" o:connectangles="0,0,0,0,0"/>
                  </v:shape>
                </v:group>
                <v:group id="Group 357" o:spid="_x0000_s1035" style="position:absolute;left:13861;top:14539;width:2192;height:221" coordorigin="13861,14539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58" o:spid="_x0000_s1036" style="position:absolute;left:13861;top:14539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uw8EA&#10;AADcAAAADwAAAGRycy9kb3ducmV2LnhtbESP0YrCMBRE3wX/IVxhX8Qmu4pIbZRFXPBV7Qdcmmtb&#10;bG5KEmv9+83Cgo/DzJxhiv1oOzGQD61jDZ+ZAkFcOdNyraG8/iw2IEJENtg5Jg0vCrDfTScF5sY9&#10;+UzDJdYiQTjkqKGJsc+lDFVDFkPmeuLk3Zy3GJP0tTQenwluO/ml1FpabDktNNjToaHqfnlYDUrG&#10;lz+cHoO6+ba0q2M5zOuj1h+z8XsLItIY3+H/9sloWG5W8Hc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5rsPBAAAA3AAAAA8AAAAAAAAAAAAAAAAAmAIAAGRycy9kb3du&#10;cmV2LnhtbFBLBQYAAAAABAAEAPUAAACGAwAAAAA=&#10;" path="m,221r2192,l2192,,,,,221xe" fillcolor="#00af50" stroked="f">
                    <v:path arrowok="t" o:connecttype="custom" o:connectlocs="0,14760;2192,14760;2192,14539;0,14539;0,14760" o:connectangles="0,0,0,0,0"/>
                  </v:shape>
                </v:group>
                <v:group id="Group 355" o:spid="_x0000_s1037" style="position:absolute;left:13861;top:14760;width:2192;height:243" coordorigin="13861,14760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56" o:spid="_x0000_s1038" style="position:absolute;left:13861;top:14760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xwsMA&#10;AADcAAAADwAAAGRycy9kb3ducmV2LnhtbESPQYvCMBSE78L+h/AWvNl0FUSqURZBcPVkFZe9PZpn&#10;U2xeSpO19d8bQfA4zMw3zGLV21rcqPWVYwVfSQqCuHC64lLB6bgZzUD4gKyxdkwK7uRhtfwYLDDT&#10;ruMD3fJQighhn6ECE0KTSekLQxZ94hri6F1cazFE2ZZSt9hFuK3lOE2n0mLFccFgQ2tDxTX/twrW&#10;+c5MeN9tzd9PeeXu/JtuxqzU8LP/noMI1Id3+NXeagWT2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qxwsMAAADcAAAADwAAAAAAAAAAAAAAAACYAgAAZHJzL2Rv&#10;d25yZXYueG1sUEsFBgAAAAAEAAQA9QAAAIgDAAAAAA==&#10;" path="m,242r2192,l2192,,,,,242xe" fillcolor="#00af50" stroked="f">
                    <v:path arrowok="t" o:connecttype="custom" o:connectlocs="0,15002;2192,15002;2192,14760;0,14760;0,15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752" behindDoc="1" locked="0" layoutInCell="1" allowOverlap="1" wp14:anchorId="53D2A54D" wp14:editId="64443B5A">
                <wp:simplePos x="0" y="0"/>
                <wp:positionH relativeFrom="page">
                  <wp:posOffset>11141710</wp:posOffset>
                </wp:positionH>
                <wp:positionV relativeFrom="page">
                  <wp:posOffset>8691245</wp:posOffset>
                </wp:positionV>
                <wp:extent cx="1035050" cy="789940"/>
                <wp:effectExtent l="0" t="4445" r="0" b="0"/>
                <wp:wrapNone/>
                <wp:docPr id="36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789940"/>
                          <a:chOff x="17546" y="13687"/>
                          <a:chExt cx="1630" cy="1244"/>
                        </a:xfrm>
                      </wpg:grpSpPr>
                      <wpg:grpSp>
                        <wpg:cNvPr id="364" name="Group 352"/>
                        <wpg:cNvGrpSpPr>
                          <a:grpSpLocks/>
                        </wpg:cNvGrpSpPr>
                        <wpg:grpSpPr bwMode="auto">
                          <a:xfrm>
                            <a:off x="17546" y="13687"/>
                            <a:ext cx="1630" cy="281"/>
                            <a:chOff x="17546" y="13687"/>
                            <a:chExt cx="1630" cy="281"/>
                          </a:xfrm>
                        </wpg:grpSpPr>
                        <wps:wsp>
                          <wps:cNvPr id="365" name="Freeform 353"/>
                          <wps:cNvSpPr>
                            <a:spLocks/>
                          </wps:cNvSpPr>
                          <wps:spPr bwMode="auto">
                            <a:xfrm>
                              <a:off x="17546" y="13687"/>
                              <a:ext cx="1630" cy="28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3968 13687"/>
                                <a:gd name="T3" fmla="*/ 13968 h 281"/>
                                <a:gd name="T4" fmla="+- 0 19176 17546"/>
                                <a:gd name="T5" fmla="*/ T4 w 1630"/>
                                <a:gd name="T6" fmla="+- 0 13968 13687"/>
                                <a:gd name="T7" fmla="*/ 13968 h 281"/>
                                <a:gd name="T8" fmla="+- 0 19176 17546"/>
                                <a:gd name="T9" fmla="*/ T8 w 1630"/>
                                <a:gd name="T10" fmla="+- 0 13687 13687"/>
                                <a:gd name="T11" fmla="*/ 13687 h 281"/>
                                <a:gd name="T12" fmla="+- 0 17546 17546"/>
                                <a:gd name="T13" fmla="*/ T12 w 1630"/>
                                <a:gd name="T14" fmla="+- 0 13687 13687"/>
                                <a:gd name="T15" fmla="*/ 13687 h 281"/>
                                <a:gd name="T16" fmla="+- 0 17546 17546"/>
                                <a:gd name="T17" fmla="*/ T16 w 1630"/>
                                <a:gd name="T18" fmla="+- 0 13968 13687"/>
                                <a:gd name="T19" fmla="*/ 1396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81">
                                  <a:moveTo>
                                    <a:pt x="0" y="281"/>
                                  </a:moveTo>
                                  <a:lnTo>
                                    <a:pt x="1630" y="28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0"/>
                        <wpg:cNvGrpSpPr>
                          <a:grpSpLocks/>
                        </wpg:cNvGrpSpPr>
                        <wpg:grpSpPr bwMode="auto">
                          <a:xfrm>
                            <a:off x="17546" y="13968"/>
                            <a:ext cx="1630" cy="221"/>
                            <a:chOff x="17546" y="13968"/>
                            <a:chExt cx="1630" cy="221"/>
                          </a:xfrm>
                        </wpg:grpSpPr>
                        <wps:wsp>
                          <wps:cNvPr id="367" name="Freeform 351"/>
                          <wps:cNvSpPr>
                            <a:spLocks/>
                          </wps:cNvSpPr>
                          <wps:spPr bwMode="auto">
                            <a:xfrm>
                              <a:off x="17546" y="13968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4188 13968"/>
                                <a:gd name="T3" fmla="*/ 14188 h 221"/>
                                <a:gd name="T4" fmla="+- 0 19176 17546"/>
                                <a:gd name="T5" fmla="*/ T4 w 1630"/>
                                <a:gd name="T6" fmla="+- 0 14188 13968"/>
                                <a:gd name="T7" fmla="*/ 14188 h 221"/>
                                <a:gd name="T8" fmla="+- 0 19176 17546"/>
                                <a:gd name="T9" fmla="*/ T8 w 1630"/>
                                <a:gd name="T10" fmla="+- 0 13968 13968"/>
                                <a:gd name="T11" fmla="*/ 13968 h 221"/>
                                <a:gd name="T12" fmla="+- 0 17546 17546"/>
                                <a:gd name="T13" fmla="*/ T12 w 1630"/>
                                <a:gd name="T14" fmla="+- 0 13968 13968"/>
                                <a:gd name="T15" fmla="*/ 13968 h 221"/>
                                <a:gd name="T16" fmla="+- 0 17546 17546"/>
                                <a:gd name="T17" fmla="*/ T16 w 1630"/>
                                <a:gd name="T18" fmla="+- 0 14188 13968"/>
                                <a:gd name="T19" fmla="*/ 141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0"/>
                                  </a:moveTo>
                                  <a:lnTo>
                                    <a:pt x="1630" y="22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8"/>
                        <wpg:cNvGrpSpPr>
                          <a:grpSpLocks/>
                        </wpg:cNvGrpSpPr>
                        <wpg:grpSpPr bwMode="auto">
                          <a:xfrm>
                            <a:off x="17546" y="14188"/>
                            <a:ext cx="1630" cy="281"/>
                            <a:chOff x="17546" y="14188"/>
                            <a:chExt cx="1630" cy="281"/>
                          </a:xfrm>
                        </wpg:grpSpPr>
                        <wps:wsp>
                          <wps:cNvPr id="369" name="Freeform 349"/>
                          <wps:cNvSpPr>
                            <a:spLocks/>
                          </wps:cNvSpPr>
                          <wps:spPr bwMode="auto">
                            <a:xfrm>
                              <a:off x="17546" y="14188"/>
                              <a:ext cx="1630" cy="28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4469 14188"/>
                                <a:gd name="T3" fmla="*/ 14469 h 281"/>
                                <a:gd name="T4" fmla="+- 0 19176 17546"/>
                                <a:gd name="T5" fmla="*/ T4 w 1630"/>
                                <a:gd name="T6" fmla="+- 0 14469 14188"/>
                                <a:gd name="T7" fmla="*/ 14469 h 281"/>
                                <a:gd name="T8" fmla="+- 0 19176 17546"/>
                                <a:gd name="T9" fmla="*/ T8 w 1630"/>
                                <a:gd name="T10" fmla="+- 0 14188 14188"/>
                                <a:gd name="T11" fmla="*/ 14188 h 281"/>
                                <a:gd name="T12" fmla="+- 0 17546 17546"/>
                                <a:gd name="T13" fmla="*/ T12 w 1630"/>
                                <a:gd name="T14" fmla="+- 0 14188 14188"/>
                                <a:gd name="T15" fmla="*/ 14188 h 281"/>
                                <a:gd name="T16" fmla="+- 0 17546 17546"/>
                                <a:gd name="T17" fmla="*/ T16 w 1630"/>
                                <a:gd name="T18" fmla="+- 0 14469 14188"/>
                                <a:gd name="T19" fmla="*/ 1446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81">
                                  <a:moveTo>
                                    <a:pt x="0" y="281"/>
                                  </a:moveTo>
                                  <a:lnTo>
                                    <a:pt x="1630" y="28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46"/>
                        <wpg:cNvGrpSpPr>
                          <a:grpSpLocks/>
                        </wpg:cNvGrpSpPr>
                        <wpg:grpSpPr bwMode="auto">
                          <a:xfrm>
                            <a:off x="17546" y="14469"/>
                            <a:ext cx="1630" cy="219"/>
                            <a:chOff x="17546" y="14469"/>
                            <a:chExt cx="1630" cy="219"/>
                          </a:xfrm>
                        </wpg:grpSpPr>
                        <wps:wsp>
                          <wps:cNvPr id="371" name="Freeform 347"/>
                          <wps:cNvSpPr>
                            <a:spLocks/>
                          </wps:cNvSpPr>
                          <wps:spPr bwMode="auto">
                            <a:xfrm>
                              <a:off x="17546" y="14469"/>
                              <a:ext cx="1630" cy="219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4688 14469"/>
                                <a:gd name="T3" fmla="*/ 14688 h 219"/>
                                <a:gd name="T4" fmla="+- 0 19176 17546"/>
                                <a:gd name="T5" fmla="*/ T4 w 1630"/>
                                <a:gd name="T6" fmla="+- 0 14688 14469"/>
                                <a:gd name="T7" fmla="*/ 14688 h 219"/>
                                <a:gd name="T8" fmla="+- 0 19176 17546"/>
                                <a:gd name="T9" fmla="*/ T8 w 1630"/>
                                <a:gd name="T10" fmla="+- 0 14469 14469"/>
                                <a:gd name="T11" fmla="*/ 14469 h 219"/>
                                <a:gd name="T12" fmla="+- 0 17546 17546"/>
                                <a:gd name="T13" fmla="*/ T12 w 1630"/>
                                <a:gd name="T14" fmla="+- 0 14469 14469"/>
                                <a:gd name="T15" fmla="*/ 14469 h 219"/>
                                <a:gd name="T16" fmla="+- 0 17546 17546"/>
                                <a:gd name="T17" fmla="*/ T16 w 1630"/>
                                <a:gd name="T18" fmla="+- 0 14688 14469"/>
                                <a:gd name="T19" fmla="*/ 1468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19">
                                  <a:moveTo>
                                    <a:pt x="0" y="219"/>
                                  </a:moveTo>
                                  <a:lnTo>
                                    <a:pt x="1630" y="219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4"/>
                        <wpg:cNvGrpSpPr>
                          <a:grpSpLocks/>
                        </wpg:cNvGrpSpPr>
                        <wpg:grpSpPr bwMode="auto">
                          <a:xfrm>
                            <a:off x="17546" y="14688"/>
                            <a:ext cx="1630" cy="243"/>
                            <a:chOff x="17546" y="14688"/>
                            <a:chExt cx="1630" cy="243"/>
                          </a:xfrm>
                        </wpg:grpSpPr>
                        <wps:wsp>
                          <wps:cNvPr id="373" name="Freeform 345"/>
                          <wps:cNvSpPr>
                            <a:spLocks/>
                          </wps:cNvSpPr>
                          <wps:spPr bwMode="auto">
                            <a:xfrm>
                              <a:off x="17546" y="14688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4930 14688"/>
                                <a:gd name="T3" fmla="*/ 14930 h 243"/>
                                <a:gd name="T4" fmla="+- 0 19176 17546"/>
                                <a:gd name="T5" fmla="*/ T4 w 1630"/>
                                <a:gd name="T6" fmla="+- 0 14930 14688"/>
                                <a:gd name="T7" fmla="*/ 14930 h 243"/>
                                <a:gd name="T8" fmla="+- 0 19176 17546"/>
                                <a:gd name="T9" fmla="*/ T8 w 1630"/>
                                <a:gd name="T10" fmla="+- 0 14688 14688"/>
                                <a:gd name="T11" fmla="*/ 14688 h 243"/>
                                <a:gd name="T12" fmla="+- 0 17546 17546"/>
                                <a:gd name="T13" fmla="*/ T12 w 1630"/>
                                <a:gd name="T14" fmla="+- 0 14688 14688"/>
                                <a:gd name="T15" fmla="*/ 14688 h 243"/>
                                <a:gd name="T16" fmla="+- 0 17546 17546"/>
                                <a:gd name="T17" fmla="*/ T16 w 1630"/>
                                <a:gd name="T18" fmla="+- 0 14930 14688"/>
                                <a:gd name="T19" fmla="*/ 1493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5286A" id="Group 343" o:spid="_x0000_s1026" style="position:absolute;margin-left:877.3pt;margin-top:684.35pt;width:81.5pt;height:62.2pt;z-index:-149728;mso-position-horizontal-relative:page;mso-position-vertical-relative:page" coordorigin="17546,13687" coordsize="1630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">
                <v:group id="Group 352" o:spid="_x0000_s1027" style="position:absolute;left:17546;top:13687;width:1630;height:281" coordorigin="17546,13687" coordsize="163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53" o:spid="_x0000_s1028" style="position:absolute;left:17546;top:13687;width:1630;height:281;visibility:visible;mso-wrap-style:square;v-text-anchor:top" coordsize="163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LicQA&#10;AADcAAAADwAAAGRycy9kb3ducmV2LnhtbESPT2vCQBTE74LfYXlCb7qxooTUVURorUEQ/xx6fGRf&#10;k9Ds2yW7jfHbu4WCx2FmfsMs171pREetry0rmE4SEMSF1TWXCq6X93EKwgdkjY1lUnAnD+vVcLDE&#10;TNsbn6g7h1JECPsMFVQhuExKX1Rk0E+sI47et20NhijbUuoWbxFuGvmaJAtpsOa4UKGjbUXFz/nX&#10;KHD5xqcflOtjjl+ds7LY7/qDUi+jfvMGIlAfnuH/9qdWMFv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y4nEAAAA3AAAAA8AAAAAAAAAAAAAAAAAmAIAAGRycy9k&#10;b3ducmV2LnhtbFBLBQYAAAAABAAEAPUAAACJAwAAAAA=&#10;" path="m,281r1630,l1630,,,,,281xe" fillcolor="#94b3d6" stroked="f">
                    <v:path arrowok="t" o:connecttype="custom" o:connectlocs="0,13968;1630,13968;1630,13687;0,13687;0,13968" o:connectangles="0,0,0,0,0"/>
                  </v:shape>
                </v:group>
                <v:group id="Group 350" o:spid="_x0000_s1029" style="position:absolute;left:17546;top:13968;width:1630;height:221" coordorigin="17546,1396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1" o:spid="_x0000_s1030" style="position:absolute;left:17546;top:1396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YjsIA&#10;AADcAAAADwAAAGRycy9kb3ducmV2LnhtbESPT4vCMBTE7wt+h/AEb5q6KyrVKK6LoN78g+dn82yL&#10;zUtpYq1+eiMIexxm5jfMdN6YQtRUudyygn4vAkGcWJ1zquB4WHXHIJxH1lhYJgUPcjCftb6mGGt7&#10;5x3Ve5+KAGEXo4LM+zKW0iUZGXQ9WxIH72Irgz7IKpW6wnuAm0J+R9FQGsw5LGRY0jKj5Lq/GQWH&#10;22o7qMv6zBv+4yctTxvza5TqtJvFBISnxv+HP+21VvAzHMH7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diOwgAAANwAAAAPAAAAAAAAAAAAAAAAAJgCAABkcnMvZG93&#10;bnJldi54bWxQSwUGAAAAAAQABAD1AAAAhwMAAAAA&#10;" path="m,220r1630,l1630,,,,,220xe" fillcolor="#94b3d6" stroked="f">
                    <v:path arrowok="t" o:connecttype="custom" o:connectlocs="0,14188;1630,14188;1630,13968;0,13968;0,14188" o:connectangles="0,0,0,0,0"/>
                  </v:shape>
                </v:group>
                <v:group id="Group 348" o:spid="_x0000_s1031" style="position:absolute;left:17546;top:14188;width:1630;height:281" coordorigin="17546,14188" coordsize="163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49" o:spid="_x0000_s1032" style="position:absolute;left:17546;top:14188;width:1630;height:281;visibility:visible;mso-wrap-style:square;v-text-anchor:top" coordsize="163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BjMQA&#10;AADcAAAADwAAAGRycy9kb3ducmV2LnhtbESPQWvCQBSE7wX/w/KE3urGFkSjmyCCbQ2F0ujB4yP7&#10;TILZt0t2G9N/7xYKPQ4z8w2zyUfTiYF631pWMJ8lIIgrq1uuFZyO+6clCB+QNXaWScEPecizycMG&#10;U21v/EVDGWoRIexTVNCE4FIpfdWQQT+zjjh6F9sbDFH2tdQ93iLcdPI5SRbSYMtxoUFHu4aqa/lt&#10;FLhi65evVOjPAs+Ds7I6vI0fSj1Ox+0aRKAx/If/2u9awctiBb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wYzEAAAA3AAAAA8AAAAAAAAAAAAAAAAAmAIAAGRycy9k&#10;b3ducmV2LnhtbFBLBQYAAAAABAAEAPUAAACJAwAAAAA=&#10;" path="m,281r1630,l1630,,,,,281xe" fillcolor="#94b3d6" stroked="f">
                    <v:path arrowok="t" o:connecttype="custom" o:connectlocs="0,14469;1630,14469;1630,14188;0,14188;0,14469" o:connectangles="0,0,0,0,0"/>
                  </v:shape>
                </v:group>
                <v:group id="Group 346" o:spid="_x0000_s1033" style="position:absolute;left:17546;top:14469;width:1630;height:219" coordorigin="17546,14469" coordsize="16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47" o:spid="_x0000_s1034" style="position:absolute;left:17546;top:14469;width:1630;height:219;visibility:visible;mso-wrap-style:square;v-text-anchor:top" coordsize="16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PUcYA&#10;AADcAAAADwAAAGRycy9kb3ducmV2LnhtbESPT2sCMRTE7wW/Q3gFbzW7Klq2G0UURQ8WtO2ht0fy&#10;9g/dvCybqOu3N4VCj8PM/IbJl71txJU6XztWkI4SEMTamZpLBZ8f25dXED4gG2wck4I7eVguBk85&#10;Zsbd+ETXcyhFhLDPUEEVQptJ6XVFFv3ItcTRK1xnMUTZldJ0eItw28hxksykxZrjQoUtrSvSP+eL&#10;VfB1mH0btz/t9Hx6PL5v9LY42FSp4XO/egMRqA//4b/23iiYzF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iPUcYAAADcAAAADwAAAAAAAAAAAAAAAACYAgAAZHJz&#10;L2Rvd25yZXYueG1sUEsFBgAAAAAEAAQA9QAAAIsDAAAAAA==&#10;" path="m,219r1630,l1630,,,,,219xe" fillcolor="#94b3d6" stroked="f">
                    <v:path arrowok="t" o:connecttype="custom" o:connectlocs="0,14688;1630,14688;1630,14469;0,14469;0,14688" o:connectangles="0,0,0,0,0"/>
                  </v:shape>
                </v:group>
                <v:group id="Group 344" o:spid="_x0000_s1035" style="position:absolute;left:17546;top:14688;width:1630;height:243" coordorigin="17546,14688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5" o:spid="_x0000_s1036" style="position:absolute;left:17546;top:14688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YfscA&#10;AADcAAAADwAAAGRycy9kb3ducmV2LnhtbESPQWvCQBSE7wX/w/KEXkrdqLWRmI2I2OKhFZp68PjM&#10;PpNg9m3Irpr+e7dQ6HGYmW+YdNmbRlypc7VlBeNRBIK4sLrmUsH+++15DsJ5ZI2NZVLwQw6W2eAh&#10;xUTbG3/RNfelCBB2CSqovG8TKV1RkUE3si1x8E62M+iD7EqpO7wFuGnkJIpepcGaw0KFLa0rKs75&#10;xSiINy4/6OPTDl8O75eNm318xlGh1OOwXy1AeOr9f/ivvdUKpvEU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J2H7HAAAA3AAAAA8AAAAAAAAAAAAAAAAAmAIAAGRy&#10;cy9kb3ducmV2LnhtbFBLBQYAAAAABAAEAPUAAACMAwAAAAA=&#10;" path="m,242r1630,l1630,,,,,242xe" fillcolor="#94b3d6" stroked="f">
                    <v:path arrowok="t" o:connecttype="custom" o:connectlocs="0,14930;1630,14930;1630,14688;0,14688;0,149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3b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Macquarie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Valley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VERY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(Moderate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carryover;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moderate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to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high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inflows</w:t>
      </w:r>
      <w:r>
        <w:rPr>
          <w:rFonts w:ascii="Century Gothic" w:eastAsia="Century Gothic" w:hAnsi="Century Gothic" w:cs="Century Gothic"/>
          <w:b/>
          <w:bCs/>
          <w:spacing w:val="13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allocations)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2017–18</w:t>
      </w:r>
    </w:p>
    <w:p w14:paraId="53D29F86" w14:textId="77777777" w:rsidR="00EB7FCC" w:rsidRDefault="00EB7FCC">
      <w:pPr>
        <w:spacing w:before="6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651"/>
        <w:gridCol w:w="2744"/>
        <w:gridCol w:w="1416"/>
        <w:gridCol w:w="1421"/>
        <w:gridCol w:w="1320"/>
        <w:gridCol w:w="1462"/>
        <w:gridCol w:w="1471"/>
        <w:gridCol w:w="2408"/>
        <w:gridCol w:w="1277"/>
        <w:gridCol w:w="1843"/>
        <w:gridCol w:w="1702"/>
        <w:gridCol w:w="1135"/>
        <w:gridCol w:w="1164"/>
      </w:tblGrid>
      <w:tr w:rsidR="00EB7FCC" w14:paraId="53D29F91" w14:textId="77777777">
        <w:trPr>
          <w:trHeight w:hRule="exact" w:val="1014"/>
        </w:trPr>
        <w:tc>
          <w:tcPr>
            <w:tcW w:w="153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F87" w14:textId="77777777" w:rsidR="00EB7FCC" w:rsidRDefault="007C2744">
            <w:pPr>
              <w:pStyle w:val="TableParagraph"/>
              <w:spacing w:before="17"/>
              <w:ind w:left="85" w:right="18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65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88" w14:textId="77777777" w:rsidR="00EB7FCC" w:rsidRDefault="007C2744">
            <w:pPr>
              <w:pStyle w:val="TableParagraph"/>
              <w:spacing w:before="14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i/>
                <w:sz w:val="18"/>
              </w:rPr>
              <w:t>Values</w:t>
            </w:r>
          </w:p>
        </w:tc>
        <w:tc>
          <w:tcPr>
            <w:tcW w:w="2744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89" w14:textId="77777777" w:rsidR="00EB7FCC" w:rsidRDefault="007C2744">
            <w:pPr>
              <w:pStyle w:val="TableParagraph"/>
              <w:spacing w:before="17"/>
              <w:ind w:left="104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the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8A" w14:textId="77777777" w:rsidR="00EB7FCC" w:rsidRDefault="007C2744">
            <w:pPr>
              <w:pStyle w:val="TableParagraph"/>
              <w:spacing w:before="17"/>
              <w:ind w:left="102" w:right="2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42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8B" w14:textId="77777777" w:rsidR="00EB7FCC" w:rsidRDefault="007C2744">
            <w:pPr>
              <w:pStyle w:val="TableParagraph"/>
              <w:spacing w:before="17"/>
              <w:ind w:left="10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Management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Area</w:t>
            </w:r>
          </w:p>
        </w:tc>
        <w:tc>
          <w:tcPr>
            <w:tcW w:w="4253" w:type="dxa"/>
            <w:gridSpan w:val="3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9F8C" w14:textId="77777777" w:rsidR="00EB7FCC" w:rsidRDefault="007C2744">
            <w:pPr>
              <w:pStyle w:val="TableParagraph"/>
              <w:spacing w:before="17" w:line="264" w:lineRule="auto"/>
              <w:ind w:left="930" w:right="913" w:firstLine="49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history 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position w:val="5"/>
                <w:sz w:val="12"/>
              </w:rPr>
              <w:t>6</w:t>
            </w:r>
          </w:p>
        </w:tc>
        <w:tc>
          <w:tcPr>
            <w:tcW w:w="5528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9F8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8E" w14:textId="77777777" w:rsidR="00EB7FCC" w:rsidRDefault="007C2744">
            <w:pPr>
              <w:pStyle w:val="TableParagraph"/>
              <w:spacing w:before="159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001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9F8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90" w14:textId="77777777" w:rsidR="00EB7FCC" w:rsidRDefault="007C2744">
            <w:pPr>
              <w:pStyle w:val="TableParagraph"/>
              <w:spacing w:before="159"/>
              <w:ind w:left="6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EB7FCC" w14:paraId="53D29FA3" w14:textId="77777777">
        <w:trPr>
          <w:trHeight w:hRule="exact" w:val="494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F92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93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94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95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9F96" w14:textId="77777777" w:rsidR="00EB7FCC" w:rsidRDefault="00EB7FCC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97" w14:textId="77777777" w:rsidR="00EB7FCC" w:rsidRDefault="007C2744">
            <w:pPr>
              <w:pStyle w:val="TableParagraph"/>
              <w:spacing w:before="19"/>
              <w:ind w:left="3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F98" w14:textId="77777777" w:rsidR="00EB7FCC" w:rsidRDefault="007C2744">
            <w:pPr>
              <w:pStyle w:val="TableParagraph"/>
              <w:spacing w:before="19"/>
              <w:ind w:left="3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9F99" w14:textId="77777777" w:rsidR="00EB7FCC" w:rsidRDefault="007C2744">
            <w:pPr>
              <w:pStyle w:val="TableParagraph"/>
              <w:spacing w:before="19"/>
              <w:ind w:left="3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408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7" w:space="0" w:color="000000"/>
            </w:tcBorders>
          </w:tcPr>
          <w:p w14:paraId="53D29F9A" w14:textId="77777777" w:rsidR="00EB7FCC" w:rsidRDefault="007C2744">
            <w:pPr>
              <w:pStyle w:val="TableParagraph"/>
              <w:spacing w:before="19"/>
              <w:ind w:left="85" w:right="185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 demand</w:t>
            </w:r>
            <w:r>
              <w:rPr>
                <w:rFonts w:ascii="Century Gothic"/>
                <w:b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</w:tcPr>
          <w:p w14:paraId="53D29F9B" w14:textId="77777777" w:rsidR="00EB7FCC" w:rsidRDefault="007C2744">
            <w:pPr>
              <w:pStyle w:val="TableParagraph"/>
              <w:spacing w:before="19"/>
              <w:ind w:left="99" w:right="2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-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high/very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18" w:space="0" w:color="000000"/>
            </w:tcBorders>
          </w:tcPr>
          <w:p w14:paraId="53D29F9C" w14:textId="77777777" w:rsidR="00EB7FCC" w:rsidRDefault="007C2744">
            <w:pPr>
              <w:pStyle w:val="TableParagraph"/>
              <w:spacing w:before="19"/>
              <w:ind w:left="99" w:right="3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53D29F9D" w14:textId="77777777" w:rsidR="00EB7FCC" w:rsidRDefault="007C2744">
            <w:pPr>
              <w:pStyle w:val="TableParagraph"/>
              <w:spacing w:before="19"/>
              <w:ind w:left="87" w:right="8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14:paraId="53D29F9E" w14:textId="77777777" w:rsidR="00EB7FCC" w:rsidRDefault="007C2744">
            <w:pPr>
              <w:pStyle w:val="TableParagraph"/>
              <w:ind w:left="87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53D29F9F" w14:textId="77777777" w:rsidR="00EB7FCC" w:rsidRDefault="007C2744">
            <w:pPr>
              <w:pStyle w:val="TableParagraph"/>
              <w:ind w:left="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53D29FA0" w14:textId="77777777" w:rsidR="00EB7FCC" w:rsidRDefault="007C2744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53D29FA1" w14:textId="77777777" w:rsidR="00EB7FCC" w:rsidRDefault="007C2744">
            <w:pPr>
              <w:pStyle w:val="TableParagraph"/>
              <w:spacing w:before="60"/>
              <w:ind w:left="85" w:right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8" w:space="0" w:color="000000"/>
            </w:tcBorders>
          </w:tcPr>
          <w:p w14:paraId="53D29FA2" w14:textId="77777777" w:rsidR="00EB7FCC" w:rsidRDefault="007C2744">
            <w:pPr>
              <w:pStyle w:val="TableParagraph"/>
              <w:spacing w:before="19"/>
              <w:ind w:left="107" w:right="3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EB7FCC" w14:paraId="53D29FB2" w14:textId="77777777">
        <w:trPr>
          <w:trHeight w:hRule="exact" w:val="1120"/>
        </w:trPr>
        <w:tc>
          <w:tcPr>
            <w:tcW w:w="1536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53D29FA4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FA5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FA6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FA7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FA8" w14:textId="77777777" w:rsidR="00EB7FCC" w:rsidRDefault="00EB7FCC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FA9" w14:textId="77777777" w:rsidR="00EB7FCC" w:rsidRDefault="007C2744">
            <w:pPr>
              <w:pStyle w:val="TableParagraph"/>
              <w:spacing w:before="54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9FAA" w14:textId="77777777" w:rsidR="00EB7FCC" w:rsidRDefault="007C2744">
            <w:pPr>
              <w:pStyle w:val="TableParagraph"/>
              <w:spacing w:before="54"/>
              <w:ind w:left="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53D29FAB" w14:textId="77777777" w:rsidR="00EB7FCC" w:rsidRDefault="007C2744">
            <w:pPr>
              <w:pStyle w:val="TableParagraph"/>
              <w:spacing w:before="53"/>
              <w:ind w:left="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408" w:type="dxa"/>
            <w:vMerge/>
            <w:tcBorders>
              <w:left w:val="single" w:sz="18" w:space="0" w:color="000000"/>
              <w:bottom w:val="single" w:sz="19" w:space="0" w:color="000000"/>
              <w:right w:val="single" w:sz="7" w:space="0" w:color="000000"/>
            </w:tcBorders>
          </w:tcPr>
          <w:p w14:paraId="53D29FAC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19" w:space="0" w:color="000000"/>
              <w:right w:val="single" w:sz="7" w:space="0" w:color="000000"/>
            </w:tcBorders>
          </w:tcPr>
          <w:p w14:paraId="53D29FAD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19" w:space="0" w:color="000000"/>
              <w:right w:val="single" w:sz="18" w:space="0" w:color="000000"/>
            </w:tcBorders>
          </w:tcPr>
          <w:p w14:paraId="53D29FAE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3D29FAF" w14:textId="77777777" w:rsidR="00EB7FCC" w:rsidRDefault="00EB7FCC"/>
        </w:tc>
        <w:tc>
          <w:tcPr>
            <w:tcW w:w="1135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53D29FB0" w14:textId="77777777" w:rsidR="00EB7FCC" w:rsidRDefault="00EB7FCC"/>
        </w:tc>
        <w:tc>
          <w:tcPr>
            <w:tcW w:w="1164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53D29FB1" w14:textId="77777777" w:rsidR="00EB7FCC" w:rsidRDefault="007C2744">
            <w:pPr>
              <w:pStyle w:val="TableParagraph"/>
              <w:spacing w:before="53"/>
              <w:ind w:left="107" w:right="1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EB7FCC" w14:paraId="53D29FCE" w14:textId="77777777">
        <w:trPr>
          <w:trHeight w:hRule="exact" w:val="1103"/>
        </w:trPr>
        <w:tc>
          <w:tcPr>
            <w:tcW w:w="153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9FB3" w14:textId="77777777" w:rsidR="00EB7FCC" w:rsidRDefault="007C2744">
            <w:pPr>
              <w:pStyle w:val="TableParagraph"/>
              <w:spacing w:before="19" w:line="244" w:lineRule="auto"/>
              <w:ind w:left="85" w:right="98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Mid-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(Burrendong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  –</w:t>
            </w:r>
            <w:r>
              <w:rPr>
                <w:rFonts w:ascii="Century Gothic" w:eastAsia="Century Gothic" w:hAnsi="Century Gothic" w:cs="Century Gothic"/>
                <w:b/>
                <w:bCs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Marebone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Weir)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5"/>
                <w:sz w:val="12"/>
                <w:szCs w:val="12"/>
              </w:rPr>
              <w:t>1</w:t>
            </w:r>
          </w:p>
        </w:tc>
        <w:tc>
          <w:tcPr>
            <w:tcW w:w="165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B4" w14:textId="77777777" w:rsidR="00EB7FCC" w:rsidRDefault="007C2744">
            <w:pPr>
              <w:pStyle w:val="TableParagraph"/>
              <w:spacing w:before="19" w:line="246" w:lineRule="auto"/>
              <w:ind w:left="104" w:right="3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refuge: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guilds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ecosystems</w:t>
            </w:r>
          </w:p>
        </w:tc>
        <w:tc>
          <w:tcPr>
            <w:tcW w:w="2744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B5" w14:textId="77777777" w:rsidR="00EB7FCC" w:rsidRDefault="007C2744">
            <w:pPr>
              <w:pStyle w:val="TableParagraph"/>
              <w:spacing w:before="19"/>
              <w:ind w:left="104" w:right="1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Baseflows: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small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holes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stream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storages.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B6" w14:textId="77777777" w:rsidR="00EB7FCC" w:rsidRDefault="007C2744">
            <w:pPr>
              <w:pStyle w:val="TableParagraph"/>
              <w:spacing w:before="19"/>
              <w:ind w:left="102" w:right="3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</w:p>
          <w:p w14:paraId="53D29FB7" w14:textId="77777777" w:rsidR="00EB7FCC" w:rsidRDefault="007C2744">
            <w:pPr>
              <w:pStyle w:val="TableParagraph"/>
              <w:spacing w:before="19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flow)</w:t>
            </w:r>
          </w:p>
        </w:tc>
        <w:tc>
          <w:tcPr>
            <w:tcW w:w="142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9FB8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FB9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6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FBA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7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FBB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40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9FBC" w14:textId="77777777" w:rsidR="00EB7FCC" w:rsidRDefault="007C2744">
            <w:pPr>
              <w:pStyle w:val="TableParagraph"/>
              <w:spacing w:before="19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53D29FBD" w14:textId="77777777" w:rsidR="00EB7FCC" w:rsidRDefault="007C2744">
            <w:pPr>
              <w:pStyle w:val="TableParagraph"/>
              <w:spacing w:before="22" w:line="239" w:lineRule="auto"/>
              <w:ind w:left="111" w:right="128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are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ideally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continuously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instream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habitat,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so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will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again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2017–18.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Usually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through</w:t>
            </w:r>
            <w:r>
              <w:rPr>
                <w:rFonts w:ascii="Century Gothic" w:eastAsia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operational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unless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levels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critical.</w:t>
            </w:r>
          </w:p>
        </w:tc>
        <w:tc>
          <w:tcPr>
            <w:tcW w:w="1277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53D29FB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B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2" w14:textId="77777777" w:rsidR="00EB7FCC" w:rsidRDefault="007C2744">
            <w:pPr>
              <w:pStyle w:val="TableParagraph"/>
              <w:spacing w:before="140"/>
              <w:ind w:left="2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18" w:space="0" w:color="000000"/>
            </w:tcBorders>
          </w:tcPr>
          <w:p w14:paraId="53D29FC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4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9FC5" w14:textId="77777777" w:rsidR="00EB7FCC" w:rsidRDefault="007C2744">
            <w:pPr>
              <w:pStyle w:val="TableParagraph"/>
              <w:ind w:left="169" w:right="150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would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by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scenario.</w:t>
            </w:r>
          </w:p>
        </w:tc>
        <w:tc>
          <w:tcPr>
            <w:tcW w:w="1702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9FC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A" w14:textId="77777777" w:rsidR="00EB7FCC" w:rsidRDefault="007C2744">
            <w:pPr>
              <w:pStyle w:val="TableParagraph"/>
              <w:spacing w:before="140"/>
              <w:ind w:lef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29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  <w:shd w:val="clear" w:color="auto" w:fill="FF0000"/>
          </w:tcPr>
          <w:p w14:paraId="53D29FC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CC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53D29FCD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9FDE" w14:textId="77777777">
        <w:trPr>
          <w:trHeight w:hRule="exact" w:val="1201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FCF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D0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D1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D2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9FD3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9FD4" w14:textId="77777777" w:rsidR="00EB7FCC" w:rsidRDefault="00EB7FCC"/>
        </w:tc>
        <w:tc>
          <w:tcPr>
            <w:tcW w:w="146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9FD5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9FD6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0000"/>
          </w:tcPr>
          <w:p w14:paraId="53D29FD7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9FD8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</w:tcPr>
          <w:p w14:paraId="53D29FD9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9FDA" w14:textId="77777777" w:rsidR="00EB7FCC" w:rsidRDefault="00EB7FCC"/>
        </w:tc>
        <w:tc>
          <w:tcPr>
            <w:tcW w:w="2299" w:type="dxa"/>
            <w:gridSpan w:val="2"/>
            <w:tcBorders>
              <w:top w:val="single" w:sz="7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C00000"/>
          </w:tcPr>
          <w:p w14:paraId="53D29FD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DC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53D29FDD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Critical</w:t>
            </w:r>
          </w:p>
        </w:tc>
      </w:tr>
      <w:tr w:rsidR="00EB7FCC" w14:paraId="53D2A003" w14:textId="77777777">
        <w:trPr>
          <w:trHeight w:hRule="exact" w:val="1357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9FDF" w14:textId="77777777" w:rsidR="00EB7FCC" w:rsidRDefault="00EB7FCC"/>
        </w:tc>
        <w:tc>
          <w:tcPr>
            <w:tcW w:w="165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FE0" w14:textId="77777777" w:rsidR="00EB7FCC" w:rsidRDefault="007C2744">
            <w:pPr>
              <w:pStyle w:val="TableParagraph"/>
              <w:spacing w:before="19"/>
              <w:ind w:left="104" w:right="2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spawning–</w:t>
            </w:r>
            <w:r>
              <w:rPr>
                <w:rFonts w:ascii="Century Gothic" w:eastAsia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generalists</w:t>
            </w:r>
          </w:p>
          <w:p w14:paraId="53D29FE1" w14:textId="77777777" w:rsidR="00EB7FCC" w:rsidRDefault="007C2744">
            <w:pPr>
              <w:pStyle w:val="TableParagraph"/>
              <w:ind w:left="104" w:right="4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+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FE2" w14:textId="77777777" w:rsidR="00EB7FCC" w:rsidRDefault="007C2744">
            <w:pPr>
              <w:pStyle w:val="TableParagraph"/>
              <w:spacing w:before="19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Small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freshes: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800–</w:t>
            </w:r>
          </w:p>
          <w:p w14:paraId="53D29FE3" w14:textId="77777777" w:rsidR="00EB7FCC" w:rsidRDefault="007C2744">
            <w:pPr>
              <w:pStyle w:val="TableParagraph"/>
              <w:ind w:left="104" w:right="2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1"/>
                <w:sz w:val="18"/>
              </w:rPr>
              <w:t xml:space="preserve"> 000 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14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Baroona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(Oct-Nov)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autumn;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(July </w:t>
            </w:r>
            <w:r>
              <w:rPr>
                <w:rFonts w:ascii="Century Gothic"/>
                <w:spacing w:val="-1"/>
                <w:sz w:val="18"/>
              </w:rPr>
              <w:t>to mid-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August).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FE4" w14:textId="77777777" w:rsidR="00EB7FCC" w:rsidRDefault="007C2744">
            <w:pPr>
              <w:pStyle w:val="TableParagraph"/>
              <w:spacing w:before="19" w:line="242" w:lineRule="auto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1"/>
                <w:sz w:val="18"/>
              </w:rPr>
              <w:t xml:space="preserve"> years 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large-bodied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generalists;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specialists;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</w:p>
          <w:p w14:paraId="53D29FE5" w14:textId="77777777" w:rsidR="00EB7FCC" w:rsidRDefault="007C2744">
            <w:pPr>
              <w:pStyle w:val="TableParagraph"/>
              <w:ind w:left="102" w:right="5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small-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bodied)</w:t>
            </w:r>
          </w:p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9FE6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9FE7" w14:textId="77777777" w:rsidR="00EB7FCC" w:rsidRDefault="007C2744">
            <w:pPr>
              <w:pStyle w:val="TableParagraph"/>
              <w:spacing w:before="20"/>
              <w:ind w:left="102" w:right="12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spring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but</w:t>
            </w:r>
            <w:r>
              <w:rPr>
                <w:rFonts w:ascii="Century Gothic"/>
                <w:spacing w:val="-1"/>
                <w:sz w:val="16"/>
              </w:rPr>
              <w:t xml:space="preserve"> not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winter</w:t>
            </w: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9FE8" w14:textId="77777777" w:rsidR="00EB7FCC" w:rsidRDefault="007C2744">
            <w:pPr>
              <w:pStyle w:val="TableParagraph"/>
              <w:spacing w:before="20"/>
              <w:ind w:left="105" w:right="34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winter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early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spring. River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drying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down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summer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9FE9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9FE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E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E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ED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9FEE" w14:textId="77777777" w:rsidR="00EB7FCC" w:rsidRDefault="007C2744">
            <w:pPr>
              <w:pStyle w:val="TableParagraph"/>
              <w:ind w:right="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53D29FEF" w14:textId="77777777" w:rsidR="00EB7FCC" w:rsidRDefault="007C2744">
            <w:pPr>
              <w:pStyle w:val="TableParagraph"/>
              <w:spacing w:before="22" w:line="238" w:lineRule="auto"/>
              <w:ind w:left="102" w:right="117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Respond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tributary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temperature.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9FF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5" w14:textId="77777777" w:rsidR="00EB7FCC" w:rsidRDefault="007C2744">
            <w:pPr>
              <w:pStyle w:val="TableParagraph"/>
              <w:spacing w:before="140"/>
              <w:ind w:left="2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9FF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8" w14:textId="77777777" w:rsidR="00EB7FCC" w:rsidRDefault="007C2744">
            <w:pPr>
              <w:pStyle w:val="TableParagraph"/>
              <w:spacing w:before="142" w:line="239" w:lineRule="auto"/>
              <w:ind w:left="111" w:right="95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availability.</w:t>
            </w:r>
          </w:p>
          <w:p w14:paraId="53D29FF9" w14:textId="77777777" w:rsidR="00EB7FCC" w:rsidRDefault="007C2744">
            <w:pPr>
              <w:pStyle w:val="TableParagraph"/>
              <w:ind w:left="270" w:right="25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 xml:space="preserve">Needs </w:t>
            </w:r>
            <w:r>
              <w:rPr>
                <w:rFonts w:ascii="Century Gothic"/>
                <w:color w:val="FFFFFF"/>
                <w:spacing w:val="-2"/>
                <w:sz w:val="18"/>
              </w:rPr>
              <w:t>may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met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other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9FF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9FFF" w14:textId="77777777" w:rsidR="00EB7FCC" w:rsidRDefault="007C2744">
            <w:pPr>
              <w:pStyle w:val="TableParagraph"/>
              <w:spacing w:before="140"/>
              <w:ind w:left="3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A00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0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02" w14:textId="77777777" w:rsidR="00EB7FCC" w:rsidRDefault="007C2744">
            <w:pPr>
              <w:pStyle w:val="TableParagraph"/>
              <w:spacing w:before="115"/>
              <w:ind w:left="6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A013" w14:textId="77777777">
        <w:trPr>
          <w:trHeight w:hRule="exact" w:val="1375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04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05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06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07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08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A009" w14:textId="77777777" w:rsidR="00EB7FCC" w:rsidRDefault="00EB7FCC"/>
        </w:tc>
        <w:tc>
          <w:tcPr>
            <w:tcW w:w="146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A00A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A00B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A00C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A00D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A00E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A00F" w14:textId="77777777" w:rsidR="00EB7FCC" w:rsidRDefault="00EB7FCC"/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A01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1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12" w14:textId="77777777" w:rsidR="00EB7FCC" w:rsidRDefault="007C2744">
            <w:pPr>
              <w:pStyle w:val="TableParagraph"/>
              <w:spacing w:before="124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A04B" w14:textId="77777777">
        <w:trPr>
          <w:trHeight w:hRule="exact" w:val="2045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14" w14:textId="77777777" w:rsidR="00EB7FCC" w:rsidRDefault="00EB7FCC"/>
        </w:tc>
        <w:tc>
          <w:tcPr>
            <w:tcW w:w="165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15" w14:textId="77777777" w:rsidR="00EB7FCC" w:rsidRDefault="007C2744">
            <w:pPr>
              <w:pStyle w:val="TableParagraph"/>
              <w:spacing w:before="19"/>
              <w:ind w:left="104" w:right="1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guild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16" w14:textId="77777777" w:rsidR="00EB7FCC" w:rsidRDefault="007C2744">
            <w:pPr>
              <w:pStyle w:val="TableParagraph"/>
              <w:spacing w:before="19"/>
              <w:ind w:left="104" w:right="1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Priming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flow: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&gt;5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1"/>
                <w:sz w:val="18"/>
              </w:rPr>
              <w:t xml:space="preserve"> total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Baroona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over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approx.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recession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(tributary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pulse).</w:t>
            </w:r>
          </w:p>
          <w:p w14:paraId="53D2A017" w14:textId="77777777" w:rsidR="00EB7FCC" w:rsidRDefault="007C2744">
            <w:pPr>
              <w:pStyle w:val="TableParagraph"/>
              <w:spacing w:before="21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Spawning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pulse: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initial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peak</w:t>
            </w:r>
          </w:p>
          <w:p w14:paraId="53D2A018" w14:textId="77777777" w:rsidR="00EB7FCC" w:rsidRDefault="007C2744">
            <w:pPr>
              <w:pStyle w:val="TableParagraph"/>
              <w:spacing w:line="239" w:lineRule="auto"/>
              <w:ind w:left="104" w:right="11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≥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000 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&gt;2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 event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lasting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&gt;7 days. (35–40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total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pulse)</w:t>
            </w:r>
          </w:p>
          <w:p w14:paraId="53D2A019" w14:textId="77777777" w:rsidR="00EB7FCC" w:rsidRDefault="007C2744">
            <w:pPr>
              <w:pStyle w:val="TableParagraph"/>
              <w:spacing w:before="22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Dispersal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flow: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Initial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pulse</w:t>
            </w:r>
          </w:p>
          <w:p w14:paraId="53D2A01A" w14:textId="77777777" w:rsidR="00EB7FCC" w:rsidRDefault="007C2744">
            <w:pPr>
              <w:pStyle w:val="TableParagraph"/>
              <w:ind w:left="104" w:righ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 xml:space="preserve">&gt;3 000 </w:t>
            </w:r>
            <w:r>
              <w:rPr>
                <w:rFonts w:ascii="Century Gothic"/>
                <w:sz w:val="18"/>
              </w:rPr>
              <w:t xml:space="preserve">ML </w:t>
            </w:r>
            <w:r>
              <w:rPr>
                <w:rFonts w:ascii="Century Gothic"/>
                <w:spacing w:val="-1"/>
                <w:sz w:val="18"/>
              </w:rPr>
              <w:t>total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Baroona.</w:t>
            </w:r>
          </w:p>
          <w:p w14:paraId="53D2A01B" w14:textId="77777777" w:rsidR="00EB7FCC" w:rsidRDefault="007C2744">
            <w:pPr>
              <w:pStyle w:val="TableParagraph"/>
              <w:spacing w:before="21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Second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min.</w:t>
            </w:r>
          </w:p>
          <w:p w14:paraId="53D2A01C" w14:textId="77777777" w:rsidR="00EB7FCC" w:rsidRDefault="007C2744">
            <w:pPr>
              <w:pStyle w:val="TableParagraph"/>
              <w:spacing w:line="247" w:lineRule="auto"/>
              <w:ind w:left="104" w:right="5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000ML/day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recession.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Approx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10d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duration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total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events.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(Oct–March)</w:t>
            </w:r>
          </w:p>
          <w:p w14:paraId="53D2A01D" w14:textId="77777777" w:rsidR="00EB7FCC" w:rsidRDefault="007C2744">
            <w:pPr>
              <w:pStyle w:val="TableParagraph"/>
              <w:spacing w:before="15"/>
              <w:ind w:left="104" w:right="4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temperature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pulses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≥19</w:t>
            </w:r>
            <w:r>
              <w:rPr>
                <w:rFonts w:ascii="Century Gothic" w:eastAsia="Century Gothic" w:hAnsi="Century Gothic" w:cs="Century Gothic"/>
                <w:position w:val="5"/>
                <w:sz w:val="12"/>
                <w:szCs w:val="12"/>
              </w:rPr>
              <w:t>o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1E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A01F" w14:textId="77777777" w:rsidR="00EB7FCC" w:rsidRDefault="007C2744">
            <w:pPr>
              <w:pStyle w:val="TableParagraph"/>
              <w:ind w:left="10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 xml:space="preserve">(up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twice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year)</w:t>
            </w:r>
          </w:p>
          <w:p w14:paraId="53D2A020" w14:textId="77777777" w:rsidR="00EB7FCC" w:rsidRDefault="007C2744">
            <w:pPr>
              <w:pStyle w:val="TableParagraph"/>
              <w:spacing w:before="21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21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22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23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D9D9D9"/>
          </w:tcPr>
          <w:p w14:paraId="53D2A024" w14:textId="77777777" w:rsidR="00EB7FCC" w:rsidRDefault="007C2744">
            <w:pPr>
              <w:pStyle w:val="TableParagraph"/>
              <w:spacing w:before="20"/>
              <w:ind w:left="102" w:right="11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Partially met u/s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1"/>
                <w:sz w:val="16"/>
              </w:rPr>
              <w:t xml:space="preserve"> Narromine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due</w:t>
            </w:r>
            <w:r>
              <w:rPr>
                <w:rFonts w:ascii="Century Gothic"/>
                <w:spacing w:val="-1"/>
                <w:sz w:val="16"/>
              </w:rPr>
              <w:t xml:space="preserve"> to</w:t>
            </w:r>
            <w:r>
              <w:rPr>
                <w:rFonts w:ascii="Century Gothic"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depressed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temperatures.</w:t>
            </w:r>
          </w:p>
          <w:p w14:paraId="53D2A025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A026" w14:textId="77777777" w:rsidR="00EB7FCC" w:rsidRDefault="007C2744">
            <w:pPr>
              <w:pStyle w:val="TableParagraph"/>
              <w:ind w:left="102" w:right="1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downstream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Narromine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where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temperatures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normalise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A02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28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029" w14:textId="77777777" w:rsidR="00EB7FCC" w:rsidRDefault="007C2744">
            <w:pPr>
              <w:pStyle w:val="TableParagraph"/>
              <w:ind w:right="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53D2A02A" w14:textId="77777777" w:rsidR="00EB7FCC" w:rsidRDefault="007C2744">
            <w:pPr>
              <w:pStyle w:val="TableParagraph"/>
              <w:spacing w:before="21"/>
              <w:ind w:left="87" w:right="100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While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were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sufficient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targets,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were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appropriate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much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time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spawning.</w:t>
            </w:r>
          </w:p>
          <w:p w14:paraId="53D2A02B" w14:textId="77777777" w:rsidR="00EB7FCC" w:rsidRDefault="007C2744">
            <w:pPr>
              <w:pStyle w:val="TableParagraph"/>
              <w:spacing w:before="19"/>
              <w:ind w:left="135" w:right="15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Respond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tributary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temperature,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significant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rises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flow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specialists.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A02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2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2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2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4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035" w14:textId="77777777" w:rsidR="00EB7FCC" w:rsidRDefault="007C2744">
            <w:pPr>
              <w:pStyle w:val="TableParagraph"/>
              <w:ind w:left="2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03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A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03B" w14:textId="77777777" w:rsidR="00EB7FCC" w:rsidRDefault="007C2744">
            <w:pPr>
              <w:pStyle w:val="TableParagraph"/>
              <w:spacing w:line="239" w:lineRule="auto"/>
              <w:ind w:left="133" w:right="11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priority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depending</w:t>
            </w:r>
            <w:r>
              <w:rPr>
                <w:rFonts w:ascii="Century Gothic"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on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inflows</w:t>
            </w:r>
            <w:r>
              <w:rPr>
                <w:rFonts w:ascii="Century Gothic"/>
                <w:color w:val="FFFFFF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availability.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of</w:t>
            </w:r>
            <w:r>
              <w:rPr>
                <w:rFonts w:ascii="Century Gothic"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entitlements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relevant.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A03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3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4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045" w14:textId="77777777" w:rsidR="00EB7FCC" w:rsidRDefault="007C274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00AF50"/>
          </w:tcPr>
          <w:p w14:paraId="53D2A04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49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A04A" w14:textId="77777777" w:rsidR="00EB7FCC" w:rsidRDefault="007C2744">
            <w:pPr>
              <w:pStyle w:val="TableParagraph"/>
              <w:ind w:left="4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low</w:t>
            </w:r>
          </w:p>
        </w:tc>
      </w:tr>
      <w:tr w:rsidR="00EB7FCC" w14:paraId="53D2A05D" w14:textId="77777777">
        <w:trPr>
          <w:trHeight w:hRule="exact" w:val="2317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4C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4D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4E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4F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50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51" w14:textId="77777777" w:rsidR="00EB7FCC" w:rsidRDefault="00EB7FCC"/>
        </w:tc>
        <w:tc>
          <w:tcPr>
            <w:tcW w:w="146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52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14:paraId="53D2A053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A054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A055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A056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A057" w14:textId="77777777" w:rsidR="00EB7FCC" w:rsidRDefault="00EB7FCC"/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A05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5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5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5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5C" w14:textId="77777777" w:rsidR="00EB7FCC" w:rsidRDefault="007C2744">
            <w:pPr>
              <w:pStyle w:val="TableParagraph"/>
              <w:spacing w:before="155"/>
              <w:ind w:left="6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A079" w14:textId="77777777">
        <w:trPr>
          <w:trHeight w:hRule="exact" w:val="956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5E" w14:textId="77777777" w:rsidR="00EB7FCC" w:rsidRDefault="00EB7FCC"/>
        </w:tc>
        <w:tc>
          <w:tcPr>
            <w:tcW w:w="165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5F" w14:textId="77777777" w:rsidR="00EB7FCC" w:rsidRDefault="007C2744">
            <w:pPr>
              <w:pStyle w:val="TableParagraph"/>
              <w:spacing w:before="19" w:line="246" w:lineRule="auto"/>
              <w:ind w:left="104" w:right="2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stream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+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60" w14:textId="77777777" w:rsidR="00EB7FCC" w:rsidRDefault="007C2744">
            <w:pPr>
              <w:pStyle w:val="TableParagraph"/>
              <w:spacing w:before="19"/>
              <w:ind w:left="104" w:right="2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Large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freshes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bankfull: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000–20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000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 at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drown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weirs).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61" w14:textId="77777777" w:rsidR="00EB7FCC" w:rsidRDefault="007C2744">
            <w:pPr>
              <w:pStyle w:val="TableParagraph"/>
              <w:spacing w:before="1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A062" w14:textId="77777777" w:rsidR="00EB7FCC" w:rsidRDefault="007C2744">
            <w:pPr>
              <w:pStyle w:val="TableParagraph"/>
              <w:spacing w:line="250" w:lineRule="auto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Unknown)</w:t>
            </w:r>
          </w:p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63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64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6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A065" w14:textId="77777777" w:rsidR="00EB7FCC" w:rsidRDefault="007C2744">
            <w:pPr>
              <w:pStyle w:val="TableParagraph"/>
              <w:spacing w:before="20"/>
              <w:ind w:left="105" w:right="21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above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1"/>
                <w:sz w:val="16"/>
              </w:rPr>
              <w:t xml:space="preserve"> Baroona </w:t>
            </w:r>
            <w:r>
              <w:rPr>
                <w:rFonts w:ascii="Century Gothic"/>
                <w:sz w:val="16"/>
              </w:rPr>
              <w:t>for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3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June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066" w14:textId="77777777" w:rsidR="00EB7FCC" w:rsidRDefault="007C2744">
            <w:pPr>
              <w:pStyle w:val="TableParagraph"/>
              <w:spacing w:before="20"/>
              <w:ind w:left="102" w:right="10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&gt;10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000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Baroona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6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again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for 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days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early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Sept,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for </w:t>
            </w:r>
            <w:r>
              <w:rPr>
                <w:rFonts w:ascii="Century Gothic"/>
                <w:spacing w:val="-1"/>
                <w:sz w:val="16"/>
              </w:rPr>
              <w:t>28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from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mid-Sept-Oct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00AF50"/>
          </w:tcPr>
          <w:p w14:paraId="53D2A067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068" w14:textId="77777777" w:rsidR="00EB7FCC" w:rsidRDefault="007C2744">
            <w:pPr>
              <w:pStyle w:val="TableParagraph"/>
              <w:ind w:right="1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</w:p>
          <w:p w14:paraId="53D2A069" w14:textId="77777777" w:rsidR="00EB7FCC" w:rsidRDefault="007C2744">
            <w:pPr>
              <w:pStyle w:val="TableParagraph"/>
              <w:spacing w:before="19"/>
              <w:ind w:left="238" w:right="251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Dubbo,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achieved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multiple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2016.</w:t>
            </w:r>
          </w:p>
          <w:p w14:paraId="53D2A06A" w14:textId="77777777" w:rsidR="00EB7FCC" w:rsidRDefault="007C2744">
            <w:pPr>
              <w:pStyle w:val="TableParagraph"/>
              <w:ind w:right="1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Drown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out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2010–11,</w:t>
            </w:r>
          </w:p>
          <w:p w14:paraId="53D2A06B" w14:textId="77777777" w:rsidR="00EB7FCC" w:rsidRDefault="007C2744">
            <w:pPr>
              <w:pStyle w:val="TableParagraph"/>
              <w:ind w:right="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lastRenderedPageBreak/>
              <w:t>2011–12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2016–17.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A06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6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6E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06F" w14:textId="77777777" w:rsidR="00EB7FCC" w:rsidRDefault="007C2744">
            <w:pPr>
              <w:pStyle w:val="TableParagraph"/>
              <w:ind w:left="2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94B3D6"/>
          </w:tcPr>
          <w:p w14:paraId="53D2A070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3D2A071" w14:textId="77777777" w:rsidR="00EB7FCC" w:rsidRDefault="007C2744">
            <w:pPr>
              <w:pStyle w:val="TableParagraph"/>
              <w:ind w:left="198" w:right="18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Possible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dependent</w:t>
            </w:r>
            <w:r>
              <w:rPr>
                <w:rFonts w:ascii="Century Gothic"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on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available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water.</w:t>
            </w:r>
          </w:p>
          <w:p w14:paraId="53D2A072" w14:textId="77777777" w:rsidR="00EB7FCC" w:rsidRDefault="007C2744">
            <w:pPr>
              <w:pStyle w:val="TableParagraph"/>
              <w:spacing w:before="66" w:line="218" w:lineRule="exact"/>
              <w:ind w:left="198" w:right="18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major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lastRenderedPageBreak/>
              <w:t>tributary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event.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00AF50"/>
          </w:tcPr>
          <w:p w14:paraId="53D2A07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74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75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076" w14:textId="77777777" w:rsidR="00EB7FCC" w:rsidRDefault="007C2744">
            <w:pPr>
              <w:pStyle w:val="TableParagraph"/>
              <w:ind w:left="45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00AF50"/>
          </w:tcPr>
          <w:p w14:paraId="53D2A07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78" w14:textId="77777777" w:rsidR="00EB7FCC" w:rsidRDefault="007C2744">
            <w:pPr>
              <w:pStyle w:val="TableParagraph"/>
              <w:spacing w:before="137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</w:t>
            </w:r>
          </w:p>
        </w:tc>
      </w:tr>
      <w:tr w:rsidR="00EB7FCC" w14:paraId="53D2A088" w14:textId="77777777">
        <w:trPr>
          <w:trHeight w:hRule="exact" w:val="796"/>
        </w:trPr>
        <w:tc>
          <w:tcPr>
            <w:tcW w:w="1536" w:type="dxa"/>
            <w:vMerge/>
            <w:tcBorders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14:paraId="53D2A07A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7B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7C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7D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7E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7F" w14:textId="77777777" w:rsidR="00EB7FCC" w:rsidRDefault="00EB7FCC"/>
        </w:tc>
        <w:tc>
          <w:tcPr>
            <w:tcW w:w="14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080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081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5" w:space="0" w:color="000000"/>
              <w:right w:val="single" w:sz="7" w:space="0" w:color="000000"/>
            </w:tcBorders>
            <w:shd w:val="clear" w:color="auto" w:fill="00AF50"/>
          </w:tcPr>
          <w:p w14:paraId="53D2A082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53D2A083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5" w:space="0" w:color="000000"/>
              <w:right w:val="single" w:sz="18" w:space="0" w:color="000000"/>
            </w:tcBorders>
            <w:shd w:val="clear" w:color="auto" w:fill="94B3D6"/>
          </w:tcPr>
          <w:p w14:paraId="53D2A084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00AF50"/>
          </w:tcPr>
          <w:p w14:paraId="53D2A085" w14:textId="77777777" w:rsidR="00EB7FCC" w:rsidRDefault="00EB7FCC"/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92D050"/>
          </w:tcPr>
          <w:p w14:paraId="53D2A086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087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</w:tbl>
    <w:p w14:paraId="53D2A089" w14:textId="77777777" w:rsidR="00EB7FCC" w:rsidRDefault="00EB7FCC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EB7FCC">
          <w:pgSz w:w="23820" w:h="16840" w:orient="landscape"/>
          <w:pgMar w:top="620" w:right="420" w:bottom="880" w:left="600" w:header="0" w:footer="686" w:gutter="0"/>
          <w:cols w:space="720"/>
        </w:sectPr>
      </w:pPr>
    </w:p>
    <w:p w14:paraId="53D2A08A" w14:textId="56A5E9B4" w:rsidR="00EB7FCC" w:rsidRDefault="007C2744">
      <w:pPr>
        <w:spacing w:before="11"/>
        <w:rPr>
          <w:rFonts w:ascii="Century Gothic" w:eastAsia="Century Gothic" w:hAnsi="Century Gothic" w:cs="Century Gothic"/>
          <w:b/>
          <w:bCs/>
          <w:sz w:val="3"/>
          <w:szCs w:val="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66800" behindDoc="1" locked="0" layoutInCell="1" allowOverlap="1" wp14:anchorId="53D2A54E" wp14:editId="7DE85F88">
                <wp:simplePos x="0" y="0"/>
                <wp:positionH relativeFrom="page">
                  <wp:posOffset>8801735</wp:posOffset>
                </wp:positionH>
                <wp:positionV relativeFrom="page">
                  <wp:posOffset>2479675</wp:posOffset>
                </wp:positionV>
                <wp:extent cx="1391920" cy="1021715"/>
                <wp:effectExtent l="635" t="3175" r="0" b="3810"/>
                <wp:wrapNone/>
                <wp:docPr id="34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021715"/>
                          <a:chOff x="13861" y="3905"/>
                          <a:chExt cx="2192" cy="1609"/>
                        </a:xfrm>
                      </wpg:grpSpPr>
                      <wpg:grpSp>
                        <wpg:cNvPr id="349" name="Group 341"/>
                        <wpg:cNvGrpSpPr>
                          <a:grpSpLocks/>
                        </wpg:cNvGrpSpPr>
                        <wpg:grpSpPr bwMode="auto">
                          <a:xfrm>
                            <a:off x="13861" y="3905"/>
                            <a:ext cx="2192" cy="262"/>
                            <a:chOff x="13861" y="3905"/>
                            <a:chExt cx="2192" cy="262"/>
                          </a:xfrm>
                        </wpg:grpSpPr>
                        <wps:wsp>
                          <wps:cNvPr id="350" name="Freeform 342"/>
                          <wps:cNvSpPr>
                            <a:spLocks/>
                          </wps:cNvSpPr>
                          <wps:spPr bwMode="auto">
                            <a:xfrm>
                              <a:off x="13861" y="3905"/>
                              <a:ext cx="2192" cy="262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4167 3905"/>
                                <a:gd name="T3" fmla="*/ 4167 h 262"/>
                                <a:gd name="T4" fmla="+- 0 16053 13861"/>
                                <a:gd name="T5" fmla="*/ T4 w 2192"/>
                                <a:gd name="T6" fmla="+- 0 4167 3905"/>
                                <a:gd name="T7" fmla="*/ 4167 h 262"/>
                                <a:gd name="T8" fmla="+- 0 16053 13861"/>
                                <a:gd name="T9" fmla="*/ T8 w 2192"/>
                                <a:gd name="T10" fmla="+- 0 3905 3905"/>
                                <a:gd name="T11" fmla="*/ 3905 h 262"/>
                                <a:gd name="T12" fmla="+- 0 13861 13861"/>
                                <a:gd name="T13" fmla="*/ T12 w 2192"/>
                                <a:gd name="T14" fmla="+- 0 3905 3905"/>
                                <a:gd name="T15" fmla="*/ 3905 h 262"/>
                                <a:gd name="T16" fmla="+- 0 13861 13861"/>
                                <a:gd name="T17" fmla="*/ T16 w 2192"/>
                                <a:gd name="T18" fmla="+- 0 4167 3905"/>
                                <a:gd name="T19" fmla="*/ 416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2">
                                  <a:moveTo>
                                    <a:pt x="0" y="262"/>
                                  </a:moveTo>
                                  <a:lnTo>
                                    <a:pt x="2192" y="26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9"/>
                        <wpg:cNvGrpSpPr>
                          <a:grpSpLocks/>
                        </wpg:cNvGrpSpPr>
                        <wpg:grpSpPr bwMode="auto">
                          <a:xfrm>
                            <a:off x="13861" y="4167"/>
                            <a:ext cx="2192" cy="221"/>
                            <a:chOff x="13861" y="4167"/>
                            <a:chExt cx="2192" cy="221"/>
                          </a:xfrm>
                        </wpg:grpSpPr>
                        <wps:wsp>
                          <wps:cNvPr id="352" name="Freeform 340"/>
                          <wps:cNvSpPr>
                            <a:spLocks/>
                          </wps:cNvSpPr>
                          <wps:spPr bwMode="auto">
                            <a:xfrm>
                              <a:off x="13861" y="4167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4388 4167"/>
                                <a:gd name="T3" fmla="*/ 4388 h 221"/>
                                <a:gd name="T4" fmla="+- 0 16053 13861"/>
                                <a:gd name="T5" fmla="*/ T4 w 2192"/>
                                <a:gd name="T6" fmla="+- 0 4388 4167"/>
                                <a:gd name="T7" fmla="*/ 4388 h 221"/>
                                <a:gd name="T8" fmla="+- 0 16053 13861"/>
                                <a:gd name="T9" fmla="*/ T8 w 2192"/>
                                <a:gd name="T10" fmla="+- 0 4167 4167"/>
                                <a:gd name="T11" fmla="*/ 4167 h 221"/>
                                <a:gd name="T12" fmla="+- 0 13861 13861"/>
                                <a:gd name="T13" fmla="*/ T12 w 2192"/>
                                <a:gd name="T14" fmla="+- 0 4167 4167"/>
                                <a:gd name="T15" fmla="*/ 4167 h 221"/>
                                <a:gd name="T16" fmla="+- 0 13861 13861"/>
                                <a:gd name="T17" fmla="*/ T16 w 2192"/>
                                <a:gd name="T18" fmla="+- 0 4388 4167"/>
                                <a:gd name="T19" fmla="*/ 43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7"/>
                        <wpg:cNvGrpSpPr>
                          <a:grpSpLocks/>
                        </wpg:cNvGrpSpPr>
                        <wpg:grpSpPr bwMode="auto">
                          <a:xfrm>
                            <a:off x="13861" y="4388"/>
                            <a:ext cx="2192" cy="221"/>
                            <a:chOff x="13861" y="4388"/>
                            <a:chExt cx="2192" cy="221"/>
                          </a:xfrm>
                        </wpg:grpSpPr>
                        <wps:wsp>
                          <wps:cNvPr id="354" name="Freeform 338"/>
                          <wps:cNvSpPr>
                            <a:spLocks/>
                          </wps:cNvSpPr>
                          <wps:spPr bwMode="auto">
                            <a:xfrm>
                              <a:off x="13861" y="4388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4608 4388"/>
                                <a:gd name="T3" fmla="*/ 4608 h 221"/>
                                <a:gd name="T4" fmla="+- 0 16053 13861"/>
                                <a:gd name="T5" fmla="*/ T4 w 2192"/>
                                <a:gd name="T6" fmla="+- 0 4608 4388"/>
                                <a:gd name="T7" fmla="*/ 4608 h 221"/>
                                <a:gd name="T8" fmla="+- 0 16053 13861"/>
                                <a:gd name="T9" fmla="*/ T8 w 2192"/>
                                <a:gd name="T10" fmla="+- 0 4388 4388"/>
                                <a:gd name="T11" fmla="*/ 4388 h 221"/>
                                <a:gd name="T12" fmla="+- 0 13861 13861"/>
                                <a:gd name="T13" fmla="*/ T12 w 2192"/>
                                <a:gd name="T14" fmla="+- 0 4388 4388"/>
                                <a:gd name="T15" fmla="*/ 4388 h 221"/>
                                <a:gd name="T16" fmla="+- 0 13861 13861"/>
                                <a:gd name="T17" fmla="*/ T16 w 2192"/>
                                <a:gd name="T18" fmla="+- 0 4608 4388"/>
                                <a:gd name="T19" fmla="*/ 46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35"/>
                        <wpg:cNvGrpSpPr>
                          <a:grpSpLocks/>
                        </wpg:cNvGrpSpPr>
                        <wpg:grpSpPr bwMode="auto">
                          <a:xfrm>
                            <a:off x="13861" y="4608"/>
                            <a:ext cx="2192" cy="221"/>
                            <a:chOff x="13861" y="4608"/>
                            <a:chExt cx="2192" cy="221"/>
                          </a:xfrm>
                        </wpg:grpSpPr>
                        <wps:wsp>
                          <wps:cNvPr id="356" name="Freeform 336"/>
                          <wps:cNvSpPr>
                            <a:spLocks/>
                          </wps:cNvSpPr>
                          <wps:spPr bwMode="auto">
                            <a:xfrm>
                              <a:off x="13861" y="4608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4829 4608"/>
                                <a:gd name="T3" fmla="*/ 4829 h 221"/>
                                <a:gd name="T4" fmla="+- 0 16053 13861"/>
                                <a:gd name="T5" fmla="*/ T4 w 2192"/>
                                <a:gd name="T6" fmla="+- 0 4829 4608"/>
                                <a:gd name="T7" fmla="*/ 4829 h 221"/>
                                <a:gd name="T8" fmla="+- 0 16053 13861"/>
                                <a:gd name="T9" fmla="*/ T8 w 2192"/>
                                <a:gd name="T10" fmla="+- 0 4608 4608"/>
                                <a:gd name="T11" fmla="*/ 4608 h 221"/>
                                <a:gd name="T12" fmla="+- 0 13861 13861"/>
                                <a:gd name="T13" fmla="*/ T12 w 2192"/>
                                <a:gd name="T14" fmla="+- 0 4608 4608"/>
                                <a:gd name="T15" fmla="*/ 4608 h 221"/>
                                <a:gd name="T16" fmla="+- 0 13861 13861"/>
                                <a:gd name="T17" fmla="*/ T16 w 2192"/>
                                <a:gd name="T18" fmla="+- 0 4829 4608"/>
                                <a:gd name="T19" fmla="*/ 48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33"/>
                        <wpg:cNvGrpSpPr>
                          <a:grpSpLocks/>
                        </wpg:cNvGrpSpPr>
                        <wpg:grpSpPr bwMode="auto">
                          <a:xfrm>
                            <a:off x="13861" y="4829"/>
                            <a:ext cx="2192" cy="221"/>
                            <a:chOff x="13861" y="4829"/>
                            <a:chExt cx="2192" cy="221"/>
                          </a:xfrm>
                        </wpg:grpSpPr>
                        <wps:wsp>
                          <wps:cNvPr id="358" name="Freeform 334"/>
                          <wps:cNvSpPr>
                            <a:spLocks/>
                          </wps:cNvSpPr>
                          <wps:spPr bwMode="auto">
                            <a:xfrm>
                              <a:off x="13861" y="4829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5050 4829"/>
                                <a:gd name="T3" fmla="*/ 5050 h 221"/>
                                <a:gd name="T4" fmla="+- 0 16053 13861"/>
                                <a:gd name="T5" fmla="*/ T4 w 2192"/>
                                <a:gd name="T6" fmla="+- 0 5050 4829"/>
                                <a:gd name="T7" fmla="*/ 5050 h 221"/>
                                <a:gd name="T8" fmla="+- 0 16053 13861"/>
                                <a:gd name="T9" fmla="*/ T8 w 2192"/>
                                <a:gd name="T10" fmla="+- 0 4829 4829"/>
                                <a:gd name="T11" fmla="*/ 4829 h 221"/>
                                <a:gd name="T12" fmla="+- 0 13861 13861"/>
                                <a:gd name="T13" fmla="*/ T12 w 2192"/>
                                <a:gd name="T14" fmla="+- 0 4829 4829"/>
                                <a:gd name="T15" fmla="*/ 4829 h 221"/>
                                <a:gd name="T16" fmla="+- 0 13861 13861"/>
                                <a:gd name="T17" fmla="*/ T16 w 2192"/>
                                <a:gd name="T18" fmla="+- 0 5050 4829"/>
                                <a:gd name="T19" fmla="*/ 50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31"/>
                        <wpg:cNvGrpSpPr>
                          <a:grpSpLocks/>
                        </wpg:cNvGrpSpPr>
                        <wpg:grpSpPr bwMode="auto">
                          <a:xfrm>
                            <a:off x="13861" y="5050"/>
                            <a:ext cx="2192" cy="222"/>
                            <a:chOff x="13861" y="5050"/>
                            <a:chExt cx="2192" cy="222"/>
                          </a:xfrm>
                        </wpg:grpSpPr>
                        <wps:wsp>
                          <wps:cNvPr id="360" name="Freeform 332"/>
                          <wps:cNvSpPr>
                            <a:spLocks/>
                          </wps:cNvSpPr>
                          <wps:spPr bwMode="auto">
                            <a:xfrm>
                              <a:off x="13861" y="5050"/>
                              <a:ext cx="2192" cy="222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5271 5050"/>
                                <a:gd name="T3" fmla="*/ 5271 h 222"/>
                                <a:gd name="T4" fmla="+- 0 16053 13861"/>
                                <a:gd name="T5" fmla="*/ T4 w 2192"/>
                                <a:gd name="T6" fmla="+- 0 5271 5050"/>
                                <a:gd name="T7" fmla="*/ 5271 h 222"/>
                                <a:gd name="T8" fmla="+- 0 16053 13861"/>
                                <a:gd name="T9" fmla="*/ T8 w 2192"/>
                                <a:gd name="T10" fmla="+- 0 5050 5050"/>
                                <a:gd name="T11" fmla="*/ 5050 h 222"/>
                                <a:gd name="T12" fmla="+- 0 13861 13861"/>
                                <a:gd name="T13" fmla="*/ T12 w 2192"/>
                                <a:gd name="T14" fmla="+- 0 5050 5050"/>
                                <a:gd name="T15" fmla="*/ 5050 h 222"/>
                                <a:gd name="T16" fmla="+- 0 13861 13861"/>
                                <a:gd name="T17" fmla="*/ T16 w 2192"/>
                                <a:gd name="T18" fmla="+- 0 5271 5050"/>
                                <a:gd name="T19" fmla="*/ 52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2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29"/>
                        <wpg:cNvGrpSpPr>
                          <a:grpSpLocks/>
                        </wpg:cNvGrpSpPr>
                        <wpg:grpSpPr bwMode="auto">
                          <a:xfrm>
                            <a:off x="13861" y="5271"/>
                            <a:ext cx="2192" cy="243"/>
                            <a:chOff x="13861" y="5271"/>
                            <a:chExt cx="2192" cy="243"/>
                          </a:xfrm>
                        </wpg:grpSpPr>
                        <wps:wsp>
                          <wps:cNvPr id="362" name="Freeform 330"/>
                          <wps:cNvSpPr>
                            <a:spLocks/>
                          </wps:cNvSpPr>
                          <wps:spPr bwMode="auto">
                            <a:xfrm>
                              <a:off x="13861" y="5271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5514 5271"/>
                                <a:gd name="T3" fmla="*/ 5514 h 243"/>
                                <a:gd name="T4" fmla="+- 0 16053 13861"/>
                                <a:gd name="T5" fmla="*/ T4 w 2192"/>
                                <a:gd name="T6" fmla="+- 0 5514 5271"/>
                                <a:gd name="T7" fmla="*/ 5514 h 243"/>
                                <a:gd name="T8" fmla="+- 0 16053 13861"/>
                                <a:gd name="T9" fmla="*/ T8 w 2192"/>
                                <a:gd name="T10" fmla="+- 0 5271 5271"/>
                                <a:gd name="T11" fmla="*/ 5271 h 243"/>
                                <a:gd name="T12" fmla="+- 0 13861 13861"/>
                                <a:gd name="T13" fmla="*/ T12 w 2192"/>
                                <a:gd name="T14" fmla="+- 0 5271 5271"/>
                                <a:gd name="T15" fmla="*/ 5271 h 243"/>
                                <a:gd name="T16" fmla="+- 0 13861 13861"/>
                                <a:gd name="T17" fmla="*/ T16 w 2192"/>
                                <a:gd name="T18" fmla="+- 0 5514 5271"/>
                                <a:gd name="T19" fmla="*/ 551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3"/>
                                  </a:moveTo>
                                  <a:lnTo>
                                    <a:pt x="2192" y="243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F4D6E" id="Group 328" o:spid="_x0000_s1026" style="position:absolute;margin-left:693.05pt;margin-top:195.25pt;width:109.6pt;height:80.45pt;z-index:-149680;mso-position-horizontal-relative:page;mso-position-vertical-relative:page" coordorigin="13861,3905" coordsize="2192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">
                <v:group id="Group 341" o:spid="_x0000_s1027" style="position:absolute;left:13861;top:3905;width:2192;height:262" coordorigin="13861,3905" coordsize="21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42" o:spid="_x0000_s1028" style="position:absolute;left:13861;top:3905;width:2192;height:262;visibility:visible;mso-wrap-style:square;v-text-anchor:top" coordsize="21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WH8IA&#10;AADcAAAADwAAAGRycy9kb3ducmV2LnhtbERPTWvCQBC9F/oflil4q5u2KBJdpVSsQumhqd6H7Jgs&#10;zc6m2TVGf33nUPD4eN+L1eAb1VMXXWADT+MMFHEZrOPKwP578zgDFROyxSYwGbhQhNXy/m6BuQ1n&#10;/qK+SJWSEI45GqhTanOtY1mTxzgOLbFwx9B5TAK7StsOzxLuG/2cZVPt0bE01NjSW03lT3HyUnJY&#10;u/XHZdvPPqfptLnu3Hv4LYwZPQyvc1CJhnQT/7t31sDLRObLGTkC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lYfwgAAANwAAAAPAAAAAAAAAAAAAAAAAJgCAABkcnMvZG93&#10;bnJldi54bWxQSwUGAAAAAAQABAD1AAAAhwMAAAAA&#10;" path="m,262r2192,l2192,,,,,262xe" fillcolor="#ffc000" stroked="f">
                    <v:path arrowok="t" o:connecttype="custom" o:connectlocs="0,4167;2192,4167;2192,3905;0,3905;0,4167" o:connectangles="0,0,0,0,0"/>
                  </v:shape>
                </v:group>
                <v:group id="Group 339" o:spid="_x0000_s1029" style="position:absolute;left:13861;top:4167;width:2192;height:221" coordorigin="13861,4167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0" o:spid="_x0000_s1030" style="position:absolute;left:13861;top:4167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jF8YA&#10;AADcAAAADwAAAGRycy9kb3ducmV2LnhtbESP3WrCQBSE7wXfYTlCb4puaq1IdBVpKZQ2UPx5gEP2&#10;JBvNnk2zq6Zv7wqCl8PMfMMsVp2txZlaXzlW8DJKQBDnTldcKtjvPoczED4ga6wdk4J/8rBa9nsL&#10;TLW78IbO21CKCGGfogITQpNK6XNDFv3INcTRK1xrMUTZllK3eIlwW8txkkylxYrjgsGG3g3lx+3J&#10;KvjJvg9/ZlKcnv2UQ7ae/H5kdaHU06Bbz0EE6sIjfG9/aQWvb2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ijF8YAAADcAAAADwAAAAAAAAAAAAAAAACYAgAAZHJz&#10;L2Rvd25yZXYueG1sUEsFBgAAAAAEAAQA9QAAAIsDAAAAAA==&#10;" path="m,221r2192,l2192,,,,,221xe" fillcolor="#ffc000" stroked="f">
                    <v:path arrowok="t" o:connecttype="custom" o:connectlocs="0,4388;2192,4388;2192,4167;0,4167;0,4388" o:connectangles="0,0,0,0,0"/>
                  </v:shape>
                </v:group>
                <v:group id="Group 337" o:spid="_x0000_s1031" style="position:absolute;left:13861;top:4388;width:2192;height:221" coordorigin="13861,4388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38" o:spid="_x0000_s1032" style="position:absolute;left:13861;top:4388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e+MYA&#10;AADcAAAADwAAAGRycy9kb3ducmV2LnhtbESP0WrCQBRE3wv9h+UWfCl1UxtFUleRilBsQLR+wCV7&#10;k02bvZtmV41/7wpCH4eZOcPMFr1txIk6XztW8DpMQBAXTtdcKTh8r1+mIHxA1tg4JgUX8rCYPz7M&#10;MNPuzDs67UMlIoR9hgpMCG0mpS8MWfRD1xJHr3SdxRBlV0nd4TnCbSNHSTKRFmuOCwZb+jBU/O6P&#10;VsFXvvn5M2l5fPYTDvky3a7yplRq8NQv30EE6sN/+N7+1Arexi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2e+MYAAADcAAAADwAAAAAAAAAAAAAAAACYAgAAZHJz&#10;L2Rvd25yZXYueG1sUEsFBgAAAAAEAAQA9QAAAIsDAAAAAA==&#10;" path="m,220r2192,l2192,,,,,220xe" fillcolor="#ffc000" stroked="f">
                    <v:path arrowok="t" o:connecttype="custom" o:connectlocs="0,4608;2192,4608;2192,4388;0,4388;0,4608" o:connectangles="0,0,0,0,0"/>
                  </v:shape>
                </v:group>
                <v:group id="Group 335" o:spid="_x0000_s1033" style="position:absolute;left:13861;top:4608;width:2192;height:221" coordorigin="13861,4608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36" o:spid="_x0000_s1034" style="position:absolute;left:13861;top:4608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lFMYA&#10;AADcAAAADwAAAGRycy9kb3ducmV2LnhtbESP0WrCQBRE3wv9h+UW+lLqplaDpK4iSqHYgGj9gEv2&#10;Jps2ezdmV41/7wpCH4eZOcNM571txIk6XztW8DZIQBAXTtdcKdj/fL5OQPiArLFxTAou5GE+e3yY&#10;Yqbdmbd02oVKRAj7DBWYENpMSl8YsugHriWOXuk6iyHKrpK6w3OE20YOkySVFmuOCwZbWhoq/nZH&#10;q+A7X/8ezKg8vviUQ74YbVZ5Uyr1/NQvPkAE6sN/+N7+0grexyn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OlFMYAAADcAAAADwAAAAAAAAAAAAAAAACYAgAAZHJz&#10;L2Rvd25yZXYueG1sUEsFBgAAAAAEAAQA9QAAAIsDAAAAAA==&#10;" path="m,221r2192,l2192,,,,,221xe" fillcolor="#ffc000" stroked="f">
                    <v:path arrowok="t" o:connecttype="custom" o:connectlocs="0,4829;2192,4829;2192,4608;0,4608;0,4829" o:connectangles="0,0,0,0,0"/>
                  </v:shape>
                </v:group>
                <v:group id="Group 333" o:spid="_x0000_s1035" style="position:absolute;left:13861;top:4829;width:2192;height:221" coordorigin="13861,4829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34" o:spid="_x0000_s1036" style="position:absolute;left:13861;top:4829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U/cIA&#10;AADcAAAADwAAAGRycy9kb3ducmV2LnhtbERP3WrCMBS+H+wdwhnsZmjqdCLVKLIxGFoY/jzAoTlt&#10;qs1JbaLWtzcXgpcf3/9s0dlaXKj1lWMFg34Cgjh3uuJSwX7325uA8AFZY+2YFNzIw2L++jLDVLsr&#10;b+iyDaWIIexTVGBCaFIpfW7Iou+7hjhyhWsthgjbUuoWrzHc1vIzScbSYsWxwWBD34by4/ZsFayz&#10;1eFkRsX5w485ZMvR/09WF0q9v3XLKYhAXXiKH+4/rWD4FdfG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JT9wgAAANwAAAAPAAAAAAAAAAAAAAAAAJgCAABkcnMvZG93&#10;bnJldi54bWxQSwUGAAAAAAQABAD1AAAAhwMAAAAA&#10;" path="m,221r2192,l2192,,,,,221xe" fillcolor="#ffc000" stroked="f">
                    <v:path arrowok="t" o:connecttype="custom" o:connectlocs="0,5050;2192,5050;2192,4829;0,4829;0,5050" o:connectangles="0,0,0,0,0"/>
                  </v:shape>
                </v:group>
                <v:group id="Group 331" o:spid="_x0000_s1037" style="position:absolute;left:13861;top:5050;width:2192;height:222" coordorigin="13861,5050" coordsize="219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32" o:spid="_x0000_s1038" style="position:absolute;left:13861;top:5050;width:2192;height:222;visibility:visible;mso-wrap-style:square;v-text-anchor:top" coordsize="219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QKcIA&#10;AADcAAAADwAAAGRycy9kb3ducmV2LnhtbERPW2vCMBR+H+w/hDPYy1iTzdFJ1yhDFH0aeGG+Hpqz&#10;pqw5KU2s9d+bB8HHj+9ezkfXioH60HjW8JYpEMSVNw3XGg771esURIjIBlvPpOFCAeazx4cSC+PP&#10;vKVhF2uRQjgUqMHG2BVShsqSw5D5jjhxf753GBPsa2l6PKdw18p3pXLpsOHUYLGjhaXqf3dyGtRL&#10;l8tq/aFw+Jza42Ghfn+OS62fn8bvLxCRxngX39wbo2GSp/npTDoC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dApwgAAANwAAAAPAAAAAAAAAAAAAAAAAJgCAABkcnMvZG93&#10;bnJldi54bWxQSwUGAAAAAAQABAD1AAAAhwMAAAAA&#10;" path="m,221r2192,l2192,,,,,221xe" fillcolor="#ffc000" stroked="f">
                    <v:path arrowok="t" o:connecttype="custom" o:connectlocs="0,5271;2192,5271;2192,5050;0,5050;0,5271" o:connectangles="0,0,0,0,0"/>
                  </v:shape>
                </v:group>
                <v:group id="Group 329" o:spid="_x0000_s1039" style="position:absolute;left:13861;top:5271;width:2192;height:243" coordorigin="13861,5271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30" o:spid="_x0000_s1040" style="position:absolute;left:13861;top:5271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9kxsUA&#10;AADcAAAADwAAAGRycy9kb3ducmV2LnhtbESPwW7CMBBE75X6D9ZW4lacghTRFINopSI4cAD6Adt4&#10;iQPxOrJNEv4eV6rEcTQzbzTz5WAb0ZEPtWMFb+MMBHHpdM2Vgp/j9+sMRIjIGhvHpOBGAZaL56c5&#10;Ftr1vKfuECuRIBwKVGBibAspQ2nIYhi7ljh5J+ctxiR9JbXHPsFtIydZlkuLNacFgy19GSovh6tV&#10;UG9WQ8j9rp/97radWW/1+fP0rtToZVh9gIg0xEf4v73RCqb5B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2TGxQAAANwAAAAPAAAAAAAAAAAAAAAAAJgCAABkcnMv&#10;ZG93bnJldi54bWxQSwUGAAAAAAQABAD1AAAAigMAAAAA&#10;" path="m,243r2192,l2192,,,,,243xe" fillcolor="#ffc000" stroked="f">
                    <v:path arrowok="t" o:connecttype="custom" o:connectlocs="0,5514;2192,5514;2192,5271;0,5271;0,551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824" behindDoc="1" locked="0" layoutInCell="1" allowOverlap="1" wp14:anchorId="53D2A54F" wp14:editId="1EBAFA9D">
                <wp:simplePos x="0" y="0"/>
                <wp:positionH relativeFrom="page">
                  <wp:posOffset>11141710</wp:posOffset>
                </wp:positionH>
                <wp:positionV relativeFrom="page">
                  <wp:posOffset>1995170</wp:posOffset>
                </wp:positionV>
                <wp:extent cx="1035050" cy="1989455"/>
                <wp:effectExtent l="0" t="4445" r="0" b="0"/>
                <wp:wrapNone/>
                <wp:docPr id="31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989455"/>
                          <a:chOff x="17546" y="3142"/>
                          <a:chExt cx="1630" cy="3133"/>
                        </a:xfrm>
                      </wpg:grpSpPr>
                      <wpg:grpSp>
                        <wpg:cNvPr id="320" name="Group 326"/>
                        <wpg:cNvGrpSpPr>
                          <a:grpSpLocks/>
                        </wpg:cNvGrpSpPr>
                        <wpg:grpSpPr bwMode="auto">
                          <a:xfrm>
                            <a:off x="17546" y="3142"/>
                            <a:ext cx="1630" cy="243"/>
                            <a:chOff x="17546" y="3142"/>
                            <a:chExt cx="1630" cy="243"/>
                          </a:xfrm>
                        </wpg:grpSpPr>
                        <wps:wsp>
                          <wps:cNvPr id="321" name="Freeform 327"/>
                          <wps:cNvSpPr>
                            <a:spLocks/>
                          </wps:cNvSpPr>
                          <wps:spPr bwMode="auto">
                            <a:xfrm>
                              <a:off x="17546" y="3142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3384 3142"/>
                                <a:gd name="T3" fmla="*/ 3384 h 243"/>
                                <a:gd name="T4" fmla="+- 0 19176 17546"/>
                                <a:gd name="T5" fmla="*/ T4 w 1630"/>
                                <a:gd name="T6" fmla="+- 0 3384 3142"/>
                                <a:gd name="T7" fmla="*/ 3384 h 243"/>
                                <a:gd name="T8" fmla="+- 0 19176 17546"/>
                                <a:gd name="T9" fmla="*/ T8 w 1630"/>
                                <a:gd name="T10" fmla="+- 0 3142 3142"/>
                                <a:gd name="T11" fmla="*/ 3142 h 243"/>
                                <a:gd name="T12" fmla="+- 0 17546 17546"/>
                                <a:gd name="T13" fmla="*/ T12 w 1630"/>
                                <a:gd name="T14" fmla="+- 0 3142 3142"/>
                                <a:gd name="T15" fmla="*/ 3142 h 243"/>
                                <a:gd name="T16" fmla="+- 0 17546 17546"/>
                                <a:gd name="T17" fmla="*/ T16 w 1630"/>
                                <a:gd name="T18" fmla="+- 0 3384 3142"/>
                                <a:gd name="T19" fmla="*/ 338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4"/>
                        <wpg:cNvGrpSpPr>
                          <a:grpSpLocks/>
                        </wpg:cNvGrpSpPr>
                        <wpg:grpSpPr bwMode="auto">
                          <a:xfrm>
                            <a:off x="17546" y="3384"/>
                            <a:ext cx="1630" cy="221"/>
                            <a:chOff x="17546" y="3384"/>
                            <a:chExt cx="1630" cy="221"/>
                          </a:xfrm>
                        </wpg:grpSpPr>
                        <wps:wsp>
                          <wps:cNvPr id="323" name="Freeform 325"/>
                          <wps:cNvSpPr>
                            <a:spLocks/>
                          </wps:cNvSpPr>
                          <wps:spPr bwMode="auto">
                            <a:xfrm>
                              <a:off x="17546" y="3384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3605 3384"/>
                                <a:gd name="T3" fmla="*/ 3605 h 221"/>
                                <a:gd name="T4" fmla="+- 0 19176 17546"/>
                                <a:gd name="T5" fmla="*/ T4 w 1630"/>
                                <a:gd name="T6" fmla="+- 0 3605 3384"/>
                                <a:gd name="T7" fmla="*/ 3605 h 221"/>
                                <a:gd name="T8" fmla="+- 0 19176 17546"/>
                                <a:gd name="T9" fmla="*/ T8 w 1630"/>
                                <a:gd name="T10" fmla="+- 0 3384 3384"/>
                                <a:gd name="T11" fmla="*/ 3384 h 221"/>
                                <a:gd name="T12" fmla="+- 0 17546 17546"/>
                                <a:gd name="T13" fmla="*/ T12 w 1630"/>
                                <a:gd name="T14" fmla="+- 0 3384 3384"/>
                                <a:gd name="T15" fmla="*/ 3384 h 221"/>
                                <a:gd name="T16" fmla="+- 0 17546 17546"/>
                                <a:gd name="T17" fmla="*/ T16 w 1630"/>
                                <a:gd name="T18" fmla="+- 0 3605 3384"/>
                                <a:gd name="T19" fmla="*/ 36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2"/>
                        <wpg:cNvGrpSpPr>
                          <a:grpSpLocks/>
                        </wpg:cNvGrpSpPr>
                        <wpg:grpSpPr bwMode="auto">
                          <a:xfrm>
                            <a:off x="17546" y="3605"/>
                            <a:ext cx="1630" cy="221"/>
                            <a:chOff x="17546" y="3605"/>
                            <a:chExt cx="1630" cy="221"/>
                          </a:xfrm>
                        </wpg:grpSpPr>
                        <wps:wsp>
                          <wps:cNvPr id="325" name="Freeform 323"/>
                          <wps:cNvSpPr>
                            <a:spLocks/>
                          </wps:cNvSpPr>
                          <wps:spPr bwMode="auto">
                            <a:xfrm>
                              <a:off x="17546" y="3605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3826 3605"/>
                                <a:gd name="T3" fmla="*/ 3826 h 221"/>
                                <a:gd name="T4" fmla="+- 0 19176 17546"/>
                                <a:gd name="T5" fmla="*/ T4 w 1630"/>
                                <a:gd name="T6" fmla="+- 0 3826 3605"/>
                                <a:gd name="T7" fmla="*/ 3826 h 221"/>
                                <a:gd name="T8" fmla="+- 0 19176 17546"/>
                                <a:gd name="T9" fmla="*/ T8 w 1630"/>
                                <a:gd name="T10" fmla="+- 0 3605 3605"/>
                                <a:gd name="T11" fmla="*/ 3605 h 221"/>
                                <a:gd name="T12" fmla="+- 0 17546 17546"/>
                                <a:gd name="T13" fmla="*/ T12 w 1630"/>
                                <a:gd name="T14" fmla="+- 0 3605 3605"/>
                                <a:gd name="T15" fmla="*/ 3605 h 221"/>
                                <a:gd name="T16" fmla="+- 0 17546 17546"/>
                                <a:gd name="T17" fmla="*/ T16 w 1630"/>
                                <a:gd name="T18" fmla="+- 0 3826 3605"/>
                                <a:gd name="T19" fmla="*/ 38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0"/>
                        <wpg:cNvGrpSpPr>
                          <a:grpSpLocks/>
                        </wpg:cNvGrpSpPr>
                        <wpg:grpSpPr bwMode="auto">
                          <a:xfrm>
                            <a:off x="17546" y="3826"/>
                            <a:ext cx="1630" cy="221"/>
                            <a:chOff x="17546" y="3826"/>
                            <a:chExt cx="1630" cy="221"/>
                          </a:xfrm>
                        </wpg:grpSpPr>
                        <wps:wsp>
                          <wps:cNvPr id="327" name="Freeform 321"/>
                          <wps:cNvSpPr>
                            <a:spLocks/>
                          </wps:cNvSpPr>
                          <wps:spPr bwMode="auto">
                            <a:xfrm>
                              <a:off x="17546" y="3826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4047 3826"/>
                                <a:gd name="T3" fmla="*/ 4047 h 221"/>
                                <a:gd name="T4" fmla="+- 0 19176 17546"/>
                                <a:gd name="T5" fmla="*/ T4 w 1630"/>
                                <a:gd name="T6" fmla="+- 0 4047 3826"/>
                                <a:gd name="T7" fmla="*/ 4047 h 221"/>
                                <a:gd name="T8" fmla="+- 0 19176 17546"/>
                                <a:gd name="T9" fmla="*/ T8 w 1630"/>
                                <a:gd name="T10" fmla="+- 0 3826 3826"/>
                                <a:gd name="T11" fmla="*/ 3826 h 221"/>
                                <a:gd name="T12" fmla="+- 0 17546 17546"/>
                                <a:gd name="T13" fmla="*/ T12 w 1630"/>
                                <a:gd name="T14" fmla="+- 0 3826 3826"/>
                                <a:gd name="T15" fmla="*/ 3826 h 221"/>
                                <a:gd name="T16" fmla="+- 0 17546 17546"/>
                                <a:gd name="T17" fmla="*/ T16 w 1630"/>
                                <a:gd name="T18" fmla="+- 0 4047 3826"/>
                                <a:gd name="T19" fmla="*/ 40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18"/>
                        <wpg:cNvGrpSpPr>
                          <a:grpSpLocks/>
                        </wpg:cNvGrpSpPr>
                        <wpg:grpSpPr bwMode="auto">
                          <a:xfrm>
                            <a:off x="17546" y="4047"/>
                            <a:ext cx="1630" cy="221"/>
                            <a:chOff x="17546" y="4047"/>
                            <a:chExt cx="1630" cy="221"/>
                          </a:xfrm>
                        </wpg:grpSpPr>
                        <wps:wsp>
                          <wps:cNvPr id="329" name="Freeform 319"/>
                          <wps:cNvSpPr>
                            <a:spLocks/>
                          </wps:cNvSpPr>
                          <wps:spPr bwMode="auto">
                            <a:xfrm>
                              <a:off x="17546" y="4047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4268 4047"/>
                                <a:gd name="T3" fmla="*/ 4268 h 221"/>
                                <a:gd name="T4" fmla="+- 0 19176 17546"/>
                                <a:gd name="T5" fmla="*/ T4 w 1630"/>
                                <a:gd name="T6" fmla="+- 0 4268 4047"/>
                                <a:gd name="T7" fmla="*/ 4268 h 221"/>
                                <a:gd name="T8" fmla="+- 0 19176 17546"/>
                                <a:gd name="T9" fmla="*/ T8 w 1630"/>
                                <a:gd name="T10" fmla="+- 0 4047 4047"/>
                                <a:gd name="T11" fmla="*/ 4047 h 221"/>
                                <a:gd name="T12" fmla="+- 0 17546 17546"/>
                                <a:gd name="T13" fmla="*/ T12 w 1630"/>
                                <a:gd name="T14" fmla="+- 0 4047 4047"/>
                                <a:gd name="T15" fmla="*/ 4047 h 221"/>
                                <a:gd name="T16" fmla="+- 0 17546 17546"/>
                                <a:gd name="T17" fmla="*/ T16 w 1630"/>
                                <a:gd name="T18" fmla="+- 0 4268 4047"/>
                                <a:gd name="T19" fmla="*/ 42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16"/>
                        <wpg:cNvGrpSpPr>
                          <a:grpSpLocks/>
                        </wpg:cNvGrpSpPr>
                        <wpg:grpSpPr bwMode="auto">
                          <a:xfrm>
                            <a:off x="17546" y="4268"/>
                            <a:ext cx="1630" cy="221"/>
                            <a:chOff x="17546" y="4268"/>
                            <a:chExt cx="1630" cy="221"/>
                          </a:xfrm>
                        </wpg:grpSpPr>
                        <wps:wsp>
                          <wps:cNvPr id="331" name="Freeform 317"/>
                          <wps:cNvSpPr>
                            <a:spLocks/>
                          </wps:cNvSpPr>
                          <wps:spPr bwMode="auto">
                            <a:xfrm>
                              <a:off x="17546" y="4268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4488 4268"/>
                                <a:gd name="T3" fmla="*/ 4488 h 221"/>
                                <a:gd name="T4" fmla="+- 0 19176 17546"/>
                                <a:gd name="T5" fmla="*/ T4 w 1630"/>
                                <a:gd name="T6" fmla="+- 0 4488 4268"/>
                                <a:gd name="T7" fmla="*/ 4488 h 221"/>
                                <a:gd name="T8" fmla="+- 0 19176 17546"/>
                                <a:gd name="T9" fmla="*/ T8 w 1630"/>
                                <a:gd name="T10" fmla="+- 0 4268 4268"/>
                                <a:gd name="T11" fmla="*/ 4268 h 221"/>
                                <a:gd name="T12" fmla="+- 0 17546 17546"/>
                                <a:gd name="T13" fmla="*/ T12 w 1630"/>
                                <a:gd name="T14" fmla="+- 0 4268 4268"/>
                                <a:gd name="T15" fmla="*/ 4268 h 221"/>
                                <a:gd name="T16" fmla="+- 0 17546 17546"/>
                                <a:gd name="T17" fmla="*/ T16 w 1630"/>
                                <a:gd name="T18" fmla="+- 0 4488 4268"/>
                                <a:gd name="T19" fmla="*/ 44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0"/>
                                  </a:moveTo>
                                  <a:lnTo>
                                    <a:pt x="1630" y="22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4"/>
                        <wpg:cNvGrpSpPr>
                          <a:grpSpLocks/>
                        </wpg:cNvGrpSpPr>
                        <wpg:grpSpPr bwMode="auto">
                          <a:xfrm>
                            <a:off x="17546" y="4488"/>
                            <a:ext cx="1630" cy="221"/>
                            <a:chOff x="17546" y="4488"/>
                            <a:chExt cx="1630" cy="221"/>
                          </a:xfrm>
                        </wpg:grpSpPr>
                        <wps:wsp>
                          <wps:cNvPr id="333" name="Freeform 315"/>
                          <wps:cNvSpPr>
                            <a:spLocks/>
                          </wps:cNvSpPr>
                          <wps:spPr bwMode="auto">
                            <a:xfrm>
                              <a:off x="17546" y="4488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4709 4488"/>
                                <a:gd name="T3" fmla="*/ 4709 h 221"/>
                                <a:gd name="T4" fmla="+- 0 19176 17546"/>
                                <a:gd name="T5" fmla="*/ T4 w 1630"/>
                                <a:gd name="T6" fmla="+- 0 4709 4488"/>
                                <a:gd name="T7" fmla="*/ 4709 h 221"/>
                                <a:gd name="T8" fmla="+- 0 19176 17546"/>
                                <a:gd name="T9" fmla="*/ T8 w 1630"/>
                                <a:gd name="T10" fmla="+- 0 4488 4488"/>
                                <a:gd name="T11" fmla="*/ 4488 h 221"/>
                                <a:gd name="T12" fmla="+- 0 17546 17546"/>
                                <a:gd name="T13" fmla="*/ T12 w 1630"/>
                                <a:gd name="T14" fmla="+- 0 4488 4488"/>
                                <a:gd name="T15" fmla="*/ 4488 h 221"/>
                                <a:gd name="T16" fmla="+- 0 17546 17546"/>
                                <a:gd name="T17" fmla="*/ T16 w 1630"/>
                                <a:gd name="T18" fmla="+- 0 4709 4488"/>
                                <a:gd name="T19" fmla="*/ 47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12"/>
                        <wpg:cNvGrpSpPr>
                          <a:grpSpLocks/>
                        </wpg:cNvGrpSpPr>
                        <wpg:grpSpPr bwMode="auto">
                          <a:xfrm>
                            <a:off x="17546" y="4709"/>
                            <a:ext cx="1630" cy="221"/>
                            <a:chOff x="17546" y="4709"/>
                            <a:chExt cx="1630" cy="221"/>
                          </a:xfrm>
                        </wpg:grpSpPr>
                        <wps:wsp>
                          <wps:cNvPr id="335" name="Freeform 313"/>
                          <wps:cNvSpPr>
                            <a:spLocks/>
                          </wps:cNvSpPr>
                          <wps:spPr bwMode="auto">
                            <a:xfrm>
                              <a:off x="17546" y="4709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4930 4709"/>
                                <a:gd name="T3" fmla="*/ 4930 h 221"/>
                                <a:gd name="T4" fmla="+- 0 19176 17546"/>
                                <a:gd name="T5" fmla="*/ T4 w 1630"/>
                                <a:gd name="T6" fmla="+- 0 4930 4709"/>
                                <a:gd name="T7" fmla="*/ 4930 h 221"/>
                                <a:gd name="T8" fmla="+- 0 19176 17546"/>
                                <a:gd name="T9" fmla="*/ T8 w 1630"/>
                                <a:gd name="T10" fmla="+- 0 4709 4709"/>
                                <a:gd name="T11" fmla="*/ 4709 h 221"/>
                                <a:gd name="T12" fmla="+- 0 17546 17546"/>
                                <a:gd name="T13" fmla="*/ T12 w 1630"/>
                                <a:gd name="T14" fmla="+- 0 4709 4709"/>
                                <a:gd name="T15" fmla="*/ 4709 h 221"/>
                                <a:gd name="T16" fmla="+- 0 17546 17546"/>
                                <a:gd name="T17" fmla="*/ T16 w 1630"/>
                                <a:gd name="T18" fmla="+- 0 4930 4709"/>
                                <a:gd name="T19" fmla="*/ 49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0"/>
                        <wpg:cNvGrpSpPr>
                          <a:grpSpLocks/>
                        </wpg:cNvGrpSpPr>
                        <wpg:grpSpPr bwMode="auto">
                          <a:xfrm>
                            <a:off x="17546" y="4930"/>
                            <a:ext cx="1630" cy="221"/>
                            <a:chOff x="17546" y="4930"/>
                            <a:chExt cx="1630" cy="221"/>
                          </a:xfrm>
                        </wpg:grpSpPr>
                        <wps:wsp>
                          <wps:cNvPr id="337" name="Freeform 311"/>
                          <wps:cNvSpPr>
                            <a:spLocks/>
                          </wps:cNvSpPr>
                          <wps:spPr bwMode="auto">
                            <a:xfrm>
                              <a:off x="17546" y="4930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5151 4930"/>
                                <a:gd name="T3" fmla="*/ 5151 h 221"/>
                                <a:gd name="T4" fmla="+- 0 19176 17546"/>
                                <a:gd name="T5" fmla="*/ T4 w 1630"/>
                                <a:gd name="T6" fmla="+- 0 5151 4930"/>
                                <a:gd name="T7" fmla="*/ 5151 h 221"/>
                                <a:gd name="T8" fmla="+- 0 19176 17546"/>
                                <a:gd name="T9" fmla="*/ T8 w 1630"/>
                                <a:gd name="T10" fmla="+- 0 4930 4930"/>
                                <a:gd name="T11" fmla="*/ 4930 h 221"/>
                                <a:gd name="T12" fmla="+- 0 17546 17546"/>
                                <a:gd name="T13" fmla="*/ T12 w 1630"/>
                                <a:gd name="T14" fmla="+- 0 4930 4930"/>
                                <a:gd name="T15" fmla="*/ 4930 h 221"/>
                                <a:gd name="T16" fmla="+- 0 17546 17546"/>
                                <a:gd name="T17" fmla="*/ T16 w 1630"/>
                                <a:gd name="T18" fmla="+- 0 5151 4930"/>
                                <a:gd name="T19" fmla="*/ 51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8"/>
                        <wpg:cNvGrpSpPr>
                          <a:grpSpLocks/>
                        </wpg:cNvGrpSpPr>
                        <wpg:grpSpPr bwMode="auto">
                          <a:xfrm>
                            <a:off x="17546" y="5151"/>
                            <a:ext cx="1630" cy="222"/>
                            <a:chOff x="17546" y="5151"/>
                            <a:chExt cx="1630" cy="222"/>
                          </a:xfrm>
                        </wpg:grpSpPr>
                        <wps:wsp>
                          <wps:cNvPr id="339" name="Freeform 309"/>
                          <wps:cNvSpPr>
                            <a:spLocks/>
                          </wps:cNvSpPr>
                          <wps:spPr bwMode="auto">
                            <a:xfrm>
                              <a:off x="17546" y="5151"/>
                              <a:ext cx="1630" cy="222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5372 5151"/>
                                <a:gd name="T3" fmla="*/ 5372 h 222"/>
                                <a:gd name="T4" fmla="+- 0 19176 17546"/>
                                <a:gd name="T5" fmla="*/ T4 w 1630"/>
                                <a:gd name="T6" fmla="+- 0 5372 5151"/>
                                <a:gd name="T7" fmla="*/ 5372 h 222"/>
                                <a:gd name="T8" fmla="+- 0 19176 17546"/>
                                <a:gd name="T9" fmla="*/ T8 w 1630"/>
                                <a:gd name="T10" fmla="+- 0 5151 5151"/>
                                <a:gd name="T11" fmla="*/ 5151 h 222"/>
                                <a:gd name="T12" fmla="+- 0 17546 17546"/>
                                <a:gd name="T13" fmla="*/ T12 w 1630"/>
                                <a:gd name="T14" fmla="+- 0 5151 5151"/>
                                <a:gd name="T15" fmla="*/ 5151 h 222"/>
                                <a:gd name="T16" fmla="+- 0 17546 17546"/>
                                <a:gd name="T17" fmla="*/ T16 w 1630"/>
                                <a:gd name="T18" fmla="+- 0 5372 5151"/>
                                <a:gd name="T19" fmla="*/ 537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2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06"/>
                        <wpg:cNvGrpSpPr>
                          <a:grpSpLocks/>
                        </wpg:cNvGrpSpPr>
                        <wpg:grpSpPr bwMode="auto">
                          <a:xfrm>
                            <a:off x="17546" y="5372"/>
                            <a:ext cx="1630" cy="221"/>
                            <a:chOff x="17546" y="5372"/>
                            <a:chExt cx="1630" cy="221"/>
                          </a:xfrm>
                        </wpg:grpSpPr>
                        <wps:wsp>
                          <wps:cNvPr id="341" name="Freeform 307"/>
                          <wps:cNvSpPr>
                            <a:spLocks/>
                          </wps:cNvSpPr>
                          <wps:spPr bwMode="auto">
                            <a:xfrm>
                              <a:off x="17546" y="5372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5593 5372"/>
                                <a:gd name="T3" fmla="*/ 5593 h 221"/>
                                <a:gd name="T4" fmla="+- 0 19176 17546"/>
                                <a:gd name="T5" fmla="*/ T4 w 1630"/>
                                <a:gd name="T6" fmla="+- 0 5593 5372"/>
                                <a:gd name="T7" fmla="*/ 5593 h 221"/>
                                <a:gd name="T8" fmla="+- 0 19176 17546"/>
                                <a:gd name="T9" fmla="*/ T8 w 1630"/>
                                <a:gd name="T10" fmla="+- 0 5372 5372"/>
                                <a:gd name="T11" fmla="*/ 5372 h 221"/>
                                <a:gd name="T12" fmla="+- 0 17546 17546"/>
                                <a:gd name="T13" fmla="*/ T12 w 1630"/>
                                <a:gd name="T14" fmla="+- 0 5372 5372"/>
                                <a:gd name="T15" fmla="*/ 5372 h 221"/>
                                <a:gd name="T16" fmla="+- 0 17546 17546"/>
                                <a:gd name="T17" fmla="*/ T16 w 1630"/>
                                <a:gd name="T18" fmla="+- 0 5593 5372"/>
                                <a:gd name="T19" fmla="*/ 55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4"/>
                        <wpg:cNvGrpSpPr>
                          <a:grpSpLocks/>
                        </wpg:cNvGrpSpPr>
                        <wpg:grpSpPr bwMode="auto">
                          <a:xfrm>
                            <a:off x="17546" y="5593"/>
                            <a:ext cx="1630" cy="221"/>
                            <a:chOff x="17546" y="5593"/>
                            <a:chExt cx="1630" cy="221"/>
                          </a:xfrm>
                        </wpg:grpSpPr>
                        <wps:wsp>
                          <wps:cNvPr id="343" name="Freeform 305"/>
                          <wps:cNvSpPr>
                            <a:spLocks/>
                          </wps:cNvSpPr>
                          <wps:spPr bwMode="auto">
                            <a:xfrm>
                              <a:off x="17546" y="5593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5814 5593"/>
                                <a:gd name="T3" fmla="*/ 5814 h 221"/>
                                <a:gd name="T4" fmla="+- 0 19176 17546"/>
                                <a:gd name="T5" fmla="*/ T4 w 1630"/>
                                <a:gd name="T6" fmla="+- 0 5814 5593"/>
                                <a:gd name="T7" fmla="*/ 5814 h 221"/>
                                <a:gd name="T8" fmla="+- 0 19176 17546"/>
                                <a:gd name="T9" fmla="*/ T8 w 1630"/>
                                <a:gd name="T10" fmla="+- 0 5593 5593"/>
                                <a:gd name="T11" fmla="*/ 5593 h 221"/>
                                <a:gd name="T12" fmla="+- 0 17546 17546"/>
                                <a:gd name="T13" fmla="*/ T12 w 1630"/>
                                <a:gd name="T14" fmla="+- 0 5593 5593"/>
                                <a:gd name="T15" fmla="*/ 5593 h 221"/>
                                <a:gd name="T16" fmla="+- 0 17546 17546"/>
                                <a:gd name="T17" fmla="*/ T16 w 1630"/>
                                <a:gd name="T18" fmla="+- 0 5814 5593"/>
                                <a:gd name="T19" fmla="*/ 58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2"/>
                        <wpg:cNvGrpSpPr>
                          <a:grpSpLocks/>
                        </wpg:cNvGrpSpPr>
                        <wpg:grpSpPr bwMode="auto">
                          <a:xfrm>
                            <a:off x="17546" y="5814"/>
                            <a:ext cx="1630" cy="219"/>
                            <a:chOff x="17546" y="5814"/>
                            <a:chExt cx="1630" cy="219"/>
                          </a:xfrm>
                        </wpg:grpSpPr>
                        <wps:wsp>
                          <wps:cNvPr id="345" name="Freeform 303"/>
                          <wps:cNvSpPr>
                            <a:spLocks/>
                          </wps:cNvSpPr>
                          <wps:spPr bwMode="auto">
                            <a:xfrm>
                              <a:off x="17546" y="5814"/>
                              <a:ext cx="1630" cy="219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6032 5814"/>
                                <a:gd name="T3" fmla="*/ 6032 h 219"/>
                                <a:gd name="T4" fmla="+- 0 19176 17546"/>
                                <a:gd name="T5" fmla="*/ T4 w 1630"/>
                                <a:gd name="T6" fmla="+- 0 6032 5814"/>
                                <a:gd name="T7" fmla="*/ 6032 h 219"/>
                                <a:gd name="T8" fmla="+- 0 19176 17546"/>
                                <a:gd name="T9" fmla="*/ T8 w 1630"/>
                                <a:gd name="T10" fmla="+- 0 5814 5814"/>
                                <a:gd name="T11" fmla="*/ 5814 h 219"/>
                                <a:gd name="T12" fmla="+- 0 17546 17546"/>
                                <a:gd name="T13" fmla="*/ T12 w 1630"/>
                                <a:gd name="T14" fmla="+- 0 5814 5814"/>
                                <a:gd name="T15" fmla="*/ 5814 h 219"/>
                                <a:gd name="T16" fmla="+- 0 17546 17546"/>
                                <a:gd name="T17" fmla="*/ T16 w 1630"/>
                                <a:gd name="T18" fmla="+- 0 6032 5814"/>
                                <a:gd name="T19" fmla="*/ 603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19">
                                  <a:moveTo>
                                    <a:pt x="0" y="218"/>
                                  </a:moveTo>
                                  <a:lnTo>
                                    <a:pt x="1630" y="218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00"/>
                        <wpg:cNvGrpSpPr>
                          <a:grpSpLocks/>
                        </wpg:cNvGrpSpPr>
                        <wpg:grpSpPr bwMode="auto">
                          <a:xfrm>
                            <a:off x="17546" y="6032"/>
                            <a:ext cx="1630" cy="243"/>
                            <a:chOff x="17546" y="6032"/>
                            <a:chExt cx="1630" cy="243"/>
                          </a:xfrm>
                        </wpg:grpSpPr>
                        <wps:wsp>
                          <wps:cNvPr id="347" name="Freeform 301"/>
                          <wps:cNvSpPr>
                            <a:spLocks/>
                          </wps:cNvSpPr>
                          <wps:spPr bwMode="auto">
                            <a:xfrm>
                              <a:off x="17546" y="6032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6275 6032"/>
                                <a:gd name="T3" fmla="*/ 6275 h 243"/>
                                <a:gd name="T4" fmla="+- 0 19176 17546"/>
                                <a:gd name="T5" fmla="*/ T4 w 1630"/>
                                <a:gd name="T6" fmla="+- 0 6275 6032"/>
                                <a:gd name="T7" fmla="*/ 6275 h 243"/>
                                <a:gd name="T8" fmla="+- 0 19176 17546"/>
                                <a:gd name="T9" fmla="*/ T8 w 1630"/>
                                <a:gd name="T10" fmla="+- 0 6032 6032"/>
                                <a:gd name="T11" fmla="*/ 6032 h 243"/>
                                <a:gd name="T12" fmla="+- 0 17546 17546"/>
                                <a:gd name="T13" fmla="*/ T12 w 1630"/>
                                <a:gd name="T14" fmla="+- 0 6032 6032"/>
                                <a:gd name="T15" fmla="*/ 6032 h 243"/>
                                <a:gd name="T16" fmla="+- 0 17546 17546"/>
                                <a:gd name="T17" fmla="*/ T16 w 1630"/>
                                <a:gd name="T18" fmla="+- 0 6275 6032"/>
                                <a:gd name="T19" fmla="*/ 627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3"/>
                                  </a:moveTo>
                                  <a:lnTo>
                                    <a:pt x="1630" y="243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9DB33" id="Group 299" o:spid="_x0000_s1026" style="position:absolute;margin-left:877.3pt;margin-top:157.1pt;width:81.5pt;height:156.65pt;z-index:-149656;mso-position-horizontal-relative:page;mso-position-vertical-relative:page" coordorigin="17546,3142" coordsize="1630,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">
                <v:group id="Group 326" o:spid="_x0000_s1027" style="position:absolute;left:17546;top:3142;width:1630;height:243" coordorigin="17546,3142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7" o:spid="_x0000_s1028" style="position:absolute;left:17546;top:3142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qPB8MA&#10;AADcAAAADwAAAGRycy9kb3ducmV2LnhtbESPQWvCQBSE70L/w/IK3nSjBZHUVYqlYEUQY+j5kX1N&#10;0u6+Ddk1if/eFQSPw8x8w6w2gzWio9bXjhXMpgkI4sLpmksF+flrsgThA7JG45gUXMnDZv0yWmGq&#10;Xc8n6rJQighhn6KCKoQmldIXFVn0U9cQR+/XtRZDlG0pdYt9hFsj50mykBZrjgsVNrStqPjPLjZS&#10;9p/HXH4fjFlsu/7nRJgnf6jU+HX4eAcRaAjP8KO90wre5jO4n4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qPB8MAAADcAAAADwAAAAAAAAAAAAAAAACYAgAAZHJzL2Rv&#10;d25yZXYueG1sUEsFBgAAAAAEAAQA9QAAAIgDAAAAAA==&#10;" path="m,242r1630,l1630,,,,,242xe" fillcolor="#365f91" stroked="f">
                    <v:path arrowok="t" o:connecttype="custom" o:connectlocs="0,3384;1630,3384;1630,3142;0,3142;0,3384" o:connectangles="0,0,0,0,0"/>
                  </v:shape>
                </v:group>
                <v:group id="Group 324" o:spid="_x0000_s1029" style="position:absolute;left:17546;top:3384;width:1630;height:221" coordorigin="17546,3384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5" o:spid="_x0000_s1030" style="position:absolute;left:17546;top:3384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Nv8QA&#10;AADcAAAADwAAAGRycy9kb3ducmV2LnhtbESPQWvCQBSE7wX/w/KE3urGBLSk2YgGbD140eYHvGZf&#10;k9Ds25BdY/rvXUHwOMzMN0y2mUwnRhpca1nBchGBIK6sbrlWUH7v395BOI+ssbNMCv7JwSafvWSY&#10;anvlE41nX4sAYZeigsb7PpXSVQ0ZdAvbEwfv1w4GfZBDLfWA1wA3nYyjaCUNthwWGuypaKj6O1+M&#10;guprbcsi+TxuVzt7mLAs459TpNTrfNp+gPA0+Wf40T5oBUmcwP1MO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zb/EAAAA3AAAAA8AAAAAAAAAAAAAAAAAmAIAAGRycy9k&#10;b3ducmV2LnhtbFBLBQYAAAAABAAEAPUAAACJAwAAAAA=&#10;" path="m,221r1630,l1630,,,,,221xe" fillcolor="#365f91" stroked="f">
                    <v:path arrowok="t" o:connecttype="custom" o:connectlocs="0,3605;1630,3605;1630,3384;0,3384;0,3605" o:connectangles="0,0,0,0,0"/>
                  </v:shape>
                </v:group>
                <v:group id="Group 322" o:spid="_x0000_s1031" style="position:absolute;left:17546;top:3605;width:1630;height:221" coordorigin="17546,3605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3" o:spid="_x0000_s1032" style="position:absolute;left:17546;top:3605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wUMQA&#10;AADcAAAADwAAAGRycy9kb3ducmV2LnhtbESPQWvCQBSE74L/YXmCN7MxUpU0q8RArYde1PyA1+xr&#10;Epp9G7Jbjf/eLRR6HGbmGybbj6YTNxpca1nBMopBEFdWt1wrKK9viy0I55E1dpZJwYMc7HfTSYap&#10;tnc+0+3iaxEg7FJU0Hjfp1K6qiGDLrI9cfC+7GDQBznUUg94D3DTySSO19Jgy2GhwZ6Khqrvy49R&#10;UL1vbFmsjh/5+mBPI5Zl8nmOlZrPxvwVhKfR/4f/2ietYJW8wO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8FDEAAAA3AAAAA8AAAAAAAAAAAAAAAAAmAIAAGRycy9k&#10;b3ducmV2LnhtbFBLBQYAAAAABAAEAPUAAACJAwAAAAA=&#10;" path="m,221r1630,l1630,,,,,221xe" fillcolor="#365f91" stroked="f">
                    <v:path arrowok="t" o:connecttype="custom" o:connectlocs="0,3826;1630,3826;1630,3605;0,3605;0,3826" o:connectangles="0,0,0,0,0"/>
                  </v:shape>
                </v:group>
                <v:group id="Group 320" o:spid="_x0000_s1033" style="position:absolute;left:17546;top:3826;width:1630;height:221" coordorigin="17546,3826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21" o:spid="_x0000_s1034" style="position:absolute;left:17546;top:3826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LvMQA&#10;AADcAAAADwAAAGRycy9kb3ducmV2LnhtbESPQWuDQBSE74X+h+UVemvWKphiskoSSOKhFxN/wKv7&#10;olL3rbibxP77bKHQ4zAz3zDrYjaDuNHkessK3hcRCOLG6p5bBfV5//YBwnlkjYNlUvBDDor8+WmN&#10;mbZ3ruh28q0IEHYZKui8HzMpXdORQbewI3HwLnYy6IOcWqknvAe4GWQcRak02HNY6HCkXUfN9+lq&#10;FDTHpa13yeFzk25tOWNdx19VpNTry7xZgfA0+//wX7vUCpJ4Cb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y7zEAAAA3AAAAA8AAAAAAAAAAAAAAAAAmAIAAGRycy9k&#10;b3ducmV2LnhtbFBLBQYAAAAABAAEAPUAAACJAwAAAAA=&#10;" path="m,221r1630,l1630,,,,,221xe" fillcolor="#365f91" stroked="f">
                    <v:path arrowok="t" o:connecttype="custom" o:connectlocs="0,4047;1630,4047;1630,3826;0,3826;0,4047" o:connectangles="0,0,0,0,0"/>
                  </v:shape>
                </v:group>
                <v:group id="Group 318" o:spid="_x0000_s1035" style="position:absolute;left:17546;top:4047;width:1630;height:221" coordorigin="17546,4047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19" o:spid="_x0000_s1036" style="position:absolute;left:17546;top:4047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6VcQA&#10;AADcAAAADwAAAGRycy9kb3ducmV2LnhtbESPwW7CMBBE75X4B2uReisOQaI0YFCIRMuhF6g/YImX&#10;JCJeR7GB8Pe4UqUeRzPzRrPaDLYVN+p941jBdJKAIC6dabhSoH92bwsQPiAbbB2Tggd52KxHLyvM&#10;jLvzgW7HUIkIYZ+hgjqELpPSlzVZ9BPXEUfv7HqLIcq+kqbHe4TbVqZJMpcWG44LNXZU1FRejler&#10;oPx6d7qYfX7n863bD6h1ejokSr2Oh3wJItAQ/sN/7b1RMEs/4P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J+lXEAAAA3AAAAA8AAAAAAAAAAAAAAAAAmAIAAGRycy9k&#10;b3ducmV2LnhtbFBLBQYAAAAABAAEAPUAAACJAwAAAAA=&#10;" path="m,221r1630,l1630,,,,,221xe" fillcolor="#365f91" stroked="f">
                    <v:path arrowok="t" o:connecttype="custom" o:connectlocs="0,4268;1630,4268;1630,4047;0,4047;0,4268" o:connectangles="0,0,0,0,0"/>
                  </v:shape>
                </v:group>
                <v:group id="Group 316" o:spid="_x0000_s1037" style="position:absolute;left:17546;top:4268;width:1630;height:221" coordorigin="17546,426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7" o:spid="_x0000_s1038" style="position:absolute;left:17546;top:426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gjsIA&#10;AADcAAAADwAAAGRycy9kb3ducmV2LnhtbESPzarCMBSE9xd8h3AEd9dUC16pRlHBn4Ubax/g2Bzb&#10;YnNSmqj17Y0g3OUwM98w82VnavGg1lWWFYyGEQji3OqKCwXZefs7BeE8ssbaMil4kYPlovczx0Tb&#10;J5/okfpCBAi7BBWU3jeJlC4vyaAb2oY4eFfbGvRBtoXULT4D3NRyHEUTabDisFBiQ5uS8lt6Nwry&#10;/Z/NNvHuuJqs7aHDLBtfTpFSg363moHw1Pn/8Ld90ArieASfM+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pmCOwgAAANwAAAAPAAAAAAAAAAAAAAAAAJgCAABkcnMvZG93&#10;bnJldi54bWxQSwUGAAAAAAQABAD1AAAAhwMAAAAA&#10;" path="m,220r1630,l1630,,,,,220xe" fillcolor="#365f91" stroked="f">
                    <v:path arrowok="t" o:connecttype="custom" o:connectlocs="0,4488;1630,4488;1630,4268;0,4268;0,4488" o:connectangles="0,0,0,0,0"/>
                  </v:shape>
                </v:group>
                <v:group id="Group 314" o:spid="_x0000_s1039" style="position:absolute;left:17546;top:4488;width:1630;height:221" coordorigin="17546,448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15" o:spid="_x0000_s1040" style="position:absolute;left:17546;top:448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bYsQA&#10;AADcAAAADwAAAGRycy9kb3ducmV2LnhtbESPQWvCQBSE7wX/w/IK3ppNDdiSZhUVqh68mO4PeM0+&#10;k2D2bchuNf57VxB6HGbmG6ZYjrYTFxp861jBe5KCIK6cablWoH++3z5B+IBssHNMCm7kYbmYvBSY&#10;G3flI13KUIsIYZ+jgiaEPpfSVw1Z9InriaN3coPFEOVQSzPgNcJtJ2dpOpcWW44LDfa0aag6l39W&#10;QbX7cHqTbQ+r+drtR9R69ntMlZq+jqsvEIHG8B9+tvdGQZZl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4W2LEAAAA3AAAAA8AAAAAAAAAAAAAAAAAmAIAAGRycy9k&#10;b3ducmV2LnhtbFBLBQYAAAAABAAEAPUAAACJAwAAAAA=&#10;" path="m,221r1630,l1630,,,,,221xe" fillcolor="#365f91" stroked="f">
                    <v:path arrowok="t" o:connecttype="custom" o:connectlocs="0,4709;1630,4709;1630,4488;0,4488;0,4709" o:connectangles="0,0,0,0,0"/>
                  </v:shape>
                </v:group>
                <v:group id="Group 312" o:spid="_x0000_s1041" style="position:absolute;left:17546;top:4709;width:1630;height:221" coordorigin="17546,4709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3" o:spid="_x0000_s1042" style="position:absolute;left:17546;top:4709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mjcUA&#10;AADcAAAADwAAAGRycy9kb3ducmV2LnhtbESPQWuDQBSE74X+h+UFemvWRJoUm1VSIa2HXJL6A17d&#10;V5W6b8XdqPn32UIhx2FmvmF22Ww6MdLgWssKVssIBHFldcu1gvLr8PwKwnlkjZ1lUnAlB1n6+LDD&#10;RNuJTzSefS0ChF2CChrv+0RKVzVk0C1tTxy8HzsY9EEOtdQDTgFuOrmOoo002HJYaLCnvKHq93wx&#10;CqrPrS3z+OO437zbYsayXH+fIqWeFvP+DYSn2d/D/+1CK4jjF/g7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WaNxQAAANwAAAAPAAAAAAAAAAAAAAAAAJgCAABkcnMv&#10;ZG93bnJldi54bWxQSwUGAAAAAAQABAD1AAAAigMAAAAA&#10;" path="m,221r1630,l1630,,,,,221xe" fillcolor="#365f91" stroked="f">
                    <v:path arrowok="t" o:connecttype="custom" o:connectlocs="0,4930;1630,4930;1630,4709;0,4709;0,4930" o:connectangles="0,0,0,0,0"/>
                  </v:shape>
                </v:group>
                <v:group id="Group 310" o:spid="_x0000_s1043" style="position:absolute;left:17546;top:4930;width:1630;height:221" coordorigin="17546,4930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1" o:spid="_x0000_s1044" style="position:absolute;left:17546;top:4930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dYcQA&#10;AADcAAAADwAAAGRycy9kb3ducmV2LnhtbESPQWuDQBSE74X+h+UVcmvWKphisooJtMmhFxN/wKv7&#10;olL3rbibxPz7bKHQ4zAz3zCbYjaDuNLkessK3pYRCOLG6p5bBfXp4/UdhPPIGgfLpOBODor8+WmD&#10;mbY3ruh69K0IEHYZKui8HzMpXdORQbe0I3HwznYy6IOcWqknvAW4GWQcRak02HNY6HCkXUfNz/Fi&#10;FDT7la13yedXmW7tYca6jr+rSKnFy1yuQXia/X/4r33QCpJkBb9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XWHEAAAA3AAAAA8AAAAAAAAAAAAAAAAAmAIAAGRycy9k&#10;b3ducmV2LnhtbFBLBQYAAAAABAAEAPUAAACJAwAAAAA=&#10;" path="m,221r1630,l1630,,,,,221xe" fillcolor="#365f91" stroked="f">
                    <v:path arrowok="t" o:connecttype="custom" o:connectlocs="0,5151;1630,5151;1630,4930;0,4930;0,5151" o:connectangles="0,0,0,0,0"/>
                  </v:shape>
                </v:group>
                <v:group id="Group 308" o:spid="_x0000_s1045" style="position:absolute;left:17546;top:5151;width:1630;height:222" coordorigin="17546,5151" coordsize="163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9" o:spid="_x0000_s1046" style="position:absolute;left:17546;top:5151;width:1630;height:222;visibility:visible;mso-wrap-style:square;v-text-anchor:top" coordsize="16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1zsQA&#10;AADcAAAADwAAAGRycy9kb3ducmV2LnhtbESPX2vCMBTF3wd+h3CFvc3UOWR2RhFhbPgg2G3g411y&#10;bYvNTUlS2337RRB8PJw/P85yPdhGXMiH2rGC6SQDQaydqblU8P31/vQKIkRkg41jUvBHAdar0cMS&#10;c+N6PtCliKVIIxxyVFDF2OZSBl2RxTBxLXHyTs5bjEn6UhqPfRq3jXzOsrm0WHMiVNjStiJ9Ljqb&#10;uP7j9PK77476MO93VOiu3v3slXocD5s3EJGGeA/f2p9GwWy2gO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C9c7EAAAA3AAAAA8AAAAAAAAAAAAAAAAAmAIAAGRycy9k&#10;b3ducmV2LnhtbFBLBQYAAAAABAAEAPUAAACJAwAAAAA=&#10;" path="m,221r1630,l1630,,,,,221xe" fillcolor="#365f91" stroked="f">
                    <v:path arrowok="t" o:connecttype="custom" o:connectlocs="0,5372;1630,5372;1630,5151;0,5151;0,5372" o:connectangles="0,0,0,0,0"/>
                  </v:shape>
                </v:group>
                <v:group id="Group 306" o:spid="_x0000_s1047" style="position:absolute;left:17546;top:5372;width:1630;height:221" coordorigin="17546,5372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7" o:spid="_x0000_s1048" style="position:absolute;left:17546;top:5372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T88UA&#10;AADcAAAADwAAAGRycy9kb3ducmV2LnhtbESPzW7CMBCE75X6DtZW4lYcfpSiFIMoEpBDL6F5gCXe&#10;JlHjdRSbJLw9RkLqcTQz32jW29E0oqfO1ZYVzKYRCOLC6ppLBfnP4X0FwnlkjY1lUnAjB9vN68sa&#10;E20Hzqg/+1IECLsEFVTet4mUrqjIoJvaljh4v7Yz6IPsSqk7HALcNHIeRbE0WHNYqLClfUXF3/lq&#10;FBSnD5vvF8fvXfxl0xHzfH7JIqUmb+PuE4Sn0f+Hn+1UK1gsZ/A4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BPzxQAAANwAAAAPAAAAAAAAAAAAAAAAAJgCAABkcnMv&#10;ZG93bnJldi54bWxQSwUGAAAAAAQABAD1AAAAigMAAAAA&#10;" path="m,221r1630,l1630,,,,,221xe" fillcolor="#365f91" stroked="f">
                    <v:path arrowok="t" o:connecttype="custom" o:connectlocs="0,5593;1630,5593;1630,5372;0,5372;0,5593" o:connectangles="0,0,0,0,0"/>
                  </v:shape>
                </v:group>
                <v:group id="Group 304" o:spid="_x0000_s1049" style="position:absolute;left:17546;top:5593;width:1630;height:221" coordorigin="17546,5593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05" o:spid="_x0000_s1050" style="position:absolute;left:17546;top:5593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oH8UA&#10;AADcAAAADwAAAGRycy9kb3ducmV2LnhtbESPQWuDQBSE74X+h+UFemvWxJIUm1VSIa2HXJL6A17d&#10;V5W6b8XdqPn32UIhx2FmvmF22Ww6MdLgWssKVssIBHFldcu1gvLr8PwKwnlkjZ1lUnAlB1n6+LDD&#10;RNuJTzSefS0ChF2CChrv+0RKVzVk0C1tTxy8HzsY9EEOtdQDTgFuOrmOoo002HJYaLCnvKHq93wx&#10;CqrPrS3z+OO437zbYsayXH+fIqWeFvP+DYSn2d/D/+1CK4hfYvg7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igfxQAAANwAAAAPAAAAAAAAAAAAAAAAAJgCAABkcnMv&#10;ZG93bnJldi54bWxQSwUGAAAAAAQABAD1AAAAigMAAAAA&#10;" path="m,221r1630,l1630,,,,,221xe" fillcolor="#365f91" stroked="f">
                    <v:path arrowok="t" o:connecttype="custom" o:connectlocs="0,5814;1630,5814;1630,5593;0,5593;0,5814" o:connectangles="0,0,0,0,0"/>
                  </v:shape>
                </v:group>
                <v:group id="Group 302" o:spid="_x0000_s1051" style="position:absolute;left:17546;top:5814;width:1630;height:219" coordorigin="17546,5814" coordsize="163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03" o:spid="_x0000_s1052" style="position:absolute;left:17546;top:5814;width:1630;height:219;visibility:visible;mso-wrap-style:square;v-text-anchor:top" coordsize="163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uzsUA&#10;AADcAAAADwAAAGRycy9kb3ducmV2LnhtbESPQWvCQBSE70L/w/KE3nSjVi2pqxRBacnFqAd7e80+&#10;k2D2bchuY/z3XUHwOMzMN8xi1ZlKtNS40rKC0TACQZxZXXKu4HjYDN5BOI+ssbJMCm7kYLV86S0w&#10;1vbKKbV7n4sAYRejgsL7OpbSZQUZdENbEwfvbBuDPsgml7rBa4CbSo6jaCYNlhwWCqxpXVB22f8Z&#10;BfNTskPa/aap3Lbf2+ml+kmSkVKv/e7zA4Snzj/Dj/aXVjB5m8L9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m7OxQAAANwAAAAPAAAAAAAAAAAAAAAAAJgCAABkcnMv&#10;ZG93bnJldi54bWxQSwUGAAAAAAQABAD1AAAAigMAAAAA&#10;" path="m,218r1630,l1630,,,,,218xe" fillcolor="#365f91" stroked="f">
                    <v:path arrowok="t" o:connecttype="custom" o:connectlocs="0,6032;1630,6032;1630,5814;0,5814;0,6032" o:connectangles="0,0,0,0,0"/>
                  </v:shape>
                </v:group>
                <v:group id="Group 300" o:spid="_x0000_s1053" style="position:absolute;left:17546;top:6032;width:1630;height:243" coordorigin="17546,6032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01" o:spid="_x0000_s1054" style="position:absolute;left:17546;top:6032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XSMMA&#10;AADcAAAADwAAAGRycy9kb3ducmV2LnhtbESPQWvCQBSE70L/w/IK3uqmVaxEVykWQaUg2uD5kX0m&#10;aXffhuyaxH/vFgoeh5n5hlmsemtES42vHCt4HSUgiHOnKy4UZN+blxkIH5A1Gsek4EYeVsunwQJT&#10;7To+UnsKhYgQ9ikqKEOoUyl9XpJFP3I1cfQurrEYomwKqRvsItwa+ZYkU2mx4rhQYk3rkvLf09VG&#10;yv7zkMndlzHTddudj4RZ8oNKDZ/7jzmIQH14hP/bW61gPHmHv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BXSMMAAADcAAAADwAAAAAAAAAAAAAAAACYAgAAZHJzL2Rv&#10;d25yZXYueG1sUEsFBgAAAAAEAAQA9QAAAIgDAAAAAA==&#10;" path="m,243r1630,l1630,,,,,243xe" fillcolor="#365f91" stroked="f">
                    <v:path arrowok="t" o:connecttype="custom" o:connectlocs="0,6275;1630,6275;1630,6032;0,6032;0,62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848" behindDoc="1" locked="0" layoutInCell="1" allowOverlap="1" wp14:anchorId="53D2A550" wp14:editId="3372DB21">
                <wp:simplePos x="0" y="0"/>
                <wp:positionH relativeFrom="page">
                  <wp:posOffset>6101080</wp:posOffset>
                </wp:positionH>
                <wp:positionV relativeFrom="page">
                  <wp:posOffset>4023995</wp:posOffset>
                </wp:positionV>
                <wp:extent cx="702945" cy="524510"/>
                <wp:effectExtent l="0" t="4445" r="0" b="4445"/>
                <wp:wrapNone/>
                <wp:docPr id="31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524510"/>
                          <a:chOff x="9608" y="6337"/>
                          <a:chExt cx="1107" cy="826"/>
                        </a:xfrm>
                      </wpg:grpSpPr>
                      <wpg:grpSp>
                        <wpg:cNvPr id="311" name="Group 297"/>
                        <wpg:cNvGrpSpPr>
                          <a:grpSpLocks/>
                        </wpg:cNvGrpSpPr>
                        <wpg:grpSpPr bwMode="auto">
                          <a:xfrm>
                            <a:off x="9608" y="6337"/>
                            <a:ext cx="1107" cy="216"/>
                            <a:chOff x="9608" y="6337"/>
                            <a:chExt cx="1107" cy="216"/>
                          </a:xfrm>
                        </wpg:grpSpPr>
                        <wps:wsp>
                          <wps:cNvPr id="312" name="Freeform 298"/>
                          <wps:cNvSpPr>
                            <a:spLocks/>
                          </wps:cNvSpPr>
                          <wps:spPr bwMode="auto">
                            <a:xfrm>
                              <a:off x="9608" y="6337"/>
                              <a:ext cx="1107" cy="216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6553 6337"/>
                                <a:gd name="T3" fmla="*/ 6553 h 216"/>
                                <a:gd name="T4" fmla="+- 0 10715 9608"/>
                                <a:gd name="T5" fmla="*/ T4 w 1107"/>
                                <a:gd name="T6" fmla="+- 0 6553 6337"/>
                                <a:gd name="T7" fmla="*/ 6553 h 216"/>
                                <a:gd name="T8" fmla="+- 0 10715 9608"/>
                                <a:gd name="T9" fmla="*/ T8 w 1107"/>
                                <a:gd name="T10" fmla="+- 0 6337 6337"/>
                                <a:gd name="T11" fmla="*/ 6337 h 216"/>
                                <a:gd name="T12" fmla="+- 0 9608 9608"/>
                                <a:gd name="T13" fmla="*/ T12 w 1107"/>
                                <a:gd name="T14" fmla="+- 0 6337 6337"/>
                                <a:gd name="T15" fmla="*/ 6337 h 216"/>
                                <a:gd name="T16" fmla="+- 0 9608 9608"/>
                                <a:gd name="T17" fmla="*/ T16 w 1107"/>
                                <a:gd name="T18" fmla="+- 0 6553 6337"/>
                                <a:gd name="T19" fmla="*/ 655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216">
                                  <a:moveTo>
                                    <a:pt x="0" y="216"/>
                                  </a:moveTo>
                                  <a:lnTo>
                                    <a:pt x="1107" y="216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5"/>
                        <wpg:cNvGrpSpPr>
                          <a:grpSpLocks/>
                        </wpg:cNvGrpSpPr>
                        <wpg:grpSpPr bwMode="auto">
                          <a:xfrm>
                            <a:off x="9608" y="6553"/>
                            <a:ext cx="1107" cy="197"/>
                            <a:chOff x="9608" y="6553"/>
                            <a:chExt cx="1107" cy="197"/>
                          </a:xfrm>
                        </wpg:grpSpPr>
                        <wps:wsp>
                          <wps:cNvPr id="314" name="Freeform 296"/>
                          <wps:cNvSpPr>
                            <a:spLocks/>
                          </wps:cNvSpPr>
                          <wps:spPr bwMode="auto">
                            <a:xfrm>
                              <a:off x="9608" y="6553"/>
                              <a:ext cx="1107" cy="197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6750 6553"/>
                                <a:gd name="T3" fmla="*/ 6750 h 197"/>
                                <a:gd name="T4" fmla="+- 0 10715 9608"/>
                                <a:gd name="T5" fmla="*/ T4 w 1107"/>
                                <a:gd name="T6" fmla="+- 0 6750 6553"/>
                                <a:gd name="T7" fmla="*/ 6750 h 197"/>
                                <a:gd name="T8" fmla="+- 0 10715 9608"/>
                                <a:gd name="T9" fmla="*/ T8 w 1107"/>
                                <a:gd name="T10" fmla="+- 0 6553 6553"/>
                                <a:gd name="T11" fmla="*/ 6553 h 197"/>
                                <a:gd name="T12" fmla="+- 0 9608 9608"/>
                                <a:gd name="T13" fmla="*/ T12 w 1107"/>
                                <a:gd name="T14" fmla="+- 0 6553 6553"/>
                                <a:gd name="T15" fmla="*/ 6553 h 197"/>
                                <a:gd name="T16" fmla="+- 0 9608 9608"/>
                                <a:gd name="T17" fmla="*/ T16 w 1107"/>
                                <a:gd name="T18" fmla="+- 0 6750 6553"/>
                                <a:gd name="T19" fmla="*/ 67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197">
                                  <a:moveTo>
                                    <a:pt x="0" y="197"/>
                                  </a:moveTo>
                                  <a:lnTo>
                                    <a:pt x="1107" y="197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93"/>
                        <wpg:cNvGrpSpPr>
                          <a:grpSpLocks/>
                        </wpg:cNvGrpSpPr>
                        <wpg:grpSpPr bwMode="auto">
                          <a:xfrm>
                            <a:off x="9608" y="6750"/>
                            <a:ext cx="1107" cy="197"/>
                            <a:chOff x="9608" y="6750"/>
                            <a:chExt cx="1107" cy="197"/>
                          </a:xfrm>
                        </wpg:grpSpPr>
                        <wps:wsp>
                          <wps:cNvPr id="316" name="Freeform 294"/>
                          <wps:cNvSpPr>
                            <a:spLocks/>
                          </wps:cNvSpPr>
                          <wps:spPr bwMode="auto">
                            <a:xfrm>
                              <a:off x="9608" y="6750"/>
                              <a:ext cx="1107" cy="197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6947 6750"/>
                                <a:gd name="T3" fmla="*/ 6947 h 197"/>
                                <a:gd name="T4" fmla="+- 0 10715 9608"/>
                                <a:gd name="T5" fmla="*/ T4 w 1107"/>
                                <a:gd name="T6" fmla="+- 0 6947 6750"/>
                                <a:gd name="T7" fmla="*/ 6947 h 197"/>
                                <a:gd name="T8" fmla="+- 0 10715 9608"/>
                                <a:gd name="T9" fmla="*/ T8 w 1107"/>
                                <a:gd name="T10" fmla="+- 0 6750 6750"/>
                                <a:gd name="T11" fmla="*/ 6750 h 197"/>
                                <a:gd name="T12" fmla="+- 0 9608 9608"/>
                                <a:gd name="T13" fmla="*/ T12 w 1107"/>
                                <a:gd name="T14" fmla="+- 0 6750 6750"/>
                                <a:gd name="T15" fmla="*/ 6750 h 197"/>
                                <a:gd name="T16" fmla="+- 0 9608 9608"/>
                                <a:gd name="T17" fmla="*/ T16 w 1107"/>
                                <a:gd name="T18" fmla="+- 0 6947 6750"/>
                                <a:gd name="T19" fmla="*/ 69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197">
                                  <a:moveTo>
                                    <a:pt x="0" y="197"/>
                                  </a:moveTo>
                                  <a:lnTo>
                                    <a:pt x="1107" y="197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91"/>
                        <wpg:cNvGrpSpPr>
                          <a:grpSpLocks/>
                        </wpg:cNvGrpSpPr>
                        <wpg:grpSpPr bwMode="auto">
                          <a:xfrm>
                            <a:off x="9608" y="6947"/>
                            <a:ext cx="1107" cy="216"/>
                            <a:chOff x="9608" y="6947"/>
                            <a:chExt cx="1107" cy="216"/>
                          </a:xfrm>
                        </wpg:grpSpPr>
                        <wps:wsp>
                          <wps:cNvPr id="318" name="Freeform 292"/>
                          <wps:cNvSpPr>
                            <a:spLocks/>
                          </wps:cNvSpPr>
                          <wps:spPr bwMode="auto">
                            <a:xfrm>
                              <a:off x="9608" y="6947"/>
                              <a:ext cx="1107" cy="216"/>
                            </a:xfrm>
                            <a:custGeom>
                              <a:avLst/>
                              <a:gdLst>
                                <a:gd name="T0" fmla="+- 0 9608 9608"/>
                                <a:gd name="T1" fmla="*/ T0 w 1107"/>
                                <a:gd name="T2" fmla="+- 0 7163 6947"/>
                                <a:gd name="T3" fmla="*/ 7163 h 216"/>
                                <a:gd name="T4" fmla="+- 0 10715 9608"/>
                                <a:gd name="T5" fmla="*/ T4 w 1107"/>
                                <a:gd name="T6" fmla="+- 0 7163 6947"/>
                                <a:gd name="T7" fmla="*/ 7163 h 216"/>
                                <a:gd name="T8" fmla="+- 0 10715 9608"/>
                                <a:gd name="T9" fmla="*/ T8 w 1107"/>
                                <a:gd name="T10" fmla="+- 0 6947 6947"/>
                                <a:gd name="T11" fmla="*/ 6947 h 216"/>
                                <a:gd name="T12" fmla="+- 0 9608 9608"/>
                                <a:gd name="T13" fmla="*/ T12 w 1107"/>
                                <a:gd name="T14" fmla="+- 0 6947 6947"/>
                                <a:gd name="T15" fmla="*/ 6947 h 216"/>
                                <a:gd name="T16" fmla="+- 0 9608 9608"/>
                                <a:gd name="T17" fmla="*/ T16 w 1107"/>
                                <a:gd name="T18" fmla="+- 0 7163 6947"/>
                                <a:gd name="T19" fmla="*/ 716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7" h="216">
                                  <a:moveTo>
                                    <a:pt x="0" y="216"/>
                                  </a:moveTo>
                                  <a:lnTo>
                                    <a:pt x="1107" y="216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CBD4E" id="Group 290" o:spid="_x0000_s1026" style="position:absolute;margin-left:480.4pt;margin-top:316.85pt;width:55.35pt;height:41.3pt;z-index:-149632;mso-position-horizontal-relative:page;mso-position-vertical-relative:page" coordorigin="9608,6337" coordsize="1107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">
                <v:group id="Group 297" o:spid="_x0000_s1027" style="position:absolute;left:9608;top:6337;width:1107;height:216" coordorigin="9608,6337" coordsize="110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98" o:spid="_x0000_s1028" style="position:absolute;left:9608;top:6337;width:1107;height:216;visibility:visible;mso-wrap-style:square;v-text-anchor:top" coordsize="1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tO8UA&#10;AADcAAAADwAAAGRycy9kb3ducmV2LnhtbESPQYvCMBSE78L+h/AWvGlqVxftGmURRMGDqCvo7dE8&#10;27LNS2miVn+9EQSPw8x8w4ynjSnFhWpXWFbQ60YgiFOrC84U/O3mnSEI55E1lpZJwY0cTCcfrTEm&#10;2l55Q5etz0SAsEtQQe59lUjp0pwMuq6tiIN3srVBH2SdSV3jNcBNKeMo+pYGCw4LOVY0yyn9356N&#10;gtVutDjO+zM5uPv1/raID4MTH5Rqfza/PyA8Nf4dfrWXWsFXL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G07xQAAANwAAAAPAAAAAAAAAAAAAAAAAJgCAABkcnMv&#10;ZG93bnJldi54bWxQSwUGAAAAAAQABAD1AAAAigMAAAAA&#10;" path="m,216r1107,l1107,,,,,216xe" fillcolor="#d9d9d9" stroked="f">
                    <v:path arrowok="t" o:connecttype="custom" o:connectlocs="0,6553;1107,6553;1107,6337;0,6337;0,6553" o:connectangles="0,0,0,0,0"/>
                  </v:shape>
                </v:group>
                <v:group id="Group 295" o:spid="_x0000_s1029" style="position:absolute;left:9608;top:6553;width:1107;height:197" coordorigin="9608,6553" coordsize="110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6" o:spid="_x0000_s1030" style="position:absolute;left:9608;top:6553;width:1107;height:197;visibility:visible;mso-wrap-style:square;v-text-anchor:top" coordsize="1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aMccA&#10;AADcAAAADwAAAGRycy9kb3ducmV2LnhtbESPT0sDMRTE70K/Q3gFL9Jm10pb1qZFCqL0UO0/wdtj&#10;89wsbl6WJHa3374RBI/DzPyGWax624gz+VA7VpCPMxDEpdM1VwqOh+fRHESIyBobx6TgQgFWy8HN&#10;AgvtOt7ReR8rkSAcClRgYmwLKUNpyGIYu5Y4eV/OW4xJ+kpqj12C20beZ9lUWqw5LRhsaW2o/N7/&#10;WAX+7rRdd/1HbvLPTfVyodm7f/NK3Q77p0cQkfr4H/5rv2oFk/wBfs+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lmjHHAAAA3AAAAA8AAAAAAAAAAAAAAAAAmAIAAGRy&#10;cy9kb3ducmV2LnhtbFBLBQYAAAAABAAEAPUAAACMAwAAAAA=&#10;" path="m,197r1107,l1107,,,,,197xe" fillcolor="#d9d9d9" stroked="f">
                    <v:path arrowok="t" o:connecttype="custom" o:connectlocs="0,6750;1107,6750;1107,6553;0,6553;0,6750" o:connectangles="0,0,0,0,0"/>
                  </v:shape>
                </v:group>
                <v:group id="Group 293" o:spid="_x0000_s1031" style="position:absolute;left:9608;top:6750;width:1107;height:197" coordorigin="9608,6750" coordsize="110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94" o:spid="_x0000_s1032" style="position:absolute;left:9608;top:6750;width:1107;height:197;visibility:visible;mso-wrap-style:square;v-text-anchor:top" coordsize="1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h3cYA&#10;AADcAAAADwAAAGRycy9kb3ducmV2LnhtbESPT2sCMRTE74V+h/AKvRTNbgsqW6OIUFp60NZ/4O2x&#10;ed0sbl6WJHXXb2+EQo/DzPyGmc5724gz+VA7VpAPMxDEpdM1Vwp227fBBESIyBobx6TgQgHms/u7&#10;KRbadfxN502sRIJwKFCBibEtpAylIYth6Fri5P04bzEm6SupPXYJbhv5nGUjabHmtGCwpaWh8rT5&#10;tQr803617PpDbvLjZ/V+ofGXX3ulHh/6xSuISH38D/+1P7SCl3wEt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uh3cYAAADcAAAADwAAAAAAAAAAAAAAAACYAgAAZHJz&#10;L2Rvd25yZXYueG1sUEsFBgAAAAAEAAQA9QAAAIsDAAAAAA==&#10;" path="m,197r1107,l1107,,,,,197xe" fillcolor="#d9d9d9" stroked="f">
                    <v:path arrowok="t" o:connecttype="custom" o:connectlocs="0,6947;1107,6947;1107,6750;0,6750;0,6947" o:connectangles="0,0,0,0,0"/>
                  </v:shape>
                </v:group>
                <v:group id="Group 291" o:spid="_x0000_s1033" style="position:absolute;left:9608;top:6947;width:1107;height:216" coordorigin="9608,6947" coordsize="110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2" o:spid="_x0000_s1034" style="position:absolute;left:9608;top:6947;width:1107;height:216;visibility:visible;mso-wrap-style:square;v-text-anchor:top" coordsize="1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a0cIA&#10;AADcAAAADwAAAGRycy9kb3ducmV2LnhtbERPy4rCMBTdC/5DuMLsNFVH0WoUEcQBF+ILdHdprm2x&#10;uSlNRqtfbxaCy8N5T+e1KcSdKpdbVtDtRCCIE6tzThUcD6v2CITzyBoLy6TgSQ7ms2ZjirG2D97R&#10;fe9TEULYxagg876MpXRJRgZdx5bEgbvayqAPsEqlrvARwk0he1E0lAZzDg0ZlrTMKLnt/42CzWG8&#10;vqx+l3Lw8tvTc907D658VuqnVS8mIDzV/iv+uP+0gn43rA1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FrRwgAAANwAAAAPAAAAAAAAAAAAAAAAAJgCAABkcnMvZG93&#10;bnJldi54bWxQSwUGAAAAAAQABAD1AAAAhwMAAAAA&#10;" path="m,216r1107,l1107,,,,,216xe" fillcolor="#d9d9d9" stroked="f">
                    <v:path arrowok="t" o:connecttype="custom" o:connectlocs="0,7163;1107,7163;1107,6947;0,6947;0,716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872" behindDoc="1" locked="0" layoutInCell="1" allowOverlap="1" wp14:anchorId="53D2A551" wp14:editId="6DA7FB80">
                <wp:simplePos x="0" y="0"/>
                <wp:positionH relativeFrom="page">
                  <wp:posOffset>7867650</wp:posOffset>
                </wp:positionH>
                <wp:positionV relativeFrom="page">
                  <wp:posOffset>4023995</wp:posOffset>
                </wp:positionV>
                <wp:extent cx="797560" cy="649605"/>
                <wp:effectExtent l="0" t="4445" r="2540" b="3175"/>
                <wp:wrapNone/>
                <wp:docPr id="29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649605"/>
                          <a:chOff x="12390" y="6337"/>
                          <a:chExt cx="1256" cy="1023"/>
                        </a:xfrm>
                      </wpg:grpSpPr>
                      <wpg:grpSp>
                        <wpg:cNvPr id="300" name="Group 288"/>
                        <wpg:cNvGrpSpPr>
                          <a:grpSpLocks/>
                        </wpg:cNvGrpSpPr>
                        <wpg:grpSpPr bwMode="auto">
                          <a:xfrm>
                            <a:off x="12390" y="6337"/>
                            <a:ext cx="1256" cy="216"/>
                            <a:chOff x="12390" y="6337"/>
                            <a:chExt cx="1256" cy="216"/>
                          </a:xfrm>
                        </wpg:grpSpPr>
                        <wps:wsp>
                          <wps:cNvPr id="301" name="Freeform 289"/>
                          <wps:cNvSpPr>
                            <a:spLocks/>
                          </wps:cNvSpPr>
                          <wps:spPr bwMode="auto">
                            <a:xfrm>
                              <a:off x="12390" y="6337"/>
                              <a:ext cx="1256" cy="216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6553 6337"/>
                                <a:gd name="T3" fmla="*/ 6553 h 216"/>
                                <a:gd name="T4" fmla="+- 0 13645 12390"/>
                                <a:gd name="T5" fmla="*/ T4 w 1256"/>
                                <a:gd name="T6" fmla="+- 0 6553 6337"/>
                                <a:gd name="T7" fmla="*/ 6553 h 216"/>
                                <a:gd name="T8" fmla="+- 0 13645 12390"/>
                                <a:gd name="T9" fmla="*/ T8 w 1256"/>
                                <a:gd name="T10" fmla="+- 0 6337 6337"/>
                                <a:gd name="T11" fmla="*/ 6337 h 216"/>
                                <a:gd name="T12" fmla="+- 0 12390 12390"/>
                                <a:gd name="T13" fmla="*/ T12 w 1256"/>
                                <a:gd name="T14" fmla="+- 0 6337 6337"/>
                                <a:gd name="T15" fmla="*/ 6337 h 216"/>
                                <a:gd name="T16" fmla="+- 0 12390 12390"/>
                                <a:gd name="T17" fmla="*/ T16 w 1256"/>
                                <a:gd name="T18" fmla="+- 0 6553 6337"/>
                                <a:gd name="T19" fmla="*/ 655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6"/>
                        <wpg:cNvGrpSpPr>
                          <a:grpSpLocks/>
                        </wpg:cNvGrpSpPr>
                        <wpg:grpSpPr bwMode="auto">
                          <a:xfrm>
                            <a:off x="12390" y="6553"/>
                            <a:ext cx="1256" cy="197"/>
                            <a:chOff x="12390" y="6553"/>
                            <a:chExt cx="1256" cy="197"/>
                          </a:xfrm>
                        </wpg:grpSpPr>
                        <wps:wsp>
                          <wps:cNvPr id="303" name="Freeform 287"/>
                          <wps:cNvSpPr>
                            <a:spLocks/>
                          </wps:cNvSpPr>
                          <wps:spPr bwMode="auto">
                            <a:xfrm>
                              <a:off x="12390" y="6553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6750 6553"/>
                                <a:gd name="T3" fmla="*/ 6750 h 197"/>
                                <a:gd name="T4" fmla="+- 0 13645 12390"/>
                                <a:gd name="T5" fmla="*/ T4 w 1256"/>
                                <a:gd name="T6" fmla="+- 0 6750 6553"/>
                                <a:gd name="T7" fmla="*/ 6750 h 197"/>
                                <a:gd name="T8" fmla="+- 0 13645 12390"/>
                                <a:gd name="T9" fmla="*/ T8 w 1256"/>
                                <a:gd name="T10" fmla="+- 0 6553 6553"/>
                                <a:gd name="T11" fmla="*/ 6553 h 197"/>
                                <a:gd name="T12" fmla="+- 0 12390 12390"/>
                                <a:gd name="T13" fmla="*/ T12 w 1256"/>
                                <a:gd name="T14" fmla="+- 0 6553 6553"/>
                                <a:gd name="T15" fmla="*/ 6553 h 197"/>
                                <a:gd name="T16" fmla="+- 0 12390 12390"/>
                                <a:gd name="T17" fmla="*/ T16 w 1256"/>
                                <a:gd name="T18" fmla="+- 0 6750 6553"/>
                                <a:gd name="T19" fmla="*/ 675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4"/>
                        <wpg:cNvGrpSpPr>
                          <a:grpSpLocks/>
                        </wpg:cNvGrpSpPr>
                        <wpg:grpSpPr bwMode="auto">
                          <a:xfrm>
                            <a:off x="12390" y="6750"/>
                            <a:ext cx="1256" cy="197"/>
                            <a:chOff x="12390" y="6750"/>
                            <a:chExt cx="1256" cy="197"/>
                          </a:xfrm>
                        </wpg:grpSpPr>
                        <wps:wsp>
                          <wps:cNvPr id="305" name="Freeform 285"/>
                          <wps:cNvSpPr>
                            <a:spLocks/>
                          </wps:cNvSpPr>
                          <wps:spPr bwMode="auto">
                            <a:xfrm>
                              <a:off x="12390" y="6750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6947 6750"/>
                                <a:gd name="T3" fmla="*/ 6947 h 197"/>
                                <a:gd name="T4" fmla="+- 0 13645 12390"/>
                                <a:gd name="T5" fmla="*/ T4 w 1256"/>
                                <a:gd name="T6" fmla="+- 0 6947 6750"/>
                                <a:gd name="T7" fmla="*/ 6947 h 197"/>
                                <a:gd name="T8" fmla="+- 0 13645 12390"/>
                                <a:gd name="T9" fmla="*/ T8 w 1256"/>
                                <a:gd name="T10" fmla="+- 0 6750 6750"/>
                                <a:gd name="T11" fmla="*/ 6750 h 197"/>
                                <a:gd name="T12" fmla="+- 0 12390 12390"/>
                                <a:gd name="T13" fmla="*/ T12 w 1256"/>
                                <a:gd name="T14" fmla="+- 0 6750 6750"/>
                                <a:gd name="T15" fmla="*/ 6750 h 197"/>
                                <a:gd name="T16" fmla="+- 0 12390 12390"/>
                                <a:gd name="T17" fmla="*/ T16 w 1256"/>
                                <a:gd name="T18" fmla="+- 0 6947 6750"/>
                                <a:gd name="T19" fmla="*/ 694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7"/>
                                  </a:moveTo>
                                  <a:lnTo>
                                    <a:pt x="1255" y="197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2"/>
                        <wpg:cNvGrpSpPr>
                          <a:grpSpLocks/>
                        </wpg:cNvGrpSpPr>
                        <wpg:grpSpPr bwMode="auto">
                          <a:xfrm>
                            <a:off x="12390" y="6947"/>
                            <a:ext cx="1256" cy="197"/>
                            <a:chOff x="12390" y="6947"/>
                            <a:chExt cx="1256" cy="197"/>
                          </a:xfrm>
                        </wpg:grpSpPr>
                        <wps:wsp>
                          <wps:cNvPr id="307" name="Freeform 283"/>
                          <wps:cNvSpPr>
                            <a:spLocks/>
                          </wps:cNvSpPr>
                          <wps:spPr bwMode="auto">
                            <a:xfrm>
                              <a:off x="12390" y="6947"/>
                              <a:ext cx="1256" cy="197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7143 6947"/>
                                <a:gd name="T3" fmla="*/ 7143 h 197"/>
                                <a:gd name="T4" fmla="+- 0 13645 12390"/>
                                <a:gd name="T5" fmla="*/ T4 w 1256"/>
                                <a:gd name="T6" fmla="+- 0 7143 6947"/>
                                <a:gd name="T7" fmla="*/ 7143 h 197"/>
                                <a:gd name="T8" fmla="+- 0 13645 12390"/>
                                <a:gd name="T9" fmla="*/ T8 w 1256"/>
                                <a:gd name="T10" fmla="+- 0 6947 6947"/>
                                <a:gd name="T11" fmla="*/ 6947 h 197"/>
                                <a:gd name="T12" fmla="+- 0 12390 12390"/>
                                <a:gd name="T13" fmla="*/ T12 w 1256"/>
                                <a:gd name="T14" fmla="+- 0 6947 6947"/>
                                <a:gd name="T15" fmla="*/ 6947 h 197"/>
                                <a:gd name="T16" fmla="+- 0 12390 12390"/>
                                <a:gd name="T17" fmla="*/ T16 w 1256"/>
                                <a:gd name="T18" fmla="+- 0 7143 6947"/>
                                <a:gd name="T19" fmla="*/ 714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197">
                                  <a:moveTo>
                                    <a:pt x="0" y="196"/>
                                  </a:moveTo>
                                  <a:lnTo>
                                    <a:pt x="1255" y="19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0"/>
                        <wpg:cNvGrpSpPr>
                          <a:grpSpLocks/>
                        </wpg:cNvGrpSpPr>
                        <wpg:grpSpPr bwMode="auto">
                          <a:xfrm>
                            <a:off x="12390" y="7143"/>
                            <a:ext cx="1256" cy="216"/>
                            <a:chOff x="12390" y="7143"/>
                            <a:chExt cx="1256" cy="216"/>
                          </a:xfrm>
                        </wpg:grpSpPr>
                        <wps:wsp>
                          <wps:cNvPr id="309" name="Freeform 281"/>
                          <wps:cNvSpPr>
                            <a:spLocks/>
                          </wps:cNvSpPr>
                          <wps:spPr bwMode="auto">
                            <a:xfrm>
                              <a:off x="12390" y="7143"/>
                              <a:ext cx="1256" cy="216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T0 w 1256"/>
                                <a:gd name="T2" fmla="+- 0 7359 7143"/>
                                <a:gd name="T3" fmla="*/ 7359 h 216"/>
                                <a:gd name="T4" fmla="+- 0 13645 12390"/>
                                <a:gd name="T5" fmla="*/ T4 w 1256"/>
                                <a:gd name="T6" fmla="+- 0 7359 7143"/>
                                <a:gd name="T7" fmla="*/ 7359 h 216"/>
                                <a:gd name="T8" fmla="+- 0 13645 12390"/>
                                <a:gd name="T9" fmla="*/ T8 w 1256"/>
                                <a:gd name="T10" fmla="+- 0 7143 7143"/>
                                <a:gd name="T11" fmla="*/ 7143 h 216"/>
                                <a:gd name="T12" fmla="+- 0 12390 12390"/>
                                <a:gd name="T13" fmla="*/ T12 w 1256"/>
                                <a:gd name="T14" fmla="+- 0 7143 7143"/>
                                <a:gd name="T15" fmla="*/ 7143 h 216"/>
                                <a:gd name="T16" fmla="+- 0 12390 12390"/>
                                <a:gd name="T17" fmla="*/ T16 w 1256"/>
                                <a:gd name="T18" fmla="+- 0 7359 7143"/>
                                <a:gd name="T19" fmla="*/ 735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6801C" id="Group 279" o:spid="_x0000_s1026" style="position:absolute;margin-left:619.5pt;margin-top:316.85pt;width:62.8pt;height:51.15pt;z-index:-149608;mso-position-horizontal-relative:page;mso-position-vertical-relative:page" coordorigin="12390,6337" coordsize="1256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">
                <v:group id="Group 288" o:spid="_x0000_s1027" style="position:absolute;left:12390;top:6337;width:1256;height:216" coordorigin="12390,6337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9" o:spid="_x0000_s1028" style="position:absolute;left:12390;top:6337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e18YA&#10;AADcAAAADwAAAGRycy9kb3ducmV2LnhtbESP3UrDQBSE74W+w3IK3tlNI1pJsw0itCj+VGMf4HT3&#10;NBvNng3ZtY1v7wqCl8PMfMOU1eg6caQhtJ4VzGcZCGLtTcuNgt37+uIGRIjIBjvPpOCbAlSryVmJ&#10;hfEnfqNjHRuRIBwKVGBj7Aspg7bkMMx8T5y8gx8cxiSHRpoBTwnuOpln2bV02HJasNjTnSX9WX85&#10;BRvEl23+qq8+NnbvHvTz4/opLJQ6n463SxCRxvgf/mvfGwWX2R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ge18YAAADcAAAADwAAAAAAAAAAAAAAAACYAgAAZHJz&#10;L2Rvd25yZXYueG1sUEsFBgAAAAAEAAQA9QAAAIsDAAAAAA==&#10;" path="m,216r1255,l1255,,,,,216xe" fillcolor="#a6a6a6" stroked="f">
                    <v:path arrowok="t" o:connecttype="custom" o:connectlocs="0,6553;1255,6553;1255,6337;0,6337;0,6553" o:connectangles="0,0,0,0,0"/>
                  </v:shape>
                </v:group>
                <v:group id="Group 286" o:spid="_x0000_s1029" style="position:absolute;left:12390;top:6553;width:1256;height:197" coordorigin="12390,6553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87" o:spid="_x0000_s1030" style="position:absolute;left:12390;top:6553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NY8QA&#10;AADcAAAADwAAAGRycy9kb3ducmV2LnhtbESPX2vCMBTF3wd+h3CFvc10E8aoxlImQ2UPzureL821&#10;KWtuYpNp/fZmMPDxcP78OPNisJ04Ux9axwqeJxkI4trplhsFh/3H0xuIEJE1do5JwZUCFIvRwxxz&#10;7S68o3MVG5FGOOSowMTocylDbchimDhPnLyj6y3GJPtG6h4vadx28iXLXqXFlhPBoKd3Q/VP9WsT&#10;5Fri7vtUbcKn/zqul4fV1m9WSj2Oh3IGItIQ7+H/9lormGZT+Du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4TWPEAAAA3AAAAA8AAAAAAAAAAAAAAAAAmAIAAGRycy9k&#10;b3ducmV2LnhtbFBLBQYAAAAABAAEAPUAAACJAwAAAAA=&#10;" path="m,197r1255,l1255,,,,,197xe" fillcolor="#a6a6a6" stroked="f">
                    <v:path arrowok="t" o:connecttype="custom" o:connectlocs="0,6750;1255,6750;1255,6553;0,6553;0,6750" o:connectangles="0,0,0,0,0"/>
                  </v:shape>
                </v:group>
                <v:group id="Group 284" o:spid="_x0000_s1031" style="position:absolute;left:12390;top:6750;width:1256;height:197" coordorigin="12390,6750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85" o:spid="_x0000_s1032" style="position:absolute;left:12390;top:6750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wjMQA&#10;AADcAAAADwAAAGRycy9kb3ducmV2LnhtbESPX2vCMBTF34V9h3AHvs1Ux2RUo8jGqLIHtdP3S3Nt&#10;i81NbGKt334ZDHw8nD8/znzZm0Z01PrasoLxKAFBXFhdc6ng8PP18g7CB2SNjWVScCcPy8XTYI6p&#10;tjfeU5eHUsQR9ikqqEJwqZS+qMigH1lHHL2TbQ2GKNtS6hZvcdw0cpIkU2mw5kio0NFHRcU5v5oI&#10;ua9wf7zkG//tdqf15yHbuk2m1PC5X81ABOrDI/zfXmsFr8k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cIzEAAAA3AAAAA8AAAAAAAAAAAAAAAAAmAIAAGRycy9k&#10;b3ducmV2LnhtbFBLBQYAAAAABAAEAPUAAACJAwAAAAA=&#10;" path="m,197r1255,l1255,,,,,197xe" fillcolor="#a6a6a6" stroked="f">
                    <v:path arrowok="t" o:connecttype="custom" o:connectlocs="0,6947;1255,6947;1255,6750;0,6750;0,6947" o:connectangles="0,0,0,0,0"/>
                  </v:shape>
                </v:group>
                <v:group id="Group 282" o:spid="_x0000_s1033" style="position:absolute;left:12390;top:6947;width:1256;height:197" coordorigin="12390,6947" coordsize="1256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3" o:spid="_x0000_s1034" style="position:absolute;left:12390;top:6947;width:1256;height:197;visibility:visible;mso-wrap-style:square;v-text-anchor:top" coordsize="125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LYMQA&#10;AADcAAAADwAAAGRycy9kb3ducmV2LnhtbESPX2vCMBTF34V9h3AHvs1UB3NUo8jGqLIHtdP3S3Nt&#10;i81NbGKt334ZDHw8nD8/znzZm0Z01PrasoLxKAFBXFhdc6ng8PP18g7CB2SNjWVScCcPy8XTYI6p&#10;tjfeU5eHUsQR9ikqqEJwqZS+qMigH1lHHL2TbQ2GKNtS6hZvcdw0cpIkb9JgzZFQoaOPiopzfjUR&#10;cl/h/njJN/7b7U7rz0O2dZtMqeFzv5qBCNSHR/i/vdYKXpMp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S2DEAAAA3AAAAA8AAAAAAAAAAAAAAAAAmAIAAGRycy9k&#10;b3ducmV2LnhtbFBLBQYAAAAABAAEAPUAAACJAwAAAAA=&#10;" path="m,196r1255,l1255,,,,,196xe" fillcolor="#a6a6a6" stroked="f">
                    <v:path arrowok="t" o:connecttype="custom" o:connectlocs="0,7143;1255,7143;1255,6947;0,6947;0,7143" o:connectangles="0,0,0,0,0"/>
                  </v:shape>
                </v:group>
                <v:group id="Group 280" o:spid="_x0000_s1035" style="position:absolute;left:12390;top:7143;width:1256;height:216" coordorigin="12390,7143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81" o:spid="_x0000_s1036" style="position:absolute;left:12390;top:7143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S0cUA&#10;AADcAAAADwAAAGRycy9kb3ducmV2LnhtbESPUUvDMBSF3wf7D+EOfHPpKjqty4oILYo6dfoDrsm1&#10;6WxuShO3+u+NIOzxcM75DmdVjq4TexpC61nBYp6BINbetNwoeH+rTi9BhIhssPNMCn4oQLmeTlZY&#10;GH/gV9pvYyMShEOBCmyMfSFl0JYchrnviZP36QeHMcmhkWbAQ4K7TuZZdiEdtpwWLPZ0a0l/bb+d&#10;ghpx85y/6PNdbT/cvX56qB7DUqmT2XhzDSLSGI/h//adUXCWXcH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hLRxQAAANwAAAAPAAAAAAAAAAAAAAAAAJgCAABkcnMv&#10;ZG93bnJldi54bWxQSwUGAAAAAAQABAD1AAAAigMAAAAA&#10;" path="m,216r1255,l1255,,,,,216xe" fillcolor="#a6a6a6" stroked="f">
                    <v:path arrowok="t" o:connecttype="custom" o:connectlocs="0,7359;1255,7359;1255,7143;0,7143;0,735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896" behindDoc="1" locked="0" layoutInCell="1" allowOverlap="1" wp14:anchorId="53D2A552" wp14:editId="62C1E901">
                <wp:simplePos x="0" y="0"/>
                <wp:positionH relativeFrom="page">
                  <wp:posOffset>8801735</wp:posOffset>
                </wp:positionH>
                <wp:positionV relativeFrom="page">
                  <wp:posOffset>4305935</wp:posOffset>
                </wp:positionV>
                <wp:extent cx="1391920" cy="1021080"/>
                <wp:effectExtent l="635" t="635" r="0" b="0"/>
                <wp:wrapNone/>
                <wp:docPr id="28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021080"/>
                          <a:chOff x="13861" y="6781"/>
                          <a:chExt cx="2192" cy="1608"/>
                        </a:xfrm>
                      </wpg:grpSpPr>
                      <wpg:grpSp>
                        <wpg:cNvPr id="285" name="Group 277"/>
                        <wpg:cNvGrpSpPr>
                          <a:grpSpLocks/>
                        </wpg:cNvGrpSpPr>
                        <wpg:grpSpPr bwMode="auto">
                          <a:xfrm>
                            <a:off x="13861" y="6781"/>
                            <a:ext cx="2192" cy="262"/>
                            <a:chOff x="13861" y="6781"/>
                            <a:chExt cx="2192" cy="262"/>
                          </a:xfrm>
                        </wpg:grpSpPr>
                        <wps:wsp>
                          <wps:cNvPr id="286" name="Freeform 278"/>
                          <wps:cNvSpPr>
                            <a:spLocks/>
                          </wps:cNvSpPr>
                          <wps:spPr bwMode="auto">
                            <a:xfrm>
                              <a:off x="13861" y="6781"/>
                              <a:ext cx="2192" cy="262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043 6781"/>
                                <a:gd name="T3" fmla="*/ 7043 h 262"/>
                                <a:gd name="T4" fmla="+- 0 16053 13861"/>
                                <a:gd name="T5" fmla="*/ T4 w 2192"/>
                                <a:gd name="T6" fmla="+- 0 7043 6781"/>
                                <a:gd name="T7" fmla="*/ 7043 h 262"/>
                                <a:gd name="T8" fmla="+- 0 16053 13861"/>
                                <a:gd name="T9" fmla="*/ T8 w 2192"/>
                                <a:gd name="T10" fmla="+- 0 6781 6781"/>
                                <a:gd name="T11" fmla="*/ 6781 h 262"/>
                                <a:gd name="T12" fmla="+- 0 13861 13861"/>
                                <a:gd name="T13" fmla="*/ T12 w 2192"/>
                                <a:gd name="T14" fmla="+- 0 6781 6781"/>
                                <a:gd name="T15" fmla="*/ 6781 h 262"/>
                                <a:gd name="T16" fmla="+- 0 13861 13861"/>
                                <a:gd name="T17" fmla="*/ T16 w 2192"/>
                                <a:gd name="T18" fmla="+- 0 7043 6781"/>
                                <a:gd name="T19" fmla="*/ 704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2">
                                  <a:moveTo>
                                    <a:pt x="0" y="262"/>
                                  </a:moveTo>
                                  <a:lnTo>
                                    <a:pt x="2192" y="26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5"/>
                        <wpg:cNvGrpSpPr>
                          <a:grpSpLocks/>
                        </wpg:cNvGrpSpPr>
                        <wpg:grpSpPr bwMode="auto">
                          <a:xfrm>
                            <a:off x="13861" y="7043"/>
                            <a:ext cx="2192" cy="221"/>
                            <a:chOff x="13861" y="7043"/>
                            <a:chExt cx="2192" cy="221"/>
                          </a:xfrm>
                        </wpg:grpSpPr>
                        <wps:wsp>
                          <wps:cNvPr id="288" name="Freeform 276"/>
                          <wps:cNvSpPr>
                            <a:spLocks/>
                          </wps:cNvSpPr>
                          <wps:spPr bwMode="auto">
                            <a:xfrm>
                              <a:off x="13861" y="7043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263 7043"/>
                                <a:gd name="T3" fmla="*/ 7263 h 221"/>
                                <a:gd name="T4" fmla="+- 0 16053 13861"/>
                                <a:gd name="T5" fmla="*/ T4 w 2192"/>
                                <a:gd name="T6" fmla="+- 0 7263 7043"/>
                                <a:gd name="T7" fmla="*/ 7263 h 221"/>
                                <a:gd name="T8" fmla="+- 0 16053 13861"/>
                                <a:gd name="T9" fmla="*/ T8 w 2192"/>
                                <a:gd name="T10" fmla="+- 0 7043 7043"/>
                                <a:gd name="T11" fmla="*/ 7043 h 221"/>
                                <a:gd name="T12" fmla="+- 0 13861 13861"/>
                                <a:gd name="T13" fmla="*/ T12 w 2192"/>
                                <a:gd name="T14" fmla="+- 0 7043 7043"/>
                                <a:gd name="T15" fmla="*/ 7043 h 221"/>
                                <a:gd name="T16" fmla="+- 0 13861 13861"/>
                                <a:gd name="T17" fmla="*/ T16 w 2192"/>
                                <a:gd name="T18" fmla="+- 0 7263 7043"/>
                                <a:gd name="T19" fmla="*/ 72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3"/>
                        <wpg:cNvGrpSpPr>
                          <a:grpSpLocks/>
                        </wpg:cNvGrpSpPr>
                        <wpg:grpSpPr bwMode="auto">
                          <a:xfrm>
                            <a:off x="13861" y="7263"/>
                            <a:ext cx="2192" cy="221"/>
                            <a:chOff x="13861" y="7263"/>
                            <a:chExt cx="2192" cy="221"/>
                          </a:xfrm>
                        </wpg:grpSpPr>
                        <wps:wsp>
                          <wps:cNvPr id="290" name="Freeform 274"/>
                          <wps:cNvSpPr>
                            <a:spLocks/>
                          </wps:cNvSpPr>
                          <wps:spPr bwMode="auto">
                            <a:xfrm>
                              <a:off x="13861" y="7263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484 7263"/>
                                <a:gd name="T3" fmla="*/ 7484 h 221"/>
                                <a:gd name="T4" fmla="+- 0 16053 13861"/>
                                <a:gd name="T5" fmla="*/ T4 w 2192"/>
                                <a:gd name="T6" fmla="+- 0 7484 7263"/>
                                <a:gd name="T7" fmla="*/ 7484 h 221"/>
                                <a:gd name="T8" fmla="+- 0 16053 13861"/>
                                <a:gd name="T9" fmla="*/ T8 w 2192"/>
                                <a:gd name="T10" fmla="+- 0 7263 7263"/>
                                <a:gd name="T11" fmla="*/ 7263 h 221"/>
                                <a:gd name="T12" fmla="+- 0 13861 13861"/>
                                <a:gd name="T13" fmla="*/ T12 w 2192"/>
                                <a:gd name="T14" fmla="+- 0 7263 7263"/>
                                <a:gd name="T15" fmla="*/ 7263 h 221"/>
                                <a:gd name="T16" fmla="+- 0 13861 13861"/>
                                <a:gd name="T17" fmla="*/ T16 w 2192"/>
                                <a:gd name="T18" fmla="+- 0 7484 7263"/>
                                <a:gd name="T19" fmla="*/ 74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1"/>
                        <wpg:cNvGrpSpPr>
                          <a:grpSpLocks/>
                        </wpg:cNvGrpSpPr>
                        <wpg:grpSpPr bwMode="auto">
                          <a:xfrm>
                            <a:off x="13861" y="7484"/>
                            <a:ext cx="2192" cy="221"/>
                            <a:chOff x="13861" y="7484"/>
                            <a:chExt cx="2192" cy="221"/>
                          </a:xfrm>
                        </wpg:grpSpPr>
                        <wps:wsp>
                          <wps:cNvPr id="292" name="Freeform 272"/>
                          <wps:cNvSpPr>
                            <a:spLocks/>
                          </wps:cNvSpPr>
                          <wps:spPr bwMode="auto">
                            <a:xfrm>
                              <a:off x="13861" y="7484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705 7484"/>
                                <a:gd name="T3" fmla="*/ 7705 h 221"/>
                                <a:gd name="T4" fmla="+- 0 16053 13861"/>
                                <a:gd name="T5" fmla="*/ T4 w 2192"/>
                                <a:gd name="T6" fmla="+- 0 7705 7484"/>
                                <a:gd name="T7" fmla="*/ 7705 h 221"/>
                                <a:gd name="T8" fmla="+- 0 16053 13861"/>
                                <a:gd name="T9" fmla="*/ T8 w 2192"/>
                                <a:gd name="T10" fmla="+- 0 7484 7484"/>
                                <a:gd name="T11" fmla="*/ 7484 h 221"/>
                                <a:gd name="T12" fmla="+- 0 13861 13861"/>
                                <a:gd name="T13" fmla="*/ T12 w 2192"/>
                                <a:gd name="T14" fmla="+- 0 7484 7484"/>
                                <a:gd name="T15" fmla="*/ 7484 h 221"/>
                                <a:gd name="T16" fmla="+- 0 13861 13861"/>
                                <a:gd name="T17" fmla="*/ T16 w 2192"/>
                                <a:gd name="T18" fmla="+- 0 7705 7484"/>
                                <a:gd name="T19" fmla="*/ 77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9"/>
                        <wpg:cNvGrpSpPr>
                          <a:grpSpLocks/>
                        </wpg:cNvGrpSpPr>
                        <wpg:grpSpPr bwMode="auto">
                          <a:xfrm>
                            <a:off x="13861" y="7705"/>
                            <a:ext cx="2192" cy="221"/>
                            <a:chOff x="13861" y="7705"/>
                            <a:chExt cx="2192" cy="221"/>
                          </a:xfrm>
                        </wpg:grpSpPr>
                        <wps:wsp>
                          <wps:cNvPr id="294" name="Freeform 270"/>
                          <wps:cNvSpPr>
                            <a:spLocks/>
                          </wps:cNvSpPr>
                          <wps:spPr bwMode="auto">
                            <a:xfrm>
                              <a:off x="13861" y="7705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7926 7705"/>
                                <a:gd name="T3" fmla="*/ 7926 h 221"/>
                                <a:gd name="T4" fmla="+- 0 16053 13861"/>
                                <a:gd name="T5" fmla="*/ T4 w 2192"/>
                                <a:gd name="T6" fmla="+- 0 7926 7705"/>
                                <a:gd name="T7" fmla="*/ 7926 h 221"/>
                                <a:gd name="T8" fmla="+- 0 16053 13861"/>
                                <a:gd name="T9" fmla="*/ T8 w 2192"/>
                                <a:gd name="T10" fmla="+- 0 7705 7705"/>
                                <a:gd name="T11" fmla="*/ 7705 h 221"/>
                                <a:gd name="T12" fmla="+- 0 13861 13861"/>
                                <a:gd name="T13" fmla="*/ T12 w 2192"/>
                                <a:gd name="T14" fmla="+- 0 7705 7705"/>
                                <a:gd name="T15" fmla="*/ 7705 h 221"/>
                                <a:gd name="T16" fmla="+- 0 13861 13861"/>
                                <a:gd name="T17" fmla="*/ T16 w 2192"/>
                                <a:gd name="T18" fmla="+- 0 7926 7705"/>
                                <a:gd name="T19" fmla="*/ 79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7"/>
                        <wpg:cNvGrpSpPr>
                          <a:grpSpLocks/>
                        </wpg:cNvGrpSpPr>
                        <wpg:grpSpPr bwMode="auto">
                          <a:xfrm>
                            <a:off x="13861" y="7926"/>
                            <a:ext cx="2192" cy="221"/>
                            <a:chOff x="13861" y="7926"/>
                            <a:chExt cx="2192" cy="221"/>
                          </a:xfrm>
                        </wpg:grpSpPr>
                        <wps:wsp>
                          <wps:cNvPr id="296" name="Freeform 268"/>
                          <wps:cNvSpPr>
                            <a:spLocks/>
                          </wps:cNvSpPr>
                          <wps:spPr bwMode="auto">
                            <a:xfrm>
                              <a:off x="13861" y="7926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8147 7926"/>
                                <a:gd name="T3" fmla="*/ 8147 h 221"/>
                                <a:gd name="T4" fmla="+- 0 16053 13861"/>
                                <a:gd name="T5" fmla="*/ T4 w 2192"/>
                                <a:gd name="T6" fmla="+- 0 8147 7926"/>
                                <a:gd name="T7" fmla="*/ 8147 h 221"/>
                                <a:gd name="T8" fmla="+- 0 16053 13861"/>
                                <a:gd name="T9" fmla="*/ T8 w 2192"/>
                                <a:gd name="T10" fmla="+- 0 7926 7926"/>
                                <a:gd name="T11" fmla="*/ 7926 h 221"/>
                                <a:gd name="T12" fmla="+- 0 13861 13861"/>
                                <a:gd name="T13" fmla="*/ T12 w 2192"/>
                                <a:gd name="T14" fmla="+- 0 7926 7926"/>
                                <a:gd name="T15" fmla="*/ 7926 h 221"/>
                                <a:gd name="T16" fmla="+- 0 13861 13861"/>
                                <a:gd name="T17" fmla="*/ T16 w 2192"/>
                                <a:gd name="T18" fmla="+- 0 8147 7926"/>
                                <a:gd name="T19" fmla="*/ 81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5"/>
                        <wpg:cNvGrpSpPr>
                          <a:grpSpLocks/>
                        </wpg:cNvGrpSpPr>
                        <wpg:grpSpPr bwMode="auto">
                          <a:xfrm>
                            <a:off x="13861" y="8147"/>
                            <a:ext cx="2192" cy="243"/>
                            <a:chOff x="13861" y="8147"/>
                            <a:chExt cx="2192" cy="243"/>
                          </a:xfrm>
                        </wpg:grpSpPr>
                        <wps:wsp>
                          <wps:cNvPr id="298" name="Freeform 266"/>
                          <wps:cNvSpPr>
                            <a:spLocks/>
                          </wps:cNvSpPr>
                          <wps:spPr bwMode="auto">
                            <a:xfrm>
                              <a:off x="13861" y="8147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8389 8147"/>
                                <a:gd name="T3" fmla="*/ 8389 h 243"/>
                                <a:gd name="T4" fmla="+- 0 16053 13861"/>
                                <a:gd name="T5" fmla="*/ T4 w 2192"/>
                                <a:gd name="T6" fmla="+- 0 8389 8147"/>
                                <a:gd name="T7" fmla="*/ 8389 h 243"/>
                                <a:gd name="T8" fmla="+- 0 16053 13861"/>
                                <a:gd name="T9" fmla="*/ T8 w 2192"/>
                                <a:gd name="T10" fmla="+- 0 8147 8147"/>
                                <a:gd name="T11" fmla="*/ 8147 h 243"/>
                                <a:gd name="T12" fmla="+- 0 13861 13861"/>
                                <a:gd name="T13" fmla="*/ T12 w 2192"/>
                                <a:gd name="T14" fmla="+- 0 8147 8147"/>
                                <a:gd name="T15" fmla="*/ 8147 h 243"/>
                                <a:gd name="T16" fmla="+- 0 13861 13861"/>
                                <a:gd name="T17" fmla="*/ T16 w 2192"/>
                                <a:gd name="T18" fmla="+- 0 8389 8147"/>
                                <a:gd name="T19" fmla="*/ 838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2"/>
                                  </a:moveTo>
                                  <a:lnTo>
                                    <a:pt x="2192" y="24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8F440" id="Group 264" o:spid="_x0000_s1026" style="position:absolute;margin-left:693.05pt;margin-top:339.05pt;width:109.6pt;height:80.4pt;z-index:-149584;mso-position-horizontal-relative:page;mso-position-vertical-relative:page" coordorigin="13861,6781" coordsize="2192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">
                <v:group id="Group 277" o:spid="_x0000_s1027" style="position:absolute;left:13861;top:6781;width:2192;height:262" coordorigin="13861,6781" coordsize="21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8" o:spid="_x0000_s1028" style="position:absolute;left:13861;top:6781;width:2192;height:262;visibility:visible;mso-wrap-style:square;v-text-anchor:top" coordsize="21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IKsQA&#10;AADcAAAADwAAAGRycy9kb3ducmV2LnhtbESPzWrCQBSF9wXfYbhCd3VSFyFEJ0EqtkLpolH3l8w1&#10;GczcSTNjjH36TqHQ5eH8fJx1OdlOjDR441jB8yIBQVw7bbhRcDzsnjIQPiBr7ByTgjt5KIvZwxpz&#10;7W78SWMVGhFH2OeooA2hz6X0dUsW/cL1xNE7u8FiiHJopB7wFsdtJ5dJkkqLhiOhxZ5eWqov1dVG&#10;yGlrtu/3tzH7SMN19703r+6rUupxPm1WIAJN4T/8195rBcss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CrEAAAA3AAAAA8AAAAAAAAAAAAAAAAAmAIAAGRycy9k&#10;b3ducmV2LnhtbFBLBQYAAAAABAAEAPUAAACJAwAAAAA=&#10;" path="m,262r2192,l2192,,,,,262xe" fillcolor="#ffc000" stroked="f">
                    <v:path arrowok="t" o:connecttype="custom" o:connectlocs="0,7043;2192,7043;2192,6781;0,6781;0,7043" o:connectangles="0,0,0,0,0"/>
                  </v:shape>
                </v:group>
                <v:group id="Group 275" o:spid="_x0000_s1029" style="position:absolute;left:13861;top:7043;width:2192;height:221" coordorigin="13861,7043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6" o:spid="_x0000_s1030" style="position:absolute;left:13861;top:7043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3J8EA&#10;AADcAAAADwAAAGRycy9kb3ducmV2LnhtbERPy4rCMBTdC/5DuIIbGdMREekYRRwEcQri4wMuzW3T&#10;meamNlE7f28WgsvDeS9Wna3FnVpfOVbwOU5AEOdOV1wquJy3H3MQPiBrrB2Tgn/ysFr2ewtMtXvw&#10;ke6nUIoYwj5FBSaEJpXS54Ys+rFriCNXuNZiiLAtpW7xEcNtLSdJMpMWK44NBhvaGMr/Tjer4Cfb&#10;/17NtLiN/IxDtp4evrO6UGo46NZfIAJ14S1+uXdawWQe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RtyfBAAAA3AAAAA8AAAAAAAAAAAAAAAAAmAIAAGRycy9kb3du&#10;cmV2LnhtbFBLBQYAAAAABAAEAPUAAACGAwAAAAA=&#10;" path="m,220r2192,l2192,,,,,220xe" fillcolor="#ffc000" stroked="f">
                    <v:path arrowok="t" o:connecttype="custom" o:connectlocs="0,7263;2192,7263;2192,7043;0,7043;0,7263" o:connectangles="0,0,0,0,0"/>
                  </v:shape>
                </v:group>
                <v:group id="Group 273" o:spid="_x0000_s1031" style="position:absolute;left:13861;top:7263;width:2192;height:221" coordorigin="13861,7263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4" o:spid="_x0000_s1032" style="position:absolute;left:13861;top:7263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t/MMA&#10;AADcAAAADwAAAGRycy9kb3ducmV2LnhtbERP3WrCMBS+H+wdwhl4IzOdiGydaZGJIFqQdXuAQ3Pa&#10;dGtOuiZqfXtzIezy4/tf5aPtxJkG3zpW8DJLQBBXTrfcKPj+2j6/gvABWWPnmBRcyUOePT6sMNXu&#10;wp90LkMjYgj7FBWYEPpUSl8ZsuhnrieOXO0GiyHCoZF6wEsMt52cJ8lSWmw5Nhjs6cNQ9VuerIJD&#10;sf/5M4v6NPVLDsV6cdwUXa3U5Glcv4MINIZ/8d290wrmb3F+PBOP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t/MMAAADcAAAADwAAAAAAAAAAAAAAAACYAgAAZHJzL2Rv&#10;d25yZXYueG1sUEsFBgAAAAAEAAQA9QAAAIgDAAAAAA==&#10;" path="m,221r2192,l2192,,,,,221xe" fillcolor="#ffc000" stroked="f">
                    <v:path arrowok="t" o:connecttype="custom" o:connectlocs="0,7484;2192,7484;2192,7263;0,7263;0,7484" o:connectangles="0,0,0,0,0"/>
                  </v:shape>
                </v:group>
                <v:group id="Group 271" o:spid="_x0000_s1033" style="position:absolute;left:13861;top:7484;width:2192;height:221" coordorigin="13861,7484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72" o:spid="_x0000_s1034" style="position:absolute;left:13861;top:7484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WEMUA&#10;AADcAAAADwAAAGRycy9kb3ducmV2LnhtbESP0WrCQBRE3wv+w3KFvohuGkRqdBVpKZQaEK0fcMne&#10;ZKPZu2l21fTvu4LQx2FmzjDLdW8bcaXO144VvEwSEMSF0zVXCo7fH+NXED4ga2wck4Jf8rBeDZ6W&#10;mGl34z1dD6ESEcI+QwUmhDaT0heGLPqJa4mjV7rOYoiyq6Tu8BbhtpFpksykxZrjgsGW3gwV58PF&#10;KtjmX6cfMy0vIz/jkG+mu/e8KZV6HvabBYhAffgPP9qfWkE6T+F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BYQxQAAANwAAAAPAAAAAAAAAAAAAAAAAJgCAABkcnMv&#10;ZG93bnJldi54bWxQSwUGAAAAAAQABAD1AAAAigMAAAAA&#10;" path="m,221r2192,l2192,,,,,221xe" fillcolor="#ffc000" stroked="f">
                    <v:path arrowok="t" o:connecttype="custom" o:connectlocs="0,7705;2192,7705;2192,7484;0,7484;0,7705" o:connectangles="0,0,0,0,0"/>
                  </v:shape>
                </v:group>
                <v:group id="Group 269" o:spid="_x0000_s1035" style="position:absolute;left:13861;top:7705;width:2192;height:221" coordorigin="13861,7705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0" o:spid="_x0000_s1036" style="position:absolute;left:13861;top:7705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r/8UA&#10;AADcAAAADwAAAGRycy9kb3ducmV2LnhtbESP0WrCQBRE3wv+w3KFvohuKkFqdBVpKZQaEK0fcMne&#10;ZKPZu2l21fTvu4LQx2FmzjDLdW8bcaXO144VvEwSEMSF0zVXCo7fH+NXED4ga2wck4Jf8rBeDZ6W&#10;mGl34z1dD6ESEcI+QwUmhDaT0heGLPqJa4mjV7rOYoiyq6Tu8BbhtpHTJJlJizXHBYMtvRkqzoeL&#10;VbDNv04/Ji0vIz/jkG/S3XvelEo9D/vNAkSgPvyHH+1PrWA6T+F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Sv/xQAAANwAAAAPAAAAAAAAAAAAAAAAAJgCAABkcnMv&#10;ZG93bnJldi54bWxQSwUGAAAAAAQABAD1AAAAigMAAAAA&#10;" path="m,221r2192,l2192,,,,,221xe" fillcolor="#ffc000" stroked="f">
                    <v:path arrowok="t" o:connecttype="custom" o:connectlocs="0,7926;2192,7926;2192,7705;0,7705;0,7926" o:connectangles="0,0,0,0,0"/>
                  </v:shape>
                </v:group>
                <v:group id="Group 267" o:spid="_x0000_s1037" style="position:absolute;left:13861;top:7926;width:2192;height:221" coordorigin="13861,7926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8" o:spid="_x0000_s1038" style="position:absolute;left:13861;top:7926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QE8UA&#10;AADcAAAADwAAAGRycy9kb3ducmV2LnhtbESP0WrCQBRE3wv+w3KFvhTdVCTU6CpSKZQaEK0fcMne&#10;ZKPZuzG7avr3XaHQx2FmzjCLVW8bcaPO144VvI4TEMSF0zVXCo7fH6M3ED4ga2wck4If8rBaDp4W&#10;mGl35z3dDqESEcI+QwUmhDaT0heGLPqxa4mjV7rOYoiyq6Tu8B7htpGTJEmlxZrjgsGW3g0V58PV&#10;KtjmX6eLmZbXF59yyNfT3SZvSqWeh/16DiJQH/7Df+1PrWAyS+F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xATxQAAANwAAAAPAAAAAAAAAAAAAAAAAJgCAABkcnMv&#10;ZG93bnJldi54bWxQSwUGAAAAAAQABAD1AAAAigMAAAAA&#10;" path="m,221r2192,l2192,,,,,221xe" fillcolor="#ffc000" stroked="f">
                    <v:path arrowok="t" o:connecttype="custom" o:connectlocs="0,8147;2192,8147;2192,7926;0,7926;0,8147" o:connectangles="0,0,0,0,0"/>
                  </v:shape>
                </v:group>
                <v:group id="Group 265" o:spid="_x0000_s1039" style="position:absolute;left:13861;top:8147;width:2192;height:243" coordorigin="13861,8147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66" o:spid="_x0000_s1040" style="position:absolute;left:13861;top:8147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slsAA&#10;AADcAAAADwAAAGRycy9kb3ducmV2LnhtbERPvW7CMBDeK/EO1iGxFQcGBAGDAIkKBobSPsARH3Eg&#10;Pke2m4S3xwNSx0/f/2rT21q05EPlWMFknIEgLpyuuFTw+3P4nIMIEVlj7ZgUPCnAZj34WGGuXcff&#10;1F5iKVIIhxwVmBibXMpQGLIYxq4hTtzNeYsxQV9K7bFL4baW0yybSYsVpwaDDe0NFY/Ln1VQHbd9&#10;mPlzN7+eT635Oun77rZQajTst0sQkfr4L367j1rBdJHWpjPp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MslsAAAADcAAAADwAAAAAAAAAAAAAAAACYAgAAZHJzL2Rvd25y&#10;ZXYueG1sUEsFBgAAAAAEAAQA9QAAAIUDAAAAAA==&#10;" path="m,242r2192,l2192,,,,,242xe" fillcolor="#ffc000" stroked="f">
                    <v:path arrowok="t" o:connecttype="custom" o:connectlocs="0,8389;2192,8389;2192,8147;0,8147;0,838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920" behindDoc="1" locked="0" layoutInCell="1" allowOverlap="1" wp14:anchorId="53D2A553" wp14:editId="117A6A80">
                <wp:simplePos x="0" y="0"/>
                <wp:positionH relativeFrom="page">
                  <wp:posOffset>11141710</wp:posOffset>
                </wp:positionH>
                <wp:positionV relativeFrom="page">
                  <wp:posOffset>4382135</wp:posOffset>
                </wp:positionV>
                <wp:extent cx="1035050" cy="867410"/>
                <wp:effectExtent l="0" t="635" r="0" b="0"/>
                <wp:wrapNone/>
                <wp:docPr id="27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867410"/>
                          <a:chOff x="17546" y="6901"/>
                          <a:chExt cx="1630" cy="1366"/>
                        </a:xfrm>
                      </wpg:grpSpPr>
                      <wpg:grpSp>
                        <wpg:cNvPr id="272" name="Group 262"/>
                        <wpg:cNvGrpSpPr>
                          <a:grpSpLocks/>
                        </wpg:cNvGrpSpPr>
                        <wpg:grpSpPr bwMode="auto">
                          <a:xfrm>
                            <a:off x="17546" y="6901"/>
                            <a:ext cx="1630" cy="243"/>
                            <a:chOff x="17546" y="6901"/>
                            <a:chExt cx="1630" cy="243"/>
                          </a:xfrm>
                        </wpg:grpSpPr>
                        <wps:wsp>
                          <wps:cNvPr id="273" name="Freeform 263"/>
                          <wps:cNvSpPr>
                            <a:spLocks/>
                          </wps:cNvSpPr>
                          <wps:spPr bwMode="auto">
                            <a:xfrm>
                              <a:off x="17546" y="6901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143 6901"/>
                                <a:gd name="T3" fmla="*/ 7143 h 243"/>
                                <a:gd name="T4" fmla="+- 0 19176 17546"/>
                                <a:gd name="T5" fmla="*/ T4 w 1630"/>
                                <a:gd name="T6" fmla="+- 0 7143 6901"/>
                                <a:gd name="T7" fmla="*/ 7143 h 243"/>
                                <a:gd name="T8" fmla="+- 0 19176 17546"/>
                                <a:gd name="T9" fmla="*/ T8 w 1630"/>
                                <a:gd name="T10" fmla="+- 0 6901 6901"/>
                                <a:gd name="T11" fmla="*/ 6901 h 243"/>
                                <a:gd name="T12" fmla="+- 0 17546 17546"/>
                                <a:gd name="T13" fmla="*/ T12 w 1630"/>
                                <a:gd name="T14" fmla="+- 0 6901 6901"/>
                                <a:gd name="T15" fmla="*/ 6901 h 243"/>
                                <a:gd name="T16" fmla="+- 0 17546 17546"/>
                                <a:gd name="T17" fmla="*/ T16 w 1630"/>
                                <a:gd name="T18" fmla="+- 0 7143 6901"/>
                                <a:gd name="T19" fmla="*/ 714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0"/>
                        <wpg:cNvGrpSpPr>
                          <a:grpSpLocks/>
                        </wpg:cNvGrpSpPr>
                        <wpg:grpSpPr bwMode="auto">
                          <a:xfrm>
                            <a:off x="17546" y="7143"/>
                            <a:ext cx="1630" cy="221"/>
                            <a:chOff x="17546" y="7143"/>
                            <a:chExt cx="1630" cy="221"/>
                          </a:xfrm>
                        </wpg:grpSpPr>
                        <wps:wsp>
                          <wps:cNvPr id="275" name="Freeform 261"/>
                          <wps:cNvSpPr>
                            <a:spLocks/>
                          </wps:cNvSpPr>
                          <wps:spPr bwMode="auto">
                            <a:xfrm>
                              <a:off x="17546" y="7143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364 7143"/>
                                <a:gd name="T3" fmla="*/ 7364 h 221"/>
                                <a:gd name="T4" fmla="+- 0 19176 17546"/>
                                <a:gd name="T5" fmla="*/ T4 w 1630"/>
                                <a:gd name="T6" fmla="+- 0 7364 7143"/>
                                <a:gd name="T7" fmla="*/ 7364 h 221"/>
                                <a:gd name="T8" fmla="+- 0 19176 17546"/>
                                <a:gd name="T9" fmla="*/ T8 w 1630"/>
                                <a:gd name="T10" fmla="+- 0 7143 7143"/>
                                <a:gd name="T11" fmla="*/ 7143 h 221"/>
                                <a:gd name="T12" fmla="+- 0 17546 17546"/>
                                <a:gd name="T13" fmla="*/ T12 w 1630"/>
                                <a:gd name="T14" fmla="+- 0 7143 7143"/>
                                <a:gd name="T15" fmla="*/ 7143 h 221"/>
                                <a:gd name="T16" fmla="+- 0 17546 17546"/>
                                <a:gd name="T17" fmla="*/ T16 w 1630"/>
                                <a:gd name="T18" fmla="+- 0 7364 7143"/>
                                <a:gd name="T19" fmla="*/ 73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8"/>
                        <wpg:cNvGrpSpPr>
                          <a:grpSpLocks/>
                        </wpg:cNvGrpSpPr>
                        <wpg:grpSpPr bwMode="auto">
                          <a:xfrm>
                            <a:off x="17546" y="7364"/>
                            <a:ext cx="1630" cy="221"/>
                            <a:chOff x="17546" y="7364"/>
                            <a:chExt cx="1630" cy="221"/>
                          </a:xfrm>
                        </wpg:grpSpPr>
                        <wps:wsp>
                          <wps:cNvPr id="277" name="Freeform 259"/>
                          <wps:cNvSpPr>
                            <a:spLocks/>
                          </wps:cNvSpPr>
                          <wps:spPr bwMode="auto">
                            <a:xfrm>
                              <a:off x="17546" y="7364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585 7364"/>
                                <a:gd name="T3" fmla="*/ 7585 h 221"/>
                                <a:gd name="T4" fmla="+- 0 19176 17546"/>
                                <a:gd name="T5" fmla="*/ T4 w 1630"/>
                                <a:gd name="T6" fmla="+- 0 7585 7364"/>
                                <a:gd name="T7" fmla="*/ 7585 h 221"/>
                                <a:gd name="T8" fmla="+- 0 19176 17546"/>
                                <a:gd name="T9" fmla="*/ T8 w 1630"/>
                                <a:gd name="T10" fmla="+- 0 7364 7364"/>
                                <a:gd name="T11" fmla="*/ 7364 h 221"/>
                                <a:gd name="T12" fmla="+- 0 17546 17546"/>
                                <a:gd name="T13" fmla="*/ T12 w 1630"/>
                                <a:gd name="T14" fmla="+- 0 7364 7364"/>
                                <a:gd name="T15" fmla="*/ 7364 h 221"/>
                                <a:gd name="T16" fmla="+- 0 17546 17546"/>
                                <a:gd name="T17" fmla="*/ T16 w 1630"/>
                                <a:gd name="T18" fmla="+- 0 7585 7364"/>
                                <a:gd name="T19" fmla="*/ 75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6"/>
                        <wpg:cNvGrpSpPr>
                          <a:grpSpLocks/>
                        </wpg:cNvGrpSpPr>
                        <wpg:grpSpPr bwMode="auto">
                          <a:xfrm>
                            <a:off x="17546" y="7585"/>
                            <a:ext cx="1630" cy="221"/>
                            <a:chOff x="17546" y="7585"/>
                            <a:chExt cx="1630" cy="221"/>
                          </a:xfrm>
                        </wpg:grpSpPr>
                        <wps:wsp>
                          <wps:cNvPr id="279" name="Freeform 257"/>
                          <wps:cNvSpPr>
                            <a:spLocks/>
                          </wps:cNvSpPr>
                          <wps:spPr bwMode="auto">
                            <a:xfrm>
                              <a:off x="17546" y="7585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7806 7585"/>
                                <a:gd name="T3" fmla="*/ 7806 h 221"/>
                                <a:gd name="T4" fmla="+- 0 19176 17546"/>
                                <a:gd name="T5" fmla="*/ T4 w 1630"/>
                                <a:gd name="T6" fmla="+- 0 7806 7585"/>
                                <a:gd name="T7" fmla="*/ 7806 h 221"/>
                                <a:gd name="T8" fmla="+- 0 19176 17546"/>
                                <a:gd name="T9" fmla="*/ T8 w 1630"/>
                                <a:gd name="T10" fmla="+- 0 7585 7585"/>
                                <a:gd name="T11" fmla="*/ 7585 h 221"/>
                                <a:gd name="T12" fmla="+- 0 17546 17546"/>
                                <a:gd name="T13" fmla="*/ T12 w 1630"/>
                                <a:gd name="T14" fmla="+- 0 7585 7585"/>
                                <a:gd name="T15" fmla="*/ 7585 h 221"/>
                                <a:gd name="T16" fmla="+- 0 17546 17546"/>
                                <a:gd name="T17" fmla="*/ T16 w 1630"/>
                                <a:gd name="T18" fmla="+- 0 7806 7585"/>
                                <a:gd name="T19" fmla="*/ 78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54"/>
                        <wpg:cNvGrpSpPr>
                          <a:grpSpLocks/>
                        </wpg:cNvGrpSpPr>
                        <wpg:grpSpPr bwMode="auto">
                          <a:xfrm>
                            <a:off x="17546" y="7806"/>
                            <a:ext cx="1630" cy="221"/>
                            <a:chOff x="17546" y="7806"/>
                            <a:chExt cx="1630" cy="221"/>
                          </a:xfrm>
                        </wpg:grpSpPr>
                        <wps:wsp>
                          <wps:cNvPr id="281" name="Freeform 255"/>
                          <wps:cNvSpPr>
                            <a:spLocks/>
                          </wps:cNvSpPr>
                          <wps:spPr bwMode="auto">
                            <a:xfrm>
                              <a:off x="17546" y="7806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8027 7806"/>
                                <a:gd name="T3" fmla="*/ 8027 h 221"/>
                                <a:gd name="T4" fmla="+- 0 19176 17546"/>
                                <a:gd name="T5" fmla="*/ T4 w 1630"/>
                                <a:gd name="T6" fmla="+- 0 8027 7806"/>
                                <a:gd name="T7" fmla="*/ 8027 h 221"/>
                                <a:gd name="T8" fmla="+- 0 19176 17546"/>
                                <a:gd name="T9" fmla="*/ T8 w 1630"/>
                                <a:gd name="T10" fmla="+- 0 7806 7806"/>
                                <a:gd name="T11" fmla="*/ 7806 h 221"/>
                                <a:gd name="T12" fmla="+- 0 17546 17546"/>
                                <a:gd name="T13" fmla="*/ T12 w 1630"/>
                                <a:gd name="T14" fmla="+- 0 7806 7806"/>
                                <a:gd name="T15" fmla="*/ 7806 h 221"/>
                                <a:gd name="T16" fmla="+- 0 17546 17546"/>
                                <a:gd name="T17" fmla="*/ T16 w 1630"/>
                                <a:gd name="T18" fmla="+- 0 8027 7806"/>
                                <a:gd name="T19" fmla="*/ 80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2"/>
                        <wpg:cNvGrpSpPr>
                          <a:grpSpLocks/>
                        </wpg:cNvGrpSpPr>
                        <wpg:grpSpPr bwMode="auto">
                          <a:xfrm>
                            <a:off x="17546" y="8027"/>
                            <a:ext cx="1630" cy="240"/>
                            <a:chOff x="17546" y="8027"/>
                            <a:chExt cx="1630" cy="240"/>
                          </a:xfrm>
                        </wpg:grpSpPr>
                        <wps:wsp>
                          <wps:cNvPr id="283" name="Freeform 253"/>
                          <wps:cNvSpPr>
                            <a:spLocks/>
                          </wps:cNvSpPr>
                          <wps:spPr bwMode="auto">
                            <a:xfrm>
                              <a:off x="17546" y="8027"/>
                              <a:ext cx="1630" cy="240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8267 8027"/>
                                <a:gd name="T3" fmla="*/ 8267 h 240"/>
                                <a:gd name="T4" fmla="+- 0 19176 17546"/>
                                <a:gd name="T5" fmla="*/ T4 w 1630"/>
                                <a:gd name="T6" fmla="+- 0 8267 8027"/>
                                <a:gd name="T7" fmla="*/ 8267 h 240"/>
                                <a:gd name="T8" fmla="+- 0 19176 17546"/>
                                <a:gd name="T9" fmla="*/ T8 w 1630"/>
                                <a:gd name="T10" fmla="+- 0 8027 8027"/>
                                <a:gd name="T11" fmla="*/ 8027 h 240"/>
                                <a:gd name="T12" fmla="+- 0 17546 17546"/>
                                <a:gd name="T13" fmla="*/ T12 w 1630"/>
                                <a:gd name="T14" fmla="+- 0 8027 8027"/>
                                <a:gd name="T15" fmla="*/ 8027 h 240"/>
                                <a:gd name="T16" fmla="+- 0 17546 17546"/>
                                <a:gd name="T17" fmla="*/ T16 w 1630"/>
                                <a:gd name="T18" fmla="+- 0 8267 8027"/>
                                <a:gd name="T19" fmla="*/ 826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0">
                                  <a:moveTo>
                                    <a:pt x="0" y="240"/>
                                  </a:moveTo>
                                  <a:lnTo>
                                    <a:pt x="1630" y="24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33C68" id="Group 251" o:spid="_x0000_s1026" style="position:absolute;margin-left:877.3pt;margin-top:345.05pt;width:81.5pt;height:68.3pt;z-index:-149560;mso-position-horizontal-relative:page;mso-position-vertical-relative:page" coordorigin="17546,6901" coordsize="1630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">
                <v:group id="Group 262" o:spid="_x0000_s1027" style="position:absolute;left:17546;top:6901;width:1630;height:243" coordorigin="17546,6901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3" o:spid="_x0000_s1028" style="position:absolute;left:17546;top:6901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Ua8MA&#10;AADcAAAADwAAAGRycy9kb3ducmV2LnhtbESPQWvCQBSE7wX/w/KE3upGC1ZSVxFFaEUoauj5kX1N&#10;UnffhuyaxH/vCoLHYWa+YebL3hrRUuMrxwrGowQEce50xYWC7LR9m4HwAVmjcUwKruRhuRi8zDHV&#10;ruMDtcdQiAhhn6KCMoQ6ldLnJVn0I1cTR+/PNRZDlE0hdYNdhFsjJ0kylRYrjgsl1rQuKT8fLzZS&#10;dpufTH7vjZmu2+73QJgl/6jU67BffYII1Idn+NH+0gomH+9wPxOP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aUa8MAAADcAAAADwAAAAAAAAAAAAAAAACYAgAAZHJzL2Rv&#10;d25yZXYueG1sUEsFBgAAAAAEAAQA9QAAAIgDAAAAAA==&#10;" path="m,242r1630,l1630,,,,,242xe" fillcolor="#365f91" stroked="f">
                    <v:path arrowok="t" o:connecttype="custom" o:connectlocs="0,7143;1630,7143;1630,6901;0,6901;0,7143" o:connectangles="0,0,0,0,0"/>
                  </v:shape>
                </v:group>
                <v:group id="Group 260" o:spid="_x0000_s1029" style="position:absolute;left:17546;top:7143;width:1630;height:221" coordorigin="17546,7143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1" o:spid="_x0000_s1030" style="position:absolute;left:17546;top:7143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Q0MUA&#10;AADcAAAADwAAAGRycy9kb3ducmV2LnhtbESPQWuDQBSE74X8h+UFcmvWWpIU6xpSoYmHXpL4A17d&#10;V5W6b8Xdqvn32UKhx2FmvmHS/Ww6MdLgWssKntYRCOLK6pZrBeX1/fEFhPPIGjvLpOBGDvbZ4iHF&#10;RNuJzzRefC0ChF2CChrv+0RKVzVk0K1tTxy8LzsY9EEOtdQDTgFuOhlH0VYabDksNNhT3lD1ffkx&#10;CqrTzpb58/HjsH2zxYxlGX+eI6VWy/nwCsLT7P/Df+1CK4h3G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tDQxQAAANwAAAAPAAAAAAAAAAAAAAAAAJgCAABkcnMv&#10;ZG93bnJldi54bWxQSwUGAAAAAAQABAD1AAAAigMAAAAA&#10;" path="m,221r1630,l1630,,,,,221xe" fillcolor="#365f91" stroked="f">
                    <v:path arrowok="t" o:connecttype="custom" o:connectlocs="0,7364;1630,7364;1630,7143;0,7143;0,7364" o:connectangles="0,0,0,0,0"/>
                  </v:shape>
                </v:group>
                <v:group id="Group 258" o:spid="_x0000_s1031" style="position:absolute;left:17546;top:7364;width:1630;height:221" coordorigin="17546,7364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9" o:spid="_x0000_s1032" style="position:absolute;left:17546;top:7364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rPMQA&#10;AADcAAAADwAAAGRycy9kb3ducmV2LnhtbESPQWvCQBSE74X+h+UJvdWNKZgSsxEr2ObgRZsf8Mw+&#10;k2D2bciuJv33XUHwOMzMN0y2nkwnbjS41rKCxTwCQVxZ3XKtoPzdvX+CcB5ZY2eZFPyRg3X++pJh&#10;qu3IB7odfS0ChF2KChrv+1RKVzVk0M1tTxy8sx0M+iCHWuoBxwA3nYyjaCkNthwWGuxp21B1OV6N&#10;guonseX243u/WX7ZYsKyjE+HSKm32bRZgfA0+Wf40S60gjhJ4H4mHA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6zzEAAAA3AAAAA8AAAAAAAAAAAAAAAAAmAIAAGRycy9k&#10;b3ducmV2LnhtbFBLBQYAAAAABAAEAPUAAACJAwAAAAA=&#10;" path="m,221r1630,l1630,,,,,221xe" fillcolor="#365f91" stroked="f">
                    <v:path arrowok="t" o:connecttype="custom" o:connectlocs="0,7585;1630,7585;1630,7364;0,7364;0,7585" o:connectangles="0,0,0,0,0"/>
                  </v:shape>
                </v:group>
                <v:group id="Group 256" o:spid="_x0000_s1033" style="position:absolute;left:17546;top:7585;width:1630;height:221" coordorigin="17546,7585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7" o:spid="_x0000_s1034" style="position:absolute;left:17546;top:7585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a1cQA&#10;AADcAAAADwAAAGRycy9kb3ducmV2LnhtbESPzYrCQBCE78K+w9DC3nRiFtSNToIr+HPwopsHaDNt&#10;Esz0hMyo8e2dhQWPRVV9RS2z3jTiTp2rLSuYjCMQxIXVNZcK8t/NaA7CeWSNjWVS8CQHWfoxWGKi&#10;7YOPdD/5UgQIuwQVVN63iZSuqMigG9uWOHgX2xn0QXal1B0+Atw0Mo6iqTRYc1iosKV1RcX1dDMK&#10;it3M5uuv7WE1/bH7HvM8Ph8jpT6H/WoBwlPv3+H/9l4riGff8HcmHAGZ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2tXEAAAA3AAAAA8AAAAAAAAAAAAAAAAAmAIAAGRycy9k&#10;b3ducmV2LnhtbFBLBQYAAAAABAAEAPUAAACJAwAAAAA=&#10;" path="m,221r1630,l1630,,,,,221xe" fillcolor="#365f91" stroked="f">
                    <v:path arrowok="t" o:connecttype="custom" o:connectlocs="0,7806;1630,7806;1630,7585;0,7585;0,7806" o:connectangles="0,0,0,0,0"/>
                  </v:shape>
                </v:group>
                <v:group id="Group 254" o:spid="_x0000_s1035" style="position:absolute;left:17546;top:7806;width:1630;height:221" coordorigin="17546,7806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55" o:spid="_x0000_s1036" style="position:absolute;left:17546;top:7806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m9MQA&#10;AADcAAAADwAAAGRycy9kb3ducmV2LnhtbESPQWvCQBSE74L/YXmCN90YIUp0FSu0zaEXNT/gmX0m&#10;wezbkN0m6b/vFgoeh5n5htkfR9OInjpXW1awWkYgiAuray4V5Lf3xRaE88gaG8uk4IccHA/TyR5T&#10;bQe+UH/1pQgQdikqqLxvUyldUZFBt7QtcfAetjPog+xKqTscAtw0Mo6iRBqsOSxU2NK5ouJ5/TYK&#10;is+Nzc/rj69T8mazEfM8vl8ipeaz8bQD4Wn0r/B/O9MK4u0K/s6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4pvTEAAAA3AAAAA8AAAAAAAAAAAAAAAAAmAIAAGRycy9k&#10;b3ducmV2LnhtbFBLBQYAAAAABAAEAPUAAACJAwAAAAA=&#10;" path="m,221r1630,l1630,,,,,221xe" fillcolor="#365f91" stroked="f">
                    <v:path arrowok="t" o:connecttype="custom" o:connectlocs="0,8027;1630,8027;1630,7806;0,7806;0,8027" o:connectangles="0,0,0,0,0"/>
                  </v:shape>
                </v:group>
                <v:group id="Group 252" o:spid="_x0000_s1037" style="position:absolute;left:17546;top:8027;width:1630;height:240" coordorigin="17546,8027" coordsize="163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3" o:spid="_x0000_s1038" style="position:absolute;left:17546;top:8027;width:1630;height:240;visibility:visible;mso-wrap-style:square;v-text-anchor:top" coordsize="16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jucQA&#10;AADcAAAADwAAAGRycy9kb3ducmV2LnhtbESPQWvCQBSE7wX/w/KE3upGC1aiGxGLVPCkNfT6yD6z&#10;Idm3YXdr0n/vFgo9DjPzDbPZjrYTd/KhcaxgPstAEFdON1wruH4eXlYgQkTW2DkmBT8UYFtMnjaY&#10;azfwme6XWIsE4ZCjAhNjn0sZKkMWw8z1xMm7OW8xJulrqT0OCW47uciypbTYcFow2NPeUNVevq2C&#10;N3dqh9vp+u7L48e5PJivsYys1PN03K1BRBrjf/ivfdQKFqtX+D2Tjo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0I7nEAAAA3AAAAA8AAAAAAAAAAAAAAAAAmAIAAGRycy9k&#10;b3ducmV2LnhtbFBLBQYAAAAABAAEAPUAAACJAwAAAAA=&#10;" path="m,240r1630,l1630,,,,,240xe" fillcolor="#365f91" stroked="f">
                    <v:path arrowok="t" o:connecttype="custom" o:connectlocs="0,8267;1630,8267;1630,8027;0,8027;0,826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944" behindDoc="1" locked="0" layoutInCell="1" allowOverlap="1" wp14:anchorId="53D2A554" wp14:editId="2AFF63E1">
                <wp:simplePos x="0" y="0"/>
                <wp:positionH relativeFrom="page">
                  <wp:posOffset>8801735</wp:posOffset>
                </wp:positionH>
                <wp:positionV relativeFrom="page">
                  <wp:posOffset>5659755</wp:posOffset>
                </wp:positionV>
                <wp:extent cx="1391920" cy="1021080"/>
                <wp:effectExtent l="635" t="1905" r="0" b="0"/>
                <wp:wrapNone/>
                <wp:docPr id="25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021080"/>
                          <a:chOff x="13861" y="8913"/>
                          <a:chExt cx="2192" cy="1608"/>
                        </a:xfrm>
                      </wpg:grpSpPr>
                      <wpg:grpSp>
                        <wpg:cNvPr id="257" name="Group 249"/>
                        <wpg:cNvGrpSpPr>
                          <a:grpSpLocks/>
                        </wpg:cNvGrpSpPr>
                        <wpg:grpSpPr bwMode="auto">
                          <a:xfrm>
                            <a:off x="13861" y="8913"/>
                            <a:ext cx="2192" cy="262"/>
                            <a:chOff x="13861" y="8913"/>
                            <a:chExt cx="2192" cy="262"/>
                          </a:xfrm>
                        </wpg:grpSpPr>
                        <wps:wsp>
                          <wps:cNvPr id="258" name="Freeform 250"/>
                          <wps:cNvSpPr>
                            <a:spLocks/>
                          </wps:cNvSpPr>
                          <wps:spPr bwMode="auto">
                            <a:xfrm>
                              <a:off x="13861" y="8913"/>
                              <a:ext cx="2192" cy="262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9174 8913"/>
                                <a:gd name="T3" fmla="*/ 9174 h 262"/>
                                <a:gd name="T4" fmla="+- 0 16053 13861"/>
                                <a:gd name="T5" fmla="*/ T4 w 2192"/>
                                <a:gd name="T6" fmla="+- 0 9174 8913"/>
                                <a:gd name="T7" fmla="*/ 9174 h 262"/>
                                <a:gd name="T8" fmla="+- 0 16053 13861"/>
                                <a:gd name="T9" fmla="*/ T8 w 2192"/>
                                <a:gd name="T10" fmla="+- 0 8913 8913"/>
                                <a:gd name="T11" fmla="*/ 8913 h 262"/>
                                <a:gd name="T12" fmla="+- 0 13861 13861"/>
                                <a:gd name="T13" fmla="*/ T12 w 2192"/>
                                <a:gd name="T14" fmla="+- 0 8913 8913"/>
                                <a:gd name="T15" fmla="*/ 8913 h 262"/>
                                <a:gd name="T16" fmla="+- 0 13861 13861"/>
                                <a:gd name="T17" fmla="*/ T16 w 2192"/>
                                <a:gd name="T18" fmla="+- 0 9174 8913"/>
                                <a:gd name="T19" fmla="*/ 9174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2">
                                  <a:moveTo>
                                    <a:pt x="0" y="261"/>
                                  </a:moveTo>
                                  <a:lnTo>
                                    <a:pt x="2192" y="26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7"/>
                        <wpg:cNvGrpSpPr>
                          <a:grpSpLocks/>
                        </wpg:cNvGrpSpPr>
                        <wpg:grpSpPr bwMode="auto">
                          <a:xfrm>
                            <a:off x="13861" y="9174"/>
                            <a:ext cx="2192" cy="221"/>
                            <a:chOff x="13861" y="9174"/>
                            <a:chExt cx="2192" cy="221"/>
                          </a:xfrm>
                        </wpg:grpSpPr>
                        <wps:wsp>
                          <wps:cNvPr id="260" name="Freeform 248"/>
                          <wps:cNvSpPr>
                            <a:spLocks/>
                          </wps:cNvSpPr>
                          <wps:spPr bwMode="auto">
                            <a:xfrm>
                              <a:off x="13861" y="9174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9395 9174"/>
                                <a:gd name="T3" fmla="*/ 9395 h 221"/>
                                <a:gd name="T4" fmla="+- 0 16053 13861"/>
                                <a:gd name="T5" fmla="*/ T4 w 2192"/>
                                <a:gd name="T6" fmla="+- 0 9395 9174"/>
                                <a:gd name="T7" fmla="*/ 9395 h 221"/>
                                <a:gd name="T8" fmla="+- 0 16053 13861"/>
                                <a:gd name="T9" fmla="*/ T8 w 2192"/>
                                <a:gd name="T10" fmla="+- 0 9174 9174"/>
                                <a:gd name="T11" fmla="*/ 9174 h 221"/>
                                <a:gd name="T12" fmla="+- 0 13861 13861"/>
                                <a:gd name="T13" fmla="*/ T12 w 2192"/>
                                <a:gd name="T14" fmla="+- 0 9174 9174"/>
                                <a:gd name="T15" fmla="*/ 9174 h 221"/>
                                <a:gd name="T16" fmla="+- 0 13861 13861"/>
                                <a:gd name="T17" fmla="*/ T16 w 2192"/>
                                <a:gd name="T18" fmla="+- 0 9395 9174"/>
                                <a:gd name="T19" fmla="*/ 93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5"/>
                        <wpg:cNvGrpSpPr>
                          <a:grpSpLocks/>
                        </wpg:cNvGrpSpPr>
                        <wpg:grpSpPr bwMode="auto">
                          <a:xfrm>
                            <a:off x="13861" y="9395"/>
                            <a:ext cx="2192" cy="221"/>
                            <a:chOff x="13861" y="9395"/>
                            <a:chExt cx="2192" cy="221"/>
                          </a:xfrm>
                        </wpg:grpSpPr>
                        <wps:wsp>
                          <wps:cNvPr id="262" name="Freeform 246"/>
                          <wps:cNvSpPr>
                            <a:spLocks/>
                          </wps:cNvSpPr>
                          <wps:spPr bwMode="auto">
                            <a:xfrm>
                              <a:off x="13861" y="9395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9616 9395"/>
                                <a:gd name="T3" fmla="*/ 9616 h 221"/>
                                <a:gd name="T4" fmla="+- 0 16053 13861"/>
                                <a:gd name="T5" fmla="*/ T4 w 2192"/>
                                <a:gd name="T6" fmla="+- 0 9616 9395"/>
                                <a:gd name="T7" fmla="*/ 9616 h 221"/>
                                <a:gd name="T8" fmla="+- 0 16053 13861"/>
                                <a:gd name="T9" fmla="*/ T8 w 2192"/>
                                <a:gd name="T10" fmla="+- 0 9395 9395"/>
                                <a:gd name="T11" fmla="*/ 9395 h 221"/>
                                <a:gd name="T12" fmla="+- 0 13861 13861"/>
                                <a:gd name="T13" fmla="*/ T12 w 2192"/>
                                <a:gd name="T14" fmla="+- 0 9395 9395"/>
                                <a:gd name="T15" fmla="*/ 9395 h 221"/>
                                <a:gd name="T16" fmla="+- 0 13861 13861"/>
                                <a:gd name="T17" fmla="*/ T16 w 2192"/>
                                <a:gd name="T18" fmla="+- 0 9616 9395"/>
                                <a:gd name="T19" fmla="*/ 96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3"/>
                        <wpg:cNvGrpSpPr>
                          <a:grpSpLocks/>
                        </wpg:cNvGrpSpPr>
                        <wpg:grpSpPr bwMode="auto">
                          <a:xfrm>
                            <a:off x="13861" y="9616"/>
                            <a:ext cx="2192" cy="221"/>
                            <a:chOff x="13861" y="9616"/>
                            <a:chExt cx="2192" cy="221"/>
                          </a:xfrm>
                        </wpg:grpSpPr>
                        <wps:wsp>
                          <wps:cNvPr id="264" name="Freeform 244"/>
                          <wps:cNvSpPr>
                            <a:spLocks/>
                          </wps:cNvSpPr>
                          <wps:spPr bwMode="auto">
                            <a:xfrm>
                              <a:off x="13861" y="9616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9837 9616"/>
                                <a:gd name="T3" fmla="*/ 9837 h 221"/>
                                <a:gd name="T4" fmla="+- 0 16053 13861"/>
                                <a:gd name="T5" fmla="*/ T4 w 2192"/>
                                <a:gd name="T6" fmla="+- 0 9837 9616"/>
                                <a:gd name="T7" fmla="*/ 9837 h 221"/>
                                <a:gd name="T8" fmla="+- 0 16053 13861"/>
                                <a:gd name="T9" fmla="*/ T8 w 2192"/>
                                <a:gd name="T10" fmla="+- 0 9616 9616"/>
                                <a:gd name="T11" fmla="*/ 9616 h 221"/>
                                <a:gd name="T12" fmla="+- 0 13861 13861"/>
                                <a:gd name="T13" fmla="*/ T12 w 2192"/>
                                <a:gd name="T14" fmla="+- 0 9616 9616"/>
                                <a:gd name="T15" fmla="*/ 9616 h 221"/>
                                <a:gd name="T16" fmla="+- 0 13861 13861"/>
                                <a:gd name="T17" fmla="*/ T16 w 2192"/>
                                <a:gd name="T18" fmla="+- 0 9837 9616"/>
                                <a:gd name="T19" fmla="*/ 98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1"/>
                        <wpg:cNvGrpSpPr>
                          <a:grpSpLocks/>
                        </wpg:cNvGrpSpPr>
                        <wpg:grpSpPr bwMode="auto">
                          <a:xfrm>
                            <a:off x="13861" y="9837"/>
                            <a:ext cx="2192" cy="221"/>
                            <a:chOff x="13861" y="9837"/>
                            <a:chExt cx="2192" cy="221"/>
                          </a:xfrm>
                        </wpg:grpSpPr>
                        <wps:wsp>
                          <wps:cNvPr id="266" name="Freeform 242"/>
                          <wps:cNvSpPr>
                            <a:spLocks/>
                          </wps:cNvSpPr>
                          <wps:spPr bwMode="auto">
                            <a:xfrm>
                              <a:off x="13861" y="9837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057 9837"/>
                                <a:gd name="T3" fmla="*/ 10057 h 221"/>
                                <a:gd name="T4" fmla="+- 0 16053 13861"/>
                                <a:gd name="T5" fmla="*/ T4 w 2192"/>
                                <a:gd name="T6" fmla="+- 0 10057 9837"/>
                                <a:gd name="T7" fmla="*/ 10057 h 221"/>
                                <a:gd name="T8" fmla="+- 0 16053 13861"/>
                                <a:gd name="T9" fmla="*/ T8 w 2192"/>
                                <a:gd name="T10" fmla="+- 0 9837 9837"/>
                                <a:gd name="T11" fmla="*/ 9837 h 221"/>
                                <a:gd name="T12" fmla="+- 0 13861 13861"/>
                                <a:gd name="T13" fmla="*/ T12 w 2192"/>
                                <a:gd name="T14" fmla="+- 0 9837 9837"/>
                                <a:gd name="T15" fmla="*/ 9837 h 221"/>
                                <a:gd name="T16" fmla="+- 0 13861 13861"/>
                                <a:gd name="T17" fmla="*/ T16 w 2192"/>
                                <a:gd name="T18" fmla="+- 0 10057 9837"/>
                                <a:gd name="T19" fmla="*/ 100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9"/>
                        <wpg:cNvGrpSpPr>
                          <a:grpSpLocks/>
                        </wpg:cNvGrpSpPr>
                        <wpg:grpSpPr bwMode="auto">
                          <a:xfrm>
                            <a:off x="13861" y="10057"/>
                            <a:ext cx="2192" cy="221"/>
                            <a:chOff x="13861" y="10057"/>
                            <a:chExt cx="2192" cy="221"/>
                          </a:xfrm>
                        </wpg:grpSpPr>
                        <wps:wsp>
                          <wps:cNvPr id="268" name="Freeform 240"/>
                          <wps:cNvSpPr>
                            <a:spLocks/>
                          </wps:cNvSpPr>
                          <wps:spPr bwMode="auto">
                            <a:xfrm>
                              <a:off x="13861" y="10057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278 10057"/>
                                <a:gd name="T3" fmla="*/ 10278 h 221"/>
                                <a:gd name="T4" fmla="+- 0 16053 13861"/>
                                <a:gd name="T5" fmla="*/ T4 w 2192"/>
                                <a:gd name="T6" fmla="+- 0 10278 10057"/>
                                <a:gd name="T7" fmla="*/ 10278 h 221"/>
                                <a:gd name="T8" fmla="+- 0 16053 13861"/>
                                <a:gd name="T9" fmla="*/ T8 w 2192"/>
                                <a:gd name="T10" fmla="+- 0 10057 10057"/>
                                <a:gd name="T11" fmla="*/ 10057 h 221"/>
                                <a:gd name="T12" fmla="+- 0 13861 13861"/>
                                <a:gd name="T13" fmla="*/ T12 w 2192"/>
                                <a:gd name="T14" fmla="+- 0 10057 10057"/>
                                <a:gd name="T15" fmla="*/ 10057 h 221"/>
                                <a:gd name="T16" fmla="+- 0 13861 13861"/>
                                <a:gd name="T17" fmla="*/ T16 w 2192"/>
                                <a:gd name="T18" fmla="+- 0 10278 10057"/>
                                <a:gd name="T19" fmla="*/ 1027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7"/>
                        <wpg:cNvGrpSpPr>
                          <a:grpSpLocks/>
                        </wpg:cNvGrpSpPr>
                        <wpg:grpSpPr bwMode="auto">
                          <a:xfrm>
                            <a:off x="13861" y="10278"/>
                            <a:ext cx="2192" cy="243"/>
                            <a:chOff x="13861" y="10278"/>
                            <a:chExt cx="2192" cy="243"/>
                          </a:xfrm>
                        </wpg:grpSpPr>
                        <wps:wsp>
                          <wps:cNvPr id="270" name="Freeform 238"/>
                          <wps:cNvSpPr>
                            <a:spLocks/>
                          </wps:cNvSpPr>
                          <wps:spPr bwMode="auto">
                            <a:xfrm>
                              <a:off x="13861" y="10278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521 10278"/>
                                <a:gd name="T3" fmla="*/ 10521 h 243"/>
                                <a:gd name="T4" fmla="+- 0 16053 13861"/>
                                <a:gd name="T5" fmla="*/ T4 w 2192"/>
                                <a:gd name="T6" fmla="+- 0 10521 10278"/>
                                <a:gd name="T7" fmla="*/ 10521 h 243"/>
                                <a:gd name="T8" fmla="+- 0 16053 13861"/>
                                <a:gd name="T9" fmla="*/ T8 w 2192"/>
                                <a:gd name="T10" fmla="+- 0 10278 10278"/>
                                <a:gd name="T11" fmla="*/ 10278 h 243"/>
                                <a:gd name="T12" fmla="+- 0 13861 13861"/>
                                <a:gd name="T13" fmla="*/ T12 w 2192"/>
                                <a:gd name="T14" fmla="+- 0 10278 10278"/>
                                <a:gd name="T15" fmla="*/ 10278 h 243"/>
                                <a:gd name="T16" fmla="+- 0 13861 13861"/>
                                <a:gd name="T17" fmla="*/ T16 w 2192"/>
                                <a:gd name="T18" fmla="+- 0 10521 10278"/>
                                <a:gd name="T19" fmla="*/ 1052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3"/>
                                  </a:moveTo>
                                  <a:lnTo>
                                    <a:pt x="2192" y="243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76FBB" id="Group 236" o:spid="_x0000_s1026" style="position:absolute;margin-left:693.05pt;margin-top:445.65pt;width:109.6pt;height:80.4pt;z-index:-149536;mso-position-horizontal-relative:page;mso-position-vertical-relative:page" coordorigin="13861,8913" coordsize="2192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">
                <v:group id="Group 249" o:spid="_x0000_s1027" style="position:absolute;left:13861;top:8913;width:2192;height:262" coordorigin="13861,8913" coordsize="21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0" o:spid="_x0000_s1028" style="position:absolute;left:13861;top:8913;width:2192;height:262;visibility:visible;mso-wrap-style:square;v-text-anchor:top" coordsize="21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vNsIA&#10;AADcAAAADwAAAGRycy9kb3ducmV2LnhtbERPz2vCMBS+D/Y/hDfYbaYrTLZqWoZj6GlY58Xbo3m2&#10;xeYlNrGt++vNQdjx4/u9LCbTiYF631pW8DpLQBBXVrdcK9j/fr+8g/ABWWNnmRRcyUORPz4sMdN2&#10;5JKGXahFDGGfoYImBJdJ6auGDPqZdcSRO9reYIiwr6XucYzhppNpksylwZZjQ4OOVg1Vp93FKJjO&#10;5Vf1cyCHf3Z9Xm0/9MG1Wqnnp+lzASLQFP7Fd/dGK0jf4t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S82wgAAANwAAAAPAAAAAAAAAAAAAAAAAJgCAABkcnMvZG93&#10;bnJldi54bWxQSwUGAAAAAAQABAD1AAAAhwMAAAAA&#10;" path="m,261r2192,l2192,,,,,261xe" fillcolor="#92d050" stroked="f">
                    <v:path arrowok="t" o:connecttype="custom" o:connectlocs="0,9174;2192,9174;2192,8913;0,8913;0,9174" o:connectangles="0,0,0,0,0"/>
                  </v:shape>
                </v:group>
                <v:group id="Group 247" o:spid="_x0000_s1029" style="position:absolute;left:13861;top:9174;width:2192;height:221" coordorigin="13861,9174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8" o:spid="_x0000_s1030" style="position:absolute;left:13861;top:9174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9pMUA&#10;AADcAAAADwAAAGRycy9kb3ducmV2LnhtbESPTWvCQBCG7wX/wzJCL2I2zUFKdBURpOItWtrrkJ18&#10;tNnZmF1j+u87h0KPwzvvM/NsdpPr1EhDaD0beElSUMSlty3XBt6vx+UrqBCRLXaeycAPBdhtZ08b&#10;zK1/cEHjJdZKIBxyNNDE2Odah7IhhyHxPbFklR8cRhmHWtsBHwJ3nc7SdKUdtiwXGuzp0FD5fbk7&#10;oSzK+/m6OE4VfYx1ceg+x6/bmzHP82m/BhVpiv/Lf+2TNZCt5H2RER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r2kxQAAANwAAAAPAAAAAAAAAAAAAAAAAJgCAABkcnMv&#10;ZG93bnJldi54bWxQSwUGAAAAAAQABAD1AAAAigMAAAAA&#10;" path="m,221r2192,l2192,,,,,221xe" fillcolor="#92d050" stroked="f">
                    <v:path arrowok="t" o:connecttype="custom" o:connectlocs="0,9395;2192,9395;2192,9174;0,9174;0,9395" o:connectangles="0,0,0,0,0"/>
                  </v:shape>
                </v:group>
                <v:group id="Group 245" o:spid="_x0000_s1031" style="position:absolute;left:13861;top:9395;width:2192;height:221" coordorigin="13861,9395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6" o:spid="_x0000_s1032" style="position:absolute;left:13861;top:9395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GSMMA&#10;AADcAAAADwAAAGRycy9kb3ducmV2LnhtbESPT4vCMBTE7wt+h/AEL6Lp9iBLNS0iiIs3/6DXR/Ns&#10;q81LbWLtfvuNIHgcZuY3zCLrTS06al1lWcH3NAJBnFtdcaHgeFhPfkA4j6yxtkwK/shBlg6+Fpho&#10;++QddXtfiABhl6CC0vsmkdLlJRl0U9sQB+9iW4M+yLaQusVngJtaxlE0kwYrDgslNrQqKb/tHyZQ&#10;xvljexiv+wudumK3qs/d9b5RajTsl3MQnnr/Cb/bv1pBPIvhdS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iGSMMAAADcAAAADwAAAAAAAAAAAAAAAACYAgAAZHJzL2Rv&#10;d25yZXYueG1sUEsFBgAAAAAEAAQA9QAAAIgDAAAAAA==&#10;" path="m,221r2192,l2192,,,,,221xe" fillcolor="#92d050" stroked="f">
                    <v:path arrowok="t" o:connecttype="custom" o:connectlocs="0,9616;2192,9616;2192,9395;0,9395;0,9616" o:connectangles="0,0,0,0,0"/>
                  </v:shape>
                </v:group>
                <v:group id="Group 243" o:spid="_x0000_s1033" style="position:absolute;left:13861;top:9616;width:2192;height:221" coordorigin="13861,9616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4" o:spid="_x0000_s1034" style="position:absolute;left:13861;top:9616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7p8UA&#10;AADcAAAADwAAAGRycy9kb3ducmV2LnhtbESPzWrDMBCE74W8g9hAL6GWa0oobpQQDKYlNychvS7W&#10;xnZrrRxL/snbV4VCj8PMfMNsdrNpxUi9aywreI5iEMSl1Q1XCs6n/OkVhPPIGlvLpOBODnbbxcMG&#10;U20nLmg8+koECLsUFdTed6mUrqzJoItsRxy8q+0N+iD7SuoepwA3rUzieC0NNhwWauwoq6n8Pg4m&#10;UFblcDit8vlKl7EqsvZz/Lq9K/W4nPdvIDzN/j/81/7QCpL1C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bunxQAAANwAAAAPAAAAAAAAAAAAAAAAAJgCAABkcnMv&#10;ZG93bnJldi54bWxQSwUGAAAAAAQABAD1AAAAigMAAAAA&#10;" path="m,221r2192,l2192,,,,,221xe" fillcolor="#92d050" stroked="f">
                    <v:path arrowok="t" o:connecttype="custom" o:connectlocs="0,9837;2192,9837;2192,9616;0,9616;0,9837" o:connectangles="0,0,0,0,0"/>
                  </v:shape>
                </v:group>
                <v:group id="Group 241" o:spid="_x0000_s1035" style="position:absolute;left:13861;top:9837;width:2192;height:221" coordorigin="13861,9837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42" o:spid="_x0000_s1036" style="position:absolute;left:13861;top:9837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S8IA&#10;AADcAAAADwAAAGRycy9kb3ducmV2LnhtbESPzarCMBSE9xd8h3AEN6KpLsqlGkUEUdz5g24PzbGt&#10;Nie1ibW+vREEl8PMfMNM560pRUO1KywrGA0jEMSp1QVnCo6H1eAfhPPIGkvLpOBFDuazzt8UE22f&#10;vKNm7zMRIOwSVJB7XyVSujQng25oK+LgXWxt0AdZZ1LX+AxwU8pxFMXSYMFhIceKljmlt/3DBEo/&#10;fWwP/VV7oVOT7Zblubne10r1uu1iAsJT63/hb3ujFYzjGD5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04BLwgAAANwAAAAPAAAAAAAAAAAAAAAAAJgCAABkcnMvZG93&#10;bnJldi54bWxQSwUGAAAAAAQABAD1AAAAhwMAAAAA&#10;" path="m,220r2192,l2192,,,,,220xe" fillcolor="#92d050" stroked="f">
                    <v:path arrowok="t" o:connecttype="custom" o:connectlocs="0,10057;2192,10057;2192,9837;0,9837;0,10057" o:connectangles="0,0,0,0,0"/>
                  </v:shape>
                </v:group>
                <v:group id="Group 239" o:spid="_x0000_s1037" style="position:absolute;left:13861;top:10057;width:2192;height:221" coordorigin="13861,10057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40" o:spid="_x0000_s1038" style="position:absolute;left:13861;top:10057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osUA&#10;AADcAAAADwAAAGRycy9kb3ducmV2LnhtbESPTWvCQBCG7wX/wzJCL2I2zUFKdBURpOItWtrrkJ18&#10;tNnZmF1j+u87h0KPwzvvM/NsdpPr1EhDaD0beElSUMSlty3XBt6vx+UrqBCRLXaeycAPBdhtZ08b&#10;zK1/cEHjJdZKIBxyNNDE2Odah7IhhyHxPbFklR8cRhmHWtsBHwJ3nc7SdKUdtiwXGuzp0FD5fbk7&#10;oSzK+/m6OE4VfYx1ceg+x6/bmzHP82m/BhVpiv/Lf+2TNZCt5FuRER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LGixQAAANwAAAAPAAAAAAAAAAAAAAAAAJgCAABkcnMv&#10;ZG93bnJldi54bWxQSwUGAAAAAAQABAD1AAAAigMAAAAA&#10;" path="m,221r2192,l2192,,,,,221xe" fillcolor="#92d050" stroked="f">
                    <v:path arrowok="t" o:connecttype="custom" o:connectlocs="0,10278;2192,10278;2192,10057;0,10057;0,10278" o:connectangles="0,0,0,0,0"/>
                  </v:shape>
                </v:group>
                <v:group id="Group 237" o:spid="_x0000_s1039" style="position:absolute;left:13861;top:10278;width:2192;height:243" coordorigin="13861,10278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8" o:spid="_x0000_s1040" style="position:absolute;left:13861;top:10278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GV8EA&#10;AADcAAAADwAAAGRycy9kb3ducmV2LnhtbERPy4rCMBTdC/MP4Q7MTtN2QKUaZRhGEFTwUfeX5trW&#10;aW5Kk2r9e7MQXB7Oe77sTS1u1LrKsoJ4FIEgzq2uuFCQnVbDKQjnkTXWlknBgxwsFx+DOaba3vlA&#10;t6MvRAhhl6KC0vsmldLlJRl0I9sQB+5iW4M+wLaQusV7CDe1TKJoLA1WHBpKbOi3pPz/2BkFm2wf&#10;81lm8eHvfP3uHnab7LqtUl+f/c8MhKfev8Uv91orSCZhfj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xlfBAAAA3AAAAA8AAAAAAAAAAAAAAAAAmAIAAGRycy9kb3du&#10;cmV2LnhtbFBLBQYAAAAABAAEAPUAAACGAwAAAAA=&#10;" path="m,243r2192,l2192,,,,,243xe" fillcolor="#92d050" stroked="f">
                    <v:path arrowok="t" o:connecttype="custom" o:connectlocs="0,10521;2192,10521;2192,10278;0,10278;0,1052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968" behindDoc="1" locked="0" layoutInCell="1" allowOverlap="1" wp14:anchorId="53D2A555" wp14:editId="7BB875BD">
                <wp:simplePos x="0" y="0"/>
                <wp:positionH relativeFrom="page">
                  <wp:posOffset>11141710</wp:posOffset>
                </wp:positionH>
                <wp:positionV relativeFrom="page">
                  <wp:posOffset>5665470</wp:posOffset>
                </wp:positionV>
                <wp:extent cx="1035050" cy="1009015"/>
                <wp:effectExtent l="0" t="0" r="0" b="2540"/>
                <wp:wrapNone/>
                <wp:docPr id="24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009015"/>
                          <a:chOff x="17546" y="8922"/>
                          <a:chExt cx="1630" cy="1589"/>
                        </a:xfrm>
                      </wpg:grpSpPr>
                      <wpg:grpSp>
                        <wpg:cNvPr id="242" name="Group 234"/>
                        <wpg:cNvGrpSpPr>
                          <a:grpSpLocks/>
                        </wpg:cNvGrpSpPr>
                        <wpg:grpSpPr bwMode="auto">
                          <a:xfrm>
                            <a:off x="17546" y="8922"/>
                            <a:ext cx="1630" cy="243"/>
                            <a:chOff x="17546" y="8922"/>
                            <a:chExt cx="1630" cy="243"/>
                          </a:xfrm>
                        </wpg:grpSpPr>
                        <wps:wsp>
                          <wps:cNvPr id="243" name="Freeform 235"/>
                          <wps:cNvSpPr>
                            <a:spLocks/>
                          </wps:cNvSpPr>
                          <wps:spPr bwMode="auto">
                            <a:xfrm>
                              <a:off x="17546" y="8922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9165 8922"/>
                                <a:gd name="T3" fmla="*/ 9165 h 243"/>
                                <a:gd name="T4" fmla="+- 0 19176 17546"/>
                                <a:gd name="T5" fmla="*/ T4 w 1630"/>
                                <a:gd name="T6" fmla="+- 0 9165 8922"/>
                                <a:gd name="T7" fmla="*/ 9165 h 243"/>
                                <a:gd name="T8" fmla="+- 0 19176 17546"/>
                                <a:gd name="T9" fmla="*/ T8 w 1630"/>
                                <a:gd name="T10" fmla="+- 0 8922 8922"/>
                                <a:gd name="T11" fmla="*/ 8922 h 243"/>
                                <a:gd name="T12" fmla="+- 0 17546 17546"/>
                                <a:gd name="T13" fmla="*/ T12 w 1630"/>
                                <a:gd name="T14" fmla="+- 0 8922 8922"/>
                                <a:gd name="T15" fmla="*/ 8922 h 243"/>
                                <a:gd name="T16" fmla="+- 0 17546 17546"/>
                                <a:gd name="T17" fmla="*/ T16 w 1630"/>
                                <a:gd name="T18" fmla="+- 0 9165 8922"/>
                                <a:gd name="T19" fmla="*/ 916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3"/>
                                  </a:moveTo>
                                  <a:lnTo>
                                    <a:pt x="1630" y="243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2"/>
                        <wpg:cNvGrpSpPr>
                          <a:grpSpLocks/>
                        </wpg:cNvGrpSpPr>
                        <wpg:grpSpPr bwMode="auto">
                          <a:xfrm>
                            <a:off x="17546" y="9165"/>
                            <a:ext cx="1630" cy="221"/>
                            <a:chOff x="17546" y="9165"/>
                            <a:chExt cx="1630" cy="221"/>
                          </a:xfrm>
                        </wpg:grpSpPr>
                        <wps:wsp>
                          <wps:cNvPr id="245" name="Freeform 233"/>
                          <wps:cNvSpPr>
                            <a:spLocks/>
                          </wps:cNvSpPr>
                          <wps:spPr bwMode="auto">
                            <a:xfrm>
                              <a:off x="17546" y="9165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9385 9165"/>
                                <a:gd name="T3" fmla="*/ 9385 h 221"/>
                                <a:gd name="T4" fmla="+- 0 19176 17546"/>
                                <a:gd name="T5" fmla="*/ T4 w 1630"/>
                                <a:gd name="T6" fmla="+- 0 9385 9165"/>
                                <a:gd name="T7" fmla="*/ 9385 h 221"/>
                                <a:gd name="T8" fmla="+- 0 19176 17546"/>
                                <a:gd name="T9" fmla="*/ T8 w 1630"/>
                                <a:gd name="T10" fmla="+- 0 9165 9165"/>
                                <a:gd name="T11" fmla="*/ 9165 h 221"/>
                                <a:gd name="T12" fmla="+- 0 17546 17546"/>
                                <a:gd name="T13" fmla="*/ T12 w 1630"/>
                                <a:gd name="T14" fmla="+- 0 9165 9165"/>
                                <a:gd name="T15" fmla="*/ 9165 h 221"/>
                                <a:gd name="T16" fmla="+- 0 17546 17546"/>
                                <a:gd name="T17" fmla="*/ T16 w 1630"/>
                                <a:gd name="T18" fmla="+- 0 9385 9165"/>
                                <a:gd name="T19" fmla="*/ 93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0"/>
                                  </a:moveTo>
                                  <a:lnTo>
                                    <a:pt x="1630" y="22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0"/>
                        <wpg:cNvGrpSpPr>
                          <a:grpSpLocks/>
                        </wpg:cNvGrpSpPr>
                        <wpg:grpSpPr bwMode="auto">
                          <a:xfrm>
                            <a:off x="17546" y="9385"/>
                            <a:ext cx="1630" cy="221"/>
                            <a:chOff x="17546" y="9385"/>
                            <a:chExt cx="1630" cy="221"/>
                          </a:xfrm>
                        </wpg:grpSpPr>
                        <wps:wsp>
                          <wps:cNvPr id="247" name="Freeform 231"/>
                          <wps:cNvSpPr>
                            <a:spLocks/>
                          </wps:cNvSpPr>
                          <wps:spPr bwMode="auto">
                            <a:xfrm>
                              <a:off x="17546" y="9385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9606 9385"/>
                                <a:gd name="T3" fmla="*/ 9606 h 221"/>
                                <a:gd name="T4" fmla="+- 0 19176 17546"/>
                                <a:gd name="T5" fmla="*/ T4 w 1630"/>
                                <a:gd name="T6" fmla="+- 0 9606 9385"/>
                                <a:gd name="T7" fmla="*/ 9606 h 221"/>
                                <a:gd name="T8" fmla="+- 0 19176 17546"/>
                                <a:gd name="T9" fmla="*/ T8 w 1630"/>
                                <a:gd name="T10" fmla="+- 0 9385 9385"/>
                                <a:gd name="T11" fmla="*/ 9385 h 221"/>
                                <a:gd name="T12" fmla="+- 0 17546 17546"/>
                                <a:gd name="T13" fmla="*/ T12 w 1630"/>
                                <a:gd name="T14" fmla="+- 0 9385 9385"/>
                                <a:gd name="T15" fmla="*/ 9385 h 221"/>
                                <a:gd name="T16" fmla="+- 0 17546 17546"/>
                                <a:gd name="T17" fmla="*/ T16 w 1630"/>
                                <a:gd name="T18" fmla="+- 0 9606 9385"/>
                                <a:gd name="T19" fmla="*/ 96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8"/>
                        <wpg:cNvGrpSpPr>
                          <a:grpSpLocks/>
                        </wpg:cNvGrpSpPr>
                        <wpg:grpSpPr bwMode="auto">
                          <a:xfrm>
                            <a:off x="17546" y="9606"/>
                            <a:ext cx="1630" cy="221"/>
                            <a:chOff x="17546" y="9606"/>
                            <a:chExt cx="1630" cy="221"/>
                          </a:xfrm>
                        </wpg:grpSpPr>
                        <wps:wsp>
                          <wps:cNvPr id="249" name="Freeform 229"/>
                          <wps:cNvSpPr>
                            <a:spLocks/>
                          </wps:cNvSpPr>
                          <wps:spPr bwMode="auto">
                            <a:xfrm>
                              <a:off x="17546" y="9606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9827 9606"/>
                                <a:gd name="T3" fmla="*/ 9827 h 221"/>
                                <a:gd name="T4" fmla="+- 0 19176 17546"/>
                                <a:gd name="T5" fmla="*/ T4 w 1630"/>
                                <a:gd name="T6" fmla="+- 0 9827 9606"/>
                                <a:gd name="T7" fmla="*/ 9827 h 221"/>
                                <a:gd name="T8" fmla="+- 0 19176 17546"/>
                                <a:gd name="T9" fmla="*/ T8 w 1630"/>
                                <a:gd name="T10" fmla="+- 0 9606 9606"/>
                                <a:gd name="T11" fmla="*/ 9606 h 221"/>
                                <a:gd name="T12" fmla="+- 0 17546 17546"/>
                                <a:gd name="T13" fmla="*/ T12 w 1630"/>
                                <a:gd name="T14" fmla="+- 0 9606 9606"/>
                                <a:gd name="T15" fmla="*/ 9606 h 221"/>
                                <a:gd name="T16" fmla="+- 0 17546 17546"/>
                                <a:gd name="T17" fmla="*/ T16 w 1630"/>
                                <a:gd name="T18" fmla="+- 0 9827 9606"/>
                                <a:gd name="T19" fmla="*/ 98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6"/>
                        <wpg:cNvGrpSpPr>
                          <a:grpSpLocks/>
                        </wpg:cNvGrpSpPr>
                        <wpg:grpSpPr bwMode="auto">
                          <a:xfrm>
                            <a:off x="17546" y="9827"/>
                            <a:ext cx="1630" cy="221"/>
                            <a:chOff x="17546" y="9827"/>
                            <a:chExt cx="1630" cy="221"/>
                          </a:xfrm>
                        </wpg:grpSpPr>
                        <wps:wsp>
                          <wps:cNvPr id="251" name="Freeform 227"/>
                          <wps:cNvSpPr>
                            <a:spLocks/>
                          </wps:cNvSpPr>
                          <wps:spPr bwMode="auto">
                            <a:xfrm>
                              <a:off x="17546" y="9827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0048 9827"/>
                                <a:gd name="T3" fmla="*/ 10048 h 221"/>
                                <a:gd name="T4" fmla="+- 0 19176 17546"/>
                                <a:gd name="T5" fmla="*/ T4 w 1630"/>
                                <a:gd name="T6" fmla="+- 0 10048 9827"/>
                                <a:gd name="T7" fmla="*/ 10048 h 221"/>
                                <a:gd name="T8" fmla="+- 0 19176 17546"/>
                                <a:gd name="T9" fmla="*/ T8 w 1630"/>
                                <a:gd name="T10" fmla="+- 0 9827 9827"/>
                                <a:gd name="T11" fmla="*/ 9827 h 221"/>
                                <a:gd name="T12" fmla="+- 0 17546 17546"/>
                                <a:gd name="T13" fmla="*/ T12 w 1630"/>
                                <a:gd name="T14" fmla="+- 0 9827 9827"/>
                                <a:gd name="T15" fmla="*/ 9827 h 221"/>
                                <a:gd name="T16" fmla="+- 0 17546 17546"/>
                                <a:gd name="T17" fmla="*/ T16 w 1630"/>
                                <a:gd name="T18" fmla="+- 0 10048 9827"/>
                                <a:gd name="T19" fmla="*/ 100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4"/>
                        <wpg:cNvGrpSpPr>
                          <a:grpSpLocks/>
                        </wpg:cNvGrpSpPr>
                        <wpg:grpSpPr bwMode="auto">
                          <a:xfrm>
                            <a:off x="17546" y="10048"/>
                            <a:ext cx="1630" cy="221"/>
                            <a:chOff x="17546" y="10048"/>
                            <a:chExt cx="1630" cy="221"/>
                          </a:xfrm>
                        </wpg:grpSpPr>
                        <wps:wsp>
                          <wps:cNvPr id="253" name="Freeform 225"/>
                          <wps:cNvSpPr>
                            <a:spLocks/>
                          </wps:cNvSpPr>
                          <wps:spPr bwMode="auto">
                            <a:xfrm>
                              <a:off x="17546" y="10048"/>
                              <a:ext cx="1630" cy="221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0269 10048"/>
                                <a:gd name="T3" fmla="*/ 10269 h 221"/>
                                <a:gd name="T4" fmla="+- 0 19176 17546"/>
                                <a:gd name="T5" fmla="*/ T4 w 1630"/>
                                <a:gd name="T6" fmla="+- 0 10269 10048"/>
                                <a:gd name="T7" fmla="*/ 10269 h 221"/>
                                <a:gd name="T8" fmla="+- 0 19176 17546"/>
                                <a:gd name="T9" fmla="*/ T8 w 1630"/>
                                <a:gd name="T10" fmla="+- 0 10048 10048"/>
                                <a:gd name="T11" fmla="*/ 10048 h 221"/>
                                <a:gd name="T12" fmla="+- 0 17546 17546"/>
                                <a:gd name="T13" fmla="*/ T12 w 1630"/>
                                <a:gd name="T14" fmla="+- 0 10048 10048"/>
                                <a:gd name="T15" fmla="*/ 10048 h 221"/>
                                <a:gd name="T16" fmla="+- 0 17546 17546"/>
                                <a:gd name="T17" fmla="*/ T16 w 1630"/>
                                <a:gd name="T18" fmla="+- 0 10269 10048"/>
                                <a:gd name="T19" fmla="*/ 102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2"/>
                        <wpg:cNvGrpSpPr>
                          <a:grpSpLocks/>
                        </wpg:cNvGrpSpPr>
                        <wpg:grpSpPr bwMode="auto">
                          <a:xfrm>
                            <a:off x="17546" y="10269"/>
                            <a:ext cx="1630" cy="243"/>
                            <a:chOff x="17546" y="10269"/>
                            <a:chExt cx="1630" cy="243"/>
                          </a:xfrm>
                        </wpg:grpSpPr>
                        <wps:wsp>
                          <wps:cNvPr id="255" name="Freeform 223"/>
                          <wps:cNvSpPr>
                            <a:spLocks/>
                          </wps:cNvSpPr>
                          <wps:spPr bwMode="auto">
                            <a:xfrm>
                              <a:off x="17546" y="10269"/>
                              <a:ext cx="1630" cy="243"/>
                            </a:xfrm>
                            <a:custGeom>
                              <a:avLst/>
                              <a:gdLst>
                                <a:gd name="T0" fmla="+- 0 17546 17546"/>
                                <a:gd name="T1" fmla="*/ T0 w 1630"/>
                                <a:gd name="T2" fmla="+- 0 10511 10269"/>
                                <a:gd name="T3" fmla="*/ 10511 h 243"/>
                                <a:gd name="T4" fmla="+- 0 19176 17546"/>
                                <a:gd name="T5" fmla="*/ T4 w 1630"/>
                                <a:gd name="T6" fmla="+- 0 10511 10269"/>
                                <a:gd name="T7" fmla="*/ 10511 h 243"/>
                                <a:gd name="T8" fmla="+- 0 19176 17546"/>
                                <a:gd name="T9" fmla="*/ T8 w 1630"/>
                                <a:gd name="T10" fmla="+- 0 10269 10269"/>
                                <a:gd name="T11" fmla="*/ 10269 h 243"/>
                                <a:gd name="T12" fmla="+- 0 17546 17546"/>
                                <a:gd name="T13" fmla="*/ T12 w 1630"/>
                                <a:gd name="T14" fmla="+- 0 10269 10269"/>
                                <a:gd name="T15" fmla="*/ 10269 h 243"/>
                                <a:gd name="T16" fmla="+- 0 17546 17546"/>
                                <a:gd name="T17" fmla="*/ T16 w 1630"/>
                                <a:gd name="T18" fmla="+- 0 10511 10269"/>
                                <a:gd name="T19" fmla="*/ 1051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0" h="243">
                                  <a:moveTo>
                                    <a:pt x="0" y="242"/>
                                  </a:moveTo>
                                  <a:lnTo>
                                    <a:pt x="1630" y="242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44E01" id="Group 221" o:spid="_x0000_s1026" style="position:absolute;margin-left:877.3pt;margin-top:446.1pt;width:81.5pt;height:79.45pt;z-index:-149512;mso-position-horizontal-relative:page;mso-position-vertical-relative:page" coordorigin="17546,8922" coordsize="1630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">
                <v:group id="Group 234" o:spid="_x0000_s1027" style="position:absolute;left:17546;top:8922;width:1630;height:243" coordorigin="17546,8922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5" o:spid="_x0000_s1028" style="position:absolute;left:17546;top:8922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e1sMA&#10;AADcAAAADwAAAGRycy9kb3ducmV2LnhtbESPQWvCQBSE74L/YXlCb7rRikjqKqIUWhGKGnp+ZF+T&#10;1N23IbtN4r93hYLHYWa+YVab3hrRUuMrxwqmkwQEce50xYWC7PI+XoLwAVmjcUwKbuRhsx4OVphq&#10;1/GJ2nMoRISwT1FBGUKdSunzkiz6iauJo/fjGoshyqaQusEuwq2RsyRZSIsVx4USa9qVlF/PfzZS&#10;DvuvTH4ejVns2u77RJglv6jUy6jfvoEI1Idn+L/9oRXM5q/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e1sMAAADcAAAADwAAAAAAAAAAAAAAAACYAgAAZHJzL2Rv&#10;d25yZXYueG1sUEsFBgAAAAAEAAQA9QAAAIgDAAAAAA==&#10;" path="m,243r1630,l1630,,,,,243xe" fillcolor="#365f91" stroked="f">
                    <v:path arrowok="t" o:connecttype="custom" o:connectlocs="0,9165;1630,9165;1630,8922;0,8922;0,9165" o:connectangles="0,0,0,0,0"/>
                  </v:shape>
                </v:group>
                <v:group id="Group 232" o:spid="_x0000_s1029" style="position:absolute;left:17546;top:9165;width:1630;height:221" coordorigin="17546,9165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3" o:spid="_x0000_s1030" style="position:absolute;left:17546;top:9165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abcUA&#10;AADcAAAADwAAAGRycy9kb3ducmV2LnhtbESPwW7CMBBE75X4B2uReisOKaVVikEQqZQDF8AfsI2X&#10;JCJeR7Ebwt/jSpU4jmbmjWaxGmwjeup87VjBdJKAIC6cqblUoE9fLx8gfEA22DgmBTfysFqOnhaY&#10;GXflA/XHUIoIYZ+hgiqENpPSFxVZ9BPXEkfv7DqLIcqulKbDa4TbRqZJMpcWa44LFbaUV1Rcjr9W&#10;QfH97nT+ut2v5xu3G1Dr9OeQKPU8HtafIAIN4RH+b++MgnT2B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hptxQAAANwAAAAPAAAAAAAAAAAAAAAAAJgCAABkcnMv&#10;ZG93bnJldi54bWxQSwUGAAAAAAQABAD1AAAAigMAAAAA&#10;" path="m,220r1630,l1630,,,,,220xe" fillcolor="#365f91" stroked="f">
                    <v:path arrowok="t" o:connecttype="custom" o:connectlocs="0,9385;1630,9385;1630,9165;0,9165;0,9385" o:connectangles="0,0,0,0,0"/>
                  </v:shape>
                </v:group>
                <v:group id="Group 230" o:spid="_x0000_s1031" style="position:absolute;left:17546;top:9385;width:1630;height:221" coordorigin="17546,9385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1" o:spid="_x0000_s1032" style="position:absolute;left:17546;top:9385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hgcUA&#10;AADcAAAADwAAAGRycy9kb3ducmV2LnhtbESPQWuDQBSE74X8h+UFcmvW2pAU6xpSoYmHXpL4A17d&#10;V5W6b8Xdqvn32UKhx2FmvmHS/Ww6MdLgWssKntYRCOLK6pZrBeX1/fEFhPPIGjvLpOBGDvbZ4iHF&#10;RNuJzzRefC0ChF2CChrv+0RKVzVk0K1tTxy8LzsY9EEOtdQDTgFuOhlH0VYabDksNNhT3lD1ffkx&#10;CqrTzpb58/HjsH2zxYxlGX+eI6VWy/nwCsLT7P/Df+1CK4g3O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CGBxQAAANwAAAAPAAAAAAAAAAAAAAAAAJgCAABkcnMv&#10;ZG93bnJldi54bWxQSwUGAAAAAAQABAD1AAAAigMAAAAA&#10;" path="m,221r1630,l1630,,,,,221xe" fillcolor="#365f91" stroked="f">
                    <v:path arrowok="t" o:connecttype="custom" o:connectlocs="0,9606;1630,9606;1630,9385;0,9385;0,9606" o:connectangles="0,0,0,0,0"/>
                  </v:shape>
                </v:group>
                <v:group id="Group 228" o:spid="_x0000_s1033" style="position:absolute;left:17546;top:9606;width:1630;height:221" coordorigin="17546,9606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9" o:spid="_x0000_s1034" style="position:absolute;left:17546;top:9606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QaMUA&#10;AADcAAAADwAAAGRycy9kb3ducmV2LnhtbESPwW7CMBBE75X6D9YicWscQhXaFIMoEpQDl4R8wDbe&#10;JlHjdRQbEv6+rlSpx9HMvNGst5PpxI0G11pWsIhiEMSV1S3XCsrL4ekFhPPIGjvLpOBODrabx4c1&#10;ZtqOnNOt8LUIEHYZKmi87zMpXdWQQRfZnjh4X3Yw6IMcaqkHHAPcdDKJ41QabDksNNjTvqHqu7ga&#10;BdXHypb75fG8S9/tacKyTD7zWKn5bNq9gfA0+f/wX/ukFSTPr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xBoxQAAANwAAAAPAAAAAAAAAAAAAAAAAJgCAABkcnMv&#10;ZG93bnJldi54bWxQSwUGAAAAAAQABAD1AAAAigMAAAAA&#10;" path="m,221r1630,l1630,,,,,221xe" fillcolor="#365f91" stroked="f">
                    <v:path arrowok="t" o:connecttype="custom" o:connectlocs="0,9827;1630,9827;1630,9606;0,9606;0,9827" o:connectangles="0,0,0,0,0"/>
                  </v:shape>
                </v:group>
                <v:group id="Group 226" o:spid="_x0000_s1035" style="position:absolute;left:17546;top:9827;width:1630;height:221" coordorigin="17546,9827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27" o:spid="_x0000_s1036" style="position:absolute;left:17546;top:9827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Ks8MA&#10;AADcAAAADwAAAGRycy9kb3ducmV2LnhtbESPzarCMBSE94LvEI7gTlMr/tBrFBX8WbhR+wDnNue2&#10;5TYnpYla394IgsthZr5hFqvWVOJOjSstKxgNIxDEmdUl5wrS624wB+E8ssbKMil4koPVsttZYKLt&#10;g890v/hcBAi7BBUU3teJlC4ryKAb2po4eH+2MeiDbHKpG3wEuKlkHEVTabDksFBgTduCsv/LzSjI&#10;DjObbsf703q6sccW0zT+PUdK9Xvt+geEp9Z/w5/2USuIJy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iKs8MAAADcAAAADwAAAAAAAAAAAAAAAACYAgAAZHJzL2Rv&#10;d25yZXYueG1sUEsFBgAAAAAEAAQA9QAAAIgDAAAAAA==&#10;" path="m,221r1630,l1630,,,,,221xe" fillcolor="#365f91" stroked="f">
                    <v:path arrowok="t" o:connecttype="custom" o:connectlocs="0,10048;1630,10048;1630,9827;0,9827;0,10048" o:connectangles="0,0,0,0,0"/>
                  </v:shape>
                </v:group>
                <v:group id="Group 224" o:spid="_x0000_s1037" style="position:absolute;left:17546;top:10048;width:1630;height:221" coordorigin="17546,1004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25" o:spid="_x0000_s1038" style="position:absolute;left:17546;top:1004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xX8QA&#10;AADcAAAADwAAAGRycy9kb3ducmV2LnhtbESPQWvCQBSE74L/YXmCN7MxUpU0q8RArYde1PyA1+xr&#10;Epp9G7Jbjf/eLRR6HGbmGybbj6YTNxpca1nBMopBEFdWt1wrKK9viy0I55E1dpZJwYMc7HfTSYap&#10;tnc+0+3iaxEg7FJU0Hjfp1K6qiGDLrI9cfC+7GDQBznUUg94D3DTySSO19Jgy2GhwZ6Khqrvy49R&#10;UL1vbFmsjh/5+mBPI5Zl8nmOlZrPxvwVhKfR/4f/2ietIHlZwe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sV/EAAAA3AAAAA8AAAAAAAAAAAAAAAAAmAIAAGRycy9k&#10;b3ducmV2LnhtbFBLBQYAAAAABAAEAPUAAACJAwAAAAA=&#10;" path="m,221r1630,l1630,,,,,221xe" fillcolor="#365f91" stroked="f">
                    <v:path arrowok="t" o:connecttype="custom" o:connectlocs="0,10269;1630,10269;1630,10048;0,10048;0,10269" o:connectangles="0,0,0,0,0"/>
                  </v:shape>
                </v:group>
                <v:group id="Group 222" o:spid="_x0000_s1039" style="position:absolute;left:17546;top:10269;width:1630;height:243" coordorigin="17546,10269" coordsize="163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23" o:spid="_x0000_s1040" style="position:absolute;left:17546;top:10269;width:1630;height:243;visibility:visible;mso-wrap-style:square;v-text-anchor:top" coordsize="163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b15MMA&#10;AADcAAAADwAAAGRycy9kb3ducmV2LnhtbESPQWvCQBSE74X+h+UVvNVNBaVEVykWwYogxuD5kX0m&#10;sbtvQ3abxH/vCkKPw8x8wyxWgzWio9bXjhV8jBMQxIXTNZcK8tPm/ROED8gajWNScCMPq+XrywJT&#10;7Xo+UpeFUkQI+xQVVCE0qZS+qMiiH7uGOHoX11oMUbal1C32EW6NnCTJTFqsOS5U2NC6ouI3+7OR&#10;svs+5PJnb8xs3fXnI2GeXFGp0dvwNQcRaAj/4Wd7qxVMplN4nI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b15MMAAADcAAAADwAAAAAAAAAAAAAAAACYAgAAZHJzL2Rv&#10;d25yZXYueG1sUEsFBgAAAAAEAAQA9QAAAIgDAAAAAA==&#10;" path="m,242r1630,l1630,,,,,242xe" fillcolor="#365f91" stroked="f">
                    <v:path arrowok="t" o:connecttype="custom" o:connectlocs="0,10511;1630,10511;1630,10269;0,10269;0,105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6992" behindDoc="1" locked="0" layoutInCell="1" allowOverlap="1" wp14:anchorId="53D2A556" wp14:editId="0218BAB0">
                <wp:simplePos x="0" y="0"/>
                <wp:positionH relativeFrom="page">
                  <wp:posOffset>8801735</wp:posOffset>
                </wp:positionH>
                <wp:positionV relativeFrom="page">
                  <wp:posOffset>6753860</wp:posOffset>
                </wp:positionV>
                <wp:extent cx="1391920" cy="1021080"/>
                <wp:effectExtent l="635" t="635" r="0" b="0"/>
                <wp:wrapNone/>
                <wp:docPr id="22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021080"/>
                          <a:chOff x="13861" y="10636"/>
                          <a:chExt cx="2192" cy="1608"/>
                        </a:xfrm>
                      </wpg:grpSpPr>
                      <wpg:grpSp>
                        <wpg:cNvPr id="227" name="Group 219"/>
                        <wpg:cNvGrpSpPr>
                          <a:grpSpLocks/>
                        </wpg:cNvGrpSpPr>
                        <wpg:grpSpPr bwMode="auto">
                          <a:xfrm>
                            <a:off x="13861" y="10636"/>
                            <a:ext cx="2192" cy="264"/>
                            <a:chOff x="13861" y="10636"/>
                            <a:chExt cx="2192" cy="264"/>
                          </a:xfrm>
                        </wpg:grpSpPr>
                        <wps:wsp>
                          <wps:cNvPr id="228" name="Freeform 220"/>
                          <wps:cNvSpPr>
                            <a:spLocks/>
                          </wps:cNvSpPr>
                          <wps:spPr bwMode="auto">
                            <a:xfrm>
                              <a:off x="13861" y="10636"/>
                              <a:ext cx="2192" cy="264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0900 10636"/>
                                <a:gd name="T3" fmla="*/ 10900 h 264"/>
                                <a:gd name="T4" fmla="+- 0 16053 13861"/>
                                <a:gd name="T5" fmla="*/ T4 w 2192"/>
                                <a:gd name="T6" fmla="+- 0 10900 10636"/>
                                <a:gd name="T7" fmla="*/ 10900 h 264"/>
                                <a:gd name="T8" fmla="+- 0 16053 13861"/>
                                <a:gd name="T9" fmla="*/ T8 w 2192"/>
                                <a:gd name="T10" fmla="+- 0 10636 10636"/>
                                <a:gd name="T11" fmla="*/ 10636 h 264"/>
                                <a:gd name="T12" fmla="+- 0 13861 13861"/>
                                <a:gd name="T13" fmla="*/ T12 w 2192"/>
                                <a:gd name="T14" fmla="+- 0 10636 10636"/>
                                <a:gd name="T15" fmla="*/ 10636 h 264"/>
                                <a:gd name="T16" fmla="+- 0 13861 13861"/>
                                <a:gd name="T17" fmla="*/ T16 w 2192"/>
                                <a:gd name="T18" fmla="+- 0 10900 10636"/>
                                <a:gd name="T19" fmla="*/ 1090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4">
                                  <a:moveTo>
                                    <a:pt x="0" y="264"/>
                                  </a:moveTo>
                                  <a:lnTo>
                                    <a:pt x="2192" y="264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17"/>
                        <wpg:cNvGrpSpPr>
                          <a:grpSpLocks/>
                        </wpg:cNvGrpSpPr>
                        <wpg:grpSpPr bwMode="auto">
                          <a:xfrm>
                            <a:off x="13861" y="10900"/>
                            <a:ext cx="2192" cy="221"/>
                            <a:chOff x="13861" y="10900"/>
                            <a:chExt cx="2192" cy="221"/>
                          </a:xfrm>
                        </wpg:grpSpPr>
                        <wps:wsp>
                          <wps:cNvPr id="230" name="Freeform 218"/>
                          <wps:cNvSpPr>
                            <a:spLocks/>
                          </wps:cNvSpPr>
                          <wps:spPr bwMode="auto">
                            <a:xfrm>
                              <a:off x="13861" y="10900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121 10900"/>
                                <a:gd name="T3" fmla="*/ 11121 h 221"/>
                                <a:gd name="T4" fmla="+- 0 16053 13861"/>
                                <a:gd name="T5" fmla="*/ T4 w 2192"/>
                                <a:gd name="T6" fmla="+- 0 11121 10900"/>
                                <a:gd name="T7" fmla="*/ 11121 h 221"/>
                                <a:gd name="T8" fmla="+- 0 16053 13861"/>
                                <a:gd name="T9" fmla="*/ T8 w 2192"/>
                                <a:gd name="T10" fmla="+- 0 10900 10900"/>
                                <a:gd name="T11" fmla="*/ 10900 h 221"/>
                                <a:gd name="T12" fmla="+- 0 13861 13861"/>
                                <a:gd name="T13" fmla="*/ T12 w 2192"/>
                                <a:gd name="T14" fmla="+- 0 10900 10900"/>
                                <a:gd name="T15" fmla="*/ 10900 h 221"/>
                                <a:gd name="T16" fmla="+- 0 13861 13861"/>
                                <a:gd name="T17" fmla="*/ T16 w 2192"/>
                                <a:gd name="T18" fmla="+- 0 11121 10900"/>
                                <a:gd name="T19" fmla="*/ 111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5"/>
                        <wpg:cNvGrpSpPr>
                          <a:grpSpLocks/>
                        </wpg:cNvGrpSpPr>
                        <wpg:grpSpPr bwMode="auto">
                          <a:xfrm>
                            <a:off x="13861" y="11121"/>
                            <a:ext cx="2192" cy="221"/>
                            <a:chOff x="13861" y="11121"/>
                            <a:chExt cx="2192" cy="221"/>
                          </a:xfrm>
                        </wpg:grpSpPr>
                        <wps:wsp>
                          <wps:cNvPr id="232" name="Freeform 216"/>
                          <wps:cNvSpPr>
                            <a:spLocks/>
                          </wps:cNvSpPr>
                          <wps:spPr bwMode="auto">
                            <a:xfrm>
                              <a:off x="13861" y="11121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341 11121"/>
                                <a:gd name="T3" fmla="*/ 11341 h 221"/>
                                <a:gd name="T4" fmla="+- 0 16053 13861"/>
                                <a:gd name="T5" fmla="*/ T4 w 2192"/>
                                <a:gd name="T6" fmla="+- 0 11341 11121"/>
                                <a:gd name="T7" fmla="*/ 11341 h 221"/>
                                <a:gd name="T8" fmla="+- 0 16053 13861"/>
                                <a:gd name="T9" fmla="*/ T8 w 2192"/>
                                <a:gd name="T10" fmla="+- 0 11121 11121"/>
                                <a:gd name="T11" fmla="*/ 11121 h 221"/>
                                <a:gd name="T12" fmla="+- 0 13861 13861"/>
                                <a:gd name="T13" fmla="*/ T12 w 2192"/>
                                <a:gd name="T14" fmla="+- 0 11121 11121"/>
                                <a:gd name="T15" fmla="*/ 11121 h 221"/>
                                <a:gd name="T16" fmla="+- 0 13861 13861"/>
                                <a:gd name="T17" fmla="*/ T16 w 2192"/>
                                <a:gd name="T18" fmla="+- 0 11341 11121"/>
                                <a:gd name="T19" fmla="*/ 113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3"/>
                        <wpg:cNvGrpSpPr>
                          <a:grpSpLocks/>
                        </wpg:cNvGrpSpPr>
                        <wpg:grpSpPr bwMode="auto">
                          <a:xfrm>
                            <a:off x="13861" y="11341"/>
                            <a:ext cx="2192" cy="221"/>
                            <a:chOff x="13861" y="11341"/>
                            <a:chExt cx="2192" cy="221"/>
                          </a:xfrm>
                        </wpg:grpSpPr>
                        <wps:wsp>
                          <wps:cNvPr id="234" name="Freeform 214"/>
                          <wps:cNvSpPr>
                            <a:spLocks/>
                          </wps:cNvSpPr>
                          <wps:spPr bwMode="auto">
                            <a:xfrm>
                              <a:off x="13861" y="11341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562 11341"/>
                                <a:gd name="T3" fmla="*/ 11562 h 221"/>
                                <a:gd name="T4" fmla="+- 0 16053 13861"/>
                                <a:gd name="T5" fmla="*/ T4 w 2192"/>
                                <a:gd name="T6" fmla="+- 0 11562 11341"/>
                                <a:gd name="T7" fmla="*/ 11562 h 221"/>
                                <a:gd name="T8" fmla="+- 0 16053 13861"/>
                                <a:gd name="T9" fmla="*/ T8 w 2192"/>
                                <a:gd name="T10" fmla="+- 0 11341 11341"/>
                                <a:gd name="T11" fmla="*/ 11341 h 221"/>
                                <a:gd name="T12" fmla="+- 0 13861 13861"/>
                                <a:gd name="T13" fmla="*/ T12 w 2192"/>
                                <a:gd name="T14" fmla="+- 0 11341 11341"/>
                                <a:gd name="T15" fmla="*/ 11341 h 221"/>
                                <a:gd name="T16" fmla="+- 0 13861 13861"/>
                                <a:gd name="T17" fmla="*/ T16 w 2192"/>
                                <a:gd name="T18" fmla="+- 0 11562 11341"/>
                                <a:gd name="T19" fmla="*/ 115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1"/>
                        <wpg:cNvGrpSpPr>
                          <a:grpSpLocks/>
                        </wpg:cNvGrpSpPr>
                        <wpg:grpSpPr bwMode="auto">
                          <a:xfrm>
                            <a:off x="13861" y="11562"/>
                            <a:ext cx="2192" cy="221"/>
                            <a:chOff x="13861" y="11562"/>
                            <a:chExt cx="2192" cy="221"/>
                          </a:xfrm>
                        </wpg:grpSpPr>
                        <wps:wsp>
                          <wps:cNvPr id="236" name="Freeform 212"/>
                          <wps:cNvSpPr>
                            <a:spLocks/>
                          </wps:cNvSpPr>
                          <wps:spPr bwMode="auto">
                            <a:xfrm>
                              <a:off x="13861" y="11562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1783 11562"/>
                                <a:gd name="T3" fmla="*/ 11783 h 221"/>
                                <a:gd name="T4" fmla="+- 0 16053 13861"/>
                                <a:gd name="T5" fmla="*/ T4 w 2192"/>
                                <a:gd name="T6" fmla="+- 0 11783 11562"/>
                                <a:gd name="T7" fmla="*/ 11783 h 221"/>
                                <a:gd name="T8" fmla="+- 0 16053 13861"/>
                                <a:gd name="T9" fmla="*/ T8 w 2192"/>
                                <a:gd name="T10" fmla="+- 0 11562 11562"/>
                                <a:gd name="T11" fmla="*/ 11562 h 221"/>
                                <a:gd name="T12" fmla="+- 0 13861 13861"/>
                                <a:gd name="T13" fmla="*/ T12 w 2192"/>
                                <a:gd name="T14" fmla="+- 0 11562 11562"/>
                                <a:gd name="T15" fmla="*/ 11562 h 221"/>
                                <a:gd name="T16" fmla="+- 0 13861 13861"/>
                                <a:gd name="T17" fmla="*/ T16 w 2192"/>
                                <a:gd name="T18" fmla="+- 0 11783 11562"/>
                                <a:gd name="T19" fmla="*/ 117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9"/>
                        <wpg:cNvGrpSpPr>
                          <a:grpSpLocks/>
                        </wpg:cNvGrpSpPr>
                        <wpg:grpSpPr bwMode="auto">
                          <a:xfrm>
                            <a:off x="13861" y="11783"/>
                            <a:ext cx="2192" cy="221"/>
                            <a:chOff x="13861" y="11783"/>
                            <a:chExt cx="2192" cy="221"/>
                          </a:xfrm>
                        </wpg:grpSpPr>
                        <wps:wsp>
                          <wps:cNvPr id="238" name="Freeform 210"/>
                          <wps:cNvSpPr>
                            <a:spLocks/>
                          </wps:cNvSpPr>
                          <wps:spPr bwMode="auto">
                            <a:xfrm>
                              <a:off x="13861" y="11783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004 11783"/>
                                <a:gd name="T3" fmla="*/ 12004 h 221"/>
                                <a:gd name="T4" fmla="+- 0 16053 13861"/>
                                <a:gd name="T5" fmla="*/ T4 w 2192"/>
                                <a:gd name="T6" fmla="+- 0 12004 11783"/>
                                <a:gd name="T7" fmla="*/ 12004 h 221"/>
                                <a:gd name="T8" fmla="+- 0 16053 13861"/>
                                <a:gd name="T9" fmla="*/ T8 w 2192"/>
                                <a:gd name="T10" fmla="+- 0 11783 11783"/>
                                <a:gd name="T11" fmla="*/ 11783 h 221"/>
                                <a:gd name="T12" fmla="+- 0 13861 13861"/>
                                <a:gd name="T13" fmla="*/ T12 w 2192"/>
                                <a:gd name="T14" fmla="+- 0 11783 11783"/>
                                <a:gd name="T15" fmla="*/ 11783 h 221"/>
                                <a:gd name="T16" fmla="+- 0 13861 13861"/>
                                <a:gd name="T17" fmla="*/ T16 w 2192"/>
                                <a:gd name="T18" fmla="+- 0 12004 11783"/>
                                <a:gd name="T19" fmla="*/ 120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7"/>
                        <wpg:cNvGrpSpPr>
                          <a:grpSpLocks/>
                        </wpg:cNvGrpSpPr>
                        <wpg:grpSpPr bwMode="auto">
                          <a:xfrm>
                            <a:off x="13861" y="12004"/>
                            <a:ext cx="2192" cy="240"/>
                            <a:chOff x="13861" y="12004"/>
                            <a:chExt cx="2192" cy="240"/>
                          </a:xfrm>
                        </wpg:grpSpPr>
                        <wps:wsp>
                          <wps:cNvPr id="240" name="Freeform 208"/>
                          <wps:cNvSpPr>
                            <a:spLocks/>
                          </wps:cNvSpPr>
                          <wps:spPr bwMode="auto">
                            <a:xfrm>
                              <a:off x="13861" y="12004"/>
                              <a:ext cx="2192" cy="240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12244 12004"/>
                                <a:gd name="T3" fmla="*/ 12244 h 240"/>
                                <a:gd name="T4" fmla="+- 0 16053 13861"/>
                                <a:gd name="T5" fmla="*/ T4 w 2192"/>
                                <a:gd name="T6" fmla="+- 0 12244 12004"/>
                                <a:gd name="T7" fmla="*/ 12244 h 240"/>
                                <a:gd name="T8" fmla="+- 0 16053 13861"/>
                                <a:gd name="T9" fmla="*/ T8 w 2192"/>
                                <a:gd name="T10" fmla="+- 0 12004 12004"/>
                                <a:gd name="T11" fmla="*/ 12004 h 240"/>
                                <a:gd name="T12" fmla="+- 0 13861 13861"/>
                                <a:gd name="T13" fmla="*/ T12 w 2192"/>
                                <a:gd name="T14" fmla="+- 0 12004 12004"/>
                                <a:gd name="T15" fmla="*/ 12004 h 240"/>
                                <a:gd name="T16" fmla="+- 0 13861 13861"/>
                                <a:gd name="T17" fmla="*/ T16 w 2192"/>
                                <a:gd name="T18" fmla="+- 0 12244 12004"/>
                                <a:gd name="T19" fmla="*/ 1224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0">
                                  <a:moveTo>
                                    <a:pt x="0" y="240"/>
                                  </a:moveTo>
                                  <a:lnTo>
                                    <a:pt x="2192" y="24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C59FB" id="Group 206" o:spid="_x0000_s1026" style="position:absolute;margin-left:693.05pt;margin-top:531.8pt;width:109.6pt;height:80.4pt;z-index:-149488;mso-position-horizontal-relative:page;mso-position-vertical-relative:page" coordorigin="13861,10636" coordsize="2192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">
                <v:group id="Group 219" o:spid="_x0000_s1027" style="position:absolute;left:13861;top:10636;width:2192;height:264" coordorigin="13861,10636" coordsize="219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0" o:spid="_x0000_s1028" style="position:absolute;left:13861;top:10636;width:2192;height:264;visibility:visible;mso-wrap-style:square;v-text-anchor:top" coordsize="21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cqrwA&#10;AADcAAAADwAAAGRycy9kb3ducmV2LnhtbERPSwrCMBDdC94hjOBOUytIrUYRQXQlaD3A0IxtsZnU&#10;JtZ6e7MQXD7ef73tTS06al1lWcFsGoEgzq2uuFBwyw6TBITzyBpry6TgQw62m+Fgjam2b75Qd/WF&#10;CCHsUlRQet+kUrq8JINuahviwN1ta9AH2BZSt/gO4aaWcRQtpMGKQ0OJDe1Lyh/Xl1Ggsx3N7ed4&#10;tq577ZdZQkn1JKXGo363AuGp93/xz33SCuI4rA1nw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glyqvAAAANwAAAAPAAAAAAAAAAAAAAAAAJgCAABkcnMvZG93bnJldi54&#10;bWxQSwUGAAAAAAQABAD1AAAAgQMAAAAA&#10;" path="m,264r2192,l2192,,,,,264xe" fillcolor="red" stroked="f">
                    <v:path arrowok="t" o:connecttype="custom" o:connectlocs="0,10900;2192,10900;2192,10636;0,10636;0,10900" o:connectangles="0,0,0,0,0"/>
                  </v:shape>
                </v:group>
                <v:group id="Group 217" o:spid="_x0000_s1029" style="position:absolute;left:13861;top:10900;width:2192;height:221" coordorigin="13861,10900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18" o:spid="_x0000_s1030" style="position:absolute;left:13861;top:10900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mab0A&#10;AADcAAAADwAAAGRycy9kb3ducmV2LnhtbERPSwrCMBDdC94hjOBOUxVEq1FUEBXc+MH10IxtaTMp&#10;TbT19mYhuHy8/3LdmlK8qXa5ZQWjYQSCOLE651TB/bYfzEA4j6yxtEwKPuRgvep2lhhr2/CF3lef&#10;ihDCLkYFmfdVLKVLMjLohrYiDtzT1gZ9gHUqdY1NCDelHEfRVBrMOTRkWNEuo6S4vowCdzqPuHDb&#10;42FeFfPtKzWTS/NQqt9rNwsQnlr/F//cR61gPAn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Dmab0AAADcAAAADwAAAAAAAAAAAAAAAACYAgAAZHJzL2Rvd25yZXYu&#10;eG1sUEsFBgAAAAAEAAQA9QAAAIIDAAAAAA==&#10;" path="m,221r2192,l2192,,,,,221xe" fillcolor="red" stroked="f">
                    <v:path arrowok="t" o:connecttype="custom" o:connectlocs="0,11121;2192,11121;2192,10900;0,10900;0,11121" o:connectangles="0,0,0,0,0"/>
                  </v:shape>
                </v:group>
                <v:group id="Group 215" o:spid="_x0000_s1031" style="position:absolute;left:13861;top:11121;width:2192;height:221" coordorigin="13861,11121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6" o:spid="_x0000_s1032" style="position:absolute;left:13861;top:11121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dhcMA&#10;AADcAAAADwAAAGRycy9kb3ducmV2LnhtbESPQYvCMBSE78L+h/CEvWlqhUWradEFUcGLuuz50Tzb&#10;0ualNNF2/71ZEDwOM/MNs84G04gHda6yrGA2jUAQ51ZXXCj4ue4mCxDOI2tsLJOCP3KQpR+jNSba&#10;9nymx8UXIkDYJaig9L5NpHR5SQbd1LbEwbvZzqAPsiuk7rAPcNPIOIq+pMGKw0KJLX2XlNeXu1Hg&#10;jqcZ12572C/berm9F2Z+7n+V+hwPmxUIT4N/h1/tg1YQz2P4PxOO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7dhcMAAADcAAAADwAAAAAAAAAAAAAAAACYAgAAZHJzL2Rv&#10;d25yZXYueG1sUEsFBgAAAAAEAAQA9QAAAIgDAAAAAA==&#10;" path="m,220r2192,l2192,,,,,220xe" fillcolor="red" stroked="f">
                    <v:path arrowok="t" o:connecttype="custom" o:connectlocs="0,11341;2192,11341;2192,11121;0,11121;0,11341" o:connectangles="0,0,0,0,0"/>
                  </v:shape>
                </v:group>
                <v:group id="Group 213" o:spid="_x0000_s1033" style="position:absolute;left:13861;top:11341;width:2192;height:221" coordorigin="13861,11341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4" o:spid="_x0000_s1034" style="position:absolute;left:13861;top:11341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gasQA&#10;AADcAAAADwAAAGRycy9kb3ducmV2LnhtbESPQWvCQBSE74L/YXlCb7qJEampa6iF0hS8aMXzI/ua&#10;hGTfhuxq0n/vFgSPw8x8w2yz0bTiRr2rLSuIFxEI4sLqmksF55/P+SsI55E1tpZJwR85yHbTyRZT&#10;bQc+0u3kSxEg7FJUUHnfpVK6oiKDbmE74uD92t6gD7Ivpe5xCHDTymUUraXBmsNChR19VFQ0p6tR&#10;4L4PMTdun39tumazv5YmOQ4XpV5m4/sbCE+jf4Yf7VwrWCYr+D8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4GrEAAAA3AAAAA8AAAAAAAAAAAAAAAAAmAIAAGRycy9k&#10;b3ducmV2LnhtbFBLBQYAAAAABAAEAPUAAACJAwAAAAA=&#10;" path="m,221r2192,l2192,,,,,221xe" fillcolor="red" stroked="f">
                    <v:path arrowok="t" o:connecttype="custom" o:connectlocs="0,11562;2192,11562;2192,11341;0,11341;0,11562" o:connectangles="0,0,0,0,0"/>
                  </v:shape>
                </v:group>
                <v:group id="Group 211" o:spid="_x0000_s1035" style="position:absolute;left:13861;top:11562;width:2192;height:221" coordorigin="13861,1156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2" o:spid="_x0000_s1036" style="position:absolute;left:13861;top:1156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bhsMA&#10;AADcAAAADwAAAGRycy9kb3ducmV2LnhtbESPT4vCMBTE74LfITzBm6ZVEK3GsgqiC178g+dH87Yt&#10;bV5KE233228WBI/DzPyG2aS9qcWLWldaVhBPIxDEmdUl5wrut8NkCcJ5ZI21ZVLwSw7S7XCwwUTb&#10;ji/0uvpcBAi7BBUU3jeJlC4ryKCb2oY4eD+2NeiDbHOpW+wC3NRyFkULabDksFBgQ/uCsur6NArc&#10;9znmyu1Ox1VTrXbP3Mwv3UOp8aj/WoPw1PtP+N0+aQWz+QL+z4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XbhsMAAADcAAAADwAAAAAAAAAAAAAAAACYAgAAZHJzL2Rv&#10;d25yZXYueG1sUEsFBgAAAAAEAAQA9QAAAIgDAAAAAA==&#10;" path="m,221r2192,l2192,,,,,221xe" fillcolor="red" stroked="f">
                    <v:path arrowok="t" o:connecttype="custom" o:connectlocs="0,11783;2192,11783;2192,11562;0,11562;0,11783" o:connectangles="0,0,0,0,0"/>
                  </v:shape>
                </v:group>
                <v:group id="Group 209" o:spid="_x0000_s1037" style="position:absolute;left:13861;top:11783;width:2192;height:221" coordorigin="13861,11783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10" o:spid="_x0000_s1038" style="position:absolute;left:13861;top:11783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qb70A&#10;AADcAAAADwAAAGRycy9kb3ducmV2LnhtbERPSwrCMBDdC94hjOBOUxVEq1FUEBXc+MH10IxtaTMp&#10;TbT19mYhuHy8/3LdmlK8qXa5ZQWjYQSCOLE651TB/bYfzEA4j6yxtEwKPuRgvep2lhhr2/CF3lef&#10;ihDCLkYFmfdVLKVLMjLohrYiDtzT1gZ9gHUqdY1NCDelHEfRVBrMOTRkWNEuo6S4vowCdzqPuHDb&#10;42FeFfPtKzWTS/NQqt9rNwsQnlr/F//cR61gPAl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Bbqb70AAADcAAAADwAAAAAAAAAAAAAAAACYAgAAZHJzL2Rvd25yZXYu&#10;eG1sUEsFBgAAAAAEAAQA9QAAAIIDAAAAAA==&#10;" path="m,221r2192,l2192,,,,,221xe" fillcolor="red" stroked="f">
                    <v:path arrowok="t" o:connecttype="custom" o:connectlocs="0,12004;2192,12004;2192,11783;0,11783;0,12004" o:connectangles="0,0,0,0,0"/>
                  </v:shape>
                </v:group>
                <v:group id="Group 207" o:spid="_x0000_s1039" style="position:absolute;left:13861;top:12004;width:2192;height:240" coordorigin="13861,12004" coordsize="219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08" o:spid="_x0000_s1040" style="position:absolute;left:13861;top:12004;width:2192;height:240;visibility:visible;mso-wrap-style:square;v-text-anchor:top" coordsize="219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Eu8EA&#10;AADcAAAADwAAAGRycy9kb3ducmV2LnhtbERPy2oCMRTdC/2HcAtuRJPaIjI1igiC4EJ8tG5vJ9fM&#10;0MnNkEQd/75ZCF0eznu26FwjbhRi7VnD20iBIC69qdlqOB3XwymImJANNp5Jw4MiLOYvvRkWxt95&#10;T7dDsiKHcCxQQ5VSW0gZy4ocxpFviTN38cFhyjBYaQLec7hr5FipiXRYc26osKVVReXv4eo0OGXP&#10;qKwN318/g+m22e7el6uL1v3XbvkJIlGX/sVP98ZoGH/k+flMP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BLvBAAAA3AAAAA8AAAAAAAAAAAAAAAAAmAIAAGRycy9kb3du&#10;cmV2LnhtbFBLBQYAAAAABAAEAPUAAACGAwAAAAA=&#10;" path="m,240r2192,l2192,,,,,240xe" fillcolor="red" stroked="f">
                    <v:path arrowok="t" o:connecttype="custom" o:connectlocs="0,12244;2192,12244;2192,12004;0,12004;0,1224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651"/>
        <w:gridCol w:w="2744"/>
        <w:gridCol w:w="1416"/>
        <w:gridCol w:w="1421"/>
        <w:gridCol w:w="1320"/>
        <w:gridCol w:w="1463"/>
        <w:gridCol w:w="1471"/>
        <w:gridCol w:w="2408"/>
        <w:gridCol w:w="1277"/>
        <w:gridCol w:w="1843"/>
        <w:gridCol w:w="1702"/>
        <w:gridCol w:w="1135"/>
        <w:gridCol w:w="1164"/>
      </w:tblGrid>
      <w:tr w:rsidR="00EB7FCC" w14:paraId="53D2A095" w14:textId="77777777">
        <w:trPr>
          <w:trHeight w:hRule="exact" w:val="1014"/>
        </w:trPr>
        <w:tc>
          <w:tcPr>
            <w:tcW w:w="153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A08B" w14:textId="77777777" w:rsidR="00EB7FCC" w:rsidRDefault="007C2744">
            <w:pPr>
              <w:pStyle w:val="TableParagraph"/>
              <w:spacing w:before="17"/>
              <w:ind w:left="85" w:right="18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65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8C" w14:textId="77777777" w:rsidR="00EB7FCC" w:rsidRDefault="007C2744">
            <w:pPr>
              <w:pStyle w:val="TableParagraph"/>
              <w:spacing w:before="14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i/>
                <w:sz w:val="18"/>
              </w:rPr>
              <w:t>Values</w:t>
            </w:r>
          </w:p>
        </w:tc>
        <w:tc>
          <w:tcPr>
            <w:tcW w:w="2744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8D" w14:textId="77777777" w:rsidR="00EB7FCC" w:rsidRDefault="007C2744">
            <w:pPr>
              <w:pStyle w:val="TableParagraph"/>
              <w:spacing w:before="17"/>
              <w:ind w:left="104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</w:t>
            </w:r>
            <w:r>
              <w:rPr>
                <w:rFonts w:ascii="Century Gothic"/>
                <w:b/>
                <w:sz w:val="18"/>
              </w:rPr>
              <w:t>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the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8E" w14:textId="77777777" w:rsidR="00EB7FCC" w:rsidRDefault="007C2744">
            <w:pPr>
              <w:pStyle w:val="TableParagraph"/>
              <w:spacing w:before="17"/>
              <w:ind w:left="102" w:right="2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42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8F" w14:textId="77777777" w:rsidR="00EB7FCC" w:rsidRDefault="007C2744">
            <w:pPr>
              <w:pStyle w:val="TableParagraph"/>
              <w:spacing w:before="17"/>
              <w:ind w:left="10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Management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Area</w:t>
            </w:r>
          </w:p>
        </w:tc>
        <w:tc>
          <w:tcPr>
            <w:tcW w:w="4253" w:type="dxa"/>
            <w:gridSpan w:val="3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A090" w14:textId="77777777" w:rsidR="00EB7FCC" w:rsidRDefault="007C2744">
            <w:pPr>
              <w:pStyle w:val="TableParagraph"/>
              <w:spacing w:before="17" w:line="263" w:lineRule="auto"/>
              <w:ind w:left="930" w:right="913" w:firstLine="49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history 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position w:val="5"/>
                <w:sz w:val="12"/>
              </w:rPr>
              <w:t>6</w:t>
            </w:r>
          </w:p>
        </w:tc>
        <w:tc>
          <w:tcPr>
            <w:tcW w:w="5528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A09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92" w14:textId="77777777" w:rsidR="00EB7FCC" w:rsidRDefault="007C2744">
            <w:pPr>
              <w:pStyle w:val="TableParagraph"/>
              <w:spacing w:before="159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001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53D2A09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94" w14:textId="77777777" w:rsidR="00EB7FCC" w:rsidRDefault="007C2744">
            <w:pPr>
              <w:pStyle w:val="TableParagraph"/>
              <w:spacing w:before="159"/>
              <w:ind w:left="6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EB7FCC" w14:paraId="53D2A0A7" w14:textId="77777777">
        <w:trPr>
          <w:trHeight w:hRule="exact" w:val="492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96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097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098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099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09A" w14:textId="77777777" w:rsidR="00EB7FCC" w:rsidRDefault="00EB7FCC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9B" w14:textId="77777777" w:rsidR="00EB7FCC" w:rsidRDefault="007C2744">
            <w:pPr>
              <w:pStyle w:val="TableParagraph"/>
              <w:spacing w:before="19"/>
              <w:ind w:left="3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09C" w14:textId="77777777" w:rsidR="00EB7FCC" w:rsidRDefault="007C2744">
            <w:pPr>
              <w:pStyle w:val="TableParagraph"/>
              <w:spacing w:before="19"/>
              <w:ind w:left="3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53D2A09D" w14:textId="77777777" w:rsidR="00EB7FCC" w:rsidRDefault="007C2744">
            <w:pPr>
              <w:pStyle w:val="TableParagraph"/>
              <w:spacing w:before="19"/>
              <w:ind w:left="3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408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7" w:space="0" w:color="000000"/>
            </w:tcBorders>
          </w:tcPr>
          <w:p w14:paraId="53D2A09E" w14:textId="77777777" w:rsidR="00EB7FCC" w:rsidRDefault="007C2744">
            <w:pPr>
              <w:pStyle w:val="TableParagraph"/>
              <w:spacing w:before="19"/>
              <w:ind w:left="85" w:right="185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 demand</w:t>
            </w:r>
            <w:r>
              <w:rPr>
                <w:rFonts w:ascii="Century Gothic"/>
                <w:b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</w:tcPr>
          <w:p w14:paraId="53D2A09F" w14:textId="77777777" w:rsidR="00EB7FCC" w:rsidRDefault="007C2744">
            <w:pPr>
              <w:pStyle w:val="TableParagraph"/>
              <w:spacing w:before="19"/>
              <w:ind w:left="99" w:right="2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-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high/very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18" w:space="0" w:color="000000"/>
            </w:tcBorders>
          </w:tcPr>
          <w:p w14:paraId="53D2A0A0" w14:textId="77777777" w:rsidR="00EB7FCC" w:rsidRDefault="007C2744">
            <w:pPr>
              <w:pStyle w:val="TableParagraph"/>
              <w:spacing w:before="19"/>
              <w:ind w:left="99" w:right="3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53D2A0A1" w14:textId="77777777" w:rsidR="00EB7FCC" w:rsidRDefault="007C2744">
            <w:pPr>
              <w:pStyle w:val="TableParagraph"/>
              <w:spacing w:before="19"/>
              <w:ind w:left="87" w:right="8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14:paraId="53D2A0A2" w14:textId="77777777" w:rsidR="00EB7FCC" w:rsidRDefault="007C2744">
            <w:pPr>
              <w:pStyle w:val="TableParagraph"/>
              <w:ind w:left="87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53D2A0A3" w14:textId="77777777" w:rsidR="00EB7FCC" w:rsidRDefault="007C2744">
            <w:pPr>
              <w:pStyle w:val="TableParagraph"/>
              <w:spacing w:line="218" w:lineRule="exact"/>
              <w:ind w:left="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53D2A0A4" w14:textId="77777777" w:rsidR="00EB7FCC" w:rsidRDefault="007C2744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53D2A0A5" w14:textId="77777777" w:rsidR="00EB7FCC" w:rsidRDefault="007C2744">
            <w:pPr>
              <w:pStyle w:val="TableParagraph"/>
              <w:spacing w:before="60"/>
              <w:ind w:left="85" w:right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64" w:type="dxa"/>
            <w:tcBorders>
              <w:top w:val="single" w:sz="5" w:space="0" w:color="000000"/>
              <w:left w:val="nil"/>
              <w:bottom w:val="single" w:sz="5" w:space="0" w:color="000000"/>
              <w:right w:val="single" w:sz="18" w:space="0" w:color="000000"/>
            </w:tcBorders>
          </w:tcPr>
          <w:p w14:paraId="53D2A0A6" w14:textId="77777777" w:rsidR="00EB7FCC" w:rsidRDefault="007C2744">
            <w:pPr>
              <w:pStyle w:val="TableParagraph"/>
              <w:spacing w:before="19"/>
              <w:ind w:left="107" w:right="3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EB7FCC" w14:paraId="53D2A0B6" w14:textId="77777777">
        <w:trPr>
          <w:trHeight w:hRule="exact" w:val="1122"/>
        </w:trPr>
        <w:tc>
          <w:tcPr>
            <w:tcW w:w="1536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53D2A0A8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0A9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0AA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0AB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0AC" w14:textId="77777777" w:rsidR="00EB7FCC" w:rsidRDefault="00EB7FCC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0AD" w14:textId="77777777" w:rsidR="00EB7FCC" w:rsidRDefault="007C2744">
            <w:pPr>
              <w:pStyle w:val="TableParagraph"/>
              <w:spacing w:before="56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0AE" w14:textId="77777777" w:rsidR="00EB7FCC" w:rsidRDefault="007C2744">
            <w:pPr>
              <w:pStyle w:val="TableParagraph"/>
              <w:spacing w:before="56"/>
              <w:ind w:left="5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(dry)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53D2A0AF" w14:textId="77777777" w:rsidR="00EB7FCC" w:rsidRDefault="007C2744">
            <w:pPr>
              <w:pStyle w:val="TableParagraph"/>
              <w:spacing w:before="55"/>
              <w:ind w:lef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408" w:type="dxa"/>
            <w:vMerge/>
            <w:tcBorders>
              <w:left w:val="single" w:sz="18" w:space="0" w:color="000000"/>
              <w:bottom w:val="single" w:sz="19" w:space="0" w:color="000000"/>
              <w:right w:val="single" w:sz="7" w:space="0" w:color="000000"/>
            </w:tcBorders>
          </w:tcPr>
          <w:p w14:paraId="53D2A0B0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19" w:space="0" w:color="000000"/>
              <w:right w:val="single" w:sz="7" w:space="0" w:color="000000"/>
            </w:tcBorders>
          </w:tcPr>
          <w:p w14:paraId="53D2A0B1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19" w:space="0" w:color="000000"/>
              <w:right w:val="single" w:sz="18" w:space="0" w:color="000000"/>
            </w:tcBorders>
          </w:tcPr>
          <w:p w14:paraId="53D2A0B2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53D2A0B3" w14:textId="77777777" w:rsidR="00EB7FCC" w:rsidRDefault="00EB7FCC"/>
        </w:tc>
        <w:tc>
          <w:tcPr>
            <w:tcW w:w="1135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53D2A0B4" w14:textId="77777777" w:rsidR="00EB7FCC" w:rsidRDefault="00EB7FCC"/>
        </w:tc>
        <w:tc>
          <w:tcPr>
            <w:tcW w:w="1164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53D2A0B5" w14:textId="77777777" w:rsidR="00EB7FCC" w:rsidRDefault="007C2744">
            <w:pPr>
              <w:pStyle w:val="TableParagraph"/>
              <w:spacing w:before="55"/>
              <w:ind w:left="107" w:right="1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EB7FCC" w14:paraId="53D2A0E0" w14:textId="77777777">
        <w:trPr>
          <w:trHeight w:hRule="exact" w:val="1542"/>
        </w:trPr>
        <w:tc>
          <w:tcPr>
            <w:tcW w:w="153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A0B7" w14:textId="77777777" w:rsidR="00EB7FCC" w:rsidRDefault="007C2744">
            <w:pPr>
              <w:pStyle w:val="TableParagraph"/>
              <w:spacing w:before="19" w:line="245" w:lineRule="auto"/>
              <w:ind w:left="85" w:right="2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b/>
                <w:bCs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b/>
                <w:bCs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b/>
                <w:bCs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(Marshes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– Barwon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River)</w:t>
            </w:r>
          </w:p>
          <w:p w14:paraId="53D2A0B8" w14:textId="77777777" w:rsidR="00EB7FCC" w:rsidRDefault="007C2744">
            <w:pPr>
              <w:pStyle w:val="TableParagraph"/>
              <w:spacing w:before="5"/>
              <w:ind w:left="85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2"/>
              </w:rPr>
              <w:t>1,2</w:t>
            </w:r>
          </w:p>
        </w:tc>
        <w:tc>
          <w:tcPr>
            <w:tcW w:w="165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B9" w14:textId="77777777" w:rsidR="00EB7FCC" w:rsidRDefault="007C2744">
            <w:pPr>
              <w:pStyle w:val="TableParagraph"/>
              <w:spacing w:before="19" w:line="251" w:lineRule="auto"/>
              <w:ind w:left="104" w:right="4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Instream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ecosystems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</w:tc>
        <w:tc>
          <w:tcPr>
            <w:tcW w:w="2744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BA" w14:textId="77777777" w:rsidR="00EB7FCC" w:rsidRDefault="007C2744">
            <w:pPr>
              <w:pStyle w:val="TableParagraph"/>
              <w:spacing w:before="19"/>
              <w:ind w:left="104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Seasonal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freshes: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  <w:p w14:paraId="53D2A0BB" w14:textId="77777777" w:rsidR="00EB7FCC" w:rsidRDefault="007C2744">
            <w:pPr>
              <w:pStyle w:val="TableParagraph"/>
              <w:spacing w:before="19"/>
              <w:ind w:left="104" w:right="2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Bells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Bridge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45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BC" w14:textId="77777777" w:rsidR="00EB7FCC" w:rsidRDefault="007C2744">
            <w:pPr>
              <w:pStyle w:val="TableParagraph"/>
              <w:spacing w:before="19" w:line="244" w:lineRule="auto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Unknown,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possibly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  <w:p w14:paraId="53D2A0BD" w14:textId="77777777" w:rsidR="00EB7FCC" w:rsidRDefault="007C2744">
            <w:pPr>
              <w:pStyle w:val="TableParagraph"/>
              <w:spacing w:before="18"/>
              <w:ind w:left="102" w:right="1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Max </w:t>
            </w:r>
            <w:r>
              <w:rPr>
                <w:rFonts w:ascii="Century Gothic"/>
                <w:spacing w:val="-1"/>
                <w:sz w:val="18"/>
              </w:rPr>
              <w:t>unknown,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possibly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42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0BE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A0BF" w14:textId="77777777" w:rsidR="00EB7FCC" w:rsidRDefault="007C2744">
            <w:pPr>
              <w:pStyle w:val="TableParagraph"/>
              <w:spacing w:before="20" w:line="252" w:lineRule="auto"/>
              <w:ind w:left="102" w:right="3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Minimal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(26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days</w:t>
            </w:r>
          </w:p>
          <w:p w14:paraId="53D2A0C0" w14:textId="77777777" w:rsidR="00EB7FCC" w:rsidRDefault="007C2744">
            <w:pPr>
              <w:pStyle w:val="TableParagraph"/>
              <w:spacing w:line="187" w:lineRule="exact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autumn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2015)</w:t>
            </w:r>
          </w:p>
        </w:tc>
        <w:tc>
          <w:tcPr>
            <w:tcW w:w="146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A0C1" w14:textId="77777777" w:rsidR="00EB7FCC" w:rsidRDefault="007C2744">
            <w:pPr>
              <w:pStyle w:val="TableParagraph"/>
              <w:spacing w:before="20"/>
              <w:ind w:left="105" w:right="44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Short-term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only</w:t>
            </w:r>
          </w:p>
          <w:p w14:paraId="53D2A0C2" w14:textId="77777777" w:rsidR="00EB7FCC" w:rsidRDefault="007C2744">
            <w:pPr>
              <w:pStyle w:val="TableParagraph"/>
              <w:spacing w:before="22" w:line="195" w:lineRule="exact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(25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days</w:t>
            </w:r>
          </w:p>
          <w:p w14:paraId="53D2A0C3" w14:textId="77777777" w:rsidR="00EB7FCC" w:rsidRDefault="007C2744">
            <w:pPr>
              <w:pStyle w:val="TableParagraph"/>
              <w:spacing w:line="195" w:lineRule="exact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autumn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2016)</w:t>
            </w:r>
          </w:p>
        </w:tc>
        <w:tc>
          <w:tcPr>
            <w:tcW w:w="147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0C4" w14:textId="77777777" w:rsidR="00EB7FCC" w:rsidRDefault="007C2744">
            <w:pPr>
              <w:pStyle w:val="TableParagraph"/>
              <w:spacing w:before="20"/>
              <w:ind w:left="101" w:right="8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&gt;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~169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between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early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3"/>
                <w:sz w:val="16"/>
              </w:rPr>
              <w:t>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mid Jan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2017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(peak </w:t>
            </w:r>
            <w:r>
              <w:rPr>
                <w:rFonts w:ascii="Century Gothic"/>
                <w:sz w:val="16"/>
              </w:rPr>
              <w:t>of</w:t>
            </w:r>
          </w:p>
          <w:p w14:paraId="53D2A0C5" w14:textId="77777777" w:rsidR="00EB7FCC" w:rsidRDefault="007C2744">
            <w:pPr>
              <w:pStyle w:val="TableParagraph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8,352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ML/day)</w:t>
            </w:r>
          </w:p>
        </w:tc>
        <w:tc>
          <w:tcPr>
            <w:tcW w:w="240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A0C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9" w14:textId="77777777" w:rsidR="00EB7FCC" w:rsidRDefault="007C2744">
            <w:pPr>
              <w:pStyle w:val="TableParagraph"/>
              <w:spacing w:before="161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  <w:p w14:paraId="53D2A0CA" w14:textId="77777777" w:rsidR="00EB7FCC" w:rsidRDefault="007C2744">
            <w:pPr>
              <w:pStyle w:val="TableParagraph"/>
              <w:spacing w:before="19"/>
              <w:ind w:left="195" w:right="21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Good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2016–17.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Before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this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there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limited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2012–13.</w:t>
            </w:r>
          </w:p>
        </w:tc>
        <w:tc>
          <w:tcPr>
            <w:tcW w:w="1277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53D2A0C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C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1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53D2A0D2" w14:textId="77777777" w:rsidR="00EB7FCC" w:rsidRDefault="007C2744">
            <w:pPr>
              <w:pStyle w:val="TableParagraph"/>
              <w:ind w:left="2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0D3" w14:textId="77777777" w:rsidR="00EB7FCC" w:rsidRDefault="007C2744">
            <w:pPr>
              <w:pStyle w:val="TableParagraph"/>
              <w:spacing w:before="60"/>
              <w:ind w:left="119" w:right="10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priority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depending</w:t>
            </w:r>
            <w:r>
              <w:rPr>
                <w:rFonts w:ascii="Century Gothic"/>
                <w:color w:val="FFFFFF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on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inflows</w:t>
            </w:r>
            <w:r>
              <w:rPr>
                <w:rFonts w:ascii="Century Gothic"/>
                <w:color w:val="FFFFFF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availability.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Needs</w:t>
            </w:r>
            <w:r>
              <w:rPr>
                <w:rFonts w:ascii="Century Gothic"/>
                <w:color w:val="FFFFFF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may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8"/>
              </w:rPr>
              <w:t>met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by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other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</w:p>
          <w:p w14:paraId="53D2A0D4" w14:textId="77777777" w:rsidR="00EB7FCC" w:rsidRDefault="007C2744">
            <w:pPr>
              <w:pStyle w:val="TableParagraph"/>
              <w:spacing w:line="239" w:lineRule="auto"/>
              <w:ind w:left="102" w:right="84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System</w:t>
            </w:r>
            <w:r>
              <w:rPr>
                <w:rFonts w:ascii="Century Gothic"/>
                <w:color w:val="FFFFFF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connectivity</w:t>
            </w:r>
            <w:r>
              <w:rPr>
                <w:rFonts w:ascii="Century Gothic"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</w:t>
            </w:r>
            <w:r>
              <w:rPr>
                <w:rFonts w:ascii="Century Gothic"/>
                <w:color w:val="FFFFFF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also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suitable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conditions</w:t>
            </w:r>
            <w:r>
              <w:rPr>
                <w:rFonts w:ascii="Century Gothic"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operational</w:t>
            </w:r>
            <w:r>
              <w:rPr>
                <w:rFonts w:ascii="Century Gothic"/>
                <w:color w:val="FFFFFF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feasibility.</w:t>
            </w:r>
          </w:p>
        </w:tc>
        <w:tc>
          <w:tcPr>
            <w:tcW w:w="1702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A0D5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A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0DB" w14:textId="77777777" w:rsidR="00EB7FCC" w:rsidRDefault="007C2744">
            <w:pPr>
              <w:pStyle w:val="TableParagraph"/>
              <w:ind w:left="640" w:right="272" w:hanging="3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299" w:type="dxa"/>
            <w:gridSpan w:val="2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  <w:shd w:val="clear" w:color="auto" w:fill="FFC000"/>
          </w:tcPr>
          <w:p w14:paraId="53D2A0D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DE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53D2A0DF" w14:textId="77777777" w:rsidR="00EB7FCC" w:rsidRDefault="007C2744">
            <w:pPr>
              <w:pStyle w:val="TableParagraph"/>
              <w:ind w:left="3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</w:tr>
      <w:tr w:rsidR="00EB7FCC" w14:paraId="53D2A0F1" w14:textId="77777777">
        <w:trPr>
          <w:trHeight w:hRule="exact" w:val="1707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E1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E2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E3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E4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0E5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A0E6" w14:textId="77777777" w:rsidR="00EB7FCC" w:rsidRDefault="00EB7FCC"/>
        </w:tc>
        <w:tc>
          <w:tcPr>
            <w:tcW w:w="146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A0E7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A0E8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A0E9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A0EA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A0EB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A0EC" w14:textId="77777777" w:rsidR="00EB7FCC" w:rsidRDefault="00EB7FCC"/>
        </w:tc>
        <w:tc>
          <w:tcPr>
            <w:tcW w:w="2299" w:type="dxa"/>
            <w:gridSpan w:val="2"/>
            <w:tcBorders>
              <w:top w:val="single" w:sz="7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A0E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E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EF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0F0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A111" w14:textId="77777777">
        <w:trPr>
          <w:trHeight w:hRule="exact" w:val="1258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0F2" w14:textId="77777777" w:rsidR="00EB7FCC" w:rsidRDefault="00EB7FCC"/>
        </w:tc>
        <w:tc>
          <w:tcPr>
            <w:tcW w:w="165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F3" w14:textId="77777777" w:rsidR="00EB7FCC" w:rsidRDefault="007C2744">
            <w:pPr>
              <w:pStyle w:val="TableParagraph"/>
              <w:spacing w:before="19" w:line="260" w:lineRule="auto"/>
              <w:ind w:left="104" w:right="4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F4" w14:textId="77777777" w:rsidR="00EB7FCC" w:rsidRDefault="007C2744">
            <w:pPr>
              <w:pStyle w:val="TableParagraph"/>
              <w:spacing w:before="19" w:line="239" w:lineRule="auto"/>
              <w:ind w:left="104" w:right="1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System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b/>
                <w:bCs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Barwon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catchments:</w:t>
            </w:r>
            <w:r>
              <w:rPr>
                <w:rFonts w:ascii="Century Gothic" w:eastAsia="Century Gothic" w:hAnsi="Century Gothic" w:cs="Century Gothic"/>
                <w:b/>
                <w:bCs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position w:val="5"/>
                <w:sz w:val="12"/>
                <w:szCs w:val="12"/>
              </w:rPr>
              <w:t>§</w:t>
            </w:r>
            <w:r>
              <w:rPr>
                <w:rFonts w:ascii="Century Gothic" w:eastAsia="Century Gothic" w:hAnsi="Century Gothic" w:cs="Century Gothic"/>
                <w:spacing w:val="14"/>
                <w:position w:val="5"/>
                <w:sz w:val="12"/>
                <w:szCs w:val="12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example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in-channel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rates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Bells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(minimum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depth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cm)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connect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Barwon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approximately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F5" w14:textId="77777777" w:rsidR="00EB7FCC" w:rsidRDefault="007C2744">
            <w:pPr>
              <w:pStyle w:val="TableParagraph"/>
              <w:spacing w:before="19" w:line="245" w:lineRule="auto"/>
              <w:ind w:left="102" w:right="1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Opportunistic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unknown,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possibly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F6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A0F7" w14:textId="77777777" w:rsidR="00EB7FCC" w:rsidRDefault="007C2744">
            <w:pPr>
              <w:pStyle w:val="TableParagraph"/>
              <w:spacing w:before="20"/>
              <w:ind w:left="102" w:right="11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&gt;50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winter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2014, </w:t>
            </w:r>
            <w:r>
              <w:rPr>
                <w:rFonts w:ascii="Century Gothic"/>
                <w:sz w:val="16"/>
              </w:rPr>
              <w:t>but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only</w:t>
            </w:r>
          </w:p>
          <w:p w14:paraId="53D2A0F8" w14:textId="77777777" w:rsidR="00EB7FCC" w:rsidRDefault="007C274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for 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days.</w:t>
            </w:r>
          </w:p>
        </w:tc>
        <w:tc>
          <w:tcPr>
            <w:tcW w:w="146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0F9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&lt;50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ML/d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0FA" w14:textId="77777777" w:rsidR="00EB7FCC" w:rsidRDefault="007C2744">
            <w:pPr>
              <w:pStyle w:val="TableParagraph"/>
              <w:spacing w:before="20"/>
              <w:ind w:left="101" w:right="1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Suitable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connection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achieved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spring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</w:p>
          <w:p w14:paraId="53D2A0FB" w14:textId="77777777" w:rsidR="00EB7FCC" w:rsidRDefault="007C2744">
            <w:pPr>
              <w:pStyle w:val="TableParagraph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autumn 2017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A0F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0FD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53D2A0FE" w14:textId="77777777" w:rsidR="00EB7FCC" w:rsidRDefault="007C2744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  <w:p w14:paraId="53D2A0FF" w14:textId="77777777" w:rsidR="00EB7FCC" w:rsidRDefault="007C2744">
            <w:pPr>
              <w:pStyle w:val="TableParagraph"/>
              <w:spacing w:before="19"/>
              <w:ind w:left="195" w:right="21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Good</w:t>
            </w:r>
            <w:r>
              <w:rPr>
                <w:rFonts w:ascii="Century Gothic" w:eastAsia="Century Gothic" w:hAnsi="Century Gothic" w:cs="Century Gothic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2016–17.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Before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this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there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limited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since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2012–13.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A10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4" w14:textId="77777777" w:rsidR="00EB7FCC" w:rsidRDefault="007C2744">
            <w:pPr>
              <w:pStyle w:val="TableParagraph"/>
              <w:spacing w:before="14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  <w:r>
              <w:rPr>
                <w:rFonts w:ascii="Century Gothic"/>
                <w:b/>
                <w:color w:val="9BBA58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</w:p>
          <w:p w14:paraId="53D2A105" w14:textId="77777777" w:rsidR="00EB7FCC" w:rsidRDefault="007C274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F79546"/>
                <w:spacing w:val="-1"/>
                <w:sz w:val="18"/>
              </w:rPr>
              <w:t>Protect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0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8" w14:textId="77777777" w:rsidR="00EB7FCC" w:rsidRDefault="007C2744">
            <w:pPr>
              <w:pStyle w:val="TableParagraph"/>
              <w:spacing w:before="142"/>
              <w:ind w:left="186" w:right="168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priority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suitable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conditions</w:t>
            </w:r>
            <w:r>
              <w:rPr>
                <w:rFonts w:ascii="Century Gothic"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operational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feasibility.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A109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D" w14:textId="77777777" w:rsidR="00EB7FCC" w:rsidRDefault="007C2744">
            <w:pPr>
              <w:pStyle w:val="TableParagraph"/>
              <w:spacing w:before="142"/>
              <w:ind w:left="388" w:right="386" w:firstLine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A10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0F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110" w14:textId="77777777" w:rsidR="00EB7FCC" w:rsidRDefault="007C2744">
            <w:pPr>
              <w:pStyle w:val="TableParagraph"/>
              <w:ind w:left="3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moderate</w:t>
            </w:r>
          </w:p>
        </w:tc>
      </w:tr>
      <w:tr w:rsidR="00EB7FCC" w14:paraId="53D2A121" w14:textId="77777777">
        <w:trPr>
          <w:trHeight w:hRule="exact" w:val="1256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12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13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14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15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16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A117" w14:textId="77777777" w:rsidR="00EB7FCC" w:rsidRDefault="00EB7FCC"/>
        </w:tc>
        <w:tc>
          <w:tcPr>
            <w:tcW w:w="146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18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A119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C000"/>
          </w:tcPr>
          <w:p w14:paraId="53D2A11A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A11B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A11C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A11D" w14:textId="77777777" w:rsidR="00EB7FCC" w:rsidRDefault="00EB7FCC"/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A11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1F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120" w14:textId="77777777" w:rsidR="00EB7FCC" w:rsidRDefault="007C2744">
            <w:pPr>
              <w:pStyle w:val="TableParagraph"/>
              <w:ind w:left="3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</w:tr>
      <w:tr w:rsidR="00EB7FCC" w14:paraId="53D2A13C" w14:textId="77777777">
        <w:trPr>
          <w:trHeight w:hRule="exact" w:val="937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22" w14:textId="77777777" w:rsidR="00EB7FCC" w:rsidRDefault="00EB7FCC"/>
        </w:tc>
        <w:tc>
          <w:tcPr>
            <w:tcW w:w="165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23" w14:textId="77777777" w:rsidR="00EB7FCC" w:rsidRDefault="007C2744">
            <w:pPr>
              <w:pStyle w:val="TableParagraph"/>
              <w:spacing w:before="22" w:line="250" w:lineRule="auto"/>
              <w:ind w:left="104" w:right="4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24" w14:textId="77777777" w:rsidR="00EB7FCC" w:rsidRDefault="007C2744">
            <w:pPr>
              <w:pStyle w:val="TableParagraph"/>
              <w:spacing w:before="22" w:line="239" w:lineRule="auto"/>
              <w:ind w:left="104" w:right="3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15–30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Bells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Bridge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25" w14:textId="77777777" w:rsidR="00EB7FCC" w:rsidRDefault="007C2744">
            <w:pPr>
              <w:pStyle w:val="TableParagraph"/>
              <w:spacing w:before="22"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A126" w14:textId="77777777" w:rsidR="00EB7FCC" w:rsidRDefault="007C2744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53D2A127" w14:textId="77777777" w:rsidR="00EB7FCC" w:rsidRDefault="007C2744">
            <w:pPr>
              <w:pStyle w:val="TableParagraph"/>
              <w:spacing w:before="21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28" w14:textId="77777777" w:rsidR="00EB7FCC" w:rsidRDefault="007C2744">
            <w:pPr>
              <w:pStyle w:val="TableParagraph"/>
              <w:spacing w:before="23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N/A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29" w14:textId="77777777" w:rsidR="00EB7FCC" w:rsidRDefault="007C2744">
            <w:pPr>
              <w:pStyle w:val="TableParagraph"/>
              <w:spacing w:before="23"/>
              <w:ind w:left="102" w:right="13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1 </w:t>
            </w:r>
            <w:r>
              <w:rPr>
                <w:rFonts w:ascii="Century Gothic"/>
                <w:spacing w:val="-1"/>
                <w:sz w:val="16"/>
              </w:rPr>
              <w:t>929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</w:t>
            </w:r>
            <w:r>
              <w:rPr>
                <w:rFonts w:ascii="Century Gothic"/>
                <w:spacing w:val="-2"/>
                <w:sz w:val="16"/>
              </w:rPr>
              <w:t xml:space="preserve"> total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annual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1"/>
                <w:sz w:val="16"/>
              </w:rPr>
              <w:t xml:space="preserve"> Bells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Bridge</w:t>
            </w:r>
          </w:p>
        </w:tc>
        <w:tc>
          <w:tcPr>
            <w:tcW w:w="146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2A" w14:textId="77777777" w:rsidR="00EB7FCC" w:rsidRDefault="007C2744">
            <w:pPr>
              <w:pStyle w:val="TableParagraph"/>
              <w:spacing w:before="23"/>
              <w:ind w:left="105" w:right="22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 xml:space="preserve">2 </w:t>
            </w:r>
            <w:r>
              <w:rPr>
                <w:rFonts w:ascii="Century Gothic"/>
                <w:spacing w:val="-1"/>
                <w:sz w:val="16"/>
              </w:rPr>
              <w:t>727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ML</w:t>
            </w:r>
            <w:r>
              <w:rPr>
                <w:rFonts w:ascii="Century Gothic"/>
                <w:spacing w:val="-2"/>
                <w:sz w:val="16"/>
              </w:rPr>
              <w:t xml:space="preserve"> total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annual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Bells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Bridge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12B" w14:textId="77777777" w:rsidR="00EB7FCC" w:rsidRDefault="007C2744">
            <w:pPr>
              <w:pStyle w:val="TableParagraph"/>
              <w:spacing w:before="23" w:line="195" w:lineRule="exact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Met.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Total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</w:p>
          <w:p w14:paraId="53D2A12C" w14:textId="77777777" w:rsidR="00EB7FCC" w:rsidRDefault="007C2744">
            <w:pPr>
              <w:pStyle w:val="TableParagraph"/>
              <w:ind w:left="101" w:right="19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26.8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GL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Bells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Bridge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between early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Aug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2016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mid</w:t>
            </w:r>
            <w:r>
              <w:rPr>
                <w:rFonts w:ascii="Century Gothic"/>
                <w:spacing w:val="-1"/>
                <w:sz w:val="16"/>
              </w:rPr>
              <w:t xml:space="preserve"> Jan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2017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92D050"/>
          </w:tcPr>
          <w:p w14:paraId="53D2A12D" w14:textId="77777777" w:rsidR="00EB7FCC" w:rsidRDefault="007C2744">
            <w:pPr>
              <w:pStyle w:val="TableParagraph"/>
              <w:spacing w:before="82"/>
              <w:ind w:right="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53D2A12E" w14:textId="77777777" w:rsidR="00EB7FCC" w:rsidRDefault="007C2744">
            <w:pPr>
              <w:pStyle w:val="TableParagraph"/>
              <w:spacing w:before="19"/>
              <w:ind w:left="123" w:right="14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Good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was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achieved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reach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previously</w:t>
            </w:r>
          </w:p>
          <w:p w14:paraId="53D2A12F" w14:textId="77777777" w:rsidR="00EB7FCC" w:rsidRDefault="007C2744">
            <w:pPr>
              <w:pStyle w:val="TableParagraph"/>
              <w:ind w:right="1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2012–13.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A13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3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32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53D2A133" w14:textId="77777777" w:rsidR="00EB7FCC" w:rsidRDefault="007C2744">
            <w:pPr>
              <w:pStyle w:val="TableParagraph"/>
              <w:ind w:left="265" w:right="185" w:hanging="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9BBA58"/>
                <w:sz w:val="18"/>
              </w:rPr>
              <w:t>Maintain</w:t>
            </w:r>
            <w:r>
              <w:rPr>
                <w:rFonts w:ascii="Century Gothic"/>
                <w:b/>
                <w:color w:val="9BBA58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/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34" w14:textId="77777777" w:rsidR="00EB7FCC" w:rsidRDefault="007C2744">
            <w:pPr>
              <w:pStyle w:val="TableParagraph"/>
              <w:spacing w:before="91"/>
              <w:ind w:left="111" w:right="95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tributary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availability.</w:t>
            </w:r>
          </w:p>
          <w:p w14:paraId="53D2A135" w14:textId="77777777" w:rsidR="00EB7FCC" w:rsidRDefault="007C2744">
            <w:pPr>
              <w:pStyle w:val="TableParagraph"/>
              <w:ind w:left="270" w:right="25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 xml:space="preserve">Needs </w:t>
            </w:r>
            <w:r>
              <w:rPr>
                <w:rFonts w:ascii="Century Gothic"/>
                <w:color w:val="FFFFFF"/>
                <w:spacing w:val="-2"/>
                <w:sz w:val="18"/>
              </w:rPr>
              <w:t>may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met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by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other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53D2A13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3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38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139" w14:textId="77777777" w:rsidR="00EB7FCC" w:rsidRDefault="007C274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53D2A13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3B" w14:textId="77777777" w:rsidR="00EB7FCC" w:rsidRDefault="007C2744">
            <w:pPr>
              <w:pStyle w:val="TableParagraph"/>
              <w:spacing w:before="127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EB7FCC" w14:paraId="53D2A14B" w14:textId="77777777">
        <w:trPr>
          <w:trHeight w:hRule="exact" w:val="826"/>
        </w:trPr>
        <w:tc>
          <w:tcPr>
            <w:tcW w:w="1536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53D2A13D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13E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13F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140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141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142" w14:textId="77777777" w:rsidR="00EB7FCC" w:rsidRDefault="00EB7FCC"/>
        </w:tc>
        <w:tc>
          <w:tcPr>
            <w:tcW w:w="1463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53D2A143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14:paraId="53D2A144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bottom w:val="single" w:sz="19" w:space="0" w:color="000000"/>
              <w:right w:val="single" w:sz="7" w:space="0" w:color="000000"/>
            </w:tcBorders>
            <w:shd w:val="clear" w:color="auto" w:fill="92D050"/>
          </w:tcPr>
          <w:p w14:paraId="53D2A145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19" w:space="0" w:color="000000"/>
              <w:right w:val="single" w:sz="7" w:space="0" w:color="000000"/>
            </w:tcBorders>
          </w:tcPr>
          <w:p w14:paraId="53D2A146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19" w:space="0" w:color="000000"/>
              <w:right w:val="single" w:sz="18" w:space="0" w:color="000000"/>
            </w:tcBorders>
            <w:shd w:val="clear" w:color="auto" w:fill="365F91"/>
          </w:tcPr>
          <w:p w14:paraId="53D2A147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14:paraId="53D2A148" w14:textId="77777777" w:rsidR="00EB7FCC" w:rsidRDefault="00EB7FCC"/>
        </w:tc>
        <w:tc>
          <w:tcPr>
            <w:tcW w:w="2299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14:paraId="53D2A149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53D2A14A" w14:textId="77777777" w:rsidR="00EB7FCC" w:rsidRDefault="007C2744">
            <w:pPr>
              <w:pStyle w:val="TableParagraph"/>
              <w:ind w:left="6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A165" w14:textId="77777777">
        <w:trPr>
          <w:trHeight w:hRule="exact" w:val="633"/>
        </w:trPr>
        <w:tc>
          <w:tcPr>
            <w:tcW w:w="153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53D2A14C" w14:textId="77777777" w:rsidR="00EB7FCC" w:rsidRDefault="007C2744">
            <w:pPr>
              <w:pStyle w:val="TableParagraph"/>
              <w:spacing w:before="19"/>
              <w:ind w:left="85" w:right="46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Macquarie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Marshes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position w:val="5"/>
                <w:sz w:val="12"/>
              </w:rPr>
              <w:t>3,4</w:t>
            </w:r>
          </w:p>
        </w:tc>
        <w:tc>
          <w:tcPr>
            <w:tcW w:w="1651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14D" w14:textId="77777777" w:rsidR="00EB7FCC" w:rsidRDefault="007C2744">
            <w:pPr>
              <w:pStyle w:val="TableParagraph"/>
              <w:spacing w:before="19"/>
              <w:ind w:left="104" w:right="1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Purple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(4</w:t>
            </w:r>
            <w:r>
              <w:rPr>
                <w:rFonts w:ascii="Century Gothic"/>
                <w:sz w:val="18"/>
              </w:rPr>
              <w:t xml:space="preserve"> 000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</w:p>
          <w:p w14:paraId="53D2A14E" w14:textId="77777777" w:rsidR="00EB7FCC" w:rsidRDefault="007C2744">
            <w:pPr>
              <w:pStyle w:val="TableParagraph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 xml:space="preserve">9 </w:t>
            </w:r>
            <w:r>
              <w:rPr>
                <w:rFonts w:ascii="Century Gothic"/>
                <w:spacing w:val="-1"/>
                <w:sz w:val="18"/>
              </w:rPr>
              <w:t>000 ha)</w:t>
            </w:r>
          </w:p>
        </w:tc>
        <w:tc>
          <w:tcPr>
            <w:tcW w:w="2744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14F" w14:textId="77777777" w:rsidR="00EB7FCC" w:rsidRDefault="007C2744">
            <w:pPr>
              <w:pStyle w:val="TableParagraph"/>
              <w:spacing w:before="19"/>
              <w:ind w:left="104" w:right="1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30–60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GL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Marebone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months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June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April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inundate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beds,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lagoons,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mixed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marsh,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couch.</w:t>
            </w:r>
          </w:p>
        </w:tc>
        <w:tc>
          <w:tcPr>
            <w:tcW w:w="141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53D2A150" w14:textId="77777777" w:rsidR="00EB7FCC" w:rsidRDefault="007C2744">
            <w:pPr>
              <w:pStyle w:val="TableParagraph"/>
              <w:spacing w:before="19" w:line="246" w:lineRule="auto"/>
              <w:ind w:left="102" w:right="1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421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51" w14:textId="77777777" w:rsidR="00EB7FCC" w:rsidRDefault="007C2744">
            <w:pPr>
              <w:pStyle w:val="TableParagraph"/>
              <w:spacing w:before="20"/>
              <w:ind w:left="102" w:right="6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Northern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320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52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63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A153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71" w:type="dxa"/>
            <w:tcBorders>
              <w:top w:val="single" w:sz="19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154" w14:textId="77777777" w:rsidR="00EB7FCC" w:rsidRDefault="007C2744">
            <w:pPr>
              <w:pStyle w:val="TableParagraph"/>
              <w:spacing w:before="20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40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A155" w14:textId="77777777" w:rsidR="00EB7FCC" w:rsidRDefault="007C2744">
            <w:pPr>
              <w:pStyle w:val="TableParagraph"/>
              <w:spacing w:before="29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53D2A156" w14:textId="77777777" w:rsidR="00EB7FCC" w:rsidRDefault="007C2744">
            <w:pPr>
              <w:pStyle w:val="TableParagraph"/>
              <w:spacing w:before="21"/>
              <w:ind w:left="143" w:right="156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annual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build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benefits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inundation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2016–17.</w:t>
            </w:r>
          </w:p>
        </w:tc>
        <w:tc>
          <w:tcPr>
            <w:tcW w:w="1277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53D2A15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5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59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53D2A15A" w14:textId="77777777" w:rsidR="00EB7FCC" w:rsidRDefault="007C2744">
            <w:pPr>
              <w:pStyle w:val="TableParagraph"/>
              <w:ind w:left="2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5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5C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53D2A15D" w14:textId="77777777" w:rsidR="00EB7FCC" w:rsidRDefault="007C2744">
            <w:pPr>
              <w:pStyle w:val="TableParagraph"/>
              <w:spacing w:line="218" w:lineRule="exact"/>
              <w:ind w:left="159" w:right="142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priority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2017–</w:t>
            </w:r>
          </w:p>
          <w:p w14:paraId="53D2A15E" w14:textId="77777777" w:rsidR="00EB7FCC" w:rsidRDefault="007C2744">
            <w:pPr>
              <w:pStyle w:val="TableParagraph"/>
              <w:spacing w:line="217" w:lineRule="exact"/>
              <w:ind w:left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1"/>
                <w:sz w:val="18"/>
              </w:rPr>
              <w:t>18</w:t>
            </w:r>
          </w:p>
        </w:tc>
        <w:tc>
          <w:tcPr>
            <w:tcW w:w="1702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A15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6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61" w14:textId="77777777" w:rsidR="00EB7FCC" w:rsidRDefault="00EB7FC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53D2A162" w14:textId="77777777" w:rsidR="00EB7FCC" w:rsidRDefault="007C2744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299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A163" w14:textId="77777777" w:rsidR="00EB7FCC" w:rsidRDefault="00EB7FC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A164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A173" w14:textId="77777777">
        <w:trPr>
          <w:trHeight w:hRule="exact" w:val="284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66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67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68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69" w14:textId="77777777" w:rsidR="00EB7FCC" w:rsidRDefault="00EB7FCC"/>
        </w:tc>
        <w:tc>
          <w:tcPr>
            <w:tcW w:w="14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A16A" w14:textId="77777777" w:rsidR="00EB7FCC" w:rsidRDefault="007C2744">
            <w:pPr>
              <w:pStyle w:val="TableParagraph"/>
              <w:spacing w:before="22"/>
              <w:ind w:left="102" w:right="61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Southern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3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A16B" w14:textId="77777777" w:rsidR="00EB7FCC" w:rsidRDefault="007C2744">
            <w:pPr>
              <w:pStyle w:val="TableParagraph"/>
              <w:spacing w:before="22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53D2A16C" w14:textId="77777777" w:rsidR="00EB7FCC" w:rsidRDefault="007C2744">
            <w:pPr>
              <w:pStyle w:val="TableParagraph"/>
              <w:spacing w:before="22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16D" w14:textId="77777777" w:rsidR="00EB7FCC" w:rsidRDefault="007C2744">
            <w:pPr>
              <w:pStyle w:val="TableParagraph"/>
              <w:spacing w:before="22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408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A16E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A16F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70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A171" w14:textId="77777777" w:rsidR="00EB7FCC" w:rsidRDefault="00EB7FCC"/>
        </w:tc>
        <w:tc>
          <w:tcPr>
            <w:tcW w:w="2299" w:type="dxa"/>
            <w:gridSpan w:val="2"/>
            <w:vMerge/>
            <w:tcBorders>
              <w:left w:val="single" w:sz="18" w:space="0" w:color="000000"/>
              <w:bottom w:val="single" w:sz="13" w:space="0" w:color="FF0000"/>
              <w:right w:val="single" w:sz="18" w:space="0" w:color="000000"/>
            </w:tcBorders>
            <w:shd w:val="clear" w:color="auto" w:fill="FF0000"/>
          </w:tcPr>
          <w:p w14:paraId="53D2A172" w14:textId="77777777" w:rsidR="00EB7FCC" w:rsidRDefault="00EB7FCC"/>
        </w:tc>
      </w:tr>
      <w:tr w:rsidR="00EB7FCC" w14:paraId="53D2A182" w14:textId="77777777">
        <w:trPr>
          <w:trHeight w:hRule="exact" w:val="282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74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75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76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77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78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A179" w14:textId="77777777" w:rsidR="00EB7FCC" w:rsidRDefault="00EB7FCC"/>
        </w:tc>
        <w:tc>
          <w:tcPr>
            <w:tcW w:w="14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D2A17A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17B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0000"/>
          </w:tcPr>
          <w:p w14:paraId="53D2A17C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A17D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7E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A17F" w14:textId="77777777" w:rsidR="00EB7FCC" w:rsidRDefault="00EB7FCC"/>
        </w:tc>
        <w:tc>
          <w:tcPr>
            <w:tcW w:w="2299" w:type="dxa"/>
            <w:gridSpan w:val="2"/>
            <w:vMerge w:val="restart"/>
            <w:tcBorders>
              <w:top w:val="single" w:sz="13" w:space="0" w:color="FF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A180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181" w14:textId="77777777" w:rsidR="00EB7FCC" w:rsidRDefault="007C2744">
            <w:pPr>
              <w:pStyle w:val="TableParagraph"/>
              <w:ind w:left="5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</w:p>
        </w:tc>
      </w:tr>
      <w:tr w:rsidR="00EB7FCC" w14:paraId="53D2A190" w14:textId="77777777">
        <w:trPr>
          <w:trHeight w:hRule="exact" w:val="463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83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84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85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86" w14:textId="77777777" w:rsidR="00EB7FCC" w:rsidRDefault="00EB7FCC"/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87" w14:textId="77777777" w:rsidR="00EB7FCC" w:rsidRDefault="007C2744">
            <w:pPr>
              <w:pStyle w:val="TableParagraph"/>
              <w:spacing w:before="20"/>
              <w:ind w:left="102" w:right="67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Eastern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53D2A188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89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A18A" w14:textId="77777777" w:rsidR="00EB7FCC" w:rsidRDefault="007C2744">
            <w:pPr>
              <w:pStyle w:val="TableParagraph"/>
              <w:spacing w:before="20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1"/>
                <w:sz w:val="16"/>
              </w:rPr>
              <w:t>Met</w:t>
            </w:r>
          </w:p>
        </w:tc>
        <w:tc>
          <w:tcPr>
            <w:tcW w:w="2408" w:type="dxa"/>
            <w:vMerge/>
            <w:tcBorders>
              <w:left w:val="single" w:sz="18" w:space="0" w:color="000000"/>
              <w:bottom w:val="single" w:sz="8" w:space="0" w:color="000000"/>
              <w:right w:val="single" w:sz="7" w:space="0" w:color="000000"/>
            </w:tcBorders>
            <w:shd w:val="clear" w:color="auto" w:fill="FF0000"/>
          </w:tcPr>
          <w:p w14:paraId="53D2A18B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3D2A18C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8" w:space="0" w:color="000000"/>
              <w:right w:val="single" w:sz="18" w:space="0" w:color="000000"/>
            </w:tcBorders>
            <w:shd w:val="clear" w:color="auto" w:fill="365F91"/>
          </w:tcPr>
          <w:p w14:paraId="53D2A18D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A18E" w14:textId="77777777" w:rsidR="00EB7FCC" w:rsidRDefault="00EB7FCC"/>
        </w:tc>
        <w:tc>
          <w:tcPr>
            <w:tcW w:w="2299" w:type="dxa"/>
            <w:gridSpan w:val="2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53D2A18F" w14:textId="77777777" w:rsidR="00EB7FCC" w:rsidRDefault="00EB7FCC"/>
        </w:tc>
      </w:tr>
      <w:tr w:rsidR="00EB7FCC" w14:paraId="53D2A1AC" w14:textId="77777777">
        <w:trPr>
          <w:trHeight w:hRule="exact" w:val="617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91" w14:textId="77777777" w:rsidR="00EB7FCC" w:rsidRDefault="00EB7FCC"/>
        </w:tc>
        <w:tc>
          <w:tcPr>
            <w:tcW w:w="165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92" w14:textId="77777777" w:rsidR="00EB7FCC" w:rsidRDefault="007C2744">
            <w:pPr>
              <w:pStyle w:val="TableParagraph"/>
              <w:spacing w:before="20"/>
              <w:ind w:left="104" w:right="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Pink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zone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3"/>
                <w:sz w:val="18"/>
              </w:rPr>
              <w:t>(19</w:t>
            </w:r>
            <w:r>
              <w:rPr>
                <w:rFonts w:ascii="Century Gothic"/>
                <w:sz w:val="18"/>
              </w:rPr>
              <w:t xml:space="preserve"> 000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ha)</w:t>
            </w:r>
          </w:p>
        </w:tc>
        <w:tc>
          <w:tcPr>
            <w:tcW w:w="2744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93" w14:textId="77777777" w:rsidR="00EB7FCC" w:rsidRDefault="007C2744">
            <w:pPr>
              <w:pStyle w:val="TableParagraph"/>
              <w:spacing w:before="20" w:line="239" w:lineRule="auto"/>
              <w:ind w:left="104" w:right="2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Marebone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June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April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reeds,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couch,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mixed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marsh,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cooba.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94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Ideally: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</w:p>
          <w:p w14:paraId="53D2A195" w14:textId="77777777" w:rsidR="00EB7FCC" w:rsidRDefault="007C2744">
            <w:pPr>
              <w:pStyle w:val="TableParagraph"/>
              <w:spacing w:line="250" w:lineRule="auto"/>
              <w:ind w:left="102" w:right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(Max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interval: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Groundcover</w:t>
            </w:r>
          </w:p>
          <w:p w14:paraId="53D2A196" w14:textId="77777777" w:rsidR="00EB7FCC" w:rsidRDefault="007C2744">
            <w:pPr>
              <w:pStyle w:val="TableParagraph"/>
              <w:spacing w:line="211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– 2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years;</w:t>
            </w:r>
          </w:p>
          <w:p w14:paraId="53D2A197" w14:textId="77777777" w:rsidR="00EB7FCC" w:rsidRDefault="007C2744">
            <w:pPr>
              <w:pStyle w:val="TableParagraph"/>
              <w:ind w:left="102" w:right="5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trees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4–7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years)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98" w14:textId="77777777" w:rsidR="00EB7FCC" w:rsidRDefault="007C2744">
            <w:pPr>
              <w:pStyle w:val="TableParagraph"/>
              <w:spacing w:before="21"/>
              <w:ind w:left="102" w:right="63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Northern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99" w14:textId="77777777" w:rsidR="00EB7FCC" w:rsidRDefault="007C2744">
            <w:pPr>
              <w:pStyle w:val="TableParagraph"/>
              <w:spacing w:before="21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A19A" w14:textId="77777777" w:rsidR="00EB7FCC" w:rsidRDefault="007C2744">
            <w:pPr>
              <w:pStyle w:val="TableParagraph"/>
              <w:spacing w:before="21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Partially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met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A19B" w14:textId="77777777" w:rsidR="00EB7FCC" w:rsidRDefault="007C2744">
            <w:pPr>
              <w:pStyle w:val="TableParagraph"/>
              <w:spacing w:before="21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A19C" w14:textId="77777777" w:rsidR="00EB7FCC" w:rsidRDefault="007C2744">
            <w:pPr>
              <w:pStyle w:val="TableParagraph"/>
              <w:spacing w:before="135"/>
              <w:ind w:right="1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53D2A19D" w14:textId="77777777" w:rsidR="00EB7FCC" w:rsidRDefault="007C2744">
            <w:pPr>
              <w:pStyle w:val="TableParagraph"/>
              <w:spacing w:before="21"/>
              <w:ind w:left="116" w:right="127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Only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partially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watered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2012–</w:t>
            </w:r>
          </w:p>
          <w:p w14:paraId="53D2A19E" w14:textId="77777777" w:rsidR="00EB7FCC" w:rsidRDefault="007C2744">
            <w:pPr>
              <w:pStyle w:val="TableParagraph"/>
              <w:ind w:left="150" w:right="165" w:firstLine="2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13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2016–16 so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further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vegetation.</w:t>
            </w:r>
          </w:p>
        </w:tc>
        <w:tc>
          <w:tcPr>
            <w:tcW w:w="127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7" w:space="0" w:color="000000"/>
            </w:tcBorders>
          </w:tcPr>
          <w:p w14:paraId="53D2A19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A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A1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1A2" w14:textId="77777777" w:rsidR="00EB7FCC" w:rsidRDefault="007C2744">
            <w:pPr>
              <w:pStyle w:val="TableParagraph"/>
              <w:ind w:left="2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365F91"/>
                <w:sz w:val="18"/>
              </w:rPr>
              <w:t>Improve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A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A4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1A5" w14:textId="77777777" w:rsidR="00EB7FCC" w:rsidRDefault="007C2744">
            <w:pPr>
              <w:pStyle w:val="TableParagraph"/>
              <w:ind w:left="159" w:right="142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priority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2017–</w:t>
            </w:r>
          </w:p>
          <w:p w14:paraId="53D2A1A6" w14:textId="77777777" w:rsidR="00EB7FCC" w:rsidRDefault="007C2744">
            <w:pPr>
              <w:pStyle w:val="TableParagraph"/>
              <w:ind w:left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1"/>
                <w:sz w:val="18"/>
              </w:rPr>
              <w:t>18</w:t>
            </w: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A1A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A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1A9" w14:textId="77777777" w:rsidR="00EB7FCC" w:rsidRDefault="007C2744">
            <w:pPr>
              <w:pStyle w:val="TableParagraph"/>
              <w:spacing w:before="145"/>
              <w:ind w:left="640" w:right="272" w:hanging="3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299" w:type="dxa"/>
            <w:gridSpan w:val="2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A1AA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A1AB" w14:textId="77777777" w:rsidR="00EB7FCC" w:rsidRDefault="007C2744">
            <w:pPr>
              <w:pStyle w:val="TableParagraph"/>
              <w:ind w:left="6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EB7FCC" w14:paraId="53D2A1BA" w14:textId="77777777">
        <w:trPr>
          <w:trHeight w:hRule="exact" w:val="283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AD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AE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AF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B0" w14:textId="77777777" w:rsidR="00EB7FCC" w:rsidRDefault="00EB7FCC"/>
        </w:tc>
        <w:tc>
          <w:tcPr>
            <w:tcW w:w="142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B1" w14:textId="77777777" w:rsidR="00EB7FCC" w:rsidRDefault="007C2744">
            <w:pPr>
              <w:pStyle w:val="TableParagraph"/>
              <w:spacing w:before="20"/>
              <w:ind w:left="102" w:right="61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Southern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32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53D2A1B2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6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53D2A1B3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Partially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met</w:t>
            </w:r>
          </w:p>
        </w:tc>
        <w:tc>
          <w:tcPr>
            <w:tcW w:w="1471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1B4" w14:textId="77777777" w:rsidR="00EB7FCC" w:rsidRDefault="007C2744">
            <w:pPr>
              <w:pStyle w:val="TableParagraph"/>
              <w:spacing w:before="20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408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A1B5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A1B6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B7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A1B8" w14:textId="77777777" w:rsidR="00EB7FCC" w:rsidRDefault="00EB7FCC"/>
        </w:tc>
        <w:tc>
          <w:tcPr>
            <w:tcW w:w="2299" w:type="dxa"/>
            <w:gridSpan w:val="2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53D2A1B9" w14:textId="77777777" w:rsidR="00EB7FCC" w:rsidRDefault="00EB7FCC"/>
        </w:tc>
      </w:tr>
      <w:tr w:rsidR="00EB7FCC" w14:paraId="53D2A1C9" w14:textId="77777777">
        <w:trPr>
          <w:trHeight w:hRule="exact" w:val="283"/>
        </w:trPr>
        <w:tc>
          <w:tcPr>
            <w:tcW w:w="1536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53D2A1BB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BC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BD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1BE" w14:textId="77777777" w:rsidR="00EB7FCC" w:rsidRDefault="00EB7FCC"/>
        </w:tc>
        <w:tc>
          <w:tcPr>
            <w:tcW w:w="1421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BF" w14:textId="77777777" w:rsidR="00EB7FCC" w:rsidRDefault="00EB7FCC"/>
        </w:tc>
        <w:tc>
          <w:tcPr>
            <w:tcW w:w="132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3D2A1C0" w14:textId="77777777" w:rsidR="00EB7FCC" w:rsidRDefault="00EB7FCC"/>
        </w:tc>
        <w:tc>
          <w:tcPr>
            <w:tcW w:w="146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53D2A1C1" w14:textId="77777777" w:rsidR="00EB7FCC" w:rsidRDefault="00EB7FCC"/>
        </w:tc>
        <w:tc>
          <w:tcPr>
            <w:tcW w:w="1471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53D2A1C2" w14:textId="77777777" w:rsidR="00EB7FCC" w:rsidRDefault="00EB7FCC"/>
        </w:tc>
        <w:tc>
          <w:tcPr>
            <w:tcW w:w="2408" w:type="dxa"/>
            <w:vMerge/>
            <w:tcBorders>
              <w:left w:val="single" w:sz="18" w:space="0" w:color="000000"/>
              <w:right w:val="single" w:sz="7" w:space="0" w:color="000000"/>
            </w:tcBorders>
            <w:shd w:val="clear" w:color="auto" w:fill="FFC000"/>
          </w:tcPr>
          <w:p w14:paraId="53D2A1C3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53D2A1C4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right w:val="single" w:sz="18" w:space="0" w:color="000000"/>
            </w:tcBorders>
            <w:shd w:val="clear" w:color="auto" w:fill="365F91"/>
          </w:tcPr>
          <w:p w14:paraId="53D2A1C5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53D2A1C6" w14:textId="77777777" w:rsidR="00EB7FCC" w:rsidRDefault="00EB7FCC"/>
        </w:tc>
        <w:tc>
          <w:tcPr>
            <w:tcW w:w="2299" w:type="dxa"/>
            <w:gridSpan w:val="2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53D2A1C7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1C8" w14:textId="77777777" w:rsidR="00EB7FCC" w:rsidRDefault="007C274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EB7FCC" w14:paraId="53D2A1D7" w14:textId="77777777">
        <w:trPr>
          <w:trHeight w:hRule="exact" w:val="449"/>
        </w:trPr>
        <w:tc>
          <w:tcPr>
            <w:tcW w:w="1536" w:type="dxa"/>
            <w:vMerge/>
            <w:tcBorders>
              <w:left w:val="single" w:sz="18" w:space="0" w:color="000000"/>
              <w:bottom w:val="single" w:sz="5" w:space="0" w:color="000000"/>
              <w:right w:val="single" w:sz="5" w:space="0" w:color="000000"/>
            </w:tcBorders>
          </w:tcPr>
          <w:p w14:paraId="53D2A1CA" w14:textId="77777777" w:rsidR="00EB7FCC" w:rsidRDefault="00EB7FCC"/>
        </w:tc>
        <w:tc>
          <w:tcPr>
            <w:tcW w:w="16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CB" w14:textId="77777777" w:rsidR="00EB7FCC" w:rsidRDefault="00EB7FCC"/>
        </w:tc>
        <w:tc>
          <w:tcPr>
            <w:tcW w:w="27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CC" w14:textId="77777777" w:rsidR="00EB7FCC" w:rsidRDefault="00EB7FCC"/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CD" w14:textId="77777777" w:rsidR="00EB7FCC" w:rsidRDefault="00EB7FCC"/>
        </w:tc>
        <w:tc>
          <w:tcPr>
            <w:tcW w:w="14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CE" w14:textId="77777777" w:rsidR="00EB7FCC" w:rsidRDefault="007C2744">
            <w:pPr>
              <w:pStyle w:val="TableParagraph"/>
              <w:spacing w:before="20"/>
              <w:ind w:left="102" w:right="67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Eastern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Marshes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CF" w14:textId="77777777" w:rsidR="00EB7FCC" w:rsidRDefault="007C2744">
            <w:pPr>
              <w:pStyle w:val="TableParagraph"/>
              <w:spacing w:before="20"/>
              <w:ind w:left="10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6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1D0" w14:textId="77777777" w:rsidR="00EB7FCC" w:rsidRDefault="007C2744">
            <w:pPr>
              <w:pStyle w:val="TableParagraph"/>
              <w:spacing w:before="20"/>
              <w:ind w:left="10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Not</w:t>
            </w:r>
            <w:r>
              <w:rPr>
                <w:rFonts w:ascii="Century Gothic"/>
                <w:spacing w:val="-1"/>
                <w:sz w:val="16"/>
              </w:rPr>
              <w:t xml:space="preserve"> met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  <w:shd w:val="clear" w:color="auto" w:fill="A6A6A6"/>
          </w:tcPr>
          <w:p w14:paraId="53D2A1D1" w14:textId="77777777" w:rsidR="00EB7FCC" w:rsidRDefault="007C2744">
            <w:pPr>
              <w:pStyle w:val="TableParagraph"/>
              <w:spacing w:before="20"/>
              <w:ind w:left="10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z w:val="16"/>
              </w:rPr>
              <w:t>Met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in</w:t>
            </w:r>
            <w:r>
              <w:rPr>
                <w:rFonts w:ascii="Century Gothic"/>
                <w:spacing w:val="-1"/>
                <w:sz w:val="16"/>
              </w:rPr>
              <w:t xml:space="preserve"> 2016</w:t>
            </w:r>
          </w:p>
        </w:tc>
        <w:tc>
          <w:tcPr>
            <w:tcW w:w="2408" w:type="dxa"/>
            <w:vMerge/>
            <w:tcBorders>
              <w:left w:val="single" w:sz="18" w:space="0" w:color="000000"/>
              <w:bottom w:val="single" w:sz="5" w:space="0" w:color="000000"/>
              <w:right w:val="single" w:sz="7" w:space="0" w:color="000000"/>
            </w:tcBorders>
            <w:shd w:val="clear" w:color="auto" w:fill="FFC000"/>
          </w:tcPr>
          <w:p w14:paraId="53D2A1D2" w14:textId="77777777" w:rsidR="00EB7FCC" w:rsidRDefault="00EB7FCC"/>
        </w:tc>
        <w:tc>
          <w:tcPr>
            <w:tcW w:w="1277" w:type="dxa"/>
            <w:vMerge/>
            <w:tcBorders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14:paraId="53D2A1D3" w14:textId="77777777" w:rsidR="00EB7FCC" w:rsidRDefault="00EB7FCC"/>
        </w:tc>
        <w:tc>
          <w:tcPr>
            <w:tcW w:w="1843" w:type="dxa"/>
            <w:vMerge/>
            <w:tcBorders>
              <w:left w:val="single" w:sz="7" w:space="0" w:color="000000"/>
              <w:bottom w:val="single" w:sz="5" w:space="0" w:color="000000"/>
              <w:right w:val="single" w:sz="18" w:space="0" w:color="000000"/>
            </w:tcBorders>
            <w:shd w:val="clear" w:color="auto" w:fill="365F91"/>
          </w:tcPr>
          <w:p w14:paraId="53D2A1D4" w14:textId="77777777" w:rsidR="00EB7FCC" w:rsidRDefault="00EB7FCC"/>
        </w:tc>
        <w:tc>
          <w:tcPr>
            <w:tcW w:w="1702" w:type="dxa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FFC000"/>
          </w:tcPr>
          <w:p w14:paraId="53D2A1D5" w14:textId="77777777" w:rsidR="00EB7FCC" w:rsidRDefault="00EB7FCC"/>
        </w:tc>
        <w:tc>
          <w:tcPr>
            <w:tcW w:w="2299" w:type="dxa"/>
            <w:gridSpan w:val="2"/>
            <w:vMerge/>
            <w:tcBorders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FF0000"/>
          </w:tcPr>
          <w:p w14:paraId="53D2A1D6" w14:textId="77777777" w:rsidR="00EB7FCC" w:rsidRDefault="00EB7FCC"/>
        </w:tc>
      </w:tr>
    </w:tbl>
    <w:p w14:paraId="53D2A1D8" w14:textId="77777777" w:rsidR="00EB7FCC" w:rsidRDefault="00EB7FC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3D2A1D9" w14:textId="77777777" w:rsidR="00EB7FCC" w:rsidRDefault="00EB7FC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3D2A1DA" w14:textId="77777777" w:rsidR="00EB7FCC" w:rsidRDefault="00EB7FC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3D2A1DB" w14:textId="77777777" w:rsidR="00EB7FCC" w:rsidRDefault="00EB7FCC">
      <w:pPr>
        <w:spacing w:before="1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53D2A1DC" w14:textId="27536614" w:rsidR="00EB7FCC" w:rsidRDefault="007C2744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3D2A557" wp14:editId="5F49A532">
                <wp:extent cx="1838325" cy="8890"/>
                <wp:effectExtent l="6985" t="5715" r="2540" b="4445"/>
                <wp:docPr id="22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24" name="Group 20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25" name="Freeform 2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032CB" id="Group 203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">
                <v:group id="Group 204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5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EMIA&#10;AADcAAAADwAAAGRycy9kb3ducmV2LnhtbESPUUvDMBSF3wX/Q7iCL7KldiijLi0qDvfaqu+X5tpE&#10;m5uaxK3792Yg7PFwzvkOZ9PMbhR7CtF6VnC7LEAQ915bHhS8v20XaxAxIWscPZOCI0Vo6suLDVba&#10;H7ilfZcGkSEcK1RgUpoqKWNvyGFc+ok4e58+OExZhkHqgIcMd6Msi+JeOrScFwxO9Gyo/+5+nYKP&#10;zrjZvtibr1X7ukITnuQPtUpdX82PDyASzekc/m/vtIKyvIPTmXwEZ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7IQwgAAANwAAAAPAAAAAAAAAAAAAAAAAJgCAABkcnMvZG93&#10;bnJldi54bWxQSwUGAAAAAAQABAD1AAAAhwM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53D2A1DD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53D2A1DE" w14:textId="0B72F3AD" w:rsidR="00EB7FCC" w:rsidRDefault="007C2744">
      <w:pPr>
        <w:pStyle w:val="BodyText"/>
        <w:spacing w:before="73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7016" behindDoc="1" locked="0" layoutInCell="1" allowOverlap="1" wp14:anchorId="53D2A559" wp14:editId="763C897A">
                <wp:simplePos x="0" y="0"/>
                <wp:positionH relativeFrom="page">
                  <wp:posOffset>8801735</wp:posOffset>
                </wp:positionH>
                <wp:positionV relativeFrom="paragraph">
                  <wp:posOffset>-1671320</wp:posOffset>
                </wp:positionV>
                <wp:extent cx="1391920" cy="881380"/>
                <wp:effectExtent l="635" t="0" r="0" b="0"/>
                <wp:wrapNone/>
                <wp:docPr id="21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881380"/>
                          <a:chOff x="13861" y="-2632"/>
                          <a:chExt cx="2192" cy="1388"/>
                        </a:xfrm>
                      </wpg:grpSpPr>
                      <wpg:grpSp>
                        <wpg:cNvPr id="211" name="Group 201"/>
                        <wpg:cNvGrpSpPr>
                          <a:grpSpLocks/>
                        </wpg:cNvGrpSpPr>
                        <wpg:grpSpPr bwMode="auto">
                          <a:xfrm>
                            <a:off x="13861" y="-2632"/>
                            <a:ext cx="2192" cy="264"/>
                            <a:chOff x="13861" y="-2632"/>
                            <a:chExt cx="2192" cy="264"/>
                          </a:xfrm>
                        </wpg:grpSpPr>
                        <wps:wsp>
                          <wps:cNvPr id="212" name="Freeform 202"/>
                          <wps:cNvSpPr>
                            <a:spLocks/>
                          </wps:cNvSpPr>
                          <wps:spPr bwMode="auto">
                            <a:xfrm>
                              <a:off x="13861" y="-2632"/>
                              <a:ext cx="2192" cy="264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-2368 -2632"/>
                                <a:gd name="T3" fmla="*/ -2368 h 264"/>
                                <a:gd name="T4" fmla="+- 0 16053 13861"/>
                                <a:gd name="T5" fmla="*/ T4 w 2192"/>
                                <a:gd name="T6" fmla="+- 0 -2368 -2632"/>
                                <a:gd name="T7" fmla="*/ -2368 h 264"/>
                                <a:gd name="T8" fmla="+- 0 16053 13861"/>
                                <a:gd name="T9" fmla="*/ T8 w 2192"/>
                                <a:gd name="T10" fmla="+- 0 -2632 -2632"/>
                                <a:gd name="T11" fmla="*/ -2632 h 264"/>
                                <a:gd name="T12" fmla="+- 0 13861 13861"/>
                                <a:gd name="T13" fmla="*/ T12 w 2192"/>
                                <a:gd name="T14" fmla="+- 0 -2632 -2632"/>
                                <a:gd name="T15" fmla="*/ -2632 h 264"/>
                                <a:gd name="T16" fmla="+- 0 13861 13861"/>
                                <a:gd name="T17" fmla="*/ T16 w 2192"/>
                                <a:gd name="T18" fmla="+- 0 -2368 -2632"/>
                                <a:gd name="T19" fmla="*/ -236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64">
                                  <a:moveTo>
                                    <a:pt x="0" y="264"/>
                                  </a:moveTo>
                                  <a:lnTo>
                                    <a:pt x="2192" y="264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9"/>
                        <wpg:cNvGrpSpPr>
                          <a:grpSpLocks/>
                        </wpg:cNvGrpSpPr>
                        <wpg:grpSpPr bwMode="auto">
                          <a:xfrm>
                            <a:off x="13861" y="-2368"/>
                            <a:ext cx="2192" cy="221"/>
                            <a:chOff x="13861" y="-2368"/>
                            <a:chExt cx="2192" cy="221"/>
                          </a:xfrm>
                        </wpg:grpSpPr>
                        <wps:wsp>
                          <wps:cNvPr id="214" name="Freeform 200"/>
                          <wps:cNvSpPr>
                            <a:spLocks/>
                          </wps:cNvSpPr>
                          <wps:spPr bwMode="auto">
                            <a:xfrm>
                              <a:off x="13861" y="-2368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-2148 -2368"/>
                                <a:gd name="T3" fmla="*/ -2148 h 221"/>
                                <a:gd name="T4" fmla="+- 0 16053 13861"/>
                                <a:gd name="T5" fmla="*/ T4 w 2192"/>
                                <a:gd name="T6" fmla="+- 0 -2148 -2368"/>
                                <a:gd name="T7" fmla="*/ -2148 h 221"/>
                                <a:gd name="T8" fmla="+- 0 16053 13861"/>
                                <a:gd name="T9" fmla="*/ T8 w 2192"/>
                                <a:gd name="T10" fmla="+- 0 -2368 -2368"/>
                                <a:gd name="T11" fmla="*/ -2368 h 221"/>
                                <a:gd name="T12" fmla="+- 0 13861 13861"/>
                                <a:gd name="T13" fmla="*/ T12 w 2192"/>
                                <a:gd name="T14" fmla="+- 0 -2368 -2368"/>
                                <a:gd name="T15" fmla="*/ -2368 h 221"/>
                                <a:gd name="T16" fmla="+- 0 13861 13861"/>
                                <a:gd name="T17" fmla="*/ T16 w 2192"/>
                                <a:gd name="T18" fmla="+- 0 -2148 -2368"/>
                                <a:gd name="T19" fmla="*/ -21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7"/>
                        <wpg:cNvGrpSpPr>
                          <a:grpSpLocks/>
                        </wpg:cNvGrpSpPr>
                        <wpg:grpSpPr bwMode="auto">
                          <a:xfrm>
                            <a:off x="13861" y="-2148"/>
                            <a:ext cx="2192" cy="219"/>
                            <a:chOff x="13861" y="-2148"/>
                            <a:chExt cx="2192" cy="219"/>
                          </a:xfrm>
                        </wpg:grpSpPr>
                        <wps:wsp>
                          <wps:cNvPr id="216" name="Freeform 198"/>
                          <wps:cNvSpPr>
                            <a:spLocks/>
                          </wps:cNvSpPr>
                          <wps:spPr bwMode="auto">
                            <a:xfrm>
                              <a:off x="13861" y="-2148"/>
                              <a:ext cx="2192" cy="219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-1929 -2148"/>
                                <a:gd name="T3" fmla="*/ -1929 h 219"/>
                                <a:gd name="T4" fmla="+- 0 16053 13861"/>
                                <a:gd name="T5" fmla="*/ T4 w 2192"/>
                                <a:gd name="T6" fmla="+- 0 -1929 -2148"/>
                                <a:gd name="T7" fmla="*/ -1929 h 219"/>
                                <a:gd name="T8" fmla="+- 0 16053 13861"/>
                                <a:gd name="T9" fmla="*/ T8 w 2192"/>
                                <a:gd name="T10" fmla="+- 0 -2148 -2148"/>
                                <a:gd name="T11" fmla="*/ -2148 h 219"/>
                                <a:gd name="T12" fmla="+- 0 13861 13861"/>
                                <a:gd name="T13" fmla="*/ T12 w 2192"/>
                                <a:gd name="T14" fmla="+- 0 -2148 -2148"/>
                                <a:gd name="T15" fmla="*/ -2148 h 219"/>
                                <a:gd name="T16" fmla="+- 0 13861 13861"/>
                                <a:gd name="T17" fmla="*/ T16 w 2192"/>
                                <a:gd name="T18" fmla="+- 0 -1929 -2148"/>
                                <a:gd name="T19" fmla="*/ -192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19">
                                  <a:moveTo>
                                    <a:pt x="0" y="219"/>
                                  </a:moveTo>
                                  <a:lnTo>
                                    <a:pt x="2192" y="219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5"/>
                        <wpg:cNvGrpSpPr>
                          <a:grpSpLocks/>
                        </wpg:cNvGrpSpPr>
                        <wpg:grpSpPr bwMode="auto">
                          <a:xfrm>
                            <a:off x="13861" y="-1929"/>
                            <a:ext cx="2192" cy="221"/>
                            <a:chOff x="13861" y="-1929"/>
                            <a:chExt cx="2192" cy="221"/>
                          </a:xfrm>
                        </wpg:grpSpPr>
                        <wps:wsp>
                          <wps:cNvPr id="218" name="Freeform 196"/>
                          <wps:cNvSpPr>
                            <a:spLocks/>
                          </wps:cNvSpPr>
                          <wps:spPr bwMode="auto">
                            <a:xfrm>
                              <a:off x="13861" y="-1929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-1708 -1929"/>
                                <a:gd name="T3" fmla="*/ -1708 h 221"/>
                                <a:gd name="T4" fmla="+- 0 16053 13861"/>
                                <a:gd name="T5" fmla="*/ T4 w 2192"/>
                                <a:gd name="T6" fmla="+- 0 -1708 -1929"/>
                                <a:gd name="T7" fmla="*/ -1708 h 221"/>
                                <a:gd name="T8" fmla="+- 0 16053 13861"/>
                                <a:gd name="T9" fmla="*/ T8 w 2192"/>
                                <a:gd name="T10" fmla="+- 0 -1929 -1929"/>
                                <a:gd name="T11" fmla="*/ -1929 h 221"/>
                                <a:gd name="T12" fmla="+- 0 13861 13861"/>
                                <a:gd name="T13" fmla="*/ T12 w 2192"/>
                                <a:gd name="T14" fmla="+- 0 -1929 -1929"/>
                                <a:gd name="T15" fmla="*/ -1929 h 221"/>
                                <a:gd name="T16" fmla="+- 0 13861 13861"/>
                                <a:gd name="T17" fmla="*/ T16 w 2192"/>
                                <a:gd name="T18" fmla="+- 0 -1708 -1929"/>
                                <a:gd name="T19" fmla="*/ -17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3"/>
                        <wpg:cNvGrpSpPr>
                          <a:grpSpLocks/>
                        </wpg:cNvGrpSpPr>
                        <wpg:grpSpPr bwMode="auto">
                          <a:xfrm>
                            <a:off x="13861" y="-1708"/>
                            <a:ext cx="2192" cy="221"/>
                            <a:chOff x="13861" y="-1708"/>
                            <a:chExt cx="2192" cy="221"/>
                          </a:xfrm>
                        </wpg:grpSpPr>
                        <wps:wsp>
                          <wps:cNvPr id="220" name="Freeform 194"/>
                          <wps:cNvSpPr>
                            <a:spLocks/>
                          </wps:cNvSpPr>
                          <wps:spPr bwMode="auto">
                            <a:xfrm>
                              <a:off x="13861" y="-1708"/>
                              <a:ext cx="2192" cy="221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-1488 -1708"/>
                                <a:gd name="T3" fmla="*/ -1488 h 221"/>
                                <a:gd name="T4" fmla="+- 0 16053 13861"/>
                                <a:gd name="T5" fmla="*/ T4 w 2192"/>
                                <a:gd name="T6" fmla="+- 0 -1488 -1708"/>
                                <a:gd name="T7" fmla="*/ -1488 h 221"/>
                                <a:gd name="T8" fmla="+- 0 16053 13861"/>
                                <a:gd name="T9" fmla="*/ T8 w 2192"/>
                                <a:gd name="T10" fmla="+- 0 -1708 -1708"/>
                                <a:gd name="T11" fmla="*/ -1708 h 221"/>
                                <a:gd name="T12" fmla="+- 0 13861 13861"/>
                                <a:gd name="T13" fmla="*/ T12 w 2192"/>
                                <a:gd name="T14" fmla="+- 0 -1708 -1708"/>
                                <a:gd name="T15" fmla="*/ -1708 h 221"/>
                                <a:gd name="T16" fmla="+- 0 13861 13861"/>
                                <a:gd name="T17" fmla="*/ T16 w 2192"/>
                                <a:gd name="T18" fmla="+- 0 -1488 -1708"/>
                                <a:gd name="T19" fmla="*/ -14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1"/>
                        <wpg:cNvGrpSpPr>
                          <a:grpSpLocks/>
                        </wpg:cNvGrpSpPr>
                        <wpg:grpSpPr bwMode="auto">
                          <a:xfrm>
                            <a:off x="13861" y="-1488"/>
                            <a:ext cx="2192" cy="243"/>
                            <a:chOff x="13861" y="-1488"/>
                            <a:chExt cx="2192" cy="243"/>
                          </a:xfrm>
                        </wpg:grpSpPr>
                        <wps:wsp>
                          <wps:cNvPr id="222" name="Freeform 192"/>
                          <wps:cNvSpPr>
                            <a:spLocks/>
                          </wps:cNvSpPr>
                          <wps:spPr bwMode="auto">
                            <a:xfrm>
                              <a:off x="13861" y="-1488"/>
                              <a:ext cx="2192" cy="243"/>
                            </a:xfrm>
                            <a:custGeom>
                              <a:avLst/>
                              <a:gdLst>
                                <a:gd name="T0" fmla="+- 0 13861 13861"/>
                                <a:gd name="T1" fmla="*/ T0 w 2192"/>
                                <a:gd name="T2" fmla="+- 0 -1245 -1488"/>
                                <a:gd name="T3" fmla="*/ -1245 h 243"/>
                                <a:gd name="T4" fmla="+- 0 16053 13861"/>
                                <a:gd name="T5" fmla="*/ T4 w 2192"/>
                                <a:gd name="T6" fmla="+- 0 -1245 -1488"/>
                                <a:gd name="T7" fmla="*/ -1245 h 243"/>
                                <a:gd name="T8" fmla="+- 0 16053 13861"/>
                                <a:gd name="T9" fmla="*/ T8 w 2192"/>
                                <a:gd name="T10" fmla="+- 0 -1488 -1488"/>
                                <a:gd name="T11" fmla="*/ -1488 h 243"/>
                                <a:gd name="T12" fmla="+- 0 13861 13861"/>
                                <a:gd name="T13" fmla="*/ T12 w 2192"/>
                                <a:gd name="T14" fmla="+- 0 -1488 -1488"/>
                                <a:gd name="T15" fmla="*/ -1488 h 243"/>
                                <a:gd name="T16" fmla="+- 0 13861 13861"/>
                                <a:gd name="T17" fmla="*/ T16 w 2192"/>
                                <a:gd name="T18" fmla="+- 0 -1245 -1488"/>
                                <a:gd name="T19" fmla="*/ -124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3"/>
                                  </a:moveTo>
                                  <a:lnTo>
                                    <a:pt x="2192" y="243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DC030" id="Group 190" o:spid="_x0000_s1026" style="position:absolute;margin-left:693.05pt;margin-top:-131.6pt;width:109.6pt;height:69.4pt;z-index:-149464;mso-position-horizontal-relative:page" coordorigin="13861,-2632" coordsize="2192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">
                <v:group id="Group 201" o:spid="_x0000_s1027" style="position:absolute;left:13861;top:-2632;width:2192;height:264" coordorigin="13861,-2632" coordsize="219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2" o:spid="_x0000_s1028" style="position:absolute;left:13861;top:-2632;width:2192;height:264;visibility:visible;mso-wrap-style:square;v-text-anchor:top" coordsize="21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IbMQA&#10;AADcAAAADwAAAGRycy9kb3ducmV2LnhtbESPQWvCQBSE7wX/w/KE3pqNEVqbZhUpFL0F00qvr9ln&#10;Esy+jdk1if/eLRR6HGbmGybbTKYVA/WusaxgEcUgiEurG64UfH1+PK1AOI+ssbVMCm7kYLOePWSY&#10;ajvygYbCVyJA2KWooPa+S6V0ZU0GXWQ74uCdbG/QB9lXUvc4BrhpZRLHz9Jgw2Ghxo7eayrPxdUo&#10;KPL4ttt/v+S8uwx0/El065avSj3Op+0bCE+T/w//tfdaQbJI4Pd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SGzEAAAA3AAAAA8AAAAAAAAAAAAAAAAAmAIAAGRycy9k&#10;b3ducmV2LnhtbFBLBQYAAAAABAAEAPUAAACJAwAAAAA=&#10;" path="m,264r2192,l2192,,,,,264xe" fillcolor="#ffc000" stroked="f">
                    <v:path arrowok="t" o:connecttype="custom" o:connectlocs="0,-2368;2192,-2368;2192,-2632;0,-2632;0,-2368" o:connectangles="0,0,0,0,0"/>
                  </v:shape>
                </v:group>
                <v:group id="Group 199" o:spid="_x0000_s1029" style="position:absolute;left:13861;top:-2368;width:2192;height:221" coordorigin="13861,-2368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0" o:spid="_x0000_s1030" style="position:absolute;left:13861;top:-2368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opcUA&#10;AADcAAAADwAAAGRycy9kb3ducmV2LnhtbESP0WrCQBRE3wX/YbmCL6IbJYhEV5GWgtSAaPsBl+xN&#10;Nm32bppdNf17t1DwcZiZM8xm19tG3KjztWMF81kCgrhwuuZKwefH23QFwgdkjY1jUvBLHnbb4WCD&#10;mXZ3PtPtEioRIewzVGBCaDMpfWHIop+5ljh6pesshii7SuoO7xFuG7lIkqW0WHNcMNjSi6Hi+3K1&#10;Co75+9ePScvrxC855Pv09Jo3pVLjUb9fgwjUh2f4v33QChbzFP7O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iilxQAAANwAAAAPAAAAAAAAAAAAAAAAAJgCAABkcnMv&#10;ZG93bnJldi54bWxQSwUGAAAAAAQABAD1AAAAigMAAAAA&#10;" path="m,220r2192,l2192,,,,,220xe" fillcolor="#ffc000" stroked="f">
                    <v:path arrowok="t" o:connecttype="custom" o:connectlocs="0,-2148;2192,-2148;2192,-2368;0,-2368;0,-2148" o:connectangles="0,0,0,0,0"/>
                  </v:shape>
                </v:group>
                <v:group id="Group 197" o:spid="_x0000_s1031" style="position:absolute;left:13861;top:-2148;width:2192;height:219" coordorigin="13861,-2148" coordsize="219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8" o:spid="_x0000_s1032" style="position:absolute;left:13861;top:-2148;width:2192;height:219;visibility:visible;mso-wrap-style:square;v-text-anchor:top" coordsize="219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Aa8UA&#10;AADcAAAADwAAAGRycy9kb3ducmV2LnhtbESPQWsCMRSE7wX/Q3hCbzXrFqRdjWILgqX2UBXx+Nw8&#10;N4ublyVJ3e2/N0Khx2FmvmFmi9424ko+1I4VjEcZCOLS6ZorBfvd6ukFRIjIGhvHpOCXAizmg4cZ&#10;Ftp1/E3XbaxEgnAoUIGJsS2kDKUhi2HkWuLknZ23GJP0ldQeuwS3jcyzbCIt1pwWDLb0bqi8bH+s&#10;gvNGd6fXr89DtVnix7Nv8rejOSj1OOyXUxCR+vgf/muvtYJ8PIH7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gBrxQAAANwAAAAPAAAAAAAAAAAAAAAAAJgCAABkcnMv&#10;ZG93bnJldi54bWxQSwUGAAAAAAQABAD1AAAAigMAAAAA&#10;" path="m,219r2192,l2192,,,,,219xe" fillcolor="#ffc000" stroked="f">
                    <v:path arrowok="t" o:connecttype="custom" o:connectlocs="0,-1929;2192,-1929;2192,-2148;0,-2148;0,-1929" o:connectangles="0,0,0,0,0"/>
                  </v:shape>
                </v:group>
                <v:group id="Group 195" o:spid="_x0000_s1033" style="position:absolute;left:13861;top:-1929;width:2192;height:221" coordorigin="13861,-1929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6" o:spid="_x0000_s1034" style="position:absolute;left:13861;top:-1929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ioMEA&#10;AADcAAAADwAAAGRycy9kb3ducmV2LnhtbERPzYrCMBC+L/gOYQQvy5oqItI1iiiCaEHUfYChmTZd&#10;m0ltota33xwWPH58//NlZ2vxoNZXjhWMhgkI4tzpiksFP5ft1wyED8gaa8ek4EUelovexxxT7Z58&#10;osc5lCKGsE9RgQmhSaX0uSGLfuga4sgVrrUYImxLqVt8xnBby3GSTKXFimODwYbWhvLr+W4VHLL9&#10;781Mivunn3LIVpPjJqsLpQb9bvUNIlAX3uJ/904rGI/i2n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bIqDBAAAA3AAAAA8AAAAAAAAAAAAAAAAAmAIAAGRycy9kb3du&#10;cmV2LnhtbFBLBQYAAAAABAAEAPUAAACGAwAAAAA=&#10;" path="m,221r2192,l2192,,,,,221xe" fillcolor="#ffc000" stroked="f">
                    <v:path arrowok="t" o:connecttype="custom" o:connectlocs="0,-1708;2192,-1708;2192,-1929;0,-1929;0,-1708" o:connectangles="0,0,0,0,0"/>
                  </v:shape>
                </v:group>
                <v:group id="Group 193" o:spid="_x0000_s1035" style="position:absolute;left:13861;top:-1708;width:2192;height:221" coordorigin="13861,-1708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4" o:spid="_x0000_s1036" style="position:absolute;left:13861;top:-1708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kG8IA&#10;AADcAAAADwAAAGRycy9kb3ducmV2LnhtbERP3WrCMBS+F/YO4Qy8kZlaRKQzikwGQwtitwc4NKdN&#10;t+aka6LWtzcXgpcf3/9qM9hWXKj3jWMFs2kCgrh0uuFawc/359sShA/IGlvHpOBGHjbrl9EKM+2u&#10;fKJLEWoRQ9hnqMCE0GVS+tKQRT91HXHkKtdbDBH2tdQ9XmO4bWWaJAtpseHYYLCjD0PlX3G2Cg75&#10;/vffzKvzxC845Nv5cZe3lVLj12H7DiLQEJ7ih/tLK0jTOD+ei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eQbwgAAANwAAAAPAAAAAAAAAAAAAAAAAJgCAABkcnMvZG93&#10;bnJldi54bWxQSwUGAAAAAAQABAD1AAAAhwMAAAAA&#10;" path="m,220r2192,l2192,,,,,220xe" fillcolor="#ffc000" stroked="f">
                    <v:path arrowok="t" o:connecttype="custom" o:connectlocs="0,-1488;2192,-1488;2192,-1708;0,-1708;0,-1488" o:connectangles="0,0,0,0,0"/>
                  </v:shape>
                </v:group>
                <v:group id="Group 191" o:spid="_x0000_s1037" style="position:absolute;left:13861;top:-1488;width:2192;height:243" coordorigin="13861,-1488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2" o:spid="_x0000_s1038" style="position:absolute;left:13861;top:-1488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Sm8QA&#10;AADcAAAADwAAAGRycy9kb3ducmV2LnhtbESPzW7CMBCE75X6DtZW6q045IBoikGARAUHDvw8wDZe&#10;4kC8jmw3Sd8eIyH1OJqZbzSzxWAb0ZEPtWMF41EGgrh0uuZKwfm0+ZiCCBFZY+OYFPxRgMX89WWG&#10;hXY9H6g7xkokCIcCFZgY20LKUBqyGEauJU7exXmLMUlfSe2xT3DbyDzLJtJizWnBYEtrQ+Xt+GsV&#10;1NvlECZ+309/9rvOfO/0dXX5VOr9bVh+gYg0xP/ws73VCvI8h8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00pvEAAAA3AAAAA8AAAAAAAAAAAAAAAAAmAIAAGRycy9k&#10;b3ducmV2LnhtbFBLBQYAAAAABAAEAPUAAACJAwAAAAA=&#10;" path="m,243r2192,l2192,,,,,243xe" fillcolor="#ffc000" stroked="f">
                    <v:path arrowok="t" o:connecttype="custom" o:connectlocs="0,-1245;2192,-1245;2192,-1488;0,-1488;0,-12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position w:val="7"/>
          <w:sz w:val="13"/>
          <w:szCs w:val="13"/>
        </w:rPr>
        <w:t>§</w:t>
      </w:r>
      <w:r>
        <w:rPr>
          <w:rFonts w:ascii="Calibri" w:eastAsia="Calibri" w:hAnsi="Calibri" w:cs="Calibri"/>
          <w:spacing w:val="10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</w:rPr>
        <w:t>Broader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system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connectivity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achieved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other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flows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system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operational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management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environmental/other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water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(e.g.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via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Bogan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River,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Gunningbar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Creek,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Castlereagh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River,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Marthaguy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Creek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(including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through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Gum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Cowal).</w:t>
      </w:r>
    </w:p>
    <w:p w14:paraId="53D2A1DF" w14:textId="77777777" w:rsidR="00EB7FCC" w:rsidRDefault="00EB7FCC">
      <w:pPr>
        <w:rPr>
          <w:rFonts w:ascii="Calibri" w:eastAsia="Calibri" w:hAnsi="Calibri" w:cs="Calibri"/>
        </w:rPr>
        <w:sectPr w:rsidR="00EB7FCC">
          <w:footerReference w:type="default" r:id="rId34"/>
          <w:pgSz w:w="23820" w:h="16840" w:orient="landscape"/>
          <w:pgMar w:top="360" w:right="420" w:bottom="880" w:left="600" w:header="0" w:footer="686" w:gutter="0"/>
          <w:cols w:space="720"/>
        </w:sectPr>
      </w:pPr>
    </w:p>
    <w:p w14:paraId="53D2A1E0" w14:textId="7E50E42C" w:rsidR="00EB7FCC" w:rsidRDefault="007C2744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824" behindDoc="0" locked="0" layoutInCell="1" allowOverlap="1" wp14:anchorId="53D2A55A" wp14:editId="07B322F6">
                <wp:simplePos x="0" y="0"/>
                <wp:positionH relativeFrom="page">
                  <wp:posOffset>450215</wp:posOffset>
                </wp:positionH>
                <wp:positionV relativeFrom="page">
                  <wp:posOffset>270510</wp:posOffset>
                </wp:positionV>
                <wp:extent cx="14363065" cy="8997315"/>
                <wp:effectExtent l="2540" t="3810" r="0" b="0"/>
                <wp:wrapNone/>
                <wp:docPr id="20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065" cy="899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6"/>
                              <w:gridCol w:w="1651"/>
                              <w:gridCol w:w="2744"/>
                              <w:gridCol w:w="1416"/>
                              <w:gridCol w:w="1421"/>
                              <w:gridCol w:w="1320"/>
                              <w:gridCol w:w="1462"/>
                              <w:gridCol w:w="1471"/>
                              <w:gridCol w:w="2408"/>
                              <w:gridCol w:w="1277"/>
                              <w:gridCol w:w="1843"/>
                              <w:gridCol w:w="1702"/>
                              <w:gridCol w:w="1135"/>
                              <w:gridCol w:w="1164"/>
                            </w:tblGrid>
                            <w:tr w:rsidR="00EB7FCC" w14:paraId="53D2A656" w14:textId="77777777">
                              <w:trPr>
                                <w:trHeight w:hRule="exact" w:val="1014"/>
                              </w:trPr>
                              <w:tc>
                                <w:tcPr>
                                  <w:tcW w:w="153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4C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85" w:right="18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4D" w14:textId="77777777" w:rsidR="00EB7FCC" w:rsidRDefault="007C2744">
                                  <w:pPr>
                                    <w:pStyle w:val="TableParagraph"/>
                                    <w:spacing w:before="14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i/>
                                      <w:sz w:val="18"/>
                                    </w:rPr>
                                    <w:t>Values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4E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104" w:right="35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 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4F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102" w:right="25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0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102" w:right="11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gridSpan w:val="3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51" w14:textId="77777777" w:rsidR="00EB7FCC" w:rsidRDefault="007C2744">
                                  <w:pPr>
                                    <w:pStyle w:val="TableParagraph"/>
                                    <w:spacing w:before="17" w:line="263" w:lineRule="auto"/>
                                    <w:ind w:left="930" w:right="913" w:firstLine="494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history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water)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position w:val="5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52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53" w14:textId="77777777" w:rsidR="00EB7FCC" w:rsidRDefault="007C2744">
                                  <w:pPr>
                                    <w:pStyle w:val="TableParagraph"/>
                                    <w:spacing w:before="159"/>
                                    <w:ind w:left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4001" w:type="dxa"/>
                                  <w:gridSpan w:val="3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54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55" w14:textId="77777777" w:rsidR="00EB7FCC" w:rsidRDefault="007C2744">
                                  <w:pPr>
                                    <w:pStyle w:val="TableParagraph"/>
                                    <w:spacing w:before="159"/>
                                    <w:ind w:left="60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EB7FCC" w14:paraId="53D2A668" w14:textId="77777777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7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8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9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A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B" w14:textId="77777777" w:rsidR="00EB7FCC" w:rsidRDefault="00EB7FCC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C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30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5D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37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5E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38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</w:tcPr>
                                <w:p w14:paraId="53D2A65F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5" w:right="185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 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60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99" w:right="20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high/very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resource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61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99" w:right="30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62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7" w:right="8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demand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</w:p>
                                <w:p w14:paraId="53D2A663" w14:textId="77777777" w:rsidR="00EB7FCC" w:rsidRDefault="007C2744">
                                  <w:pPr>
                                    <w:pStyle w:val="TableParagraph"/>
                                    <w:ind w:left="87" w:right="8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2017–</w:t>
                                  </w:r>
                                </w:p>
                                <w:p w14:paraId="53D2A664" w14:textId="77777777" w:rsidR="00EB7FCC" w:rsidRDefault="007C2744">
                                  <w:pPr>
                                    <w:pStyle w:val="TableParagraph"/>
                                    <w:spacing w:line="218" w:lineRule="exact"/>
                                    <w:ind w:left="8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nil"/>
                                  </w:tcBorders>
                                </w:tcPr>
                                <w:p w14:paraId="53D2A665" w14:textId="77777777" w:rsidR="00EB7FCC" w:rsidRDefault="007C2744">
                                  <w:pPr>
                                    <w:pStyle w:val="TableParagraph"/>
                                    <w:spacing w:before="58"/>
                                    <w:ind w:left="8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2019–20</w:t>
                                  </w:r>
                                </w:p>
                                <w:p w14:paraId="53D2A666" w14:textId="77777777" w:rsidR="00EB7FCC" w:rsidRDefault="007C2744">
                                  <w:pPr>
                                    <w:pStyle w:val="TableParagraph"/>
                                    <w:spacing w:before="60"/>
                                    <w:ind w:left="85" w:right="24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67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7" w:right="34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EB7FCC" w14:paraId="53D2A677" w14:textId="77777777">
                              <w:trPr>
                                <w:trHeight w:hRule="exact" w:val="1104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9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A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B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C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D" w14:textId="77777777" w:rsidR="00EB7FCC" w:rsidRDefault="00EB7FCC"/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E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6F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ind w:left="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(dry)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A6A6A6"/>
                                    <w:right w:val="single" w:sz="18" w:space="0" w:color="000000"/>
                                  </w:tcBorders>
                                </w:tcPr>
                                <w:p w14:paraId="53D2A670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(wet)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671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672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673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92D050"/>
                                    <w:right w:val="single" w:sz="18" w:space="0" w:color="000000"/>
                                  </w:tcBorders>
                                </w:tcPr>
                                <w:p w14:paraId="53D2A674" w14:textId="77777777" w:rsidR="00EB7FCC" w:rsidRDefault="00EB7FCC"/>
                              </w:tc>
                              <w:tc>
                                <w:tcPr>
                                  <w:tcW w:w="1135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nil"/>
                                  </w:tcBorders>
                                </w:tcPr>
                                <w:p w14:paraId="53D2A675" w14:textId="77777777" w:rsidR="00EB7FCC" w:rsidRDefault="00EB7FCC"/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19" w:space="0" w:color="00AF50"/>
                                    <w:right w:val="single" w:sz="18" w:space="0" w:color="000000"/>
                                  </w:tcBorders>
                                </w:tcPr>
                                <w:p w14:paraId="53D2A676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07" w:right="12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EB7FCC" w14:paraId="53D2A691" w14:textId="77777777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153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8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9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04" w:right="9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Century Gothic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zone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>(50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000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ha)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A" w14:textId="77777777" w:rsidR="00EB7FCC" w:rsidRDefault="007C2744">
                                  <w:pPr>
                                    <w:pStyle w:val="TableParagraph"/>
                                    <w:spacing w:before="56" w:line="239" w:lineRule="auto"/>
                                    <w:ind w:left="104" w:right="23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250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Marebone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months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April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gum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woodland,</w:t>
                                  </w:r>
                                  <w:r>
                                    <w:rPr>
                                      <w:rFonts w:ascii="Century Gothic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cooba,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inner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coolibah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woodland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B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02" w:right="18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Ideally: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  <w:p w14:paraId="53D2A67C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2" w:right="12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(Max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interval: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4–7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D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ind w:left="102" w:right="63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Northern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E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7F" w14:textId="77777777" w:rsidR="00EB7FCC" w:rsidRDefault="007C2744">
                                  <w:pPr>
                                    <w:pStyle w:val="TableParagraph"/>
                                    <w:spacing w:before="56"/>
                                    <w:ind w:left="10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19" w:space="0" w:color="A6A6A6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80" w14:textId="77777777" w:rsidR="00EB7FCC" w:rsidRDefault="007C2744">
                                  <w:pPr>
                                    <w:pStyle w:val="TableParagraph"/>
                                    <w:spacing w:before="38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81" w14:textId="77777777" w:rsidR="00EB7FCC" w:rsidRDefault="00EB7FC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3D2A682" w14:textId="77777777" w:rsidR="00EB7FCC" w:rsidRDefault="007C2744">
                                  <w:pPr>
                                    <w:pStyle w:val="TableParagraph"/>
                                    <w:ind w:righ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  <w:p w14:paraId="53D2A683" w14:textId="77777777" w:rsidR="00EB7FCC" w:rsidRDefault="007C2744">
                                  <w:pPr>
                                    <w:pStyle w:val="TableParagraph"/>
                                    <w:spacing w:before="22" w:line="238" w:lineRule="auto"/>
                                    <w:ind w:left="296" w:right="306" w:hanging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Last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large-scale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winter-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2016.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84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85" w14:textId="77777777" w:rsidR="00EB7FCC" w:rsidRDefault="00EB7FC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3D2A686" w14:textId="77777777" w:rsidR="00EB7FCC" w:rsidRDefault="007C2744">
                                  <w:pPr>
                                    <w:pStyle w:val="TableParagraph"/>
                                    <w:ind w:left="265" w:right="185" w:hanging="8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365F91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365F91"/>
                                </w:tcPr>
                                <w:p w14:paraId="53D2A687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88" w14:textId="77777777" w:rsidR="00EB7FCC" w:rsidRDefault="00EB7FC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53D2A689" w14:textId="77777777" w:rsidR="00EB7FCC" w:rsidRDefault="007C2744">
                                  <w:pPr>
                                    <w:pStyle w:val="TableParagraph"/>
                                    <w:ind w:left="159" w:right="142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color w:val="FFFFFF"/>
                                      <w:sz w:val="18"/>
                                      <w:szCs w:val="18"/>
                                    </w:rPr>
                                    <w:t>2017–</w:t>
                                  </w:r>
                                </w:p>
                                <w:p w14:paraId="53D2A68A" w14:textId="77777777" w:rsidR="00EB7FCC" w:rsidRDefault="007C2744">
                                  <w:pPr>
                                    <w:pStyle w:val="TableParagraph"/>
                                    <w:ind w:left="19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1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  <w:tcBorders>
                                    <w:top w:val="single" w:sz="19" w:space="0" w:color="92D05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8B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8C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8D" w14:textId="77777777" w:rsidR="00EB7FCC" w:rsidRDefault="00EB7FC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53D2A68E" w14:textId="77777777" w:rsidR="00EB7FCC" w:rsidRDefault="007C2744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00AF50"/>
                                </w:tcPr>
                                <w:p w14:paraId="53D2A68F" w14:textId="77777777" w:rsidR="00EB7FCC" w:rsidRDefault="00EB7FC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53D2A690" w14:textId="77777777" w:rsidR="00EB7FCC" w:rsidRDefault="007C2744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69F" w14:textId="77777777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2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3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4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5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6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 w:right="61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7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98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99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9A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9B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365F91"/>
                                </w:tcPr>
                                <w:p w14:paraId="53D2A69C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9D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/>
                                  <w:tcBorders>
                                    <w:left w:val="single" w:sz="18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00AF50"/>
                                </w:tcPr>
                                <w:p w14:paraId="53D2A69E" w14:textId="77777777" w:rsidR="00EB7FCC" w:rsidRDefault="00EB7FCC"/>
                              </w:tc>
                            </w:tr>
                            <w:tr w:rsidR="00EB7FCC" w14:paraId="53D2A6AE" w14:textId="77777777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0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1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2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3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4" w14:textId="77777777" w:rsidR="00EB7FCC" w:rsidRDefault="00EB7FCC"/>
                              </w:tc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5" w14:textId="77777777" w:rsidR="00EB7FCC" w:rsidRDefault="00EB7FCC"/>
                              </w:tc>
                              <w:tc>
                                <w:tcPr>
                                  <w:tcW w:w="146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6" w14:textId="77777777" w:rsidR="00EB7FCC" w:rsidRDefault="00EB7FCC"/>
                              </w:tc>
                              <w:tc>
                                <w:tcPr>
                                  <w:tcW w:w="147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A7" w14:textId="77777777" w:rsidR="00EB7FCC" w:rsidRDefault="00EB7FCC"/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A8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A9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365F91"/>
                                </w:tcPr>
                                <w:p w14:paraId="53D2A6AA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AB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 w:val="restart"/>
                                  <w:tcBorders>
                                    <w:top w:val="single" w:sz="5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00AF50"/>
                                </w:tcPr>
                                <w:p w14:paraId="53D2A6AC" w14:textId="77777777" w:rsidR="00EB7FCC" w:rsidRDefault="00EB7FC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3D2A6AD" w14:textId="77777777" w:rsidR="00EB7FCC" w:rsidRDefault="007C2744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6BC" w14:textId="77777777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AF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0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1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2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3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 w:right="67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Eastern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4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5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B6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B7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bottom w:val="single" w:sz="8" w:space="0" w:color="000000"/>
                                    <w:right w:val="single" w:sz="7" w:space="0" w:color="000000"/>
                                  </w:tcBorders>
                                </w:tcPr>
                                <w:p w14:paraId="53D2A6B8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365F91"/>
                                </w:tcPr>
                                <w:p w14:paraId="53D2A6B9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BA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00AF50"/>
                                </w:tcPr>
                                <w:p w14:paraId="53D2A6BB" w14:textId="77777777" w:rsidR="00EB7FCC" w:rsidRDefault="00EB7FCC"/>
                              </w:tc>
                            </w:tr>
                            <w:tr w:rsidR="00EB7FCC" w14:paraId="53D2A6E1" w14:textId="77777777">
                              <w:trPr>
                                <w:trHeight w:hRule="exact" w:val="886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D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BE" w14:textId="77777777" w:rsidR="00EB7FCC" w:rsidRDefault="007C2744">
                                  <w:pPr>
                                    <w:pStyle w:val="TableParagraph"/>
                                    <w:spacing w:before="22" w:line="239" w:lineRule="auto"/>
                                    <w:ind w:left="104" w:right="14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green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zones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>(81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000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</w:p>
                                <w:p w14:paraId="53D2A6BF" w14:textId="77777777" w:rsidR="00EB7FCC" w:rsidRDefault="007C2744">
                                  <w:pPr>
                                    <w:pStyle w:val="TableParagraph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145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000 ha)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C0" w14:textId="77777777" w:rsidR="00EB7FCC" w:rsidRDefault="007C2744">
                                  <w:pPr>
                                    <w:pStyle w:val="TableParagraph"/>
                                    <w:spacing w:before="22" w:line="239" w:lineRule="auto"/>
                                    <w:ind w:left="104" w:right="24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700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Marebone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months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April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inundate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outer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gum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(RRG)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woodland,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coolibah,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black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box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C1" w14:textId="77777777" w:rsidR="00EB7FCC" w:rsidRDefault="007C2744">
                                  <w:pPr>
                                    <w:pStyle w:val="TableParagraph"/>
                                    <w:spacing w:before="22" w:line="244" w:lineRule="auto"/>
                                    <w:ind w:left="102" w:right="12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Ideally: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(RRG),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(other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veg)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(Max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interval: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(RRG)</w:t>
                                  </w:r>
                                </w:p>
                                <w:p w14:paraId="53D2A6C2" w14:textId="77777777" w:rsidR="00EB7FCC" w:rsidRDefault="007C2744">
                                  <w:pPr>
                                    <w:pStyle w:val="TableParagraph"/>
                                    <w:ind w:left="102" w:right="25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years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(other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veg))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C3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2" w:right="63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Northern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C4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C5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C6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C7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C8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C9" w14:textId="77777777" w:rsidR="00EB7FCC" w:rsidRDefault="00EB7FC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53D2A6CA" w14:textId="77777777" w:rsidR="00EB7FCC" w:rsidRDefault="007C2744">
                                  <w:pPr>
                                    <w:pStyle w:val="TableParagraph"/>
                                    <w:ind w:righ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  <w:p w14:paraId="53D2A6CB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87" w:right="10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Inflows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2016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inundated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areas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were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last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sufficiently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inundated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2010–11.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Some</w:t>
                                  </w:r>
                                </w:p>
                                <w:p w14:paraId="53D2A6CC" w14:textId="77777777" w:rsidR="00EB7FCC" w:rsidRDefault="007C2744">
                                  <w:pPr>
                                    <w:pStyle w:val="TableParagraph"/>
                                    <w:ind w:left="183" w:right="20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inundation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2011–12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2012–13.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CD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CE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CF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0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1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2" w14:textId="77777777" w:rsidR="00EB7FCC" w:rsidRDefault="00EB7FC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53D2A6D3" w14:textId="77777777" w:rsidR="00EB7FCC" w:rsidRDefault="007C2744">
                                  <w:pPr>
                                    <w:pStyle w:val="TableParagraph"/>
                                    <w:ind w:left="265" w:right="185" w:hanging="8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365F91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94B3D6"/>
                                </w:tcPr>
                                <w:p w14:paraId="53D2A6D4" w14:textId="77777777" w:rsidR="00EB7FCC" w:rsidRDefault="007C2744">
                                  <w:pPr>
                                    <w:pStyle w:val="TableParagraph"/>
                                    <w:spacing w:before="60"/>
                                    <w:ind w:left="109" w:right="94" w:firstLine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Possible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depending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higher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having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>met.</w:t>
                                  </w:r>
                                </w:p>
                                <w:p w14:paraId="53D2A6D5" w14:textId="77777777" w:rsidR="00EB7FCC" w:rsidRDefault="007C2744">
                                  <w:pPr>
                                    <w:pStyle w:val="TableParagraph"/>
                                    <w:spacing w:before="60"/>
                                    <w:ind w:left="143" w:right="12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provided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tail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flow,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depending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flow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rates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flows.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D6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7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8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9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A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B" w14:textId="77777777" w:rsidR="00EB7FCC" w:rsidRDefault="00EB7FC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53D2A6DC" w14:textId="77777777" w:rsidR="00EB7FCC" w:rsidRDefault="007C2744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00AF50"/>
                                </w:tcPr>
                                <w:p w14:paraId="53D2A6DD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E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DF" w14:textId="77777777" w:rsidR="00EB7FCC" w:rsidRDefault="00EB7FC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53D2A6E0" w14:textId="77777777" w:rsidR="00EB7FCC" w:rsidRDefault="007C2744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6EF" w14:textId="77777777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2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3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4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5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6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2" w:right="618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7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E8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E9" w14:textId="77777777" w:rsidR="00EB7FCC" w:rsidRDefault="007C2744">
                                  <w:pPr>
                                    <w:pStyle w:val="TableParagraph"/>
                                    <w:spacing w:before="23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EA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EB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94B3D6"/>
                                </w:tcPr>
                                <w:p w14:paraId="53D2A6EC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ED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00AF50"/>
                                </w:tcPr>
                                <w:p w14:paraId="53D2A6EE" w14:textId="77777777" w:rsidR="00EB7FCC" w:rsidRDefault="00EB7FCC"/>
                              </w:tc>
                            </w:tr>
                            <w:tr w:rsidR="00EB7FCC" w14:paraId="53D2A6FF" w14:textId="77777777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0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1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2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3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4" w14:textId="77777777" w:rsidR="00EB7FCC" w:rsidRDefault="00EB7FCC"/>
                              </w:tc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5" w14:textId="77777777" w:rsidR="00EB7FCC" w:rsidRDefault="00EB7FCC"/>
                              </w:tc>
                              <w:tc>
                                <w:tcPr>
                                  <w:tcW w:w="146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6F6" w14:textId="77777777" w:rsidR="00EB7FCC" w:rsidRDefault="00EB7FCC"/>
                              </w:tc>
                              <w:tc>
                                <w:tcPr>
                                  <w:tcW w:w="147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6F7" w14:textId="77777777" w:rsidR="00EB7FCC" w:rsidRDefault="00EB7FCC"/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6F8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6F9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94B3D6"/>
                                </w:tcPr>
                                <w:p w14:paraId="53D2A6FA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FB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6FC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FD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6FE" w14:textId="77777777" w:rsidR="00EB7FCC" w:rsidRDefault="007C2744">
                                  <w:pPr>
                                    <w:pStyle w:val="TableParagraph"/>
                                    <w:spacing w:before="156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70D" w14:textId="77777777">
                              <w:trPr>
                                <w:trHeight w:hRule="exact" w:val="1132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0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1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2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3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4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 w:right="671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Eastern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Marshes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5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6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5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met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707" w14:textId="77777777" w:rsidR="00EB7FCC" w:rsidRDefault="007C2744">
                                  <w:pPr>
                                    <w:pStyle w:val="TableParagraph"/>
                                    <w:spacing w:before="20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708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709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4B3D6"/>
                                </w:tcPr>
                                <w:p w14:paraId="53D2A70A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70B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70C" w14:textId="77777777" w:rsidR="00EB7FCC" w:rsidRDefault="00EB7FCC"/>
                              </w:tc>
                            </w:tr>
                            <w:tr w:rsidR="00EB7FCC" w14:paraId="53D2A72F" w14:textId="77777777">
                              <w:trPr>
                                <w:trHeight w:hRule="exact" w:val="1233"/>
                              </w:trPr>
                              <w:tc>
                                <w:tcPr>
                                  <w:tcW w:w="153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E" w14:textId="77777777" w:rsidR="00EB7FCC" w:rsidRDefault="007C2744">
                                  <w:pPr>
                                    <w:pStyle w:val="TableParagraph"/>
                                    <w:spacing w:before="17" w:line="247" w:lineRule="auto"/>
                                    <w:ind w:left="85" w:right="322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Unregulated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Distributary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creeks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5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position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Marra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Creek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Crooked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Creek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5"/>
                                      <w:sz w:val="12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70F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10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</w:t>
                                  </w:r>
                                </w:p>
                                <w:p w14:paraId="53D2A710" w14:textId="77777777" w:rsidR="00EB7FCC" w:rsidRDefault="007C2744">
                                  <w:pPr>
                                    <w:pStyle w:val="TableParagraph"/>
                                    <w:spacing w:before="21" w:line="243" w:lineRule="auto"/>
                                    <w:ind w:left="104" w:right="20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channel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Increased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duration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Barwon-Darling</w:t>
                                  </w:r>
                                </w:p>
                              </w:tc>
                              <w:tc>
                                <w:tcPr>
                                  <w:tcW w:w="2744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711" w14:textId="77777777" w:rsidR="00EB7FCC" w:rsidRDefault="007C2744">
                                  <w:pPr>
                                    <w:pStyle w:val="TableParagraph"/>
                                    <w:spacing w:before="17"/>
                                    <w:ind w:left="104" w:right="502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Baseflows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freshes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Marra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Creek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and/or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lower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Crooked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Creek.</w:t>
                                  </w:r>
                                </w:p>
                                <w:p w14:paraId="53D2A712" w14:textId="77777777" w:rsidR="00EB7FCC" w:rsidRDefault="007C2744">
                                  <w:pPr>
                                    <w:pStyle w:val="TableParagraph"/>
                                    <w:spacing w:before="21"/>
                                    <w:ind w:left="104" w:right="1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Volumes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creeks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targeted.</w:t>
                                  </w:r>
                                </w:p>
                                <w:p w14:paraId="53D2A713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04" w:right="280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replenishment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flows.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714" w14:textId="77777777" w:rsidR="00EB7FCC" w:rsidRDefault="007C2744">
                                  <w:pPr>
                                    <w:pStyle w:val="TableParagraph"/>
                                    <w:spacing w:before="17" w:line="247" w:lineRule="auto"/>
                                    <w:ind w:left="102" w:right="39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unknown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1–3</w:t>
                                  </w:r>
                                </w:p>
                                <w:p w14:paraId="53D2A715" w14:textId="77777777" w:rsidR="00EB7FCC" w:rsidRDefault="007C2744">
                                  <w:pPr>
                                    <w:pStyle w:val="TableParagraph"/>
                                    <w:ind w:left="102" w:right="23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key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vegetation)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D2A716" w14:textId="77777777" w:rsidR="00EB7FCC" w:rsidRDefault="007C2744">
                                  <w:pPr>
                                    <w:pStyle w:val="TableParagraph"/>
                                    <w:spacing w:before="18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717" w14:textId="77777777" w:rsidR="00EB7FCC" w:rsidRDefault="007C2744">
                                  <w:pPr>
                                    <w:pStyle w:val="TableParagraph"/>
                                    <w:spacing w:before="18"/>
                                    <w:ind w:left="102" w:right="110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Stock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replenishment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(Marra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Creek)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718" w14:textId="77777777" w:rsidR="00EB7FCC" w:rsidRDefault="007C2744">
                                  <w:pPr>
                                    <w:pStyle w:val="TableParagraph"/>
                                    <w:spacing w:before="18" w:line="243" w:lineRule="auto"/>
                                    <w:ind w:left="105" w:right="209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Stock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replenishment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(Marra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Creek).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events.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connectivity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5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719" w14:textId="77777777" w:rsidR="00EB7FCC" w:rsidRDefault="007C2744">
                                  <w:pPr>
                                    <w:pStyle w:val="TableParagraph"/>
                                    <w:spacing w:before="18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 xml:space="preserve"> 2016.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71A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1B" w14:textId="77777777" w:rsidR="00EB7FCC" w:rsidRDefault="00EB7FC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D2A71C" w14:textId="77777777" w:rsidR="00EB7FCC" w:rsidRDefault="007C2744">
                                  <w:pPr>
                                    <w:pStyle w:val="TableParagraph"/>
                                    <w:ind w:right="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  <w:p w14:paraId="53D2A71D" w14:textId="77777777" w:rsidR="00EB7FCC" w:rsidRDefault="007C2744">
                                  <w:pPr>
                                    <w:pStyle w:val="TableParagraph"/>
                                    <w:spacing w:before="19"/>
                                    <w:ind w:left="154" w:right="16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winter-spring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provided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connectivity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supported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riparian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D2A71E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1F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0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1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2" w14:textId="77777777" w:rsidR="00EB7FCC" w:rsidRDefault="00EB7FC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3D2A723" w14:textId="77777777" w:rsidR="00EB7FCC" w:rsidRDefault="007C2744">
                                  <w:pPr>
                                    <w:pStyle w:val="TableParagraph"/>
                                    <w:ind w:left="265" w:right="185" w:hanging="8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9BBA58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365F91"/>
                                      <w:sz w:val="18"/>
                                    </w:rPr>
                                    <w:t>Improve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94B3D6"/>
                                </w:tcPr>
                                <w:p w14:paraId="53D2A724" w14:textId="77777777" w:rsidR="00EB7FCC" w:rsidRDefault="007C2744">
                                  <w:pPr>
                                    <w:pStyle w:val="TableParagraph"/>
                                    <w:spacing w:before="55"/>
                                    <w:ind w:left="109" w:right="94" w:firstLine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Possible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depending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higher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having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>met.</w:t>
                                  </w:r>
                                </w:p>
                                <w:p w14:paraId="53D2A725" w14:textId="77777777" w:rsidR="00EB7FCC" w:rsidRDefault="007C2744">
                                  <w:pPr>
                                    <w:pStyle w:val="TableParagraph"/>
                                    <w:spacing w:before="60"/>
                                    <w:ind w:left="169" w:right="151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supplementary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entitlement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relevant.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tributary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flows.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726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7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8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9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A" w14:textId="77777777" w:rsidR="00EB7FCC" w:rsidRDefault="00EB7FC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3D2A72B" w14:textId="77777777" w:rsidR="00EB7FCC" w:rsidRDefault="007C2744">
                                  <w:pPr>
                                    <w:pStyle w:val="TableParagraph"/>
                                    <w:ind w:left="388" w:right="386" w:firstLine="15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7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72C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2D" w14:textId="77777777" w:rsidR="00EB7FCC" w:rsidRDefault="00EB7FC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3D2A72E" w14:textId="77777777" w:rsidR="00EB7FCC" w:rsidRDefault="007C2744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</w:tr>
                            <w:tr w:rsidR="00EB7FCC" w14:paraId="53D2A740" w14:textId="77777777">
                              <w:trPr>
                                <w:trHeight w:hRule="exact" w:val="1640"/>
                              </w:trPr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30" w14:textId="77777777" w:rsidR="00EB7FCC" w:rsidRDefault="00EB7FCC"/>
                              </w:tc>
                              <w:tc>
                                <w:tcPr>
                                  <w:tcW w:w="165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31" w14:textId="77777777" w:rsidR="00EB7FCC" w:rsidRDefault="00EB7FCC"/>
                              </w:tc>
                              <w:tc>
                                <w:tcPr>
                                  <w:tcW w:w="2744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32" w14:textId="77777777" w:rsidR="00EB7FCC" w:rsidRDefault="00EB7FCC"/>
                              </w:tc>
                              <w:tc>
                                <w:tcPr>
                                  <w:tcW w:w="1416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33" w14:textId="77777777" w:rsidR="00EB7FCC" w:rsidRDefault="00EB7FCC"/>
                              </w:tc>
                              <w:tc>
                                <w:tcPr>
                                  <w:tcW w:w="142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</w:tcPr>
                                <w:p w14:paraId="53D2A734" w14:textId="77777777" w:rsidR="00EB7FCC" w:rsidRDefault="00EB7FCC"/>
                              </w:tc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735" w14:textId="77777777" w:rsidR="00EB7FCC" w:rsidRDefault="00EB7FCC"/>
                              </w:tc>
                              <w:tc>
                                <w:tcPr>
                                  <w:tcW w:w="1462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53D2A736" w14:textId="77777777" w:rsidR="00EB7FCC" w:rsidRDefault="00EB7FCC"/>
                              </w:tc>
                              <w:tc>
                                <w:tcPr>
                                  <w:tcW w:w="1471" w:type="dxa"/>
                                  <w:vMerge/>
                                  <w:tcBorders>
                                    <w:left w:val="single" w:sz="5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A6A6A6"/>
                                </w:tcPr>
                                <w:p w14:paraId="53D2A737" w14:textId="77777777" w:rsidR="00EB7FCC" w:rsidRDefault="00EB7FCC"/>
                              </w:tc>
                              <w:tc>
                                <w:tcPr>
                                  <w:tcW w:w="2408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  <w:shd w:val="clear" w:color="auto" w:fill="92D050"/>
                                </w:tcPr>
                                <w:p w14:paraId="53D2A738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7" w:space="0" w:color="000000"/>
                                  </w:tcBorders>
                                </w:tcPr>
                                <w:p w14:paraId="53D2A739" w14:textId="77777777" w:rsidR="00EB7FCC" w:rsidRDefault="00EB7FCC"/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7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4B3D6"/>
                                </w:tcPr>
                                <w:p w14:paraId="53D2A73A" w14:textId="77777777" w:rsidR="00EB7FCC" w:rsidRDefault="00EB7FCC"/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92D050"/>
                                </w:tcPr>
                                <w:p w14:paraId="53D2A73B" w14:textId="77777777" w:rsidR="00EB7FCC" w:rsidRDefault="00EB7FCC"/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  <w:shd w:val="clear" w:color="auto" w:fill="FFC000"/>
                                </w:tcPr>
                                <w:p w14:paraId="53D2A73C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3D" w14:textId="77777777" w:rsidR="00EB7FCC" w:rsidRDefault="00EB7FC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D2A73E" w14:textId="77777777" w:rsidR="00EB7FCC" w:rsidRDefault="00EB7FC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3D2A73F" w14:textId="77777777" w:rsidR="00EB7FCC" w:rsidRDefault="007C2744">
                                  <w:pPr>
                                    <w:pStyle w:val="TableParagraph"/>
                                    <w:ind w:left="68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EB7FCC" w14:paraId="53D2A746" w14:textId="77777777">
                              <w:trPr>
                                <w:trHeight w:hRule="exact" w:val="2074"/>
                              </w:trPr>
                              <w:tc>
                                <w:tcPr>
                                  <w:tcW w:w="15429" w:type="dxa"/>
                                  <w:gridSpan w:val="9"/>
                                  <w:vMerge w:val="restart"/>
                                  <w:tcBorders>
                                    <w:top w:val="single" w:sz="19" w:space="0" w:color="000000"/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 w14:paraId="53D2A741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742" w14:textId="77777777" w:rsidR="00EB7FCC" w:rsidRDefault="007C2744">
                                  <w:pPr>
                                    <w:pStyle w:val="TableParagraph"/>
                                    <w:spacing w:before="26" w:line="218" w:lineRule="exact"/>
                                    <w:ind w:left="85" w:right="27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743" w14:textId="77777777" w:rsidR="00EB7FCC" w:rsidRDefault="007C2744">
                                  <w:pPr>
                                    <w:pStyle w:val="TableParagraph"/>
                                    <w:spacing w:before="20" w:line="239" w:lineRule="auto"/>
                                    <w:ind w:left="85" w:right="8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(minimum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target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85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GL).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744" w14:textId="77777777" w:rsidR="00EB7FCC" w:rsidRDefault="007C2744">
                                  <w:pPr>
                                    <w:pStyle w:val="TableParagraph"/>
                                    <w:spacing w:before="19" w:line="239" w:lineRule="auto"/>
                                    <w:ind w:left="87" w:right="18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2019–20,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4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demands.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  <w:gridSpan w:val="2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9" w:space="0" w:color="000000"/>
                                    <w:right w:val="single" w:sz="18" w:space="0" w:color="000000"/>
                                  </w:tcBorders>
                                </w:tcPr>
                                <w:p w14:paraId="53D2A745" w14:textId="77777777" w:rsidR="00EB7FCC" w:rsidRDefault="007C2744">
                                  <w:pPr>
                                    <w:pStyle w:val="TableParagraph"/>
                                    <w:spacing w:before="20" w:line="239" w:lineRule="auto"/>
                                    <w:ind w:left="85" w:right="11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</w:tr>
                            <w:tr w:rsidR="00EB7FCC" w14:paraId="53D2A74A" w14:textId="77777777">
                              <w:trPr>
                                <w:trHeight w:hRule="exact" w:val="1972"/>
                              </w:trPr>
                              <w:tc>
                                <w:tcPr>
                                  <w:tcW w:w="15429" w:type="dxa"/>
                                  <w:gridSpan w:val="9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14:paraId="53D2A747" w14:textId="77777777" w:rsidR="00EB7FCC" w:rsidRDefault="00EB7FCC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3D2A748" w14:textId="77777777" w:rsidR="00EB7FCC" w:rsidRDefault="007C2744">
                                  <w:pPr>
                                    <w:pStyle w:val="TableParagraph"/>
                                    <w:spacing w:before="26" w:line="218" w:lineRule="exact"/>
                                    <w:ind w:left="85" w:right="37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5844" w:type="dxa"/>
                                  <w:gridSpan w:val="4"/>
                                  <w:tcBorders>
                                    <w:top w:val="single" w:sz="19" w:space="0" w:color="000000"/>
                                    <w:left w:val="single" w:sz="18" w:space="0" w:color="000000"/>
                                    <w:bottom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14:paraId="53D2A749" w14:textId="77777777" w:rsidR="00EB7FCC" w:rsidRDefault="007C2744">
                                  <w:pPr>
                                    <w:pStyle w:val="TableParagraph"/>
                                    <w:spacing w:before="20" w:line="238" w:lineRule="auto"/>
                                    <w:ind w:left="85" w:right="50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activity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thin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opportunities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3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would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subject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market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Macquarie.</w:t>
                                  </w:r>
                                </w:p>
                              </w:tc>
                            </w:tr>
                          </w:tbl>
                          <w:p w14:paraId="53D2A74B" w14:textId="77777777" w:rsidR="00EB7FCC" w:rsidRDefault="00EB7FC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2A55A" id="Text Box 189" o:spid="_x0000_s1081" type="#_x0000_t202" style="position:absolute;margin-left:35.45pt;margin-top:21.3pt;width:1130.95pt;height:708.45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yR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6"/>
                        <w:gridCol w:w="1651"/>
                        <w:gridCol w:w="2744"/>
                        <w:gridCol w:w="1416"/>
                        <w:gridCol w:w="1421"/>
                        <w:gridCol w:w="1320"/>
                        <w:gridCol w:w="1462"/>
                        <w:gridCol w:w="1471"/>
                        <w:gridCol w:w="2408"/>
                        <w:gridCol w:w="1277"/>
                        <w:gridCol w:w="1843"/>
                        <w:gridCol w:w="1702"/>
                        <w:gridCol w:w="1135"/>
                        <w:gridCol w:w="1164"/>
                      </w:tblGrid>
                      <w:tr w:rsidR="00EB7FCC" w14:paraId="53D2A656" w14:textId="77777777">
                        <w:trPr>
                          <w:trHeight w:hRule="exact" w:val="1014"/>
                        </w:trPr>
                        <w:tc>
                          <w:tcPr>
                            <w:tcW w:w="1536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4C" w14:textId="77777777" w:rsidR="00EB7FCC" w:rsidRDefault="007C2744">
                            <w:pPr>
                              <w:pStyle w:val="TableParagraph"/>
                              <w:spacing w:before="17"/>
                              <w:ind w:left="85" w:right="18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165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4D" w14:textId="77777777" w:rsidR="00EB7FCC" w:rsidRDefault="007C2744">
                            <w:pPr>
                              <w:pStyle w:val="TableParagraph"/>
                              <w:spacing w:before="14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i/>
                                <w:sz w:val="18"/>
                              </w:rPr>
                              <w:t>Values</w:t>
                            </w: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4E" w14:textId="77777777" w:rsidR="00EB7FCC" w:rsidRDefault="007C2744">
                            <w:pPr>
                              <w:pStyle w:val="TableParagraph"/>
                              <w:spacing w:before="17"/>
                              <w:ind w:left="104" w:right="35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 (for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4F" w14:textId="77777777" w:rsidR="00EB7FCC" w:rsidRDefault="007C2744">
                            <w:pPr>
                              <w:pStyle w:val="TableParagraph"/>
                              <w:spacing w:before="17"/>
                              <w:ind w:left="102" w:right="25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50" w14:textId="77777777" w:rsidR="00EB7FCC" w:rsidRDefault="007C2744">
                            <w:pPr>
                              <w:pStyle w:val="TableParagraph"/>
                              <w:spacing w:before="17"/>
                              <w:ind w:left="102" w:right="11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4253" w:type="dxa"/>
                            <w:gridSpan w:val="3"/>
                            <w:tcBorders>
                              <w:top w:val="single" w:sz="1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651" w14:textId="77777777" w:rsidR="00EB7FCC" w:rsidRDefault="007C2744">
                            <w:pPr>
                              <w:pStyle w:val="TableParagraph"/>
                              <w:spacing w:before="17" w:line="263" w:lineRule="auto"/>
                              <w:ind w:left="930" w:right="913" w:firstLine="494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history 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water)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position w:val="5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652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53" w14:textId="77777777" w:rsidR="00EB7FCC" w:rsidRDefault="007C2744">
                            <w:pPr>
                              <w:pStyle w:val="TableParagraph"/>
                              <w:spacing w:before="159"/>
                              <w:ind w:left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4001" w:type="dxa"/>
                            <w:gridSpan w:val="3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654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55" w14:textId="77777777" w:rsidR="00EB7FCC" w:rsidRDefault="007C2744">
                            <w:pPr>
                              <w:pStyle w:val="TableParagraph"/>
                              <w:spacing w:before="159"/>
                              <w:ind w:left="60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demands</w:t>
                            </w:r>
                          </w:p>
                        </w:tc>
                      </w:tr>
                      <w:tr w:rsidR="00EB7FCC" w14:paraId="53D2A668" w14:textId="77777777">
                        <w:trPr>
                          <w:trHeight w:hRule="exact" w:val="492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57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58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59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5A" w14:textId="77777777" w:rsidR="00EB7FCC" w:rsidRDefault="00EB7FCC"/>
                        </w:tc>
                        <w:tc>
                          <w:tcPr>
                            <w:tcW w:w="142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5B" w14:textId="77777777" w:rsidR="00EB7FCC" w:rsidRDefault="00EB7FCC"/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5C" w14:textId="77777777" w:rsidR="00EB7FCC" w:rsidRDefault="007C2744">
                            <w:pPr>
                              <w:pStyle w:val="TableParagraph"/>
                              <w:spacing w:before="19"/>
                              <w:ind w:left="30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5D" w14:textId="77777777" w:rsidR="00EB7FCC" w:rsidRDefault="007C2744">
                            <w:pPr>
                              <w:pStyle w:val="TableParagraph"/>
                              <w:spacing w:before="19"/>
                              <w:ind w:left="37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65E" w14:textId="77777777" w:rsidR="00EB7FCC" w:rsidRDefault="007C2744">
                            <w:pPr>
                              <w:pStyle w:val="TableParagraph"/>
                              <w:spacing w:before="19"/>
                              <w:ind w:left="38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2408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</w:tcPr>
                          <w:p w14:paraId="53D2A65F" w14:textId="77777777" w:rsidR="00EB7FCC" w:rsidRDefault="007C2744">
                            <w:pPr>
                              <w:pStyle w:val="TableParagraph"/>
                              <w:spacing w:before="19"/>
                              <w:ind w:left="85" w:right="185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 demand</w:t>
                            </w:r>
                            <w:r>
                              <w:rPr>
                                <w:rFonts w:ascii="Century Gothic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5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60" w14:textId="77777777" w:rsidR="00EB7FCC" w:rsidRDefault="007C2744">
                            <w:pPr>
                              <w:pStyle w:val="TableParagraph"/>
                              <w:spacing w:before="19"/>
                              <w:ind w:left="99" w:right="20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high/very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resource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5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</w:tcPr>
                          <w:p w14:paraId="53D2A661" w14:textId="77777777" w:rsidR="00EB7FCC" w:rsidRDefault="007C2744">
                            <w:pPr>
                              <w:pStyle w:val="TableParagraph"/>
                              <w:spacing w:before="19"/>
                              <w:ind w:left="99" w:right="30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1702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14:paraId="53D2A662" w14:textId="77777777" w:rsidR="00EB7FCC" w:rsidRDefault="007C2744">
                            <w:pPr>
                              <w:pStyle w:val="TableParagraph"/>
                              <w:spacing w:before="19"/>
                              <w:ind w:left="87" w:right="8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demand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if</w:t>
                            </w:r>
                          </w:p>
                          <w:p w14:paraId="53D2A663" w14:textId="77777777" w:rsidR="00EB7FCC" w:rsidRDefault="007C2744">
                            <w:pPr>
                              <w:pStyle w:val="TableParagraph"/>
                              <w:ind w:left="87" w:right="8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2017–</w:t>
                            </w:r>
                          </w:p>
                          <w:p w14:paraId="53D2A664" w14:textId="77777777" w:rsidR="00EB7FCC" w:rsidRDefault="007C2744">
                            <w:pPr>
                              <w:pStyle w:val="TableParagraph"/>
                              <w:spacing w:line="218" w:lineRule="exact"/>
                              <w:ind w:left="8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5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nil"/>
                            </w:tcBorders>
                          </w:tcPr>
                          <w:p w14:paraId="53D2A665" w14:textId="77777777" w:rsidR="00EB7FCC" w:rsidRDefault="007C2744">
                            <w:pPr>
                              <w:pStyle w:val="TableParagraph"/>
                              <w:spacing w:before="58"/>
                              <w:ind w:left="8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2019–20</w:t>
                            </w:r>
                          </w:p>
                          <w:p w14:paraId="53D2A666" w14:textId="77777777" w:rsidR="00EB7FCC" w:rsidRDefault="007C2744">
                            <w:pPr>
                              <w:pStyle w:val="TableParagraph"/>
                              <w:spacing w:before="60"/>
                              <w:ind w:left="85" w:right="24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18" w:space="0" w:color="000000"/>
                            </w:tcBorders>
                          </w:tcPr>
                          <w:p w14:paraId="53D2A667" w14:textId="77777777" w:rsidR="00EB7FCC" w:rsidRDefault="007C2744">
                            <w:pPr>
                              <w:pStyle w:val="TableParagraph"/>
                              <w:spacing w:before="19"/>
                              <w:ind w:left="107" w:right="34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EB7FCC" w14:paraId="53D2A677" w14:textId="77777777">
                        <w:trPr>
                          <w:trHeight w:hRule="exact" w:val="1104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9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A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B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C" w14:textId="77777777" w:rsidR="00EB7FCC" w:rsidRDefault="00EB7FCC"/>
                        </w:tc>
                        <w:tc>
                          <w:tcPr>
                            <w:tcW w:w="142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D" w14:textId="77777777" w:rsidR="00EB7FCC" w:rsidRDefault="00EB7FCC"/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E" w14:textId="77777777" w:rsidR="00EB7FCC" w:rsidRDefault="007C2744">
                            <w:pPr>
                              <w:pStyle w:val="TableParagraph"/>
                              <w:spacing w:before="5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6F" w14:textId="77777777" w:rsidR="00EB7FCC" w:rsidRDefault="007C2744">
                            <w:pPr>
                              <w:pStyle w:val="TableParagraph"/>
                              <w:spacing w:before="56"/>
                              <w:ind w:left="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(dry)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A6A6A6"/>
                              <w:right w:val="single" w:sz="18" w:space="0" w:color="000000"/>
                            </w:tcBorders>
                          </w:tcPr>
                          <w:p w14:paraId="53D2A670" w14:textId="77777777" w:rsidR="00EB7FCC" w:rsidRDefault="007C2744">
                            <w:pPr>
                              <w:pStyle w:val="TableParagraph"/>
                              <w:spacing w:before="55"/>
                              <w:ind w:lef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(wet)</w:t>
                            </w:r>
                          </w:p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671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672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673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bottom w:val="single" w:sz="19" w:space="0" w:color="92D050"/>
                              <w:right w:val="single" w:sz="18" w:space="0" w:color="000000"/>
                            </w:tcBorders>
                          </w:tcPr>
                          <w:p w14:paraId="53D2A674" w14:textId="77777777" w:rsidR="00EB7FCC" w:rsidRDefault="00EB7FCC"/>
                        </w:tc>
                        <w:tc>
                          <w:tcPr>
                            <w:tcW w:w="1135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nil"/>
                            </w:tcBorders>
                          </w:tcPr>
                          <w:p w14:paraId="53D2A675" w14:textId="77777777" w:rsidR="00EB7FCC" w:rsidRDefault="00EB7FCC"/>
                        </w:tc>
                        <w:tc>
                          <w:tcPr>
                            <w:tcW w:w="1164" w:type="dxa"/>
                            <w:tcBorders>
                              <w:top w:val="single" w:sz="5" w:space="0" w:color="000000"/>
                              <w:left w:val="nil"/>
                              <w:bottom w:val="single" w:sz="19" w:space="0" w:color="00AF50"/>
                              <w:right w:val="single" w:sz="18" w:space="0" w:color="000000"/>
                            </w:tcBorders>
                          </w:tcPr>
                          <w:p w14:paraId="53D2A676" w14:textId="77777777" w:rsidR="00EB7FCC" w:rsidRDefault="007C2744">
                            <w:pPr>
                              <w:pStyle w:val="TableParagraph"/>
                              <w:spacing w:before="55"/>
                              <w:ind w:left="107" w:right="12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EB7FCC" w14:paraId="53D2A691" w14:textId="77777777">
                        <w:trPr>
                          <w:trHeight w:hRule="exact" w:val="554"/>
                        </w:trPr>
                        <w:tc>
                          <w:tcPr>
                            <w:tcW w:w="1536" w:type="dxa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78" w14:textId="77777777" w:rsidR="00EB7FCC" w:rsidRDefault="00EB7FCC"/>
                        </w:tc>
                        <w:tc>
                          <w:tcPr>
                            <w:tcW w:w="165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79" w14:textId="77777777" w:rsidR="00EB7FCC" w:rsidRDefault="007C2744">
                            <w:pPr>
                              <w:pStyle w:val="TableParagraph"/>
                              <w:spacing w:before="55"/>
                              <w:ind w:left="104" w:right="9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inundation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zone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>(50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000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ha)</w:t>
                            </w: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7A" w14:textId="77777777" w:rsidR="00EB7FCC" w:rsidRDefault="007C2744">
                            <w:pPr>
                              <w:pStyle w:val="TableParagraph"/>
                              <w:spacing w:before="56" w:line="239" w:lineRule="auto"/>
                              <w:ind w:left="104" w:right="23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Marebone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months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June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gum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woodland,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cooba,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inner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coolibah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woodland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7B" w14:textId="77777777" w:rsidR="00EB7FCC" w:rsidRDefault="007C2744">
                            <w:pPr>
                              <w:pStyle w:val="TableParagraph"/>
                              <w:spacing w:before="55"/>
                              <w:ind w:left="102" w:right="18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Ideally: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  <w:p w14:paraId="53D2A67C" w14:textId="77777777" w:rsidR="00EB7FCC" w:rsidRDefault="007C2744">
                            <w:pPr>
                              <w:pStyle w:val="TableParagraph"/>
                              <w:spacing w:before="19"/>
                              <w:ind w:left="102" w:right="12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(Max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interval: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4–7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7D" w14:textId="77777777" w:rsidR="00EB7FCC" w:rsidRDefault="007C2744">
                            <w:pPr>
                              <w:pStyle w:val="TableParagraph"/>
                              <w:spacing w:before="56"/>
                              <w:ind w:left="102" w:right="63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Northern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7E" w14:textId="77777777" w:rsidR="00EB7FCC" w:rsidRDefault="007C2744">
                            <w:pPr>
                              <w:pStyle w:val="TableParagraph"/>
                              <w:spacing w:before="56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7F" w14:textId="77777777" w:rsidR="00EB7FCC" w:rsidRDefault="007C2744">
                            <w:pPr>
                              <w:pStyle w:val="TableParagraph"/>
                              <w:spacing w:before="56"/>
                              <w:ind w:left="10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19" w:space="0" w:color="A6A6A6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80" w14:textId="77777777" w:rsidR="00EB7FCC" w:rsidRDefault="007C2744">
                            <w:pPr>
                              <w:pStyle w:val="TableParagraph"/>
                              <w:spacing w:before="38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408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81" w14:textId="77777777" w:rsidR="00EB7FCC" w:rsidRDefault="00EB7FC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53D2A682" w14:textId="77777777" w:rsidR="00EB7FCC" w:rsidRDefault="007C2744">
                            <w:pPr>
                              <w:pStyle w:val="TableParagraph"/>
                              <w:ind w:righ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  <w:p w14:paraId="53D2A683" w14:textId="77777777" w:rsidR="00EB7FCC" w:rsidRDefault="007C2744">
                            <w:pPr>
                              <w:pStyle w:val="TableParagraph"/>
                              <w:spacing w:before="22" w:line="238" w:lineRule="auto"/>
                              <w:ind w:left="296" w:right="306" w:hanging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Last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large-scale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inundation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winter-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2016.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84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85" w14:textId="77777777" w:rsidR="00EB7FCC" w:rsidRDefault="00EB7FCC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53D2A686" w14:textId="77777777" w:rsidR="00EB7FCC" w:rsidRDefault="007C2744">
                            <w:pPr>
                              <w:pStyle w:val="TableParagraph"/>
                              <w:ind w:left="265" w:right="185" w:hanging="8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9BBA58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b/>
                                <w:color w:val="9BBA58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365F91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365F91"/>
                          </w:tcPr>
                          <w:p w14:paraId="53D2A687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88" w14:textId="77777777" w:rsidR="00EB7FCC" w:rsidRDefault="00EB7FCC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53D2A689" w14:textId="77777777" w:rsidR="00EB7FCC" w:rsidRDefault="007C2744">
                            <w:pPr>
                              <w:pStyle w:val="TableParagraph"/>
                              <w:ind w:left="159" w:right="142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priority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/>
                                <w:sz w:val="18"/>
                                <w:szCs w:val="18"/>
                              </w:rPr>
                              <w:t>2017–</w:t>
                            </w:r>
                          </w:p>
                          <w:p w14:paraId="53D2A68A" w14:textId="77777777" w:rsidR="00EB7FCC" w:rsidRDefault="007C2744">
                            <w:pPr>
                              <w:pStyle w:val="TableParagraph"/>
                              <w:ind w:left="19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1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702" w:type="dxa"/>
                            <w:vMerge w:val="restart"/>
                            <w:tcBorders>
                              <w:top w:val="single" w:sz="19" w:space="0" w:color="92D05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8B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8C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8D" w14:textId="77777777" w:rsidR="00EB7FCC" w:rsidRDefault="00EB7FCC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53D2A68E" w14:textId="77777777" w:rsidR="00EB7FCC" w:rsidRDefault="007C2744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299" w:type="dxa"/>
                            <w:gridSpan w:val="2"/>
                            <w:vMerge w:val="restart"/>
                            <w:tcBorders>
                              <w:top w:val="nil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00AF50"/>
                          </w:tcPr>
                          <w:p w14:paraId="53D2A68F" w14:textId="77777777" w:rsidR="00EB7FCC" w:rsidRDefault="00EB7FC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53D2A690" w14:textId="77777777" w:rsidR="00EB7FCC" w:rsidRDefault="007C2744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69F" w14:textId="77777777">
                        <w:trPr>
                          <w:trHeight w:hRule="exact" w:val="272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92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93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94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95" w14:textId="77777777" w:rsidR="00EB7FCC" w:rsidRDefault="00EB7FCC"/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96" w14:textId="77777777" w:rsidR="00EB7FCC" w:rsidRDefault="007C2744">
                            <w:pPr>
                              <w:pStyle w:val="TableParagraph"/>
                              <w:spacing w:before="20"/>
                              <w:ind w:left="102" w:right="61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Southern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32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97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6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98" w14:textId="77777777" w:rsidR="00EB7FCC" w:rsidRDefault="007C2744">
                            <w:pPr>
                              <w:pStyle w:val="TableParagraph"/>
                              <w:spacing w:before="20"/>
                              <w:ind w:left="10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99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9A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9B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365F91"/>
                          </w:tcPr>
                          <w:p w14:paraId="53D2A69C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9D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vMerge/>
                            <w:tcBorders>
                              <w:left w:val="single" w:sz="18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00AF50"/>
                          </w:tcPr>
                          <w:p w14:paraId="53D2A69E" w14:textId="77777777" w:rsidR="00EB7FCC" w:rsidRDefault="00EB7FCC"/>
                        </w:tc>
                      </w:tr>
                      <w:tr w:rsidR="00EB7FCC" w14:paraId="53D2A6AE" w14:textId="77777777">
                        <w:trPr>
                          <w:trHeight w:hRule="exact" w:val="273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A0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A1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A2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A3" w14:textId="77777777" w:rsidR="00EB7FCC" w:rsidRDefault="00EB7FCC"/>
                        </w:tc>
                        <w:tc>
                          <w:tcPr>
                            <w:tcW w:w="142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A4" w14:textId="77777777" w:rsidR="00EB7FCC" w:rsidRDefault="00EB7FCC"/>
                        </w:tc>
                        <w:tc>
                          <w:tcPr>
                            <w:tcW w:w="132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A5" w14:textId="77777777" w:rsidR="00EB7FCC" w:rsidRDefault="00EB7FCC"/>
                        </w:tc>
                        <w:tc>
                          <w:tcPr>
                            <w:tcW w:w="146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A6" w14:textId="77777777" w:rsidR="00EB7FCC" w:rsidRDefault="00EB7FCC"/>
                        </w:tc>
                        <w:tc>
                          <w:tcPr>
                            <w:tcW w:w="147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A7" w14:textId="77777777" w:rsidR="00EB7FCC" w:rsidRDefault="00EB7FCC"/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A8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A9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365F91"/>
                          </w:tcPr>
                          <w:p w14:paraId="53D2A6AA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AB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vMerge w:val="restart"/>
                            <w:tcBorders>
                              <w:top w:val="single" w:sz="5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00AF50"/>
                          </w:tcPr>
                          <w:p w14:paraId="53D2A6AC" w14:textId="77777777" w:rsidR="00EB7FCC" w:rsidRDefault="00EB7FC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14:paraId="53D2A6AD" w14:textId="77777777" w:rsidR="00EB7FCC" w:rsidRDefault="007C2744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6BC" w14:textId="77777777">
                        <w:trPr>
                          <w:trHeight w:hRule="exact" w:val="449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AF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14:paraId="53D2A6B0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14:paraId="53D2A6B1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14:paraId="53D2A6B2" w14:textId="77777777" w:rsidR="00EB7FCC" w:rsidRDefault="00EB7FCC"/>
                        </w:tc>
                        <w:tc>
                          <w:tcPr>
                            <w:tcW w:w="14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14:paraId="53D2A6B3" w14:textId="77777777" w:rsidR="00EB7FCC" w:rsidRDefault="007C2744">
                            <w:pPr>
                              <w:pStyle w:val="TableParagraph"/>
                              <w:spacing w:before="20"/>
                              <w:ind w:left="102" w:right="67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Eastern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14:paraId="53D2A6B4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14:paraId="53D2A6B5" w14:textId="77777777" w:rsidR="00EB7FCC" w:rsidRDefault="007C2744">
                            <w:pPr>
                              <w:pStyle w:val="TableParagraph"/>
                              <w:spacing w:before="20"/>
                              <w:ind w:left="10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B6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bottom w:val="single" w:sz="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B7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bottom w:val="single" w:sz="8" w:space="0" w:color="000000"/>
                              <w:right w:val="single" w:sz="7" w:space="0" w:color="000000"/>
                            </w:tcBorders>
                          </w:tcPr>
                          <w:p w14:paraId="53D2A6B8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365F91"/>
                          </w:tcPr>
                          <w:p w14:paraId="53D2A6B9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BA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vMerge/>
                            <w:tcBorders>
                              <w:left w:val="single" w:sz="18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00AF50"/>
                          </w:tcPr>
                          <w:p w14:paraId="53D2A6BB" w14:textId="77777777" w:rsidR="00EB7FCC" w:rsidRDefault="00EB7FCC"/>
                        </w:tc>
                      </w:tr>
                      <w:tr w:rsidR="00EB7FCC" w14:paraId="53D2A6E1" w14:textId="77777777">
                        <w:trPr>
                          <w:trHeight w:hRule="exact" w:val="886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BD" w14:textId="77777777" w:rsidR="00EB7FCC" w:rsidRDefault="00EB7FCC"/>
                        </w:tc>
                        <w:tc>
                          <w:tcPr>
                            <w:tcW w:w="1651" w:type="dxa"/>
                            <w:vMerge w:val="restart"/>
                            <w:tcBorders>
                              <w:top w:val="single" w:sz="8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BE" w14:textId="77777777" w:rsidR="00EB7FCC" w:rsidRDefault="007C2744">
                            <w:pPr>
                              <w:pStyle w:val="TableParagraph"/>
                              <w:spacing w:before="22" w:line="239" w:lineRule="auto"/>
                              <w:ind w:left="104" w:right="14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green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inundation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zones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>(81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000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</w:p>
                          <w:p w14:paraId="53D2A6BF" w14:textId="77777777" w:rsidR="00EB7FCC" w:rsidRDefault="007C2744">
                            <w:pPr>
                              <w:pStyle w:val="TableParagraph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145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000 ha)</w:t>
                            </w: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8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C0" w14:textId="77777777" w:rsidR="00EB7FCC" w:rsidRDefault="007C2744">
                            <w:pPr>
                              <w:pStyle w:val="TableParagraph"/>
                              <w:spacing w:before="22" w:line="239" w:lineRule="auto"/>
                              <w:ind w:left="104" w:right="24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400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700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Marebone</w:t>
                            </w:r>
                            <w:r>
                              <w:rPr>
                                <w:rFonts w:asci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months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between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June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inundate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outer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gum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(RRG)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woodland,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coolibah,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black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box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8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C1" w14:textId="77777777" w:rsidR="00EB7FCC" w:rsidRDefault="007C2744">
                            <w:pPr>
                              <w:pStyle w:val="TableParagraph"/>
                              <w:spacing w:before="22" w:line="244" w:lineRule="auto"/>
                              <w:ind w:left="102" w:right="12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Ideally: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(RRG),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(other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veg)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(Max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interval: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(RRG)</w:t>
                            </w:r>
                          </w:p>
                          <w:p w14:paraId="53D2A6C2" w14:textId="77777777" w:rsidR="00EB7FCC" w:rsidRDefault="007C2744">
                            <w:pPr>
                              <w:pStyle w:val="TableParagraph"/>
                              <w:ind w:left="102" w:right="25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years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(other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veg))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C3" w14:textId="77777777" w:rsidR="00EB7FCC" w:rsidRDefault="007C2744">
                            <w:pPr>
                              <w:pStyle w:val="TableParagraph"/>
                              <w:spacing w:before="23"/>
                              <w:ind w:left="102" w:right="63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Northern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C4" w14:textId="77777777" w:rsidR="00EB7FCC" w:rsidRDefault="007C2744">
                            <w:pPr>
                              <w:pStyle w:val="TableParagraph"/>
                              <w:spacing w:before="23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C5" w14:textId="77777777" w:rsidR="00EB7FCC" w:rsidRDefault="007C2744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C6" w14:textId="77777777" w:rsidR="00EB7FCC" w:rsidRDefault="007C2744">
                            <w:pPr>
                              <w:pStyle w:val="TableParagraph"/>
                              <w:spacing w:before="23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408" w:type="dxa"/>
                            <w:vMerge w:val="restart"/>
                            <w:tcBorders>
                              <w:top w:val="single" w:sz="8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C7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C8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C9" w14:textId="77777777" w:rsidR="00EB7FCC" w:rsidRDefault="00EB7FCC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53D2A6CA" w14:textId="77777777" w:rsidR="00EB7FCC" w:rsidRDefault="007C2744">
                            <w:pPr>
                              <w:pStyle w:val="TableParagraph"/>
                              <w:ind w:righ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  <w:p w14:paraId="53D2A6CB" w14:textId="77777777" w:rsidR="00EB7FCC" w:rsidRDefault="007C2744">
                            <w:pPr>
                              <w:pStyle w:val="TableParagraph"/>
                              <w:spacing w:before="19"/>
                              <w:ind w:left="87" w:right="10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Inflows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2016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inundated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areas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were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last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sufficiently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inundated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2010–11.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Some</w:t>
                            </w:r>
                          </w:p>
                          <w:p w14:paraId="53D2A6CC" w14:textId="77777777" w:rsidR="00EB7FCC" w:rsidRDefault="007C2744">
                            <w:pPr>
                              <w:pStyle w:val="TableParagraph"/>
                              <w:ind w:left="183" w:right="20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inundation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2011–12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2012–13.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8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CD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CE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CF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0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1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2" w14:textId="77777777" w:rsidR="00EB7FCC" w:rsidRDefault="00EB7FCC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4"/>
                                <w:szCs w:val="14"/>
                              </w:rPr>
                            </w:pPr>
                          </w:p>
                          <w:p w14:paraId="53D2A6D3" w14:textId="77777777" w:rsidR="00EB7FCC" w:rsidRDefault="007C2744">
                            <w:pPr>
                              <w:pStyle w:val="TableParagraph"/>
                              <w:ind w:left="265" w:right="185" w:hanging="8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9BBA58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b/>
                                <w:color w:val="9BBA58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365F91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8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94B3D6"/>
                          </w:tcPr>
                          <w:p w14:paraId="53D2A6D4" w14:textId="77777777" w:rsidR="00EB7FCC" w:rsidRDefault="007C2744">
                            <w:pPr>
                              <w:pStyle w:val="TableParagraph"/>
                              <w:spacing w:before="60"/>
                              <w:ind w:left="109" w:right="94" w:firstLine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Possible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depending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higher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having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been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>met.</w:t>
                            </w:r>
                          </w:p>
                          <w:p w14:paraId="53D2A6D5" w14:textId="77777777" w:rsidR="00EB7FCC" w:rsidRDefault="007C2744">
                            <w:pPr>
                              <w:pStyle w:val="TableParagraph"/>
                              <w:spacing w:before="60"/>
                              <w:ind w:left="143" w:right="12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tail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unregulated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flow,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depending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flow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rates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duration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flows.</w:t>
                            </w:r>
                          </w:p>
                        </w:tc>
                        <w:tc>
                          <w:tcPr>
                            <w:tcW w:w="1702" w:type="dxa"/>
                            <w:vMerge w:val="restart"/>
                            <w:tcBorders>
                              <w:top w:val="single" w:sz="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D6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7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8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9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A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B" w14:textId="77777777" w:rsidR="00EB7FCC" w:rsidRDefault="00EB7FCC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3"/>
                                <w:szCs w:val="23"/>
                              </w:rPr>
                            </w:pPr>
                          </w:p>
                          <w:p w14:paraId="53D2A6DC" w14:textId="77777777" w:rsidR="00EB7FCC" w:rsidRDefault="007C2744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299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00AF50"/>
                          </w:tcPr>
                          <w:p w14:paraId="53D2A6DD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E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DF" w14:textId="77777777" w:rsidR="00EB7FCC" w:rsidRDefault="00EB7FCC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14:paraId="53D2A6E0" w14:textId="77777777" w:rsidR="00EB7FCC" w:rsidRDefault="007C2744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6EF" w14:textId="77777777">
                        <w:trPr>
                          <w:trHeight w:hRule="exact" w:val="709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E2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E3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E4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E5" w14:textId="77777777" w:rsidR="00EB7FCC" w:rsidRDefault="00EB7FCC"/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E6" w14:textId="77777777" w:rsidR="00EB7FCC" w:rsidRDefault="007C2744">
                            <w:pPr>
                              <w:pStyle w:val="TableParagraph"/>
                              <w:spacing w:before="23"/>
                              <w:ind w:left="102" w:right="618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Southern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32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E7" w14:textId="77777777" w:rsidR="00EB7FCC" w:rsidRDefault="007C2744">
                            <w:pPr>
                              <w:pStyle w:val="TableParagraph"/>
                              <w:spacing w:before="23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6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E8" w14:textId="77777777" w:rsidR="00EB7FCC" w:rsidRDefault="007C2744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E9" w14:textId="77777777" w:rsidR="00EB7FCC" w:rsidRDefault="007C2744">
                            <w:pPr>
                              <w:pStyle w:val="TableParagraph"/>
                              <w:spacing w:before="23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EA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EB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94B3D6"/>
                          </w:tcPr>
                          <w:p w14:paraId="53D2A6EC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ED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vMerge/>
                            <w:tcBorders>
                              <w:left w:val="single" w:sz="18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00AF50"/>
                          </w:tcPr>
                          <w:p w14:paraId="53D2A6EE" w14:textId="77777777" w:rsidR="00EB7FCC" w:rsidRDefault="00EB7FCC"/>
                        </w:tc>
                      </w:tr>
                      <w:tr w:rsidR="00EB7FCC" w14:paraId="53D2A6FF" w14:textId="77777777">
                        <w:trPr>
                          <w:trHeight w:hRule="exact" w:val="318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6F0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F1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F2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6F3" w14:textId="77777777" w:rsidR="00EB7FCC" w:rsidRDefault="00EB7FCC"/>
                        </w:tc>
                        <w:tc>
                          <w:tcPr>
                            <w:tcW w:w="142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F4" w14:textId="77777777" w:rsidR="00EB7FCC" w:rsidRDefault="00EB7FCC"/>
                        </w:tc>
                        <w:tc>
                          <w:tcPr>
                            <w:tcW w:w="132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F5" w14:textId="77777777" w:rsidR="00EB7FCC" w:rsidRDefault="00EB7FCC"/>
                        </w:tc>
                        <w:tc>
                          <w:tcPr>
                            <w:tcW w:w="146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D2A6F6" w14:textId="77777777" w:rsidR="00EB7FCC" w:rsidRDefault="00EB7FCC"/>
                        </w:tc>
                        <w:tc>
                          <w:tcPr>
                            <w:tcW w:w="147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6F7" w14:textId="77777777" w:rsidR="00EB7FCC" w:rsidRDefault="00EB7FCC"/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6F8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6F9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94B3D6"/>
                          </w:tcPr>
                          <w:p w14:paraId="53D2A6FA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FB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6FC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FD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6FE" w14:textId="77777777" w:rsidR="00EB7FCC" w:rsidRDefault="007C2744">
                            <w:pPr>
                              <w:pStyle w:val="TableParagraph"/>
                              <w:spacing w:before="156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70D" w14:textId="77777777">
                        <w:trPr>
                          <w:trHeight w:hRule="exact" w:val="1132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0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1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2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3" w14:textId="77777777" w:rsidR="00EB7FCC" w:rsidRDefault="00EB7FCC"/>
                        </w:tc>
                        <w:tc>
                          <w:tcPr>
                            <w:tcW w:w="142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4" w14:textId="77777777" w:rsidR="00EB7FCC" w:rsidRDefault="007C2744">
                            <w:pPr>
                              <w:pStyle w:val="TableParagraph"/>
                              <w:spacing w:before="20"/>
                              <w:ind w:left="102" w:right="671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Eastern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Marshes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5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06" w14:textId="77777777" w:rsidR="00EB7FCC" w:rsidRDefault="007C2744">
                            <w:pPr>
                              <w:pStyle w:val="TableParagraph"/>
                              <w:spacing w:before="20"/>
                              <w:ind w:left="105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met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707" w14:textId="77777777" w:rsidR="00EB7FCC" w:rsidRDefault="007C2744">
                            <w:pPr>
                              <w:pStyle w:val="TableParagraph"/>
                              <w:spacing w:before="20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</w:t>
                            </w:r>
                          </w:p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708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709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4B3D6"/>
                          </w:tcPr>
                          <w:p w14:paraId="53D2A70A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70B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70C" w14:textId="77777777" w:rsidR="00EB7FCC" w:rsidRDefault="00EB7FCC"/>
                        </w:tc>
                      </w:tr>
                      <w:tr w:rsidR="00EB7FCC" w14:paraId="53D2A72F" w14:textId="77777777">
                        <w:trPr>
                          <w:trHeight w:hRule="exact" w:val="1233"/>
                        </w:trPr>
                        <w:tc>
                          <w:tcPr>
                            <w:tcW w:w="1536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5" w:space="0" w:color="000000"/>
                            </w:tcBorders>
                          </w:tcPr>
                          <w:p w14:paraId="53D2A70E" w14:textId="77777777" w:rsidR="00EB7FCC" w:rsidRDefault="007C2744">
                            <w:pPr>
                              <w:pStyle w:val="TableParagraph"/>
                              <w:spacing w:before="17" w:line="247" w:lineRule="auto"/>
                              <w:ind w:left="85" w:right="322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Unregulated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Distributary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creeks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5"/>
                                <w:sz w:val="12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Marra</w:t>
                            </w:r>
                            <w:r>
                              <w:rPr>
                                <w:rFonts w:ascii="Century Gothic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Creek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Lower</w:t>
                            </w:r>
                            <w:r>
                              <w:rPr>
                                <w:rFonts w:ascii="Century Gothic"/>
                                <w:b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Crooked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Creek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5"/>
                                <w:sz w:val="12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65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70F" w14:textId="77777777" w:rsidR="00EB7FCC" w:rsidRDefault="007C2744">
                            <w:pPr>
                              <w:pStyle w:val="TableParagraph"/>
                              <w:spacing w:before="17"/>
                              <w:ind w:left="10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</w:t>
                            </w:r>
                          </w:p>
                          <w:p w14:paraId="53D2A710" w14:textId="77777777" w:rsidR="00EB7FCC" w:rsidRDefault="007C2744">
                            <w:pPr>
                              <w:pStyle w:val="TableParagraph"/>
                              <w:spacing w:before="21" w:line="243" w:lineRule="auto"/>
                              <w:ind w:left="104" w:right="20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channel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riparian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Increased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duration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Barwon-Darling</w:t>
                            </w:r>
                          </w:p>
                        </w:tc>
                        <w:tc>
                          <w:tcPr>
                            <w:tcW w:w="2744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711" w14:textId="77777777" w:rsidR="00EB7FCC" w:rsidRDefault="007C2744">
                            <w:pPr>
                              <w:pStyle w:val="TableParagraph"/>
                              <w:spacing w:before="17"/>
                              <w:ind w:left="104" w:right="502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Baseflows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freshes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Marra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Creek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and/or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lower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Crooked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Creek.</w:t>
                            </w:r>
                          </w:p>
                          <w:p w14:paraId="53D2A712" w14:textId="77777777" w:rsidR="00EB7FCC" w:rsidRDefault="007C2744">
                            <w:pPr>
                              <w:pStyle w:val="TableParagraph"/>
                              <w:spacing w:before="21"/>
                              <w:ind w:left="104" w:right="1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Volumes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creeks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targeted.</w:t>
                            </w:r>
                          </w:p>
                          <w:p w14:paraId="53D2A713" w14:textId="77777777" w:rsidR="00EB7FCC" w:rsidRDefault="007C2744">
                            <w:pPr>
                              <w:pStyle w:val="TableParagraph"/>
                              <w:spacing w:before="19"/>
                              <w:ind w:left="104" w:right="280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replenishment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flows.</w:t>
                            </w:r>
                          </w:p>
                        </w:tc>
                        <w:tc>
                          <w:tcPr>
                            <w:tcW w:w="1416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714" w14:textId="77777777" w:rsidR="00EB7FCC" w:rsidRDefault="007C2744">
                            <w:pPr>
                              <w:pStyle w:val="TableParagraph"/>
                              <w:spacing w:before="17" w:line="247" w:lineRule="auto"/>
                              <w:ind w:left="102" w:right="39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Required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frequency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unknown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(1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1–3</w:t>
                            </w:r>
                          </w:p>
                          <w:p w14:paraId="53D2A715" w14:textId="77777777" w:rsidR="00EB7FCC" w:rsidRDefault="007C2744">
                            <w:pPr>
                              <w:pStyle w:val="TableParagraph"/>
                              <w:ind w:left="102" w:right="23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key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vegetation)</w:t>
                            </w:r>
                          </w:p>
                        </w:tc>
                        <w:tc>
                          <w:tcPr>
                            <w:tcW w:w="142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53D2A716" w14:textId="77777777" w:rsidR="00EB7FCC" w:rsidRDefault="007C2744">
                            <w:pPr>
                              <w:pStyle w:val="TableParagraph"/>
                              <w:spacing w:before="18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1320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717" w14:textId="77777777" w:rsidR="00EB7FCC" w:rsidRDefault="007C2744">
                            <w:pPr>
                              <w:pStyle w:val="TableParagraph"/>
                              <w:spacing w:before="18"/>
                              <w:ind w:left="102" w:right="110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Stock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domestic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replenishment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(Marra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Creek)</w:t>
                            </w:r>
                          </w:p>
                        </w:tc>
                        <w:tc>
                          <w:tcPr>
                            <w:tcW w:w="1462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718" w14:textId="77777777" w:rsidR="00EB7FCC" w:rsidRDefault="007C2744">
                            <w:pPr>
                              <w:pStyle w:val="TableParagraph"/>
                              <w:spacing w:before="18" w:line="243" w:lineRule="auto"/>
                              <w:ind w:left="105" w:right="209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Stock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domestic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replenishment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(Marra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Creek).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events.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connectivity</w:t>
                            </w:r>
                          </w:p>
                        </w:tc>
                        <w:tc>
                          <w:tcPr>
                            <w:tcW w:w="1471" w:type="dxa"/>
                            <w:vMerge w:val="restart"/>
                            <w:tcBorders>
                              <w:top w:val="single" w:sz="19" w:space="0" w:color="000000"/>
                              <w:left w:val="single" w:sz="5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719" w14:textId="77777777" w:rsidR="00EB7FCC" w:rsidRDefault="007C2744">
                            <w:pPr>
                              <w:pStyle w:val="TableParagraph"/>
                              <w:spacing w:before="18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z w:val="16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 xml:space="preserve"> 2016.</w:t>
                            </w:r>
                          </w:p>
                        </w:tc>
                        <w:tc>
                          <w:tcPr>
                            <w:tcW w:w="2408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71A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1B" w14:textId="77777777" w:rsidR="00EB7FCC" w:rsidRDefault="00EB7FCC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53D2A71C" w14:textId="77777777" w:rsidR="00EB7FCC" w:rsidRDefault="007C2744">
                            <w:pPr>
                              <w:pStyle w:val="TableParagraph"/>
                              <w:ind w:right="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  <w:p w14:paraId="53D2A71D" w14:textId="77777777" w:rsidR="00EB7FCC" w:rsidRDefault="007C2744">
                            <w:pPr>
                              <w:pStyle w:val="TableParagraph"/>
                              <w:spacing w:before="19"/>
                              <w:ind w:left="154" w:right="16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winter-spring</w:t>
                            </w:r>
                            <w:r>
                              <w:rPr>
                                <w:rFonts w:ascii="Century Gothic"/>
                                <w:spacing w:val="3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summer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provided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connectivity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supported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riparian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14:paraId="53D2A71E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1F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0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1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2" w14:textId="77777777" w:rsidR="00EB7FCC" w:rsidRDefault="00EB7FC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53D2A723" w14:textId="77777777" w:rsidR="00EB7FCC" w:rsidRDefault="007C2744">
                            <w:pPr>
                              <w:pStyle w:val="TableParagraph"/>
                              <w:ind w:left="265" w:right="185" w:hanging="8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9BBA58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b/>
                                <w:color w:val="9BBA58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365F91"/>
                                <w:sz w:val="18"/>
                              </w:rPr>
                              <w:t>Improve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19" w:space="0" w:color="000000"/>
                              <w:left w:val="single" w:sz="7" w:space="0" w:color="000000"/>
                              <w:right w:val="single" w:sz="18" w:space="0" w:color="000000"/>
                            </w:tcBorders>
                            <w:shd w:val="clear" w:color="auto" w:fill="94B3D6"/>
                          </w:tcPr>
                          <w:p w14:paraId="53D2A724" w14:textId="77777777" w:rsidR="00EB7FCC" w:rsidRDefault="007C2744">
                            <w:pPr>
                              <w:pStyle w:val="TableParagraph"/>
                              <w:spacing w:before="55"/>
                              <w:ind w:left="109" w:right="94" w:firstLine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Possible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depending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higher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having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been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>met.</w:t>
                            </w:r>
                          </w:p>
                          <w:p w14:paraId="53D2A725" w14:textId="77777777" w:rsidR="00EB7FCC" w:rsidRDefault="007C2744">
                            <w:pPr>
                              <w:pStyle w:val="TableParagraph"/>
                              <w:spacing w:before="60"/>
                              <w:ind w:left="169" w:right="151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supplementary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entitlement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relevant.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tributary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flows.</w:t>
                            </w:r>
                          </w:p>
                        </w:tc>
                        <w:tc>
                          <w:tcPr>
                            <w:tcW w:w="1702" w:type="dxa"/>
                            <w:vMerge w:val="restart"/>
                            <w:tcBorders>
                              <w:top w:val="single" w:sz="19" w:space="0" w:color="000000"/>
                              <w:left w:val="single" w:sz="18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726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7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8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9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A" w14:textId="77777777" w:rsidR="00EB7FCC" w:rsidRDefault="00EB7FC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53D2A72B" w14:textId="77777777" w:rsidR="00EB7FCC" w:rsidRDefault="007C2744">
                            <w:pPr>
                              <w:pStyle w:val="TableParagraph"/>
                              <w:ind w:left="388" w:right="386" w:firstLine="15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299" w:type="dxa"/>
                            <w:gridSpan w:val="2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7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72C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2D" w14:textId="77777777" w:rsidR="00EB7FCC" w:rsidRDefault="00EB7FCC">
                            <w:pPr>
                              <w:pStyle w:val="TableParagraph"/>
                              <w:spacing w:before="12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53D2A72E" w14:textId="77777777" w:rsidR="00EB7FCC" w:rsidRDefault="007C2744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</w:tr>
                      <w:tr w:rsidR="00EB7FCC" w14:paraId="53D2A740" w14:textId="77777777">
                        <w:trPr>
                          <w:trHeight w:hRule="exact" w:val="1640"/>
                        </w:trPr>
                        <w:tc>
                          <w:tcPr>
                            <w:tcW w:w="1536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30" w14:textId="77777777" w:rsidR="00EB7FCC" w:rsidRDefault="00EB7FCC"/>
                        </w:tc>
                        <w:tc>
                          <w:tcPr>
                            <w:tcW w:w="165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31" w14:textId="77777777" w:rsidR="00EB7FCC" w:rsidRDefault="00EB7FCC"/>
                        </w:tc>
                        <w:tc>
                          <w:tcPr>
                            <w:tcW w:w="2744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32" w14:textId="77777777" w:rsidR="00EB7FCC" w:rsidRDefault="00EB7FCC"/>
                        </w:tc>
                        <w:tc>
                          <w:tcPr>
                            <w:tcW w:w="1416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33" w14:textId="77777777" w:rsidR="00EB7FCC" w:rsidRDefault="00EB7FCC"/>
                        </w:tc>
                        <w:tc>
                          <w:tcPr>
                            <w:tcW w:w="142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</w:tcPr>
                          <w:p w14:paraId="53D2A734" w14:textId="77777777" w:rsidR="00EB7FCC" w:rsidRDefault="00EB7FCC"/>
                        </w:tc>
                        <w:tc>
                          <w:tcPr>
                            <w:tcW w:w="1320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735" w14:textId="77777777" w:rsidR="00EB7FCC" w:rsidRDefault="00EB7FCC"/>
                        </w:tc>
                        <w:tc>
                          <w:tcPr>
                            <w:tcW w:w="1462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53D2A736" w14:textId="77777777" w:rsidR="00EB7FCC" w:rsidRDefault="00EB7FCC"/>
                        </w:tc>
                        <w:tc>
                          <w:tcPr>
                            <w:tcW w:w="1471" w:type="dxa"/>
                            <w:vMerge/>
                            <w:tcBorders>
                              <w:left w:val="single" w:sz="5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A6A6A6"/>
                          </w:tcPr>
                          <w:p w14:paraId="53D2A737" w14:textId="77777777" w:rsidR="00EB7FCC" w:rsidRDefault="00EB7FCC"/>
                        </w:tc>
                        <w:tc>
                          <w:tcPr>
                            <w:tcW w:w="2408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  <w:shd w:val="clear" w:color="auto" w:fill="92D050"/>
                          </w:tcPr>
                          <w:p w14:paraId="53D2A738" w14:textId="77777777" w:rsidR="00EB7FCC" w:rsidRDefault="00EB7FCC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7" w:space="0" w:color="000000"/>
                            </w:tcBorders>
                          </w:tcPr>
                          <w:p w14:paraId="53D2A739" w14:textId="77777777" w:rsidR="00EB7FCC" w:rsidRDefault="00EB7FCC"/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7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4B3D6"/>
                          </w:tcPr>
                          <w:p w14:paraId="53D2A73A" w14:textId="77777777" w:rsidR="00EB7FCC" w:rsidRDefault="00EB7FCC"/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92D050"/>
                          </w:tcPr>
                          <w:p w14:paraId="53D2A73B" w14:textId="77777777" w:rsidR="00EB7FCC" w:rsidRDefault="00EB7FCC"/>
                        </w:tc>
                        <w:tc>
                          <w:tcPr>
                            <w:tcW w:w="2299" w:type="dxa"/>
                            <w:gridSpan w:val="2"/>
                            <w:tcBorders>
                              <w:top w:val="single" w:sz="7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  <w:shd w:val="clear" w:color="auto" w:fill="FFC000"/>
                          </w:tcPr>
                          <w:p w14:paraId="53D2A73C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3D" w14:textId="77777777" w:rsidR="00EB7FCC" w:rsidRDefault="00EB7FC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53D2A73E" w14:textId="77777777" w:rsidR="00EB7FCC" w:rsidRDefault="00EB7FC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53D2A73F" w14:textId="77777777" w:rsidR="00EB7FCC" w:rsidRDefault="007C2744">
                            <w:pPr>
                              <w:pStyle w:val="TableParagraph"/>
                              <w:ind w:left="68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EB7FCC" w14:paraId="53D2A746" w14:textId="77777777">
                        <w:trPr>
                          <w:trHeight w:hRule="exact" w:val="2074"/>
                        </w:trPr>
                        <w:tc>
                          <w:tcPr>
                            <w:tcW w:w="15429" w:type="dxa"/>
                            <w:gridSpan w:val="9"/>
                            <w:vMerge w:val="restart"/>
                            <w:tcBorders>
                              <w:top w:val="single" w:sz="19" w:space="0" w:color="000000"/>
                              <w:left w:val="nil"/>
                              <w:right w:val="single" w:sz="18" w:space="0" w:color="000000"/>
                            </w:tcBorders>
                          </w:tcPr>
                          <w:p w14:paraId="53D2A741" w14:textId="77777777" w:rsidR="00EB7FCC" w:rsidRDefault="00EB7FCC"/>
                        </w:tc>
                        <w:tc>
                          <w:tcPr>
                            <w:tcW w:w="1277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742" w14:textId="77777777" w:rsidR="00EB7FCC" w:rsidRDefault="007C2744">
                            <w:pPr>
                              <w:pStyle w:val="TableParagraph"/>
                              <w:spacing w:before="26" w:line="218" w:lineRule="exact"/>
                              <w:ind w:left="85" w:right="27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743" w14:textId="77777777" w:rsidR="00EB7FCC" w:rsidRDefault="007C2744">
                            <w:pPr>
                              <w:pStyle w:val="TableParagraph"/>
                              <w:spacing w:before="20" w:line="239" w:lineRule="auto"/>
                              <w:ind w:left="85" w:right="8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high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into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(minimum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target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85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GL).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744" w14:textId="77777777" w:rsidR="00EB7FCC" w:rsidRDefault="007C2744">
                            <w:pPr>
                              <w:pStyle w:val="TableParagraph"/>
                              <w:spacing w:before="19" w:line="239" w:lineRule="auto"/>
                              <w:ind w:left="87" w:right="18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Moderate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proportion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allocations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may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carried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over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2019–20,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but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will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depend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resource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4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demands.</w:t>
                            </w:r>
                          </w:p>
                        </w:tc>
                        <w:tc>
                          <w:tcPr>
                            <w:tcW w:w="2299" w:type="dxa"/>
                            <w:gridSpan w:val="2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9" w:space="0" w:color="000000"/>
                              <w:right w:val="single" w:sz="18" w:space="0" w:color="000000"/>
                            </w:tcBorders>
                          </w:tcPr>
                          <w:p w14:paraId="53D2A745" w14:textId="77777777" w:rsidR="00EB7FCC" w:rsidRDefault="007C2744">
                            <w:pPr>
                              <w:pStyle w:val="TableParagraph"/>
                              <w:spacing w:before="20" w:line="239" w:lineRule="auto"/>
                              <w:ind w:left="85" w:right="11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</w:tr>
                      <w:tr w:rsidR="00EB7FCC" w14:paraId="53D2A74A" w14:textId="77777777">
                        <w:trPr>
                          <w:trHeight w:hRule="exact" w:val="1972"/>
                        </w:trPr>
                        <w:tc>
                          <w:tcPr>
                            <w:tcW w:w="15429" w:type="dxa"/>
                            <w:gridSpan w:val="9"/>
                            <w:vMerge/>
                            <w:tcBorders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 w14:paraId="53D2A747" w14:textId="77777777" w:rsidR="00EB7FCC" w:rsidRDefault="00EB7FCC"/>
                        </w:tc>
                        <w:tc>
                          <w:tcPr>
                            <w:tcW w:w="1277" w:type="dxa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53D2A748" w14:textId="77777777" w:rsidR="00EB7FCC" w:rsidRDefault="007C2744">
                            <w:pPr>
                              <w:pStyle w:val="TableParagraph"/>
                              <w:spacing w:before="26" w:line="218" w:lineRule="exact"/>
                              <w:ind w:left="85" w:right="37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5844" w:type="dxa"/>
                            <w:gridSpan w:val="4"/>
                            <w:tcBorders>
                              <w:top w:val="single" w:sz="19" w:space="0" w:color="000000"/>
                              <w:left w:val="single" w:sz="18" w:space="0" w:color="000000"/>
                              <w:bottom w:val="single" w:sz="18" w:space="0" w:color="000000"/>
                              <w:right w:val="single" w:sz="18" w:space="0" w:color="000000"/>
                            </w:tcBorders>
                          </w:tcPr>
                          <w:p w14:paraId="53D2A749" w14:textId="77777777" w:rsidR="00EB7FCC" w:rsidRDefault="007C2744">
                            <w:pPr>
                              <w:pStyle w:val="TableParagraph"/>
                              <w:spacing w:before="20" w:line="238" w:lineRule="auto"/>
                              <w:ind w:left="85" w:right="50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activity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thin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opportunities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3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would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subject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an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assessment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market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Macquarie.</w:t>
                            </w:r>
                          </w:p>
                        </w:tc>
                      </w:tr>
                    </w:tbl>
                    <w:p w14:paraId="53D2A74B" w14:textId="77777777" w:rsidR="00EB7FCC" w:rsidRDefault="00EB7FCC"/>
                  </w:txbxContent>
                </v:textbox>
                <w10:wrap anchorx="page" anchory="page"/>
              </v:shape>
            </w:pict>
          </mc:Fallback>
        </mc:AlternateContent>
      </w:r>
    </w:p>
    <w:p w14:paraId="53D2A1E1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2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3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4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5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6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7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8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9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A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B" w14:textId="77777777" w:rsidR="00EB7FCC" w:rsidRDefault="00EB7FCC">
      <w:pPr>
        <w:spacing w:before="8"/>
        <w:rPr>
          <w:rFonts w:ascii="Calibri" w:eastAsia="Calibri" w:hAnsi="Calibri" w:cs="Calibri"/>
          <w:sz w:val="25"/>
          <w:szCs w:val="25"/>
        </w:rPr>
      </w:pPr>
    </w:p>
    <w:p w14:paraId="53D2A1EC" w14:textId="0A90E60D" w:rsidR="00EB7FCC" w:rsidRDefault="007C2744">
      <w:pPr>
        <w:spacing w:line="200" w:lineRule="atLeast"/>
        <w:ind w:left="1326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53D2A55B" wp14:editId="788B1426">
                <wp:extent cx="1391920" cy="600710"/>
                <wp:effectExtent l="635" t="0" r="0" b="0"/>
                <wp:docPr id="20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600710"/>
                          <a:chOff x="0" y="0"/>
                          <a:chExt cx="2192" cy="946"/>
                        </a:xfrm>
                      </wpg:grpSpPr>
                      <wpg:grpSp>
                        <wpg:cNvPr id="201" name="Group 1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92" cy="264"/>
                            <a:chOff x="0" y="0"/>
                            <a:chExt cx="2192" cy="264"/>
                          </a:xfrm>
                        </wpg:grpSpPr>
                        <wps:wsp>
                          <wps:cNvPr id="202" name="Freeform 1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92" cy="264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*/ 264 h 264"/>
                                <a:gd name="T2" fmla="*/ 2192 w 2192"/>
                                <a:gd name="T3" fmla="*/ 264 h 264"/>
                                <a:gd name="T4" fmla="*/ 2192 w 2192"/>
                                <a:gd name="T5" fmla="*/ 0 h 264"/>
                                <a:gd name="T6" fmla="*/ 0 w 2192"/>
                                <a:gd name="T7" fmla="*/ 0 h 264"/>
                                <a:gd name="T8" fmla="*/ 0 w 2192"/>
                                <a:gd name="T9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2" h="264">
                                  <a:moveTo>
                                    <a:pt x="0" y="264"/>
                                  </a:moveTo>
                                  <a:lnTo>
                                    <a:pt x="2192" y="264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5"/>
                        <wpg:cNvGrpSpPr>
                          <a:grpSpLocks/>
                        </wpg:cNvGrpSpPr>
                        <wpg:grpSpPr bwMode="auto">
                          <a:xfrm>
                            <a:off x="0" y="264"/>
                            <a:ext cx="2192" cy="219"/>
                            <a:chOff x="0" y="264"/>
                            <a:chExt cx="2192" cy="219"/>
                          </a:xfrm>
                        </wpg:grpSpPr>
                        <wps:wsp>
                          <wps:cNvPr id="204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264"/>
                              <a:ext cx="2192" cy="219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482 264"/>
                                <a:gd name="T2" fmla="*/ 482 h 219"/>
                                <a:gd name="T3" fmla="*/ 2192 w 2192"/>
                                <a:gd name="T4" fmla="+- 0 482 264"/>
                                <a:gd name="T5" fmla="*/ 482 h 219"/>
                                <a:gd name="T6" fmla="*/ 2192 w 2192"/>
                                <a:gd name="T7" fmla="+- 0 264 264"/>
                                <a:gd name="T8" fmla="*/ 264 h 219"/>
                                <a:gd name="T9" fmla="*/ 0 w 2192"/>
                                <a:gd name="T10" fmla="+- 0 264 264"/>
                                <a:gd name="T11" fmla="*/ 264 h 219"/>
                                <a:gd name="T12" fmla="*/ 0 w 2192"/>
                                <a:gd name="T13" fmla="+- 0 482 264"/>
                                <a:gd name="T14" fmla="*/ 482 h 21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19">
                                  <a:moveTo>
                                    <a:pt x="0" y="218"/>
                                  </a:moveTo>
                                  <a:lnTo>
                                    <a:pt x="2192" y="218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3"/>
                        <wpg:cNvGrpSpPr>
                          <a:grpSpLocks/>
                        </wpg:cNvGrpSpPr>
                        <wpg:grpSpPr bwMode="auto">
                          <a:xfrm>
                            <a:off x="0" y="482"/>
                            <a:ext cx="2192" cy="221"/>
                            <a:chOff x="0" y="482"/>
                            <a:chExt cx="2192" cy="221"/>
                          </a:xfrm>
                        </wpg:grpSpPr>
                        <wps:wsp>
                          <wps:cNvPr id="206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482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703 482"/>
                                <a:gd name="T2" fmla="*/ 703 h 221"/>
                                <a:gd name="T3" fmla="*/ 2192 w 2192"/>
                                <a:gd name="T4" fmla="+- 0 703 482"/>
                                <a:gd name="T5" fmla="*/ 703 h 221"/>
                                <a:gd name="T6" fmla="*/ 2192 w 2192"/>
                                <a:gd name="T7" fmla="+- 0 482 482"/>
                                <a:gd name="T8" fmla="*/ 482 h 221"/>
                                <a:gd name="T9" fmla="*/ 0 w 2192"/>
                                <a:gd name="T10" fmla="+- 0 482 482"/>
                                <a:gd name="T11" fmla="*/ 482 h 221"/>
                                <a:gd name="T12" fmla="*/ 0 w 2192"/>
                                <a:gd name="T13" fmla="+- 0 703 482"/>
                                <a:gd name="T14" fmla="*/ 70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81"/>
                        <wpg:cNvGrpSpPr>
                          <a:grpSpLocks/>
                        </wpg:cNvGrpSpPr>
                        <wpg:grpSpPr bwMode="auto">
                          <a:xfrm>
                            <a:off x="0" y="703"/>
                            <a:ext cx="2192" cy="243"/>
                            <a:chOff x="0" y="703"/>
                            <a:chExt cx="2192" cy="243"/>
                          </a:xfrm>
                        </wpg:grpSpPr>
                        <wps:wsp>
                          <wps:cNvPr id="208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703"/>
                              <a:ext cx="2192" cy="243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946 703"/>
                                <a:gd name="T2" fmla="*/ 946 h 243"/>
                                <a:gd name="T3" fmla="*/ 2192 w 2192"/>
                                <a:gd name="T4" fmla="+- 0 946 703"/>
                                <a:gd name="T5" fmla="*/ 946 h 243"/>
                                <a:gd name="T6" fmla="*/ 2192 w 2192"/>
                                <a:gd name="T7" fmla="+- 0 703 703"/>
                                <a:gd name="T8" fmla="*/ 703 h 243"/>
                                <a:gd name="T9" fmla="*/ 0 w 2192"/>
                                <a:gd name="T10" fmla="+- 0 703 703"/>
                                <a:gd name="T11" fmla="*/ 703 h 243"/>
                                <a:gd name="T12" fmla="*/ 0 w 2192"/>
                                <a:gd name="T13" fmla="+- 0 946 703"/>
                                <a:gd name="T14" fmla="*/ 946 h 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3"/>
                                  </a:moveTo>
                                  <a:lnTo>
                                    <a:pt x="2192" y="243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0351B1" id="Group 180" o:spid="_x0000_s1026" style="width:109.6pt;height:47.3pt;mso-position-horizontal-relative:char;mso-position-vertical-relative:line" coordsize="2192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">
                <v:group id="Group 187" o:spid="_x0000_s1027" style="position:absolute;width:2192;height:264" coordsize="219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8" o:spid="_x0000_s1028" style="position:absolute;width:2192;height:264;visibility:visible;mso-wrap-style:square;v-text-anchor:top" coordsize="21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7AosQA&#10;AADcAAAADwAAAGRycy9kb3ducmV2LnhtbESPQYvCMBSE78L+h/AWvIhN7UGXapRlcRdPgnUPens0&#10;z7bavJQm1frvjSB4HGbmG2ax6k0trtS6yrKCSRSDIM6trrhQ8L//HX+BcB5ZY22ZFNzJwWr5MVhg&#10;qu2Nd3TNfCEChF2KCkrvm1RKl5dk0EW2IQ7eybYGfZBtIXWLtwA3tUzieCoNVhwWSmzop6T8knVG&#10;wcy6yV917ui4nWWH9fbUbfL1SKnhZ/89B+Gp9+/wq73RCpI4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wKLEAAAA3AAAAA8AAAAAAAAAAAAAAAAAmAIAAGRycy9k&#10;b3ducmV2LnhtbFBLBQYAAAAABAAEAPUAAACJAwAAAAA=&#10;" path="m,264r2192,l2192,,,,,264xe" fillcolor="#92d050" stroked="f">
                    <v:path arrowok="t" o:connecttype="custom" o:connectlocs="0,264;2192,264;2192,0;0,0;0,264" o:connectangles="0,0,0,0,0"/>
                  </v:shape>
                </v:group>
                <v:group id="Group 185" o:spid="_x0000_s1029" style="position:absolute;top:264;width:2192;height:219" coordorigin=",264" coordsize="219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6" o:spid="_x0000_s1030" style="position:absolute;top:264;width:2192;height:219;visibility:visible;mso-wrap-style:square;v-text-anchor:top" coordsize="219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koMYA&#10;AADcAAAADwAAAGRycy9kb3ducmV2LnhtbESP3WoCMRSE7wu+QzhC72pSW0S3RiktUiki9Qfp5WFz&#10;ulm6OVmTqNu3bwpCL4eZ+YaZzjvXiDOFWHvWcD9QIIhLb2quNOx3i7sxiJiQDTaeScMPRZjPejdT&#10;LIy/8IbO21SJDOFYoAabUltIGUtLDuPAt8TZ+/LBYcoyVNIEvGS4a+RQqZF0WHNesNjSi6Xye3ty&#10;GtavbVCH5efoZLvV8eN9PHkwbxOtb/vd8xOIRF36D1/bS6NhqB7h70w+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ikoMYAAADcAAAADwAAAAAAAAAAAAAAAACYAgAAZHJz&#10;L2Rvd25yZXYueG1sUEsFBgAAAAAEAAQA9QAAAIsDAAAAAA==&#10;" path="m,218r2192,l2192,,,,,218xe" fillcolor="#92d050" stroked="f">
                    <v:path arrowok="t" o:connecttype="custom" o:connectlocs="0,482;2192,482;2192,264;0,264;0,482" o:connectangles="0,0,0,0,0"/>
                  </v:shape>
                </v:group>
                <v:group id="Group 183" o:spid="_x0000_s1031" style="position:absolute;top:482;width:2192;height:221" coordorigin=",48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4" o:spid="_x0000_s1032" style="position:absolute;top:48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l68AA&#10;AADcAAAADwAAAGRycy9kb3ducmV2LnhtbESPzQrCMBCE74LvEFbwIprqQaQaRQRRvPmDXpdmbavN&#10;pjax1rc3guBxmJlvmNmiMYWoqXK5ZQXDQQSCOLE651TB6bjuT0A4j6yxsEwK3uRgMW+3Zhhr++I9&#10;1QefigBhF6OCzPsyltIlGRl0A1sSB+9qK4M+yCqVusJXgJtCjqJoLA3mHBYyLGmVUXI/PE2g9JLn&#10;7thbN1c61+l+VVzq22OjVLfTLKcgPDX+H/61t1rBKBrD90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xl68AAAADcAAAADwAAAAAAAAAAAAAAAACYAgAAZHJzL2Rvd25y&#10;ZXYueG1sUEsFBgAAAAAEAAQA9QAAAIUDAAAAAA==&#10;" path="m,221r2192,l2192,,,,,221xe" fillcolor="#92d050" stroked="f">
                    <v:path arrowok="t" o:connecttype="custom" o:connectlocs="0,703;2192,703;2192,482;0,482;0,703" o:connectangles="0,0,0,0,0"/>
                  </v:shape>
                </v:group>
                <v:group id="Group 181" o:spid="_x0000_s1033" style="position:absolute;top:703;width:2192;height:243" coordorigin=",703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82" o:spid="_x0000_s1034" style="position:absolute;top:703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5LMAA&#10;AADcAAAADwAAAGRycy9kb3ducmV2LnhtbERPTYvCMBC9L/gfwgje1rQVZOkaRURBUEHdeh+asa02&#10;k9KkWv+9OQh7fLzv2aI3tXhQ6yrLCuJxBII4t7riQkH2t/n+AeE8ssbaMil4kYPFfPA1w1TbJ5/o&#10;cfaFCCHsUlRQet+kUrq8JINubBviwF1ta9AH2BZSt/gM4aaWSRRNpcGKQ0OJDa1Kyu/nzijYZceY&#10;LzKLT+vLbdK97D45dHulRsN++QvCU+//xR/3VitIorA2nAlH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m5LMAAAADcAAAADwAAAAAAAAAAAAAAAACYAgAAZHJzL2Rvd25y&#10;ZXYueG1sUEsFBgAAAAAEAAQA9QAAAIUDAAAAAA==&#10;" path="m,243r2192,l2192,,,,,243xe" fillcolor="#92d050" stroked="f">
                    <v:path arrowok="t" o:connecttype="custom" o:connectlocs="0,946;2192,946;2192,703;0,703;0,946" o:connectangles="0,0,0,0,0"/>
                  </v:shape>
                </v:group>
                <w10:anchorlock/>
              </v:group>
            </w:pict>
          </mc:Fallback>
        </mc:AlternateContent>
      </w:r>
    </w:p>
    <w:p w14:paraId="53D2A1ED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E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EF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F0" w14:textId="77777777" w:rsidR="00EB7FCC" w:rsidRDefault="00EB7FCC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53D2A1F1" w14:textId="7A195FD3" w:rsidR="00EB7FCC" w:rsidRDefault="007C2744">
      <w:pPr>
        <w:pStyle w:val="BodyText"/>
        <w:tabs>
          <w:tab w:val="left" w:pos="13261"/>
        </w:tabs>
        <w:spacing w:line="200" w:lineRule="atLeast"/>
        <w:ind w:left="11790"/>
        <w:rPr>
          <w:rFonts w:ascii="Calibri" w:eastAsia="Calibri" w:hAnsi="Calibri" w:cs="Calibri"/>
        </w:rPr>
      </w:pPr>
      <w:r>
        <w:rPr>
          <w:rFonts w:ascii="Calibri"/>
          <w:noProof/>
          <w:position w:val="97"/>
          <w:lang w:val="en-AU" w:eastAsia="en-AU"/>
        </w:rPr>
        <mc:AlternateContent>
          <mc:Choice Requires="wpg">
            <w:drawing>
              <wp:inline distT="0" distB="0" distL="0" distR="0" wp14:anchorId="53D2A55D" wp14:editId="7786668E">
                <wp:extent cx="797560" cy="288290"/>
                <wp:effectExtent l="0" t="0" r="2540" b="0"/>
                <wp:docPr id="19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288290"/>
                          <a:chOff x="0" y="0"/>
                          <a:chExt cx="1256" cy="454"/>
                        </a:xfrm>
                      </wpg:grpSpPr>
                      <wpg:grpSp>
                        <wpg:cNvPr id="196" name="Group 1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56" cy="238"/>
                            <a:chOff x="0" y="0"/>
                            <a:chExt cx="1256" cy="238"/>
                          </a:xfrm>
                        </wpg:grpSpPr>
                        <wps:wsp>
                          <wps:cNvPr id="197" name="Freeform 1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56" cy="238"/>
                            </a:xfrm>
                            <a:custGeom>
                              <a:avLst/>
                              <a:gdLst>
                                <a:gd name="T0" fmla="*/ 0 w 1256"/>
                                <a:gd name="T1" fmla="*/ 238 h 238"/>
                                <a:gd name="T2" fmla="*/ 1255 w 1256"/>
                                <a:gd name="T3" fmla="*/ 238 h 238"/>
                                <a:gd name="T4" fmla="*/ 1255 w 1256"/>
                                <a:gd name="T5" fmla="*/ 0 h 238"/>
                                <a:gd name="T6" fmla="*/ 0 w 1256"/>
                                <a:gd name="T7" fmla="*/ 0 h 238"/>
                                <a:gd name="T8" fmla="*/ 0 w 1256"/>
                                <a:gd name="T9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6" h="238">
                                  <a:moveTo>
                                    <a:pt x="0" y="238"/>
                                  </a:moveTo>
                                  <a:lnTo>
                                    <a:pt x="1255" y="238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6"/>
                        <wpg:cNvGrpSpPr>
                          <a:grpSpLocks/>
                        </wpg:cNvGrpSpPr>
                        <wpg:grpSpPr bwMode="auto">
                          <a:xfrm>
                            <a:off x="0" y="238"/>
                            <a:ext cx="1256" cy="216"/>
                            <a:chOff x="0" y="238"/>
                            <a:chExt cx="1256" cy="216"/>
                          </a:xfrm>
                        </wpg:grpSpPr>
                        <wps:wsp>
                          <wps:cNvPr id="199" name="Freeform 177"/>
                          <wps:cNvSpPr>
                            <a:spLocks/>
                          </wps:cNvSpPr>
                          <wps:spPr bwMode="auto">
                            <a:xfrm>
                              <a:off x="0" y="238"/>
                              <a:ext cx="1256" cy="216"/>
                            </a:xfrm>
                            <a:custGeom>
                              <a:avLst/>
                              <a:gdLst>
                                <a:gd name="T0" fmla="*/ 0 w 1256"/>
                                <a:gd name="T1" fmla="+- 0 454 238"/>
                                <a:gd name="T2" fmla="*/ 454 h 216"/>
                                <a:gd name="T3" fmla="*/ 1255 w 1256"/>
                                <a:gd name="T4" fmla="+- 0 454 238"/>
                                <a:gd name="T5" fmla="*/ 454 h 216"/>
                                <a:gd name="T6" fmla="*/ 1255 w 1256"/>
                                <a:gd name="T7" fmla="+- 0 238 238"/>
                                <a:gd name="T8" fmla="*/ 238 h 216"/>
                                <a:gd name="T9" fmla="*/ 0 w 1256"/>
                                <a:gd name="T10" fmla="+- 0 238 238"/>
                                <a:gd name="T11" fmla="*/ 238 h 216"/>
                                <a:gd name="T12" fmla="*/ 0 w 1256"/>
                                <a:gd name="T13" fmla="+- 0 454 238"/>
                                <a:gd name="T14" fmla="*/ 454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8D990E" id="Group 175" o:spid="_x0000_s1026" style="width:62.8pt;height:22.7pt;mso-position-horizontal-relative:char;mso-position-vertical-relative:line" coordsize="125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">
                <v:group id="Group 178" o:spid="_x0000_s1027" style="position:absolute;width:1256;height:238" coordsize="125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9" o:spid="_x0000_s1028" style="position:absolute;width:1256;height:238;visibility:visible;mso-wrap-style:square;v-text-anchor:top" coordsize="125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jasQA&#10;AADcAAAADwAAAGRycy9kb3ducmV2LnhtbESPzWrDMBCE74G+g9hCL6GR7UOcOlZCWyj4lsbOAyzW&#10;xr9aGUtN3LevCoXedpmZb2fz42JGcaPZdZYVxJsIBHFtdceNgkv18bwD4TyyxtEyKfgmB8fDwyrH&#10;TNs7n+lW+kYECLsMFbTeT5mUrm7JoNvYiThoVzsb9GGdG6lnvAe4GWUSRVtpsONwocWJ3luqh/LL&#10;BMouTtJ1/1mgfjv1NKRVc457pZ4el9c9CE+L/zf/pQsd6r+k8PtMmE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Y2rEAAAA3AAAAA8AAAAAAAAAAAAAAAAAmAIAAGRycy9k&#10;b3ducmV2LnhtbFBLBQYAAAAABAAEAPUAAACJAwAAAAA=&#10;" path="m,238r1255,l1255,,,,,238xe" fillcolor="#a6a6a6" stroked="f">
                    <v:path arrowok="t" o:connecttype="custom" o:connectlocs="0,238;1255,238;1255,0;0,0;0,238" o:connectangles="0,0,0,0,0"/>
                  </v:shape>
                </v:group>
                <v:group id="Group 176" o:spid="_x0000_s1029" style="position:absolute;top:238;width:1256;height:216" coordorigin=",238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7" o:spid="_x0000_s1030" style="position:absolute;top:238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pt8MA&#10;AADcAAAADwAAAGRycy9kb3ducmV2LnhtbERP22oCMRB9F/yHMELfNKvQqqtRSkFpabWt9QPGZNys&#10;3UyWTarbv28Kgm9zONeZL1tXiTM1ofSsYDjIQBBrb0ouFOy/Vv0JiBCRDVaeScEvBVguup055sZf&#10;+JPOu1iIFMIhRwU2xjqXMmhLDsPA18SJO/rGYUywKaRp8JLCXSVHWfYgHZacGizW9GRJf+9+nII1&#10;4vZ99KHvT2t7cC9687p6C2Ol7nrt4wxEpDbexFf3s0nzp1P4f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pt8MAAADcAAAADwAAAAAAAAAAAAAAAACYAgAAZHJzL2Rv&#10;d25yZXYueG1sUEsFBgAAAAAEAAQA9QAAAIgDAAAAAA==&#10;" path="m,216r1255,l1255,,,,,216xe" fillcolor="#a6a6a6" stroked="f">
                    <v:path arrowok="t" o:connecttype="custom" o:connectlocs="0,454;1255,454;1255,238;0,238;0,454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97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5F" wp14:editId="09B43819">
                <wp:extent cx="1391920" cy="1021080"/>
                <wp:effectExtent l="0" t="0" r="0" b="0"/>
                <wp:docPr id="18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021080"/>
                          <a:chOff x="0" y="0"/>
                          <a:chExt cx="2192" cy="1608"/>
                        </a:xfrm>
                      </wpg:grpSpPr>
                      <wpg:grpSp>
                        <wpg:cNvPr id="181" name="Group 1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92" cy="262"/>
                            <a:chOff x="0" y="0"/>
                            <a:chExt cx="2192" cy="262"/>
                          </a:xfrm>
                        </wpg:grpSpPr>
                        <wps:wsp>
                          <wps:cNvPr id="182" name="Freeform 1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92" cy="262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*/ 262 h 262"/>
                                <a:gd name="T2" fmla="*/ 2192 w 2192"/>
                                <a:gd name="T3" fmla="*/ 262 h 262"/>
                                <a:gd name="T4" fmla="*/ 2192 w 2192"/>
                                <a:gd name="T5" fmla="*/ 0 h 262"/>
                                <a:gd name="T6" fmla="*/ 0 w 2192"/>
                                <a:gd name="T7" fmla="*/ 0 h 262"/>
                                <a:gd name="T8" fmla="*/ 0 w 2192"/>
                                <a:gd name="T9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2" h="262">
                                  <a:moveTo>
                                    <a:pt x="0" y="262"/>
                                  </a:moveTo>
                                  <a:lnTo>
                                    <a:pt x="2192" y="26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1"/>
                        <wpg:cNvGrpSpPr>
                          <a:grpSpLocks/>
                        </wpg:cNvGrpSpPr>
                        <wpg:grpSpPr bwMode="auto">
                          <a:xfrm>
                            <a:off x="0" y="262"/>
                            <a:ext cx="2192" cy="221"/>
                            <a:chOff x="0" y="262"/>
                            <a:chExt cx="2192" cy="221"/>
                          </a:xfrm>
                        </wpg:grpSpPr>
                        <wps:wsp>
                          <wps:cNvPr id="184" name="Freeform 172"/>
                          <wps:cNvSpPr>
                            <a:spLocks/>
                          </wps:cNvSpPr>
                          <wps:spPr bwMode="auto">
                            <a:xfrm>
                              <a:off x="0" y="262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482 262"/>
                                <a:gd name="T2" fmla="*/ 482 h 221"/>
                                <a:gd name="T3" fmla="*/ 2192 w 2192"/>
                                <a:gd name="T4" fmla="+- 0 482 262"/>
                                <a:gd name="T5" fmla="*/ 482 h 221"/>
                                <a:gd name="T6" fmla="*/ 2192 w 2192"/>
                                <a:gd name="T7" fmla="+- 0 262 262"/>
                                <a:gd name="T8" fmla="*/ 262 h 221"/>
                                <a:gd name="T9" fmla="*/ 0 w 2192"/>
                                <a:gd name="T10" fmla="+- 0 262 262"/>
                                <a:gd name="T11" fmla="*/ 262 h 221"/>
                                <a:gd name="T12" fmla="*/ 0 w 2192"/>
                                <a:gd name="T13" fmla="+- 0 482 262"/>
                                <a:gd name="T14" fmla="*/ 48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9"/>
                        <wpg:cNvGrpSpPr>
                          <a:grpSpLocks/>
                        </wpg:cNvGrpSpPr>
                        <wpg:grpSpPr bwMode="auto">
                          <a:xfrm>
                            <a:off x="0" y="482"/>
                            <a:ext cx="2192" cy="221"/>
                            <a:chOff x="0" y="482"/>
                            <a:chExt cx="2192" cy="221"/>
                          </a:xfrm>
                        </wpg:grpSpPr>
                        <wps:wsp>
                          <wps:cNvPr id="186" name="Freeform 170"/>
                          <wps:cNvSpPr>
                            <a:spLocks/>
                          </wps:cNvSpPr>
                          <wps:spPr bwMode="auto">
                            <a:xfrm>
                              <a:off x="0" y="482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703 482"/>
                                <a:gd name="T2" fmla="*/ 703 h 221"/>
                                <a:gd name="T3" fmla="*/ 2192 w 2192"/>
                                <a:gd name="T4" fmla="+- 0 703 482"/>
                                <a:gd name="T5" fmla="*/ 703 h 221"/>
                                <a:gd name="T6" fmla="*/ 2192 w 2192"/>
                                <a:gd name="T7" fmla="+- 0 482 482"/>
                                <a:gd name="T8" fmla="*/ 482 h 221"/>
                                <a:gd name="T9" fmla="*/ 0 w 2192"/>
                                <a:gd name="T10" fmla="+- 0 482 482"/>
                                <a:gd name="T11" fmla="*/ 482 h 221"/>
                                <a:gd name="T12" fmla="*/ 0 w 2192"/>
                                <a:gd name="T13" fmla="+- 0 703 482"/>
                                <a:gd name="T14" fmla="*/ 70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7"/>
                        <wpg:cNvGrpSpPr>
                          <a:grpSpLocks/>
                        </wpg:cNvGrpSpPr>
                        <wpg:grpSpPr bwMode="auto">
                          <a:xfrm>
                            <a:off x="0" y="703"/>
                            <a:ext cx="2192" cy="221"/>
                            <a:chOff x="0" y="703"/>
                            <a:chExt cx="2192" cy="221"/>
                          </a:xfrm>
                        </wpg:grpSpPr>
                        <wps:wsp>
                          <wps:cNvPr id="188" name="Freeform 168"/>
                          <wps:cNvSpPr>
                            <a:spLocks/>
                          </wps:cNvSpPr>
                          <wps:spPr bwMode="auto">
                            <a:xfrm>
                              <a:off x="0" y="703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924 703"/>
                                <a:gd name="T2" fmla="*/ 924 h 221"/>
                                <a:gd name="T3" fmla="*/ 2192 w 2192"/>
                                <a:gd name="T4" fmla="+- 0 924 703"/>
                                <a:gd name="T5" fmla="*/ 924 h 221"/>
                                <a:gd name="T6" fmla="*/ 2192 w 2192"/>
                                <a:gd name="T7" fmla="+- 0 703 703"/>
                                <a:gd name="T8" fmla="*/ 703 h 221"/>
                                <a:gd name="T9" fmla="*/ 0 w 2192"/>
                                <a:gd name="T10" fmla="+- 0 703 703"/>
                                <a:gd name="T11" fmla="*/ 703 h 221"/>
                                <a:gd name="T12" fmla="*/ 0 w 2192"/>
                                <a:gd name="T13" fmla="+- 0 924 703"/>
                                <a:gd name="T14" fmla="*/ 92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5"/>
                        <wpg:cNvGrpSpPr>
                          <a:grpSpLocks/>
                        </wpg:cNvGrpSpPr>
                        <wpg:grpSpPr bwMode="auto">
                          <a:xfrm>
                            <a:off x="0" y="924"/>
                            <a:ext cx="2192" cy="221"/>
                            <a:chOff x="0" y="924"/>
                            <a:chExt cx="2192" cy="221"/>
                          </a:xfrm>
                        </wpg:grpSpPr>
                        <wps:wsp>
                          <wps:cNvPr id="190" name="Freeform 166"/>
                          <wps:cNvSpPr>
                            <a:spLocks/>
                          </wps:cNvSpPr>
                          <wps:spPr bwMode="auto">
                            <a:xfrm>
                              <a:off x="0" y="924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145 924"/>
                                <a:gd name="T2" fmla="*/ 1145 h 221"/>
                                <a:gd name="T3" fmla="*/ 2192 w 2192"/>
                                <a:gd name="T4" fmla="+- 0 1145 924"/>
                                <a:gd name="T5" fmla="*/ 1145 h 221"/>
                                <a:gd name="T6" fmla="*/ 2192 w 2192"/>
                                <a:gd name="T7" fmla="+- 0 924 924"/>
                                <a:gd name="T8" fmla="*/ 924 h 221"/>
                                <a:gd name="T9" fmla="*/ 0 w 2192"/>
                                <a:gd name="T10" fmla="+- 0 924 924"/>
                                <a:gd name="T11" fmla="*/ 924 h 221"/>
                                <a:gd name="T12" fmla="*/ 0 w 2192"/>
                                <a:gd name="T13" fmla="+- 0 1145 924"/>
                                <a:gd name="T14" fmla="*/ 114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3"/>
                        <wpg:cNvGrpSpPr>
                          <a:grpSpLocks/>
                        </wpg:cNvGrpSpPr>
                        <wpg:grpSpPr bwMode="auto">
                          <a:xfrm>
                            <a:off x="0" y="1145"/>
                            <a:ext cx="2192" cy="221"/>
                            <a:chOff x="0" y="1145"/>
                            <a:chExt cx="2192" cy="221"/>
                          </a:xfrm>
                        </wpg:grpSpPr>
                        <wps:wsp>
                          <wps:cNvPr id="192" name="Freeform 164"/>
                          <wps:cNvSpPr>
                            <a:spLocks/>
                          </wps:cNvSpPr>
                          <wps:spPr bwMode="auto">
                            <a:xfrm>
                              <a:off x="0" y="1145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366 1145"/>
                                <a:gd name="T2" fmla="*/ 1366 h 221"/>
                                <a:gd name="T3" fmla="*/ 2192 w 2192"/>
                                <a:gd name="T4" fmla="+- 0 1366 1145"/>
                                <a:gd name="T5" fmla="*/ 1366 h 221"/>
                                <a:gd name="T6" fmla="*/ 2192 w 2192"/>
                                <a:gd name="T7" fmla="+- 0 1145 1145"/>
                                <a:gd name="T8" fmla="*/ 1145 h 221"/>
                                <a:gd name="T9" fmla="*/ 0 w 2192"/>
                                <a:gd name="T10" fmla="+- 0 1145 1145"/>
                                <a:gd name="T11" fmla="*/ 1145 h 221"/>
                                <a:gd name="T12" fmla="*/ 0 w 2192"/>
                                <a:gd name="T13" fmla="+- 0 1366 1145"/>
                                <a:gd name="T14" fmla="*/ 136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61"/>
                        <wpg:cNvGrpSpPr>
                          <a:grpSpLocks/>
                        </wpg:cNvGrpSpPr>
                        <wpg:grpSpPr bwMode="auto">
                          <a:xfrm>
                            <a:off x="0" y="1366"/>
                            <a:ext cx="2192" cy="243"/>
                            <a:chOff x="0" y="1366"/>
                            <a:chExt cx="2192" cy="243"/>
                          </a:xfrm>
                        </wpg:grpSpPr>
                        <wps:wsp>
                          <wps:cNvPr id="194" name="Freeform 162"/>
                          <wps:cNvSpPr>
                            <a:spLocks/>
                          </wps:cNvSpPr>
                          <wps:spPr bwMode="auto">
                            <a:xfrm>
                              <a:off x="0" y="1366"/>
                              <a:ext cx="2192" cy="243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608 1366"/>
                                <a:gd name="T2" fmla="*/ 1608 h 243"/>
                                <a:gd name="T3" fmla="*/ 2192 w 2192"/>
                                <a:gd name="T4" fmla="+- 0 1608 1366"/>
                                <a:gd name="T5" fmla="*/ 1608 h 243"/>
                                <a:gd name="T6" fmla="*/ 2192 w 2192"/>
                                <a:gd name="T7" fmla="+- 0 1366 1366"/>
                                <a:gd name="T8" fmla="*/ 1366 h 243"/>
                                <a:gd name="T9" fmla="*/ 0 w 2192"/>
                                <a:gd name="T10" fmla="+- 0 1366 1366"/>
                                <a:gd name="T11" fmla="*/ 1366 h 243"/>
                                <a:gd name="T12" fmla="*/ 0 w 2192"/>
                                <a:gd name="T13" fmla="+- 0 1608 1366"/>
                                <a:gd name="T14" fmla="*/ 1608 h 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2"/>
                                  </a:moveTo>
                                  <a:lnTo>
                                    <a:pt x="2192" y="24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DE68F" id="Group 160" o:spid="_x0000_s1026" style="width:109.6pt;height:80.4pt;mso-position-horizontal-relative:char;mso-position-vertical-relative:line" coordsize="2192,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">
                <v:group id="Group 173" o:spid="_x0000_s1027" style="position:absolute;width:2192;height:262" coordsize="21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4" o:spid="_x0000_s1028" style="position:absolute;width:2192;height:262;visibility:visible;mso-wrap-style:square;v-text-anchor:top" coordsize="21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V58EA&#10;AADcAAAADwAAAGRycy9kb3ducmV2LnhtbERPS4vCMBC+C/6HMMLeNNWDuN2mIoroSXzsxdvQzLZl&#10;m0lsonb99UYQ9jYf33OyeWcacaPW15YVjEcJCOLC6ppLBd+n9XAGwgdkjY1lUvBHHuZ5v5dhqu2d&#10;D3Q7hlLEEPYpKqhCcKmUvqjIoB9ZRxy5H9saDBG2pdQt3mO4aeQkSabSYM2xoUJHy4qK3+PVKOgu&#10;h1WxO5PDh91clvtPfXa1Vupj0C2+QATqwr/47d7qOH82gdcz8QK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UVefBAAAA3AAAAA8AAAAAAAAAAAAAAAAAmAIAAGRycy9kb3du&#10;cmV2LnhtbFBLBQYAAAAABAAEAPUAAACGAwAAAAA=&#10;" path="m,262r2192,l2192,,,,,262xe" fillcolor="#92d050" stroked="f">
                    <v:path arrowok="t" o:connecttype="custom" o:connectlocs="0,262;2192,262;2192,0;0,0;0,262" o:connectangles="0,0,0,0,0"/>
                  </v:shape>
                </v:group>
                <v:group id="Group 171" o:spid="_x0000_s1029" style="position:absolute;top:262;width:2192;height:221" coordorigin=",26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2" o:spid="_x0000_s1030" style="position:absolute;top:26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8IcUA&#10;AADcAAAADwAAAGRycy9kb3ducmV2LnhtbESPzWrDMBCE74W8g9hAL6GRU0oxruUQAialNyehvS7W&#10;xnZirRxL/unbV4VCb7vMzLez6XY2rRipd41lBZt1BIK4tLrhSsH5lD/FIJxH1thaJgXf5GCbLR5S&#10;TLSduKDx6CsRIOwSVFB73yVSurImg25tO+KgXWxv0Ie1r6TucQpw08rnKHqVBhsOF2rsaF9TeTsO&#10;JlBW5fBxWuXzhT7Hqti3X+P1flDqcTnv3kB4mv2/+S/9rkP9+AV+nwkT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DwhxQAAANwAAAAPAAAAAAAAAAAAAAAAAJgCAABkcnMv&#10;ZG93bnJldi54bWxQSwUGAAAAAAQABAD1AAAAigMAAAAA&#10;" path="m,220r2192,l2192,,,,,220xe" fillcolor="#92d050" stroked="f">
                    <v:path arrowok="t" o:connecttype="custom" o:connectlocs="0,482;2192,482;2192,262;0,262;0,482" o:connectangles="0,0,0,0,0"/>
                  </v:shape>
                </v:group>
                <v:group id="Group 169" o:spid="_x0000_s1031" style="position:absolute;top:482;width:2192;height:221" coordorigin=",48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0" o:spid="_x0000_s1032" style="position:absolute;top:48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HzcEA&#10;AADcAAAADwAAAGRycy9kb3ducmV2LnhtbESPzQrCMBCE74LvEFbwIprqQaQaRQRRvPmDXpdmbavN&#10;pjax1rc3guBtl5n5dna2aEwhaqpcblnBcBCBIE6szjlVcDqu+xMQziNrLCyTgjc5WMzbrRnG2r54&#10;T/XBpyJA2MWoIPO+jKV0SUYG3cCWxEG72sqgD2uVSl3hK8BNIUdRNJYGcw4XMixplVFyPzxNoPSS&#10;5+7YWzdXOtfpflVc6ttjo1S30yynIDw1/m/+pbc61J+M4ftMm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6B83BAAAA3AAAAA8AAAAAAAAAAAAAAAAAmAIAAGRycy9kb3du&#10;cmV2LnhtbFBLBQYAAAAABAAEAPUAAACGAwAAAAA=&#10;" path="m,221r2192,l2192,,,,,221xe" fillcolor="#92d050" stroked="f">
                    <v:path arrowok="t" o:connecttype="custom" o:connectlocs="0,703;2192,703;2192,482;0,482;0,703" o:connectangles="0,0,0,0,0"/>
                  </v:shape>
                </v:group>
                <v:group id="Group 167" o:spid="_x0000_s1033" style="position:absolute;top:703;width:2192;height:221" coordorigin=",703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8" o:spid="_x0000_s1034" style="position:absolute;top:703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2JMUA&#10;AADcAAAADwAAAGRycy9kb3ducmV2LnhtbESPQWvDMAyF74P9B6PBLmF11kMpWdwyAmGjt7aju4pY&#10;TbLFcha7Sfbvq0Ohtyf09Om9fDu7To00hNazgddFCoq48rbl2sDXsXxZgwoR2WLnmQz8U4Dt5vEh&#10;x8z6ifc0HmKtBMIhQwNNjH2mdagachgWvieW3dkPDqOMQ63tgJPAXaeXabrSDluWDw32VDRU/R4u&#10;TihJddkdk3I+02ms90X3Pf78fRjz/DS/v4GKNMe7+Xb9aSX+WtJKGVG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TYkxQAAANwAAAAPAAAAAAAAAAAAAAAAAJgCAABkcnMv&#10;ZG93bnJldi54bWxQSwUGAAAAAAQABAD1AAAAigMAAAAA&#10;" path="m,221r2192,l2192,,,,,221xe" fillcolor="#92d050" stroked="f">
                    <v:path arrowok="t" o:connecttype="custom" o:connectlocs="0,924;2192,924;2192,703;0,703;0,924" o:connectangles="0,0,0,0,0"/>
                  </v:shape>
                </v:group>
                <v:group id="Group 165" o:spid="_x0000_s1035" style="position:absolute;top:924;width:2192;height:221" coordorigin=",924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6" o:spid="_x0000_s1036" style="position:absolute;top:924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s/8UA&#10;AADcAAAADwAAAGRycy9kb3ducmV2LnhtbESPT2vCQBDF70K/wzKFXqTZtIdio6uIIEpvUWmvQ3by&#10;R7OzaXZN0m/fORR6e8O8+c17q83kWjVQHxrPBl6SFBRx4W3DlYHLef+8ABUissXWMxn4oQCb9cNs&#10;hZn1I+c0nGKlBMIhQwN1jF2mdShqchgS3xHLrvS9wyhjX2nb4yhw1+rXNH3TDhuWDzV2tKupuJ3u&#10;Tijz4v5xnu+nkj6HKt+1X8P1+2DM0+O0XYKKNMV/89/10Ur8d4kvZUS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qz/xQAAANwAAAAPAAAAAAAAAAAAAAAAAJgCAABkcnMv&#10;ZG93bnJldi54bWxQSwUGAAAAAAQABAD1AAAAigMAAAAA&#10;" path="m,221r2192,l2192,,,,,221xe" fillcolor="#92d050" stroked="f">
                    <v:path arrowok="t" o:connecttype="custom" o:connectlocs="0,1145;2192,1145;2192,924;0,924;0,1145" o:connectangles="0,0,0,0,0"/>
                  </v:shape>
                </v:group>
                <v:group id="Group 163" o:spid="_x0000_s1037" style="position:absolute;top:1145;width:2192;height:221" coordorigin=",1145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64" o:spid="_x0000_s1038" style="position:absolute;top:1145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XE8IA&#10;AADcAAAADwAAAGRycy9kb3ducmV2LnhtbESPzarCMBCF94LvEEa4G9FUF6LVKCKIcnf+oNuhGdtq&#10;M6lNrPXtjSC4m+Gc882Z2aIxhaipcrllBYN+BII4sTrnVMHxsO6NQTiPrLGwTApe5GAxb7dmGGv7&#10;5B3Ve5+KAGEXo4LM+zKW0iUZGXR9WxIH7WIrgz6sVSp1hc8AN4UcRtFIGsw5XMiwpFVGyW3/MIHS&#10;TR7/h+66udCpTner4lxf7xul/jrNcgrCU+N/5m96q0P9yRA+z4QJ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JcTwgAAANwAAAAPAAAAAAAAAAAAAAAAAJgCAABkcnMvZG93&#10;bnJldi54bWxQSwUGAAAAAAQABAD1AAAAhwMAAAAA&#10;" path="m,221r2192,l2192,,,,,221xe" fillcolor="#92d050" stroked="f">
                    <v:path arrowok="t" o:connecttype="custom" o:connectlocs="0,1366;2192,1366;2192,1145;0,1145;0,1366" o:connectangles="0,0,0,0,0"/>
                  </v:shape>
                </v:group>
                <v:group id="Group 161" o:spid="_x0000_s1039" style="position:absolute;top:1366;width:2192;height:243" coordorigin=",1366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2" o:spid="_x0000_s1040" style="position:absolute;top:1366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H0sIA&#10;AADcAAAADwAAAGRycy9kb3ducmV2LnhtbERPTWvCQBC9C/0PyxS86SZWpEZXKaUFQQW18T5kxyQ2&#10;OxuyG43/3hUEb/N4nzNfdqYSF2pcaVlBPIxAEGdWl5wrSP9+B58gnEfWWFkmBTdysFy89eaYaHvl&#10;PV0OPhchhF2CCgrv60RKlxVk0A1tTRy4k20M+gCbXOoGryHcVHIURRNpsOTQUGBN3wVl/4fWKFin&#10;u5iPMo33P8fzR3uzm9G23SjVf+++ZiA8df4lfrpXOsyfjuHx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0fSwgAAANwAAAAPAAAAAAAAAAAAAAAAAJgCAABkcnMvZG93&#10;bnJldi54bWxQSwUGAAAAAAQABAD1AAAAhwMAAAAA&#10;" path="m,242r2192,l2192,,,,,242xe" fillcolor="#92d050" stroked="f">
                    <v:path arrowok="t" o:connecttype="custom" o:connectlocs="0,1608;2192,1608;2192,1366;0,1366;0,1608" o:connectangles="0,0,0,0,0"/>
                  </v:shape>
                </v:group>
                <w10:anchorlock/>
              </v:group>
            </w:pict>
          </mc:Fallback>
        </mc:AlternateContent>
      </w:r>
    </w:p>
    <w:p w14:paraId="53D2A1F2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F3" w14:textId="77777777" w:rsidR="00EB7FCC" w:rsidRDefault="00EB7FCC">
      <w:pPr>
        <w:rPr>
          <w:rFonts w:ascii="Calibri" w:eastAsia="Calibri" w:hAnsi="Calibri" w:cs="Calibri"/>
          <w:sz w:val="20"/>
          <w:szCs w:val="20"/>
        </w:rPr>
      </w:pPr>
    </w:p>
    <w:p w14:paraId="53D2A1F4" w14:textId="77777777" w:rsidR="00EB7FCC" w:rsidRDefault="00EB7FCC">
      <w:pPr>
        <w:spacing w:before="12"/>
        <w:rPr>
          <w:rFonts w:ascii="Calibri" w:eastAsia="Calibri" w:hAnsi="Calibri" w:cs="Calibri"/>
          <w:sz w:val="20"/>
          <w:szCs w:val="20"/>
        </w:rPr>
      </w:pPr>
    </w:p>
    <w:p w14:paraId="53D2A1F5" w14:textId="1F6DC281" w:rsidR="00EB7FCC" w:rsidRDefault="007C2744">
      <w:pPr>
        <w:pStyle w:val="BodyText"/>
        <w:tabs>
          <w:tab w:val="left" w:pos="13261"/>
          <w:tab w:val="left" w:pos="16946"/>
        </w:tabs>
        <w:spacing w:line="200" w:lineRule="atLeast"/>
        <w:ind w:left="11790"/>
        <w:rPr>
          <w:rFonts w:ascii="Calibri" w:eastAsia="Calibri" w:hAnsi="Calibri" w:cs="Calibri"/>
        </w:rPr>
      </w:pPr>
      <w:r>
        <w:rPr>
          <w:rFonts w:ascii="Calibri"/>
          <w:noProof/>
          <w:position w:val="237"/>
          <w:lang w:val="en-AU" w:eastAsia="en-AU"/>
        </w:rPr>
        <mc:AlternateContent>
          <mc:Choice Requires="wpg">
            <w:drawing>
              <wp:inline distT="0" distB="0" distL="0" distR="0" wp14:anchorId="53D2A561" wp14:editId="69CE039E">
                <wp:extent cx="797560" cy="289560"/>
                <wp:effectExtent l="0" t="4445" r="2540" b="1270"/>
                <wp:docPr id="17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289560"/>
                          <a:chOff x="0" y="0"/>
                          <a:chExt cx="1256" cy="456"/>
                        </a:xfrm>
                      </wpg:grpSpPr>
                      <wpg:grpSp>
                        <wpg:cNvPr id="176" name="Group 1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56" cy="240"/>
                            <a:chOff x="0" y="0"/>
                            <a:chExt cx="1256" cy="240"/>
                          </a:xfrm>
                        </wpg:grpSpPr>
                        <wps:wsp>
                          <wps:cNvPr id="177" name="Freeform 1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56" cy="240"/>
                            </a:xfrm>
                            <a:custGeom>
                              <a:avLst/>
                              <a:gdLst>
                                <a:gd name="T0" fmla="*/ 0 w 1256"/>
                                <a:gd name="T1" fmla="*/ 240 h 240"/>
                                <a:gd name="T2" fmla="*/ 1255 w 1256"/>
                                <a:gd name="T3" fmla="*/ 240 h 240"/>
                                <a:gd name="T4" fmla="*/ 1255 w 1256"/>
                                <a:gd name="T5" fmla="*/ 0 h 240"/>
                                <a:gd name="T6" fmla="*/ 0 w 1256"/>
                                <a:gd name="T7" fmla="*/ 0 h 240"/>
                                <a:gd name="T8" fmla="*/ 0 w 1256"/>
                                <a:gd name="T9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6" h="240">
                                  <a:moveTo>
                                    <a:pt x="0" y="240"/>
                                  </a:moveTo>
                                  <a:lnTo>
                                    <a:pt x="1255" y="240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6"/>
                        <wpg:cNvGrpSpPr>
                          <a:grpSpLocks/>
                        </wpg:cNvGrpSpPr>
                        <wpg:grpSpPr bwMode="auto">
                          <a:xfrm>
                            <a:off x="0" y="240"/>
                            <a:ext cx="1256" cy="216"/>
                            <a:chOff x="0" y="240"/>
                            <a:chExt cx="1256" cy="216"/>
                          </a:xfrm>
                        </wpg:grpSpPr>
                        <wps:wsp>
                          <wps:cNvPr id="179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240"/>
                              <a:ext cx="1256" cy="216"/>
                            </a:xfrm>
                            <a:custGeom>
                              <a:avLst/>
                              <a:gdLst>
                                <a:gd name="T0" fmla="*/ 0 w 1256"/>
                                <a:gd name="T1" fmla="+- 0 456 240"/>
                                <a:gd name="T2" fmla="*/ 456 h 216"/>
                                <a:gd name="T3" fmla="*/ 1255 w 1256"/>
                                <a:gd name="T4" fmla="+- 0 456 240"/>
                                <a:gd name="T5" fmla="*/ 456 h 216"/>
                                <a:gd name="T6" fmla="*/ 1255 w 1256"/>
                                <a:gd name="T7" fmla="+- 0 240 240"/>
                                <a:gd name="T8" fmla="*/ 240 h 216"/>
                                <a:gd name="T9" fmla="*/ 0 w 1256"/>
                                <a:gd name="T10" fmla="+- 0 240 240"/>
                                <a:gd name="T11" fmla="*/ 240 h 216"/>
                                <a:gd name="T12" fmla="*/ 0 w 1256"/>
                                <a:gd name="T13" fmla="+- 0 456 240"/>
                                <a:gd name="T14" fmla="*/ 456 h 2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56" h="216">
                                  <a:moveTo>
                                    <a:pt x="0" y="216"/>
                                  </a:moveTo>
                                  <a:lnTo>
                                    <a:pt x="1255" y="216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A0D3E4" id="Group 155" o:spid="_x0000_s1026" style="width:62.8pt;height:22.8pt;mso-position-horizontal-relative:char;mso-position-vertical-relative:line" coordsize="1256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">
                <v:group id="Group 158" o:spid="_x0000_s1027" style="position:absolute;width:1256;height:240" coordsize="125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9" o:spid="_x0000_s1028" style="position:absolute;width:1256;height:240;visibility:visible;mso-wrap-style:square;v-text-anchor:top" coordsize="125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HM8EA&#10;AADcAAAADwAAAGRycy9kb3ducmV2LnhtbERPTWsCMRC9C/0PYQq9adYeqmyNIoLWCkVcq+dhM2YX&#10;N5Mlibr996YgeJvH+5zJrLONuJIPtWMFw0EGgrh0umaj4He/7I9BhIissXFMCv4owGz60ptgrt2N&#10;d3QtohEphEOOCqoY21zKUFZkMQxcS5y4k/MWY4LeSO3xlsJtI9+z7ENarDk1VNjSoqLyXFysgt1q&#10;xXpz+Dl+fW8XmsZLYwtvlHp77eafICJ18Sl+uNc6zR+N4P+ZdIG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oxzPBAAAA3AAAAA8AAAAAAAAAAAAAAAAAmAIAAGRycy9kb3du&#10;cmV2LnhtbFBLBQYAAAAABAAEAPUAAACGAwAAAAA=&#10;" path="m,240r1255,l1255,,,,,240xe" fillcolor="#a6a6a6" stroked="f">
                    <v:path arrowok="t" o:connecttype="custom" o:connectlocs="0,240;1255,240;1255,0;0,0;0,240" o:connectangles="0,0,0,0,0"/>
                  </v:shape>
                </v:group>
                <v:group id="Group 156" o:spid="_x0000_s1029" style="position:absolute;top:240;width:1256;height:216" coordorigin=",240" coordsize="1256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7" o:spid="_x0000_s1030" style="position:absolute;top:240;width:1256;height:216;visibility:visible;mso-wrap-style:square;v-text-anchor:top" coordsize="12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PTcMA&#10;AADcAAAADwAAAGRycy9kb3ducmV2LnhtbERP22oCMRB9F/yHMELfNKvQalejlILS0qqt9QPGZNys&#10;3UyWTarbv28Kgm9zONeZLVpXiTM1ofSsYDjIQBBrb0ouFOy/lv0JiBCRDVaeScEvBVjMu50Z5sZf&#10;+JPOu1iIFMIhRwU2xjqXMmhLDsPA18SJO/rGYUywKaRp8JLCXSVHWfYgHZacGizW9GxJf+9+nIIV&#10;4mY7+tD3p5U9uFe9flu+h7FSd732aQoiUhtv4qv7xaT540f4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wPTcMAAADcAAAADwAAAAAAAAAAAAAAAACYAgAAZHJzL2Rv&#10;d25yZXYueG1sUEsFBgAAAAAEAAQA9QAAAIgDAAAAAA==&#10;" path="m,216r1255,l1255,,,,,216xe" fillcolor="#a6a6a6" stroked="f">
                    <v:path arrowok="t" o:connecttype="custom" o:connectlocs="0,456;1255,456;1255,240;0,240;0,456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237"/>
        </w:rPr>
        <w:tab/>
      </w:r>
      <w:r>
        <w:rPr>
          <w:rFonts w:ascii="Calibri"/>
          <w:noProof/>
          <w:position w:val="50"/>
          <w:lang w:val="en-AU" w:eastAsia="en-AU"/>
        </w:rPr>
        <mc:AlternateContent>
          <mc:Choice Requires="wpg">
            <w:drawing>
              <wp:inline distT="0" distB="0" distL="0" distR="0" wp14:anchorId="53D2A563" wp14:editId="24B6B13D">
                <wp:extent cx="1391920" cy="1162050"/>
                <wp:effectExtent l="0" t="0" r="1270" b="1270"/>
                <wp:docPr id="15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162050"/>
                          <a:chOff x="0" y="0"/>
                          <a:chExt cx="2192" cy="1830"/>
                        </a:xfrm>
                      </wpg:grpSpPr>
                      <wpg:grpSp>
                        <wpg:cNvPr id="159" name="Group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92" cy="262"/>
                            <a:chOff x="0" y="0"/>
                            <a:chExt cx="2192" cy="262"/>
                          </a:xfrm>
                        </wpg:grpSpPr>
                        <wps:wsp>
                          <wps:cNvPr id="160" name="Freeform 1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92" cy="262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*/ 262 h 262"/>
                                <a:gd name="T2" fmla="*/ 2192 w 2192"/>
                                <a:gd name="T3" fmla="*/ 262 h 262"/>
                                <a:gd name="T4" fmla="*/ 2192 w 2192"/>
                                <a:gd name="T5" fmla="*/ 0 h 262"/>
                                <a:gd name="T6" fmla="*/ 0 w 2192"/>
                                <a:gd name="T7" fmla="*/ 0 h 262"/>
                                <a:gd name="T8" fmla="*/ 0 w 2192"/>
                                <a:gd name="T9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2" h="262">
                                  <a:moveTo>
                                    <a:pt x="0" y="262"/>
                                  </a:moveTo>
                                  <a:lnTo>
                                    <a:pt x="2192" y="26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1"/>
                        <wpg:cNvGrpSpPr>
                          <a:grpSpLocks/>
                        </wpg:cNvGrpSpPr>
                        <wpg:grpSpPr bwMode="auto">
                          <a:xfrm>
                            <a:off x="0" y="262"/>
                            <a:ext cx="2192" cy="221"/>
                            <a:chOff x="0" y="262"/>
                            <a:chExt cx="2192" cy="221"/>
                          </a:xfrm>
                        </wpg:grpSpPr>
                        <wps:wsp>
                          <wps:cNvPr id="162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262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482 262"/>
                                <a:gd name="T2" fmla="*/ 482 h 221"/>
                                <a:gd name="T3" fmla="*/ 2192 w 2192"/>
                                <a:gd name="T4" fmla="+- 0 482 262"/>
                                <a:gd name="T5" fmla="*/ 482 h 221"/>
                                <a:gd name="T6" fmla="*/ 2192 w 2192"/>
                                <a:gd name="T7" fmla="+- 0 262 262"/>
                                <a:gd name="T8" fmla="*/ 262 h 221"/>
                                <a:gd name="T9" fmla="*/ 0 w 2192"/>
                                <a:gd name="T10" fmla="+- 0 262 262"/>
                                <a:gd name="T11" fmla="*/ 262 h 221"/>
                                <a:gd name="T12" fmla="*/ 0 w 2192"/>
                                <a:gd name="T13" fmla="+- 0 482 262"/>
                                <a:gd name="T14" fmla="*/ 48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49"/>
                        <wpg:cNvGrpSpPr>
                          <a:grpSpLocks/>
                        </wpg:cNvGrpSpPr>
                        <wpg:grpSpPr bwMode="auto">
                          <a:xfrm>
                            <a:off x="0" y="482"/>
                            <a:ext cx="2192" cy="222"/>
                            <a:chOff x="0" y="482"/>
                            <a:chExt cx="2192" cy="222"/>
                          </a:xfrm>
                        </wpg:grpSpPr>
                        <wps:wsp>
                          <wps:cNvPr id="164" name="Freeform 150"/>
                          <wps:cNvSpPr>
                            <a:spLocks/>
                          </wps:cNvSpPr>
                          <wps:spPr bwMode="auto">
                            <a:xfrm>
                              <a:off x="0" y="482"/>
                              <a:ext cx="2192" cy="222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704 482"/>
                                <a:gd name="T2" fmla="*/ 704 h 222"/>
                                <a:gd name="T3" fmla="*/ 2192 w 2192"/>
                                <a:gd name="T4" fmla="+- 0 704 482"/>
                                <a:gd name="T5" fmla="*/ 704 h 222"/>
                                <a:gd name="T6" fmla="*/ 2192 w 2192"/>
                                <a:gd name="T7" fmla="+- 0 482 482"/>
                                <a:gd name="T8" fmla="*/ 482 h 222"/>
                                <a:gd name="T9" fmla="*/ 0 w 2192"/>
                                <a:gd name="T10" fmla="+- 0 482 482"/>
                                <a:gd name="T11" fmla="*/ 482 h 222"/>
                                <a:gd name="T12" fmla="*/ 0 w 2192"/>
                                <a:gd name="T13" fmla="+- 0 704 482"/>
                                <a:gd name="T14" fmla="*/ 704 h 2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2">
                                  <a:moveTo>
                                    <a:pt x="0" y="222"/>
                                  </a:moveTo>
                                  <a:lnTo>
                                    <a:pt x="2192" y="22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7"/>
                        <wpg:cNvGrpSpPr>
                          <a:grpSpLocks/>
                        </wpg:cNvGrpSpPr>
                        <wpg:grpSpPr bwMode="auto">
                          <a:xfrm>
                            <a:off x="0" y="704"/>
                            <a:ext cx="2192" cy="221"/>
                            <a:chOff x="0" y="704"/>
                            <a:chExt cx="2192" cy="221"/>
                          </a:xfrm>
                        </wpg:grpSpPr>
                        <wps:wsp>
                          <wps:cNvPr id="166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704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924 704"/>
                                <a:gd name="T2" fmla="*/ 924 h 221"/>
                                <a:gd name="T3" fmla="*/ 2192 w 2192"/>
                                <a:gd name="T4" fmla="+- 0 924 704"/>
                                <a:gd name="T5" fmla="*/ 924 h 221"/>
                                <a:gd name="T6" fmla="*/ 2192 w 2192"/>
                                <a:gd name="T7" fmla="+- 0 704 704"/>
                                <a:gd name="T8" fmla="*/ 704 h 221"/>
                                <a:gd name="T9" fmla="*/ 0 w 2192"/>
                                <a:gd name="T10" fmla="+- 0 704 704"/>
                                <a:gd name="T11" fmla="*/ 704 h 221"/>
                                <a:gd name="T12" fmla="*/ 0 w 2192"/>
                                <a:gd name="T13" fmla="+- 0 924 704"/>
                                <a:gd name="T14" fmla="*/ 92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0"/>
                                  </a:moveTo>
                                  <a:lnTo>
                                    <a:pt x="2192" y="220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45"/>
                        <wpg:cNvGrpSpPr>
                          <a:grpSpLocks/>
                        </wpg:cNvGrpSpPr>
                        <wpg:grpSpPr bwMode="auto">
                          <a:xfrm>
                            <a:off x="0" y="924"/>
                            <a:ext cx="2192" cy="221"/>
                            <a:chOff x="0" y="924"/>
                            <a:chExt cx="2192" cy="221"/>
                          </a:xfrm>
                        </wpg:grpSpPr>
                        <wps:wsp>
                          <wps:cNvPr id="168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924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145 924"/>
                                <a:gd name="T2" fmla="*/ 1145 h 221"/>
                                <a:gd name="T3" fmla="*/ 2192 w 2192"/>
                                <a:gd name="T4" fmla="+- 0 1145 924"/>
                                <a:gd name="T5" fmla="*/ 1145 h 221"/>
                                <a:gd name="T6" fmla="*/ 2192 w 2192"/>
                                <a:gd name="T7" fmla="+- 0 924 924"/>
                                <a:gd name="T8" fmla="*/ 924 h 221"/>
                                <a:gd name="T9" fmla="*/ 0 w 2192"/>
                                <a:gd name="T10" fmla="+- 0 924 924"/>
                                <a:gd name="T11" fmla="*/ 924 h 221"/>
                                <a:gd name="T12" fmla="*/ 0 w 2192"/>
                                <a:gd name="T13" fmla="+- 0 1145 924"/>
                                <a:gd name="T14" fmla="*/ 114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3"/>
                        <wpg:cNvGrpSpPr>
                          <a:grpSpLocks/>
                        </wpg:cNvGrpSpPr>
                        <wpg:grpSpPr bwMode="auto">
                          <a:xfrm>
                            <a:off x="0" y="1145"/>
                            <a:ext cx="2192" cy="221"/>
                            <a:chOff x="0" y="1145"/>
                            <a:chExt cx="2192" cy="221"/>
                          </a:xfrm>
                        </wpg:grpSpPr>
                        <wps:wsp>
                          <wps:cNvPr id="170" name="Freeform 144"/>
                          <wps:cNvSpPr>
                            <a:spLocks/>
                          </wps:cNvSpPr>
                          <wps:spPr bwMode="auto">
                            <a:xfrm>
                              <a:off x="0" y="1145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366 1145"/>
                                <a:gd name="T2" fmla="*/ 1366 h 221"/>
                                <a:gd name="T3" fmla="*/ 2192 w 2192"/>
                                <a:gd name="T4" fmla="+- 0 1366 1145"/>
                                <a:gd name="T5" fmla="*/ 1366 h 221"/>
                                <a:gd name="T6" fmla="*/ 2192 w 2192"/>
                                <a:gd name="T7" fmla="+- 0 1145 1145"/>
                                <a:gd name="T8" fmla="*/ 1145 h 221"/>
                                <a:gd name="T9" fmla="*/ 0 w 2192"/>
                                <a:gd name="T10" fmla="+- 0 1145 1145"/>
                                <a:gd name="T11" fmla="*/ 1145 h 221"/>
                                <a:gd name="T12" fmla="*/ 0 w 2192"/>
                                <a:gd name="T13" fmla="+- 0 1366 1145"/>
                                <a:gd name="T14" fmla="*/ 136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1"/>
                        <wpg:cNvGrpSpPr>
                          <a:grpSpLocks/>
                        </wpg:cNvGrpSpPr>
                        <wpg:grpSpPr bwMode="auto">
                          <a:xfrm>
                            <a:off x="0" y="1366"/>
                            <a:ext cx="2192" cy="221"/>
                            <a:chOff x="0" y="1366"/>
                            <a:chExt cx="2192" cy="221"/>
                          </a:xfrm>
                        </wpg:grpSpPr>
                        <wps:wsp>
                          <wps:cNvPr id="172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1366"/>
                              <a:ext cx="2192" cy="221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587 1366"/>
                                <a:gd name="T2" fmla="*/ 1587 h 221"/>
                                <a:gd name="T3" fmla="*/ 2192 w 2192"/>
                                <a:gd name="T4" fmla="+- 0 1587 1366"/>
                                <a:gd name="T5" fmla="*/ 1587 h 221"/>
                                <a:gd name="T6" fmla="*/ 2192 w 2192"/>
                                <a:gd name="T7" fmla="+- 0 1366 1366"/>
                                <a:gd name="T8" fmla="*/ 1366 h 221"/>
                                <a:gd name="T9" fmla="*/ 0 w 2192"/>
                                <a:gd name="T10" fmla="+- 0 1366 1366"/>
                                <a:gd name="T11" fmla="*/ 1366 h 221"/>
                                <a:gd name="T12" fmla="*/ 0 w 2192"/>
                                <a:gd name="T13" fmla="+- 0 1587 1366"/>
                                <a:gd name="T14" fmla="*/ 1587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21">
                                  <a:moveTo>
                                    <a:pt x="0" y="221"/>
                                  </a:moveTo>
                                  <a:lnTo>
                                    <a:pt x="2192" y="221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39"/>
                        <wpg:cNvGrpSpPr>
                          <a:grpSpLocks/>
                        </wpg:cNvGrpSpPr>
                        <wpg:grpSpPr bwMode="auto">
                          <a:xfrm>
                            <a:off x="0" y="1587"/>
                            <a:ext cx="2192" cy="243"/>
                            <a:chOff x="0" y="1587"/>
                            <a:chExt cx="2192" cy="243"/>
                          </a:xfrm>
                        </wpg:grpSpPr>
                        <wps:wsp>
                          <wps:cNvPr id="174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1587"/>
                              <a:ext cx="2192" cy="243"/>
                            </a:xfrm>
                            <a:custGeom>
                              <a:avLst/>
                              <a:gdLst>
                                <a:gd name="T0" fmla="*/ 0 w 2192"/>
                                <a:gd name="T1" fmla="+- 0 1829 1587"/>
                                <a:gd name="T2" fmla="*/ 1829 h 243"/>
                                <a:gd name="T3" fmla="*/ 2192 w 2192"/>
                                <a:gd name="T4" fmla="+- 0 1829 1587"/>
                                <a:gd name="T5" fmla="*/ 1829 h 243"/>
                                <a:gd name="T6" fmla="*/ 2192 w 2192"/>
                                <a:gd name="T7" fmla="+- 0 1587 1587"/>
                                <a:gd name="T8" fmla="*/ 1587 h 243"/>
                                <a:gd name="T9" fmla="*/ 0 w 2192"/>
                                <a:gd name="T10" fmla="+- 0 1587 1587"/>
                                <a:gd name="T11" fmla="*/ 1587 h 243"/>
                                <a:gd name="T12" fmla="*/ 0 w 2192"/>
                                <a:gd name="T13" fmla="+- 0 1829 1587"/>
                                <a:gd name="T14" fmla="*/ 1829 h 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192" h="243">
                                  <a:moveTo>
                                    <a:pt x="0" y="242"/>
                                  </a:moveTo>
                                  <a:lnTo>
                                    <a:pt x="2192" y="242"/>
                                  </a:lnTo>
                                  <a:lnTo>
                                    <a:pt x="2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7647C" id="Group 138" o:spid="_x0000_s1026" style="width:109.6pt;height:91.5pt;mso-position-horizontal-relative:char;mso-position-vertical-relative:line" coordsize="2192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">
                <v:group id="Group 153" o:spid="_x0000_s1027" style="position:absolute;width:2192;height:262" coordsize="21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4" o:spid="_x0000_s1028" style="position:absolute;width:2192;height:262;visibility:visible;mso-wrap-style:square;v-text-anchor:top" coordsize="21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I8cQA&#10;AADcAAAADwAAAGRycy9kb3ducmV2LnhtbESPQW/CMAyF75P2HyJP4jbS7YBYR1pNIAQnNGCX3qzG&#10;a6s1TmgyKPz6+YC0m633/N7nRTm6Xp1piJ1nAy/TDBRx7W3HjYGv4/p5DiomZIu9ZzJwpQhl8fiw&#10;wNz6C+/pfEiNkhCOORpoUwq51rFuyWGc+kAs2rcfHCZZh0bbAS8S7nr9mmUz7bBjaWgx0LKl+ufw&#10;6wyMp/2q3lUU8OY3p+Xnm61CZ42ZPI0f76ASjenffL/eWsGfCb48IxPo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iPHEAAAA3AAAAA8AAAAAAAAAAAAAAAAAmAIAAGRycy9k&#10;b3ducmV2LnhtbFBLBQYAAAAABAAEAPUAAACJAwAAAAA=&#10;" path="m,262r2192,l2192,,,,,262xe" fillcolor="#92d050" stroked="f">
                    <v:path arrowok="t" o:connecttype="custom" o:connectlocs="0,262;2192,262;2192,0;0,0;0,262" o:connectangles="0,0,0,0,0"/>
                  </v:shape>
                </v:group>
                <v:group id="Group 151" o:spid="_x0000_s1029" style="position:absolute;top:262;width:2192;height:221" coordorigin=",262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2" o:spid="_x0000_s1030" style="position:absolute;top:262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nNMEA&#10;AADcAAAADwAAAGRycy9kb3ducmV2LnhtbESPzQrCMBCE74LvEFbwIprqQaQaRQRRvPmDXpdmbavN&#10;pjax1rc3guBtl5n5dna2aEwhaqpcblnBcBCBIE6szjlVcDqu+xMQziNrLCyTgjc5WMzbrRnG2r54&#10;T/XBpyJA2MWoIPO+jKV0SUYG3cCWxEG72sqgD2uVSl3hK8BNIUdRNJYGcw4XMixplVFyPzxNoPSS&#10;5+7YWzdXOtfpflVc6ttjo1S30yynIDw1/m/+pbc61B+P4PtMmE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5zTBAAAA3AAAAA8AAAAAAAAAAAAAAAAAmAIAAGRycy9kb3du&#10;cmV2LnhtbFBLBQYAAAAABAAEAPUAAACGAwAAAAA=&#10;" path="m,220r2192,l2192,,,,,220xe" fillcolor="#92d050" stroked="f">
                    <v:path arrowok="t" o:connecttype="custom" o:connectlocs="0,482;2192,482;2192,262;0,262;0,482" o:connectangles="0,0,0,0,0"/>
                  </v:shape>
                </v:group>
                <v:group id="Group 149" o:spid="_x0000_s1031" style="position:absolute;top:482;width:2192;height:222" coordorigin=",482" coordsize="219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0" o:spid="_x0000_s1032" style="position:absolute;top:482;width:2192;height:222;visibility:visible;mso-wrap-style:square;v-text-anchor:top" coordsize="219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l9sMA&#10;AADcAAAADwAAAGRycy9kb3ducmV2LnhtbERPTWvCQBC9F/wPywi9NRtFQkmzSisWWgnFpF68Ddlp&#10;EpqdDdmtSf+9Kwje5vE+J9tMphNnGlxrWcEiikEQV1a3XCs4fr8/PYNwHlljZ5kU/JODzXr2kGGq&#10;7cgFnUtfixDCLkUFjfd9KqWrGjLoItsTB+7HDgZ9gEMt9YBjCDedXMZxIg22HBoa7GnbUPVb/hkF&#10;K1m+ncyi/Nx99XZ/yHEs8t2o1ON8en0B4Wnyd/HN/aHD/GQF12fCB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wl9sMAAADcAAAADwAAAAAAAAAAAAAAAACYAgAAZHJzL2Rv&#10;d25yZXYueG1sUEsFBgAAAAAEAAQA9QAAAIgDAAAAAA==&#10;" path="m,222r2192,l2192,,,,,222xe" fillcolor="#92d050" stroked="f">
                    <v:path arrowok="t" o:connecttype="custom" o:connectlocs="0,704;2192,704;2192,482;0,482;0,704" o:connectangles="0,0,0,0,0"/>
                  </v:shape>
                </v:group>
                <v:group id="Group 147" o:spid="_x0000_s1033" style="position:absolute;top:704;width:2192;height:221" coordorigin=",704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8" o:spid="_x0000_s1034" style="position:absolute;top:704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hN8QA&#10;AADcAAAADwAAAGRycy9kb3ducmV2LnhtbESPT4vCMBDF7wt+hzCCF9F0PZSlmhYRZMWbf9Dr0Ixt&#10;tZnUJtb67c3CgrcZ3nu/ebPIelOLjlpXWVbwPY1AEOdWV1woOB7Wkx8QziNrrC2Tghc5yNLB1wIT&#10;bZ+8o27vCxEg7BJUUHrfJFK6vCSDbmob4qBdbGvQh7UtpG7xGeCmlrMoiqXBisOFEhtalZTf9g8T&#10;KOP8sT2M1/2FTl2xW9Xn7nr/VWo07JdzEJ56/zH/pzc61I9j+HsmTC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24TfEAAAA3AAAAA8AAAAAAAAAAAAAAAAAmAIAAGRycy9k&#10;b3ducmV2LnhtbFBLBQYAAAAABAAEAPUAAACJAwAAAAA=&#10;" path="m,220r2192,l2192,,,,,220xe" fillcolor="#92d050" stroked="f">
                    <v:path arrowok="t" o:connecttype="custom" o:connectlocs="0,924;2192,924;2192,704;0,704;0,924" o:connectangles="0,0,0,0,0"/>
                  </v:shape>
                </v:group>
                <v:group id="Group 145" o:spid="_x0000_s1035" style="position:absolute;top:924;width:2192;height:221" coordorigin=",924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6" o:spid="_x0000_s1036" style="position:absolute;top:924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Q3sUA&#10;AADcAAAADwAAAGRycy9kb3ducmV2LnhtbESPQWvDMAyF74X9B6NBL2V1tkMpWdwyAmFjt6Sju4pY&#10;TbLFcha7afrvq0Nhtyf09Om9bD+7Xk00hs6zged1Aoq49rbjxsDXoXjaggoR2WLvmQxcKcB+97DI&#10;MLX+wiVNVWyUQDikaKCNcUi1DnVLDsPaD8SyO/nRYZRxbLQd8SJw1+uXJNlohx3LhxYHyluqf6uz&#10;E8qqPn8eVsV8ouPUlHn/Pf38vRuzfJzfXkFFmuO/+X79YSX+RtJKGVG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dDexQAAANwAAAAPAAAAAAAAAAAAAAAAAJgCAABkcnMv&#10;ZG93bnJldi54bWxQSwUGAAAAAAQABAD1AAAAigMAAAAA&#10;" path="m,221r2192,l2192,,,,,221xe" fillcolor="#92d050" stroked="f">
                    <v:path arrowok="t" o:connecttype="custom" o:connectlocs="0,1145;2192,1145;2192,924;0,924;0,1145" o:connectangles="0,0,0,0,0"/>
                  </v:shape>
                </v:group>
                <v:group id="Group 143" o:spid="_x0000_s1037" style="position:absolute;top:1145;width:2192;height:221" coordorigin=",1145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4" o:spid="_x0000_s1038" style="position:absolute;top:1145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KBcUA&#10;AADcAAAADwAAAGRycy9kb3ducmV2LnhtbESPT2vCQBDF70K/wzKFXqTZtIdaoquIIEpvUWmvQ3by&#10;R7OzaXZN0m/fORR6e8O8+c17q83kWjVQHxrPBl6SFBRx4W3DlYHLef/8DipEZIutZzLwQwE264fZ&#10;CjPrR85pOMVKCYRDhgbqGLtM61DU5DAkviOWXel7h1HGvtK2x1HgrtWvafqmHTYsH2rsaFdTcTvd&#10;nVDmxf3jPN9PJX0OVb5rv4br98GYp8dpuwQVaYr/5r/ro5X4C4kvZUS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koFxQAAANwAAAAPAAAAAAAAAAAAAAAAAJgCAABkcnMv&#10;ZG93bnJldi54bWxQSwUGAAAAAAQABAD1AAAAigMAAAAA&#10;" path="m,221r2192,l2192,,,,,221xe" fillcolor="#92d050" stroked="f">
                    <v:path arrowok="t" o:connecttype="custom" o:connectlocs="0,1366;2192,1366;2192,1145;0,1145;0,1366" o:connectangles="0,0,0,0,0"/>
                  </v:shape>
                </v:group>
                <v:group id="Group 141" o:spid="_x0000_s1039" style="position:absolute;top:1366;width:2192;height:221" coordorigin=",1366" coordsize="219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2" o:spid="_x0000_s1040" style="position:absolute;top:1366;width:2192;height:221;visibility:visible;mso-wrap-style:square;v-text-anchor:top" coordsize="2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x6cIA&#10;AADcAAAADwAAAGRycy9kb3ducmV2LnhtbESPzarCMBCF94LvEEa4G9FUFyrVKCKIcnf+oNuhGdtq&#10;M6lNrPXtjSC4m+Gc882Z2aIxhaipcrllBYN+BII4sTrnVMHxsO5NQDiPrLGwTApe5GAxb7dmGGv7&#10;5B3Ve5+KAGEXo4LM+zKW0iUZGXR9WxIH7WIrgz6sVSp1hc8AN4UcRtFIGsw5XMiwpFVGyW3/MIHS&#10;TR7/h+66udCpTner4lxf7xul/jrNcgrCU+N/5m96q0P98RA+z4QJ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HHpwgAAANwAAAAPAAAAAAAAAAAAAAAAAJgCAABkcnMvZG93&#10;bnJldi54bWxQSwUGAAAAAAQABAD1AAAAhwMAAAAA&#10;" path="m,221r2192,l2192,,,,,221xe" fillcolor="#92d050" stroked="f">
                    <v:path arrowok="t" o:connecttype="custom" o:connectlocs="0,1587;2192,1587;2192,1366;0,1366;0,1587" o:connectangles="0,0,0,0,0"/>
                  </v:shape>
                </v:group>
                <v:group id="Group 139" o:spid="_x0000_s1041" style="position:absolute;top:1587;width:2192;height:243" coordorigin=",1587" coordsize="219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0" o:spid="_x0000_s1042" style="position:absolute;top:1587;width:2192;height:243;visibility:visible;mso-wrap-style:square;v-text-anchor:top" coordsize="219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hKMIA&#10;AADcAAAADwAAAGRycy9kb3ducmV2LnhtbERPTWvCQBC9C/0PyxS86SZWrERXKaUFQQW18T5kxyQ2&#10;OxuyG43/3hUEb/N4nzNfdqYSF2pcaVlBPIxAEGdWl5wrSP9+B1MQziNrrCyTghs5WC7eenNMtL3y&#10;ni4Hn4sQwi5BBYX3dSKlywoy6Ia2Jg7cyTYGfYBNLnWD1xBuKjmKook0WHJoKLCm74Ky/0NrFKzT&#10;XcxHmcb7n+P5o73ZzWjbbpTqv3dfMxCeOv8SP90rHeZ/juHxTLh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6EowgAAANwAAAAPAAAAAAAAAAAAAAAAAJgCAABkcnMvZG93&#10;bnJldi54bWxQSwUGAAAAAAQABAD1AAAAhwMAAAAA&#10;" path="m,242r2192,l2192,,,,,242xe" fillcolor="#92d050" stroked="f">
                    <v:path arrowok="t" o:connecttype="custom" o:connectlocs="0,1829;2192,1829;2192,1587;0,1587;0,1829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50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53D2A565" wp14:editId="172955D9">
                <wp:extent cx="1035050" cy="1797050"/>
                <wp:effectExtent l="0" t="0" r="3175" b="0"/>
                <wp:docPr id="13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0" cy="1797050"/>
                          <a:chOff x="0" y="0"/>
                          <a:chExt cx="1630" cy="2830"/>
                        </a:xfrm>
                      </wpg:grpSpPr>
                      <wpg:grpSp>
                        <wpg:cNvPr id="134" name="Group 1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30" cy="281"/>
                            <a:chOff x="0" y="0"/>
                            <a:chExt cx="1630" cy="281"/>
                          </a:xfrm>
                        </wpg:grpSpPr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30" cy="28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*/ 281 h 281"/>
                                <a:gd name="T2" fmla="*/ 1630 w 1630"/>
                                <a:gd name="T3" fmla="*/ 281 h 281"/>
                                <a:gd name="T4" fmla="*/ 1630 w 1630"/>
                                <a:gd name="T5" fmla="*/ 0 h 281"/>
                                <a:gd name="T6" fmla="*/ 0 w 1630"/>
                                <a:gd name="T7" fmla="*/ 0 h 281"/>
                                <a:gd name="T8" fmla="*/ 0 w 1630"/>
                                <a:gd name="T9" fmla="*/ 281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0" h="281">
                                  <a:moveTo>
                                    <a:pt x="0" y="281"/>
                                  </a:moveTo>
                                  <a:lnTo>
                                    <a:pt x="1630" y="28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34"/>
                        <wpg:cNvGrpSpPr>
                          <a:grpSpLocks/>
                        </wpg:cNvGrpSpPr>
                        <wpg:grpSpPr bwMode="auto">
                          <a:xfrm>
                            <a:off x="0" y="281"/>
                            <a:ext cx="1630" cy="221"/>
                            <a:chOff x="0" y="281"/>
                            <a:chExt cx="1630" cy="221"/>
                          </a:xfrm>
                        </wpg:grpSpPr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281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502 281"/>
                                <a:gd name="T2" fmla="*/ 502 h 221"/>
                                <a:gd name="T3" fmla="*/ 1630 w 1630"/>
                                <a:gd name="T4" fmla="+- 0 502 281"/>
                                <a:gd name="T5" fmla="*/ 502 h 221"/>
                                <a:gd name="T6" fmla="*/ 1630 w 1630"/>
                                <a:gd name="T7" fmla="+- 0 281 281"/>
                                <a:gd name="T8" fmla="*/ 281 h 221"/>
                                <a:gd name="T9" fmla="*/ 0 w 1630"/>
                                <a:gd name="T10" fmla="+- 0 281 281"/>
                                <a:gd name="T11" fmla="*/ 281 h 221"/>
                                <a:gd name="T12" fmla="*/ 0 w 1630"/>
                                <a:gd name="T13" fmla="+- 0 502 281"/>
                                <a:gd name="T14" fmla="*/ 50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2"/>
                        <wpg:cNvGrpSpPr>
                          <a:grpSpLocks/>
                        </wpg:cNvGrpSpPr>
                        <wpg:grpSpPr bwMode="auto">
                          <a:xfrm>
                            <a:off x="0" y="502"/>
                            <a:ext cx="1630" cy="221"/>
                            <a:chOff x="0" y="502"/>
                            <a:chExt cx="1630" cy="221"/>
                          </a:xfrm>
                        </wpg:grpSpPr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0" y="502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722 502"/>
                                <a:gd name="T2" fmla="*/ 722 h 221"/>
                                <a:gd name="T3" fmla="*/ 1630 w 1630"/>
                                <a:gd name="T4" fmla="+- 0 722 502"/>
                                <a:gd name="T5" fmla="*/ 722 h 221"/>
                                <a:gd name="T6" fmla="*/ 1630 w 1630"/>
                                <a:gd name="T7" fmla="+- 0 502 502"/>
                                <a:gd name="T8" fmla="*/ 502 h 221"/>
                                <a:gd name="T9" fmla="*/ 0 w 1630"/>
                                <a:gd name="T10" fmla="+- 0 502 502"/>
                                <a:gd name="T11" fmla="*/ 502 h 221"/>
                                <a:gd name="T12" fmla="*/ 0 w 1630"/>
                                <a:gd name="T13" fmla="+- 0 722 502"/>
                                <a:gd name="T14" fmla="*/ 72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0"/>
                                  </a:moveTo>
                                  <a:lnTo>
                                    <a:pt x="1630" y="22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0"/>
                        <wpg:cNvGrpSpPr>
                          <a:grpSpLocks/>
                        </wpg:cNvGrpSpPr>
                        <wpg:grpSpPr bwMode="auto">
                          <a:xfrm>
                            <a:off x="0" y="722"/>
                            <a:ext cx="1630" cy="221"/>
                            <a:chOff x="0" y="722"/>
                            <a:chExt cx="1630" cy="221"/>
                          </a:xfrm>
                        </wpg:grpSpPr>
                        <wps:wsp>
                          <wps:cNvPr id="141" name="Freeform 131"/>
                          <wps:cNvSpPr>
                            <a:spLocks/>
                          </wps:cNvSpPr>
                          <wps:spPr bwMode="auto">
                            <a:xfrm>
                              <a:off x="0" y="722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943 722"/>
                                <a:gd name="T2" fmla="*/ 943 h 221"/>
                                <a:gd name="T3" fmla="*/ 1630 w 1630"/>
                                <a:gd name="T4" fmla="+- 0 943 722"/>
                                <a:gd name="T5" fmla="*/ 943 h 221"/>
                                <a:gd name="T6" fmla="*/ 1630 w 1630"/>
                                <a:gd name="T7" fmla="+- 0 722 722"/>
                                <a:gd name="T8" fmla="*/ 722 h 221"/>
                                <a:gd name="T9" fmla="*/ 0 w 1630"/>
                                <a:gd name="T10" fmla="+- 0 722 722"/>
                                <a:gd name="T11" fmla="*/ 722 h 221"/>
                                <a:gd name="T12" fmla="*/ 0 w 1630"/>
                                <a:gd name="T13" fmla="+- 0 943 722"/>
                                <a:gd name="T14" fmla="*/ 94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28"/>
                        <wpg:cNvGrpSpPr>
                          <a:grpSpLocks/>
                        </wpg:cNvGrpSpPr>
                        <wpg:grpSpPr bwMode="auto">
                          <a:xfrm>
                            <a:off x="0" y="943"/>
                            <a:ext cx="1630" cy="222"/>
                            <a:chOff x="0" y="943"/>
                            <a:chExt cx="1630" cy="222"/>
                          </a:xfrm>
                        </wpg:grpSpPr>
                        <wps:wsp>
                          <wps:cNvPr id="143" name="Freeform 129"/>
                          <wps:cNvSpPr>
                            <a:spLocks/>
                          </wps:cNvSpPr>
                          <wps:spPr bwMode="auto">
                            <a:xfrm>
                              <a:off x="0" y="943"/>
                              <a:ext cx="1630" cy="222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1164 943"/>
                                <a:gd name="T2" fmla="*/ 1164 h 222"/>
                                <a:gd name="T3" fmla="*/ 1630 w 1630"/>
                                <a:gd name="T4" fmla="+- 0 1164 943"/>
                                <a:gd name="T5" fmla="*/ 1164 h 222"/>
                                <a:gd name="T6" fmla="*/ 1630 w 1630"/>
                                <a:gd name="T7" fmla="+- 0 943 943"/>
                                <a:gd name="T8" fmla="*/ 943 h 222"/>
                                <a:gd name="T9" fmla="*/ 0 w 1630"/>
                                <a:gd name="T10" fmla="+- 0 943 943"/>
                                <a:gd name="T11" fmla="*/ 943 h 222"/>
                                <a:gd name="T12" fmla="*/ 0 w 1630"/>
                                <a:gd name="T13" fmla="+- 0 1164 943"/>
                                <a:gd name="T14" fmla="*/ 1164 h 2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2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6"/>
                        <wpg:cNvGrpSpPr>
                          <a:grpSpLocks/>
                        </wpg:cNvGrpSpPr>
                        <wpg:grpSpPr bwMode="auto">
                          <a:xfrm>
                            <a:off x="0" y="1164"/>
                            <a:ext cx="1630" cy="281"/>
                            <a:chOff x="0" y="1164"/>
                            <a:chExt cx="1630" cy="281"/>
                          </a:xfrm>
                        </wpg:grpSpPr>
                        <wps:wsp>
                          <wps:cNvPr id="145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1164"/>
                              <a:ext cx="1630" cy="28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1445 1164"/>
                                <a:gd name="T2" fmla="*/ 1445 h 281"/>
                                <a:gd name="T3" fmla="*/ 1630 w 1630"/>
                                <a:gd name="T4" fmla="+- 0 1445 1164"/>
                                <a:gd name="T5" fmla="*/ 1445 h 281"/>
                                <a:gd name="T6" fmla="*/ 1630 w 1630"/>
                                <a:gd name="T7" fmla="+- 0 1164 1164"/>
                                <a:gd name="T8" fmla="*/ 1164 h 281"/>
                                <a:gd name="T9" fmla="*/ 0 w 1630"/>
                                <a:gd name="T10" fmla="+- 0 1164 1164"/>
                                <a:gd name="T11" fmla="*/ 1164 h 281"/>
                                <a:gd name="T12" fmla="*/ 0 w 1630"/>
                                <a:gd name="T13" fmla="+- 0 1445 1164"/>
                                <a:gd name="T14" fmla="*/ 1445 h 2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81">
                                  <a:moveTo>
                                    <a:pt x="0" y="281"/>
                                  </a:moveTo>
                                  <a:lnTo>
                                    <a:pt x="1630" y="28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4"/>
                        <wpg:cNvGrpSpPr>
                          <a:grpSpLocks/>
                        </wpg:cNvGrpSpPr>
                        <wpg:grpSpPr bwMode="auto">
                          <a:xfrm>
                            <a:off x="0" y="1445"/>
                            <a:ext cx="1630" cy="221"/>
                            <a:chOff x="0" y="1445"/>
                            <a:chExt cx="1630" cy="221"/>
                          </a:xfrm>
                        </wpg:grpSpPr>
                        <wps:wsp>
                          <wps:cNvPr id="147" name="Freeform 125"/>
                          <wps:cNvSpPr>
                            <a:spLocks/>
                          </wps:cNvSpPr>
                          <wps:spPr bwMode="auto">
                            <a:xfrm>
                              <a:off x="0" y="1445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1666 1445"/>
                                <a:gd name="T2" fmla="*/ 1666 h 221"/>
                                <a:gd name="T3" fmla="*/ 1630 w 1630"/>
                                <a:gd name="T4" fmla="+- 0 1666 1445"/>
                                <a:gd name="T5" fmla="*/ 1666 h 221"/>
                                <a:gd name="T6" fmla="*/ 1630 w 1630"/>
                                <a:gd name="T7" fmla="+- 0 1445 1445"/>
                                <a:gd name="T8" fmla="*/ 1445 h 221"/>
                                <a:gd name="T9" fmla="*/ 0 w 1630"/>
                                <a:gd name="T10" fmla="+- 0 1445 1445"/>
                                <a:gd name="T11" fmla="*/ 1445 h 221"/>
                                <a:gd name="T12" fmla="*/ 0 w 1630"/>
                                <a:gd name="T13" fmla="+- 0 1666 1445"/>
                                <a:gd name="T14" fmla="*/ 1666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2"/>
                        <wpg:cNvGrpSpPr>
                          <a:grpSpLocks/>
                        </wpg:cNvGrpSpPr>
                        <wpg:grpSpPr bwMode="auto">
                          <a:xfrm>
                            <a:off x="0" y="1666"/>
                            <a:ext cx="1630" cy="221"/>
                            <a:chOff x="0" y="1666"/>
                            <a:chExt cx="1630" cy="221"/>
                          </a:xfrm>
                        </wpg:grpSpPr>
                        <wps:wsp>
                          <wps:cNvPr id="149" name="Freeform 123"/>
                          <wps:cNvSpPr>
                            <a:spLocks/>
                          </wps:cNvSpPr>
                          <wps:spPr bwMode="auto">
                            <a:xfrm>
                              <a:off x="0" y="1666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1887 1666"/>
                                <a:gd name="T2" fmla="*/ 1887 h 221"/>
                                <a:gd name="T3" fmla="*/ 1630 w 1630"/>
                                <a:gd name="T4" fmla="+- 0 1887 1666"/>
                                <a:gd name="T5" fmla="*/ 1887 h 221"/>
                                <a:gd name="T6" fmla="*/ 1630 w 1630"/>
                                <a:gd name="T7" fmla="+- 0 1666 1666"/>
                                <a:gd name="T8" fmla="*/ 1666 h 221"/>
                                <a:gd name="T9" fmla="*/ 0 w 1630"/>
                                <a:gd name="T10" fmla="+- 0 1666 1666"/>
                                <a:gd name="T11" fmla="*/ 1666 h 221"/>
                                <a:gd name="T12" fmla="*/ 0 w 1630"/>
                                <a:gd name="T13" fmla="+- 0 1887 1666"/>
                                <a:gd name="T14" fmla="*/ 1887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0"/>
                        <wpg:cNvGrpSpPr>
                          <a:grpSpLocks/>
                        </wpg:cNvGrpSpPr>
                        <wpg:grpSpPr bwMode="auto">
                          <a:xfrm>
                            <a:off x="0" y="1887"/>
                            <a:ext cx="1630" cy="221"/>
                            <a:chOff x="0" y="1887"/>
                            <a:chExt cx="1630" cy="221"/>
                          </a:xfrm>
                        </wpg:grpSpPr>
                        <wps:wsp>
                          <wps:cNvPr id="151" name="Freeform 121"/>
                          <wps:cNvSpPr>
                            <a:spLocks/>
                          </wps:cNvSpPr>
                          <wps:spPr bwMode="auto">
                            <a:xfrm>
                              <a:off x="0" y="1887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2108 1887"/>
                                <a:gd name="T2" fmla="*/ 2108 h 221"/>
                                <a:gd name="T3" fmla="*/ 1630 w 1630"/>
                                <a:gd name="T4" fmla="+- 0 2108 1887"/>
                                <a:gd name="T5" fmla="*/ 2108 h 221"/>
                                <a:gd name="T6" fmla="*/ 1630 w 1630"/>
                                <a:gd name="T7" fmla="+- 0 1887 1887"/>
                                <a:gd name="T8" fmla="*/ 1887 h 221"/>
                                <a:gd name="T9" fmla="*/ 0 w 1630"/>
                                <a:gd name="T10" fmla="+- 0 1887 1887"/>
                                <a:gd name="T11" fmla="*/ 1887 h 221"/>
                                <a:gd name="T12" fmla="*/ 0 w 1630"/>
                                <a:gd name="T13" fmla="+- 0 2108 1887"/>
                                <a:gd name="T14" fmla="*/ 2108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8"/>
                        <wpg:cNvGrpSpPr>
                          <a:grpSpLocks/>
                        </wpg:cNvGrpSpPr>
                        <wpg:grpSpPr bwMode="auto">
                          <a:xfrm>
                            <a:off x="0" y="2108"/>
                            <a:ext cx="1630" cy="221"/>
                            <a:chOff x="0" y="2108"/>
                            <a:chExt cx="1630" cy="221"/>
                          </a:xfrm>
                        </wpg:grpSpPr>
                        <wps:wsp>
                          <wps:cNvPr id="153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2108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2328 2108"/>
                                <a:gd name="T2" fmla="*/ 2328 h 221"/>
                                <a:gd name="T3" fmla="*/ 1630 w 1630"/>
                                <a:gd name="T4" fmla="+- 0 2328 2108"/>
                                <a:gd name="T5" fmla="*/ 2328 h 221"/>
                                <a:gd name="T6" fmla="*/ 1630 w 1630"/>
                                <a:gd name="T7" fmla="+- 0 2108 2108"/>
                                <a:gd name="T8" fmla="*/ 2108 h 221"/>
                                <a:gd name="T9" fmla="*/ 0 w 1630"/>
                                <a:gd name="T10" fmla="+- 0 2108 2108"/>
                                <a:gd name="T11" fmla="*/ 2108 h 221"/>
                                <a:gd name="T12" fmla="*/ 0 w 1630"/>
                                <a:gd name="T13" fmla="+- 0 2328 2108"/>
                                <a:gd name="T14" fmla="*/ 2328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0"/>
                                  </a:moveTo>
                                  <a:lnTo>
                                    <a:pt x="1630" y="220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6"/>
                        <wpg:cNvGrpSpPr>
                          <a:grpSpLocks/>
                        </wpg:cNvGrpSpPr>
                        <wpg:grpSpPr bwMode="auto">
                          <a:xfrm>
                            <a:off x="0" y="2328"/>
                            <a:ext cx="1630" cy="221"/>
                            <a:chOff x="0" y="2328"/>
                            <a:chExt cx="1630" cy="221"/>
                          </a:xfrm>
                        </wpg:grpSpPr>
                        <wps:wsp>
                          <wps:cNvPr id="155" name="Freeform 117"/>
                          <wps:cNvSpPr>
                            <a:spLocks/>
                          </wps:cNvSpPr>
                          <wps:spPr bwMode="auto">
                            <a:xfrm>
                              <a:off x="0" y="2328"/>
                              <a:ext cx="1630" cy="22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2549 2328"/>
                                <a:gd name="T2" fmla="*/ 2549 h 221"/>
                                <a:gd name="T3" fmla="*/ 1630 w 1630"/>
                                <a:gd name="T4" fmla="+- 0 2549 2328"/>
                                <a:gd name="T5" fmla="*/ 2549 h 221"/>
                                <a:gd name="T6" fmla="*/ 1630 w 1630"/>
                                <a:gd name="T7" fmla="+- 0 2328 2328"/>
                                <a:gd name="T8" fmla="*/ 2328 h 221"/>
                                <a:gd name="T9" fmla="*/ 0 w 1630"/>
                                <a:gd name="T10" fmla="+- 0 2328 2328"/>
                                <a:gd name="T11" fmla="*/ 2328 h 221"/>
                                <a:gd name="T12" fmla="*/ 0 w 1630"/>
                                <a:gd name="T13" fmla="+- 0 2549 2328"/>
                                <a:gd name="T14" fmla="*/ 2549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21">
                                  <a:moveTo>
                                    <a:pt x="0" y="221"/>
                                  </a:moveTo>
                                  <a:lnTo>
                                    <a:pt x="1630" y="22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4"/>
                        <wpg:cNvGrpSpPr>
                          <a:grpSpLocks/>
                        </wpg:cNvGrpSpPr>
                        <wpg:grpSpPr bwMode="auto">
                          <a:xfrm>
                            <a:off x="0" y="2549"/>
                            <a:ext cx="1630" cy="281"/>
                            <a:chOff x="0" y="2549"/>
                            <a:chExt cx="1630" cy="281"/>
                          </a:xfrm>
                        </wpg:grpSpPr>
                        <wps:wsp>
                          <wps:cNvPr id="157" name="Freeform 115"/>
                          <wps:cNvSpPr>
                            <a:spLocks/>
                          </wps:cNvSpPr>
                          <wps:spPr bwMode="auto">
                            <a:xfrm>
                              <a:off x="0" y="2549"/>
                              <a:ext cx="1630" cy="281"/>
                            </a:xfrm>
                            <a:custGeom>
                              <a:avLst/>
                              <a:gdLst>
                                <a:gd name="T0" fmla="*/ 0 w 1630"/>
                                <a:gd name="T1" fmla="+- 0 2830 2549"/>
                                <a:gd name="T2" fmla="*/ 2830 h 281"/>
                                <a:gd name="T3" fmla="*/ 1630 w 1630"/>
                                <a:gd name="T4" fmla="+- 0 2830 2549"/>
                                <a:gd name="T5" fmla="*/ 2830 h 281"/>
                                <a:gd name="T6" fmla="*/ 1630 w 1630"/>
                                <a:gd name="T7" fmla="+- 0 2549 2549"/>
                                <a:gd name="T8" fmla="*/ 2549 h 281"/>
                                <a:gd name="T9" fmla="*/ 0 w 1630"/>
                                <a:gd name="T10" fmla="+- 0 2549 2549"/>
                                <a:gd name="T11" fmla="*/ 2549 h 281"/>
                                <a:gd name="T12" fmla="*/ 0 w 1630"/>
                                <a:gd name="T13" fmla="+- 0 2830 2549"/>
                                <a:gd name="T14" fmla="*/ 2830 h 2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30" h="281">
                                  <a:moveTo>
                                    <a:pt x="0" y="281"/>
                                  </a:moveTo>
                                  <a:lnTo>
                                    <a:pt x="1630" y="281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8F0795" id="Group 113" o:spid="_x0000_s1026" style="width:81.5pt;height:141.5pt;mso-position-horizontal-relative:char;mso-position-vertical-relative:line" coordsize="1630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">
                <v:group id="Group 136" o:spid="_x0000_s1027" style="position:absolute;width:1630;height:281" coordsize="163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7" o:spid="_x0000_s1028" style="position:absolute;width:1630;height:281;visibility:visible;mso-wrap-style:square;v-text-anchor:top" coordsize="163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KdcEA&#10;AADcAAAADwAAAGRycy9kb3ducmV2LnhtbERPS2vCQBC+C/0PyxS86aaKElJXEcFXKIjaQ49DdpqE&#10;ZmeX7Brjv+8WCt7m43vOYtWbRnTU+tqygrdxAoK4sLrmUsHndTtKQfiArLGxTAoe5GG1fBksMNP2&#10;zmfqLqEUMYR9hgqqEFwmpS8qMujH1hFH7tu2BkOEbSl1i/cYbho5SZK5NFhzbKjQ0aai4udyMwpc&#10;vvbpjnJ9yvGrc1YWx33/odTwtV+/gwjUh6f4333Qcf50Bn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ZinXBAAAA3AAAAA8AAAAAAAAAAAAAAAAAmAIAAGRycy9kb3du&#10;cmV2LnhtbFBLBQYAAAAABAAEAPUAAACGAwAAAAA=&#10;" path="m,281r1630,l1630,,,,,281xe" fillcolor="#94b3d6" stroked="f">
                    <v:path arrowok="t" o:connecttype="custom" o:connectlocs="0,281;1630,281;1630,0;0,0;0,281" o:connectangles="0,0,0,0,0"/>
                  </v:shape>
                </v:group>
                <v:group id="Group 134" o:spid="_x0000_s1029" style="position:absolute;top:281;width:1630;height:221" coordorigin=",281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5" o:spid="_x0000_s1030" style="position:absolute;top:281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ZcsAA&#10;AADcAAAADwAAAGRycy9kb3ducmV2LnhtbERPTYvCMBC9C/6HMII3TV1FpWsUdRFWb1bZ82wz2xab&#10;SWli7frrjSB4m8f7nMWqNaVoqHaFZQWjYQSCOLW64EzB+bQbzEE4j6yxtEwK/snBatntLDDW9sZH&#10;ahKfiRDCLkYFufdVLKVLczLohrYiDtyfrQ36AOtM6hpvIdyU8iOKptJgwaEhx4q2OaWX5GoUnK67&#10;w6Spml/e8xffafuzNxujVL/Xrj9BeGr9W/xyf+swfzyD5zPh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KZcsAAAADcAAAADwAAAAAAAAAAAAAAAACYAgAAZHJzL2Rvd25y&#10;ZXYueG1sUEsFBgAAAAAEAAQA9QAAAIUDAAAAAA==&#10;" path="m,221r1630,l1630,,,,,221xe" fillcolor="#94b3d6" stroked="f">
                    <v:path arrowok="t" o:connecttype="custom" o:connectlocs="0,502;1630,502;1630,281;0,281;0,502" o:connectangles="0,0,0,0,0"/>
                  </v:shape>
                </v:group>
                <v:group id="Group 132" o:spid="_x0000_s1031" style="position:absolute;top:502;width:1630;height:221" coordorigin=",502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3" o:spid="_x0000_s1032" style="position:absolute;top:502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om8AA&#10;AADcAAAADwAAAGRycy9kb3ducmV2LnhtbERPTYvCMBC9C/6HMII3TV1FtGsUdRFWb1bZ82wz2xab&#10;SWli7frrjSB4m8f7nMWqNaVoqHaFZQWjYQSCOLW64EzB+bQbzEA4j6yxtEwK/snBatntLDDW9sZH&#10;ahKfiRDCLkYFufdVLKVLczLohrYiDtyfrQ36AOtM6hpvIdyU8iOKptJgwaEhx4q2OaWX5GoUnK67&#10;w6Spml/e8xffafuzNxujVL/Xrj9BeGr9W/xyf+swfzyH5zPhAr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Gom8AAAADcAAAADwAAAAAAAAAAAAAAAACYAgAAZHJzL2Rvd25y&#10;ZXYueG1sUEsFBgAAAAAEAAQA9QAAAIUDAAAAAA==&#10;" path="m,220r1630,l1630,,,,,220xe" fillcolor="#94b3d6" stroked="f">
                    <v:path arrowok="t" o:connecttype="custom" o:connectlocs="0,722;1630,722;1630,502;0,502;0,722" o:connectangles="0,0,0,0,0"/>
                  </v:shape>
                </v:group>
                <v:group id="Group 130" o:spid="_x0000_s1033" style="position:absolute;top:722;width:1630;height:221" coordorigin=",722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1" o:spid="_x0000_s1034" style="position:absolute;top:722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X4MAA&#10;AADcAAAADwAAAGRycy9kb3ducmV2LnhtbERPTYvCMBC9C/sfwix409RFRGpT2XUR1JtWPI/N2Bab&#10;SWli7e6vN4LgbR7vc5Jlb2rRUesqywom4wgEcW51xYWCY7YezUE4j6yxtkwK/sjBMv0YJBhre+c9&#10;dQdfiBDCLkYFpfdNLKXLSzLoxrYhDtzFtgZ9gG0hdYv3EG5q+RVFM2mw4tBQYkOrkvLr4WYUZLf1&#10;bto13Zm3/Mv/tDptzY9RavjZfy9AeOr9W/xyb3SYP53A85lwgU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HX4MAAAADcAAAADwAAAAAAAAAAAAAAAACYAgAAZHJzL2Rvd25y&#10;ZXYueG1sUEsFBgAAAAAEAAQA9QAAAIUDAAAAAA==&#10;" path="m,221r1630,l1630,,,,,221xe" fillcolor="#94b3d6" stroked="f">
                    <v:path arrowok="t" o:connecttype="custom" o:connectlocs="0,943;1630,943;1630,722;0,722;0,943" o:connectangles="0,0,0,0,0"/>
                  </v:shape>
                </v:group>
                <v:group id="Group 128" o:spid="_x0000_s1035" style="position:absolute;top:943;width:1630;height:222" coordorigin=",943" coordsize="163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9" o:spid="_x0000_s1036" style="position:absolute;top:943;width:1630;height:222;visibility:visible;mso-wrap-style:square;v-text-anchor:top" coordsize="163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7dnr4A&#10;AADcAAAADwAAAGRycy9kb3ducmV2LnhtbERPy6rCMBDdC/5DGMGdploR6TWKCIKgCD7ufm4ztuU2&#10;k9JEW/16Iwju5nCeM1+2phR3ql1hWcFoGIEgTq0uOFNwOW8GMxDOI2ssLZOCBzlYLrqdOSbaNnyk&#10;+8lnIoSwS1BB7n2VSOnSnAy6oa2IA3e1tUEfYJ1JXWMTwk0px1E0lQYLDg05VrTOKf0/3YwC+XvY&#10;3ypySNk1Jv2kXTxu/pTq99rVDwhPrf+KP+6tDvMnMbyfCRfIx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u3Z6+AAAA3AAAAA8AAAAAAAAAAAAAAAAAmAIAAGRycy9kb3ducmV2&#10;LnhtbFBLBQYAAAAABAAEAPUAAACDAwAAAAA=&#10;" path="m,221r1630,l1630,,,,,221xe" fillcolor="#94b3d6" stroked="f">
                    <v:path arrowok="t" o:connecttype="custom" o:connectlocs="0,1164;1630,1164;1630,943;0,943;0,1164" o:connectangles="0,0,0,0,0"/>
                  </v:shape>
                </v:group>
                <v:group id="Group 126" o:spid="_x0000_s1037" style="position:absolute;top:1164;width:1630;height:281" coordorigin=",1164" coordsize="163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7" o:spid="_x0000_s1038" style="position:absolute;top:1164;width:1630;height:281;visibility:visible;mso-wrap-style:square;v-text-anchor:top" coordsize="163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/5CMEA&#10;AADcAAAADwAAAGRycy9kb3ducmV2LnhtbERPS2vCQBC+C/0PyxS86aaiElJXEcFXKIjaQ49DdpqE&#10;ZmeX7Brjv+8WCt7m43vOYtWbRnTU+tqygrdxAoK4sLrmUsHndTtKQfiArLGxTAoe5GG1fBksMNP2&#10;zmfqLqEUMYR9hgqqEFwmpS8qMujH1hFH7tu2BkOEbSl1i/cYbho5SZK5NFhzbKjQ0aai4udyMwpc&#10;vvbpjnJ9yvGrc1YWx33/odTwtV+/gwjUh6f4333Qcf50Bn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f+QjBAAAA3AAAAA8AAAAAAAAAAAAAAAAAmAIAAGRycy9kb3du&#10;cmV2LnhtbFBLBQYAAAAABAAEAPUAAACGAwAAAAA=&#10;" path="m,281r1630,l1630,,,,,281xe" fillcolor="#94b3d6" stroked="f">
                    <v:path arrowok="t" o:connecttype="custom" o:connectlocs="0,1445;1630,1445;1630,1164;0,1164;0,1445" o:connectangles="0,0,0,0,0"/>
                  </v:shape>
                </v:group>
                <v:group id="Group 124" o:spid="_x0000_s1039" style="position:absolute;top:1445;width:1630;height:221" coordorigin=",1445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5" o:spid="_x0000_s1040" style="position:absolute;top:1445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qD8AA&#10;AADcAAAADwAAAGRycy9kb3ducmV2LnhtbERPTYvCMBC9L/gfwgje1lSR3aUai1YE9bYqnsdmbIvN&#10;pDSx1v31RhD2No/3ObOkM5VoqXGlZQWjYQSCOLO65FzB8bD+/AHhPLLGyjIpeJCDZN77mGGs7Z1/&#10;qd37XIQQdjEqKLyvYyldVpBBN7Q1ceAutjHoA2xyqRu8h3BTyXEUfUmDJYeGAmtKC8qu+5tRcLit&#10;d5O2bs+85RX/UXramqVRatDvFlMQnjr/L367NzrMn3zD65lw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TqD8AAAADcAAAADwAAAAAAAAAAAAAAAACYAgAAZHJzL2Rvd25y&#10;ZXYueG1sUEsFBgAAAAAEAAQA9QAAAIUDAAAAAA==&#10;" path="m,221r1630,l1630,,,,,221xe" fillcolor="#94b3d6" stroked="f">
                    <v:path arrowok="t" o:connecttype="custom" o:connectlocs="0,1666;1630,1666;1630,1445;0,1445;0,1666" o:connectangles="0,0,0,0,0"/>
                  </v:shape>
                </v:group>
                <v:group id="Group 122" o:spid="_x0000_s1041" style="position:absolute;top:1666;width:1630;height:221" coordorigin=",1666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3" o:spid="_x0000_s1042" style="position:absolute;top:1666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b5sAA&#10;AADcAAAADwAAAGRycy9kb3ducmV2LnhtbERPTYvCMBC9L/gfwgje1lSRZbcai1YE9bYqnsdmbIvN&#10;pDSx1v31RhD2No/3ObOkM5VoqXGlZQWjYQSCOLO65FzB8bD+/AbhPLLGyjIpeJCDZN77mGGs7Z1/&#10;qd37XIQQdjEqKLyvYyldVpBBN7Q1ceAutjHoA2xyqRu8h3BTyXEUfUmDJYeGAmtKC8qu+5tRcLit&#10;d5O2bs+85RX/UXramqVRatDvFlMQnjr/L367NzrMn/zA65lw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fb5sAAAADcAAAADwAAAAAAAAAAAAAAAACYAgAAZHJzL2Rvd25y&#10;ZXYueG1sUEsFBgAAAAAEAAQA9QAAAIUDAAAAAA==&#10;" path="m,221r1630,l1630,,,,,221xe" fillcolor="#94b3d6" stroked="f">
                    <v:path arrowok="t" o:connecttype="custom" o:connectlocs="0,1887;1630,1887;1630,1666;0,1666;0,1887" o:connectangles="0,0,0,0,0"/>
                  </v:shape>
                </v:group>
                <v:group id="Group 120" o:spid="_x0000_s1043" style="position:absolute;top:1887;width:1630;height:221" coordorigin=",1887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1" o:spid="_x0000_s1044" style="position:absolute;top:1887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BPcAA&#10;AADcAAAADwAAAGRycy9kb3ducmV2LnhtbERPS4vCMBC+C/sfwix407SiIl1j2VUE9eYDz7PNbFu2&#10;mZQm1uqvN4LgbT6+58zTzlSipcaVlhXEwwgEcWZ1ybmC03E9mIFwHlljZZkU3MhBuvjozTHR9sp7&#10;ag8+FyGEXYIKCu/rREqXFWTQDW1NHLg/2xj0ATa51A1eQ7ip5CiKptJgyaGhwJqWBWX/h4tRcLys&#10;d+O2bn95yyu+0/K8NT9Gqf5n9/0FwlPn3+KXe6PD/EkMz2fC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hBPcAAAADcAAAADwAAAAAAAAAAAAAAAACYAgAAZHJzL2Rvd25y&#10;ZXYueG1sUEsFBgAAAAAEAAQA9QAAAIUDAAAAAA==&#10;" path="m,221r1630,l1630,,,,,221xe" fillcolor="#94b3d6" stroked="f">
                    <v:path arrowok="t" o:connecttype="custom" o:connectlocs="0,2108;1630,2108;1630,1887;0,1887;0,2108" o:connectangles="0,0,0,0,0"/>
                  </v:shape>
                </v:group>
                <v:group id="Group 118" o:spid="_x0000_s1045" style="position:absolute;top:2108;width:1630;height:221" coordorigin=",210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19" o:spid="_x0000_s1046" style="position:absolute;top:210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60cAA&#10;AADcAAAADwAAAGRycy9kb3ducmV2LnhtbERPS4vCMBC+C/6HMII3TV0fSNco6iKs3qyy59lmti02&#10;k9LE2vXXG0HwNh/fcxar1pSiodoVlhWMhhEI4tTqgjMF59NuMAfhPLLG0jIp+CcHq2W3s8BY2xsf&#10;qUl8JkIIuxgV5N5XsZQuzcmgG9qKOHB/tjboA6wzqWu8hXBTyo8omkmDBYeGHCva5pRekqtRcLru&#10;DpOman55z198p+3P3myMUv1eu/4E4an1b/HL/a3D/OkYns+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Z60cAAAADcAAAADwAAAAAAAAAAAAAAAACYAgAAZHJzL2Rvd25y&#10;ZXYueG1sUEsFBgAAAAAEAAQA9QAAAIUDAAAAAA==&#10;" path="m,220r1630,l1630,,,,,220xe" fillcolor="#94b3d6" stroked="f">
                    <v:path arrowok="t" o:connecttype="custom" o:connectlocs="0,2328;1630,2328;1630,2108;0,2108;0,2328" o:connectangles="0,0,0,0,0"/>
                  </v:shape>
                </v:group>
                <v:group id="Group 116" o:spid="_x0000_s1047" style="position:absolute;top:2328;width:1630;height:221" coordorigin=",2328" coordsize="163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7" o:spid="_x0000_s1048" style="position:absolute;top:2328;width:1630;height:221;visibility:visible;mso-wrap-style:square;v-text-anchor:top" coordsize="163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HPsAA&#10;AADcAAAADwAAAGRycy9kb3ducmV2LnhtbERPTYvCMBC9L/gfwgje1lTRRaqxaEXQva2K57EZ22Iz&#10;KU2s3f31G0HwNo/3OYukM5VoqXGlZQWjYQSCOLO65FzB6bj9nIFwHlljZZkU/JKDZNn7WGCs7YN/&#10;qD34XIQQdjEqKLyvYyldVpBBN7Q1ceCutjHoA2xyqRt8hHBTyXEUfUmDJYeGAmtKC8puh7tRcLxv&#10;vydt3V54zxv+o/S8N2uj1KDfreYgPHX+LX65dzrMn07h+Uy4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NHPsAAAADcAAAADwAAAAAAAAAAAAAAAACYAgAAZHJzL2Rvd25y&#10;ZXYueG1sUEsFBgAAAAAEAAQA9QAAAIUDAAAAAA==&#10;" path="m,221r1630,l1630,,,,,221xe" fillcolor="#94b3d6" stroked="f">
                    <v:path arrowok="t" o:connecttype="custom" o:connectlocs="0,2549;1630,2549;1630,2328;0,2328;0,2549" o:connectangles="0,0,0,0,0"/>
                  </v:shape>
                </v:group>
                <v:group id="Group 114" o:spid="_x0000_s1049" style="position:absolute;top:2549;width:1630;height:281" coordorigin=",2549" coordsize="1630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5" o:spid="_x0000_s1050" style="position:absolute;top:2549;width:1630;height:281;visibility:visible;mso-wrap-style:square;v-text-anchor:top" coordsize="163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UOcEA&#10;AADcAAAADwAAAGRycy9kb3ducmV2LnhtbERPS2vCQBC+C/0PyxS86aaCGlJXEcFXKIjaQ49DdpqE&#10;ZmeX7Brjv+8WCt7m43vOYtWbRnTU+tqygrdxAoK4sLrmUsHndTtKQfiArLGxTAoe5GG1fBksMNP2&#10;zmfqLqEUMYR9hgqqEFwmpS8qMujH1hFH7tu2BkOEbSl1i/cYbho5SZKZNFhzbKjQ0aai4udyMwpc&#10;vvbpjnJ9yvGrc1YWx33/odTwtV+/gwjUh6f4333Qcf50Dn/Px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VDnBAAAA3AAAAA8AAAAAAAAAAAAAAAAAmAIAAGRycy9kb3du&#10;cmV2LnhtbFBLBQYAAAAABAAEAPUAAACGAwAAAAA=&#10;" path="m,281r1630,l1630,,,,,281xe" fillcolor="#94b3d6" stroked="f">
                    <v:path arrowok="t" o:connecttype="custom" o:connectlocs="0,2830;1630,2830;1630,2549;0,2549;0,2830" o:connectangles="0,0,0,0,0"/>
                  </v:shape>
                </v:group>
                <w10:anchorlock/>
              </v:group>
            </w:pict>
          </mc:Fallback>
        </mc:AlternateContent>
      </w:r>
    </w:p>
    <w:p w14:paraId="53D2A1F6" w14:textId="77777777" w:rsidR="00EB7FCC" w:rsidRDefault="007C2744">
      <w:pPr>
        <w:spacing w:before="104"/>
        <w:ind w:left="24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See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references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at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Table </w:t>
      </w:r>
      <w:r>
        <w:rPr>
          <w:rFonts w:ascii="Century Gothic"/>
          <w:spacing w:val="1"/>
          <w:sz w:val="18"/>
        </w:rPr>
        <w:t>3a</w:t>
      </w:r>
    </w:p>
    <w:p w14:paraId="53D2A1F7" w14:textId="77777777" w:rsidR="00EB7FCC" w:rsidRDefault="007C2744">
      <w:pPr>
        <w:spacing w:before="85"/>
        <w:ind w:left="23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spacing w:val="-3"/>
          <w:w w:val="85"/>
          <w:sz w:val="14"/>
        </w:rPr>
        <w:t>Key</w:t>
      </w:r>
      <w:r>
        <w:rPr>
          <w:rFonts w:ascii="Century Gothic"/>
          <w:b/>
          <w:spacing w:val="-13"/>
          <w:w w:val="85"/>
          <w:sz w:val="14"/>
        </w:rPr>
        <w:t xml:space="preserve"> </w:t>
      </w:r>
      <w:r>
        <w:rPr>
          <w:rFonts w:ascii="Century Gothic"/>
          <w:b/>
          <w:w w:val="85"/>
          <w:sz w:val="14"/>
        </w:rPr>
        <w:t>-</w:t>
      </w:r>
      <w:r>
        <w:rPr>
          <w:rFonts w:ascii="Century Gothic"/>
          <w:b/>
          <w:spacing w:val="-18"/>
          <w:w w:val="85"/>
          <w:sz w:val="14"/>
        </w:rPr>
        <w:t xml:space="preserve"> </w:t>
      </w:r>
      <w:r>
        <w:rPr>
          <w:rFonts w:ascii="Century Gothic"/>
          <w:b/>
          <w:spacing w:val="-3"/>
          <w:w w:val="85"/>
          <w:sz w:val="14"/>
        </w:rPr>
        <w:t>events</w:t>
      </w:r>
      <w:r>
        <w:rPr>
          <w:rFonts w:ascii="Century Gothic"/>
          <w:b/>
          <w:spacing w:val="-14"/>
          <w:w w:val="85"/>
          <w:sz w:val="14"/>
        </w:rPr>
        <w:t xml:space="preserve"> </w:t>
      </w:r>
      <w:r>
        <w:rPr>
          <w:rFonts w:ascii="Century Gothic"/>
          <w:b/>
          <w:spacing w:val="3"/>
          <w:w w:val="85"/>
          <w:sz w:val="14"/>
        </w:rPr>
        <w:t>in</w:t>
      </w:r>
      <w:r>
        <w:rPr>
          <w:rFonts w:ascii="Century Gothic"/>
          <w:b/>
          <w:spacing w:val="-14"/>
          <w:w w:val="85"/>
          <w:sz w:val="14"/>
        </w:rPr>
        <w:t xml:space="preserve"> </w:t>
      </w:r>
      <w:r>
        <w:rPr>
          <w:rFonts w:ascii="Century Gothic"/>
          <w:b/>
          <w:spacing w:val="1"/>
          <w:w w:val="85"/>
          <w:sz w:val="14"/>
        </w:rPr>
        <w:t>previous</w:t>
      </w:r>
      <w:r>
        <w:rPr>
          <w:rFonts w:ascii="Century Gothic"/>
          <w:b/>
          <w:spacing w:val="-14"/>
          <w:w w:val="85"/>
          <w:sz w:val="14"/>
        </w:rPr>
        <w:t xml:space="preserve"> </w:t>
      </w:r>
      <w:r>
        <w:rPr>
          <w:rFonts w:ascii="Century Gothic"/>
          <w:b/>
          <w:spacing w:val="2"/>
          <w:w w:val="85"/>
          <w:sz w:val="14"/>
        </w:rPr>
        <w:t>years</w:t>
      </w:r>
    </w:p>
    <w:p w14:paraId="53D2A1F8" w14:textId="6FD1D160" w:rsidR="00EB7FCC" w:rsidRDefault="007C2744">
      <w:pPr>
        <w:spacing w:before="85"/>
        <w:ind w:left="793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53D2A567" wp14:editId="3D75EB54">
                <wp:simplePos x="0" y="0"/>
                <wp:positionH relativeFrom="page">
                  <wp:posOffset>513715</wp:posOffset>
                </wp:positionH>
                <wp:positionV relativeFrom="paragraph">
                  <wp:posOffset>38100</wp:posOffset>
                </wp:positionV>
                <wp:extent cx="364490" cy="422275"/>
                <wp:effectExtent l="8890" t="6985" r="7620" b="8890"/>
                <wp:wrapNone/>
                <wp:docPr id="11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422275"/>
                          <a:chOff x="809" y="60"/>
                          <a:chExt cx="574" cy="665"/>
                        </a:xfrm>
                      </wpg:grpSpPr>
                      <wpg:grpSp>
                        <wpg:cNvPr id="117" name="Group 111"/>
                        <wpg:cNvGrpSpPr>
                          <a:grpSpLocks/>
                        </wpg:cNvGrpSpPr>
                        <wpg:grpSpPr bwMode="auto">
                          <a:xfrm>
                            <a:off x="819" y="65"/>
                            <a:ext cx="558" cy="226"/>
                            <a:chOff x="819" y="65"/>
                            <a:chExt cx="558" cy="226"/>
                          </a:xfrm>
                        </wpg:grpSpPr>
                        <wps:wsp>
                          <wps:cNvPr id="118" name="Freeform 112"/>
                          <wps:cNvSpPr>
                            <a:spLocks/>
                          </wps:cNvSpPr>
                          <wps:spPr bwMode="auto">
                            <a:xfrm>
                              <a:off x="819" y="65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290 65"/>
                                <a:gd name="T3" fmla="*/ 290 h 226"/>
                                <a:gd name="T4" fmla="+- 0 1376 819"/>
                                <a:gd name="T5" fmla="*/ T4 w 558"/>
                                <a:gd name="T6" fmla="+- 0 290 65"/>
                                <a:gd name="T7" fmla="*/ 290 h 226"/>
                                <a:gd name="T8" fmla="+- 0 1376 819"/>
                                <a:gd name="T9" fmla="*/ T8 w 558"/>
                                <a:gd name="T10" fmla="+- 0 65 65"/>
                                <a:gd name="T11" fmla="*/ 65 h 226"/>
                                <a:gd name="T12" fmla="+- 0 819 819"/>
                                <a:gd name="T13" fmla="*/ T12 w 558"/>
                                <a:gd name="T14" fmla="+- 0 65 65"/>
                                <a:gd name="T15" fmla="*/ 65 h 226"/>
                                <a:gd name="T16" fmla="+- 0 819 819"/>
                                <a:gd name="T17" fmla="*/ T16 w 558"/>
                                <a:gd name="T18" fmla="+- 0 290 65"/>
                                <a:gd name="T19" fmla="*/ 2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9"/>
                        <wpg:cNvGrpSpPr>
                          <a:grpSpLocks/>
                        </wpg:cNvGrpSpPr>
                        <wpg:grpSpPr bwMode="auto">
                          <a:xfrm>
                            <a:off x="819" y="280"/>
                            <a:ext cx="558" cy="226"/>
                            <a:chOff x="819" y="280"/>
                            <a:chExt cx="558" cy="226"/>
                          </a:xfrm>
                        </wpg:grpSpPr>
                        <wps:wsp>
                          <wps:cNvPr id="120" name="Freeform 110"/>
                          <wps:cNvSpPr>
                            <a:spLocks/>
                          </wps:cNvSpPr>
                          <wps:spPr bwMode="auto">
                            <a:xfrm>
                              <a:off x="819" y="280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505 280"/>
                                <a:gd name="T3" fmla="*/ 505 h 226"/>
                                <a:gd name="T4" fmla="+- 0 1376 819"/>
                                <a:gd name="T5" fmla="*/ T4 w 558"/>
                                <a:gd name="T6" fmla="+- 0 505 280"/>
                                <a:gd name="T7" fmla="*/ 505 h 226"/>
                                <a:gd name="T8" fmla="+- 0 1376 819"/>
                                <a:gd name="T9" fmla="*/ T8 w 558"/>
                                <a:gd name="T10" fmla="+- 0 280 280"/>
                                <a:gd name="T11" fmla="*/ 280 h 226"/>
                                <a:gd name="T12" fmla="+- 0 819 819"/>
                                <a:gd name="T13" fmla="*/ T12 w 558"/>
                                <a:gd name="T14" fmla="+- 0 280 280"/>
                                <a:gd name="T15" fmla="*/ 280 h 226"/>
                                <a:gd name="T16" fmla="+- 0 819 819"/>
                                <a:gd name="T17" fmla="*/ T16 w 558"/>
                                <a:gd name="T18" fmla="+- 0 505 280"/>
                                <a:gd name="T19" fmla="*/ 5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7"/>
                        <wpg:cNvGrpSpPr>
                          <a:grpSpLocks/>
                        </wpg:cNvGrpSpPr>
                        <wpg:grpSpPr bwMode="auto">
                          <a:xfrm>
                            <a:off x="814" y="65"/>
                            <a:ext cx="2" cy="654"/>
                            <a:chOff x="814" y="65"/>
                            <a:chExt cx="2" cy="654"/>
                          </a:xfrm>
                        </wpg:grpSpPr>
                        <wps:wsp>
                          <wps:cNvPr id="122" name="Freeform 108"/>
                          <wps:cNvSpPr>
                            <a:spLocks/>
                          </wps:cNvSpPr>
                          <wps:spPr bwMode="auto">
                            <a:xfrm>
                              <a:off x="814" y="65"/>
                              <a:ext cx="2" cy="654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65 h 654"/>
                                <a:gd name="T2" fmla="+- 0 719 65"/>
                                <a:gd name="T3" fmla="*/ 719 h 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4">
                                  <a:moveTo>
                                    <a:pt x="0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6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5"/>
                        <wpg:cNvGrpSpPr>
                          <a:grpSpLocks/>
                        </wpg:cNvGrpSpPr>
                        <wpg:grpSpPr bwMode="auto">
                          <a:xfrm>
                            <a:off x="1372" y="76"/>
                            <a:ext cx="2" cy="644"/>
                            <a:chOff x="1372" y="76"/>
                            <a:chExt cx="2" cy="644"/>
                          </a:xfrm>
                        </wpg:grpSpPr>
                        <wps:wsp>
                          <wps:cNvPr id="124" name="Freeform 106"/>
                          <wps:cNvSpPr>
                            <a:spLocks/>
                          </wps:cNvSpPr>
                          <wps:spPr bwMode="auto">
                            <a:xfrm>
                              <a:off x="1372" y="76"/>
                              <a:ext cx="2" cy="644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76 h 644"/>
                                <a:gd name="T2" fmla="+- 0 719 76"/>
                                <a:gd name="T3" fmla="*/ 719 h 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4">
                                  <a:moveTo>
                                    <a:pt x="0" y="0"/>
                                  </a:moveTo>
                                  <a:lnTo>
                                    <a:pt x="0" y="643"/>
                                  </a:lnTo>
                                </a:path>
                              </a:pathLst>
                            </a:custGeom>
                            <a:noFill/>
                            <a:ln w="6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3"/>
                        <wpg:cNvGrpSpPr>
                          <a:grpSpLocks/>
                        </wpg:cNvGrpSpPr>
                        <wpg:grpSpPr bwMode="auto">
                          <a:xfrm>
                            <a:off x="819" y="71"/>
                            <a:ext cx="558" cy="2"/>
                            <a:chOff x="819" y="71"/>
                            <a:chExt cx="558" cy="2"/>
                          </a:xfrm>
                        </wpg:grpSpPr>
                        <wps:wsp>
                          <wps:cNvPr id="126" name="Freeform 104"/>
                          <wps:cNvSpPr>
                            <a:spLocks/>
                          </wps:cNvSpPr>
                          <wps:spPr bwMode="auto">
                            <a:xfrm>
                              <a:off x="819" y="71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01"/>
                        <wpg:cNvGrpSpPr>
                          <a:grpSpLocks/>
                        </wpg:cNvGrpSpPr>
                        <wpg:grpSpPr bwMode="auto">
                          <a:xfrm>
                            <a:off x="819" y="285"/>
                            <a:ext cx="558" cy="2"/>
                            <a:chOff x="819" y="285"/>
                            <a:chExt cx="558" cy="2"/>
                          </a:xfrm>
                        </wpg:grpSpPr>
                        <wps:wsp>
                          <wps:cNvPr id="128" name="Freeform 102"/>
                          <wps:cNvSpPr>
                            <a:spLocks/>
                          </wps:cNvSpPr>
                          <wps:spPr bwMode="auto">
                            <a:xfrm>
                              <a:off x="819" y="285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99"/>
                        <wpg:cNvGrpSpPr>
                          <a:grpSpLocks/>
                        </wpg:cNvGrpSpPr>
                        <wpg:grpSpPr bwMode="auto">
                          <a:xfrm>
                            <a:off x="819" y="500"/>
                            <a:ext cx="558" cy="2"/>
                            <a:chOff x="819" y="500"/>
                            <a:chExt cx="558" cy="2"/>
                          </a:xfrm>
                        </wpg:grpSpPr>
                        <wps:wsp>
                          <wps:cNvPr id="130" name="Freeform 100"/>
                          <wps:cNvSpPr>
                            <a:spLocks/>
                          </wps:cNvSpPr>
                          <wps:spPr bwMode="auto">
                            <a:xfrm>
                              <a:off x="819" y="500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7"/>
                        <wpg:cNvGrpSpPr>
                          <a:grpSpLocks/>
                        </wpg:cNvGrpSpPr>
                        <wpg:grpSpPr bwMode="auto">
                          <a:xfrm>
                            <a:off x="819" y="714"/>
                            <a:ext cx="558" cy="2"/>
                            <a:chOff x="819" y="714"/>
                            <a:chExt cx="558" cy="2"/>
                          </a:xfrm>
                        </wpg:grpSpPr>
                        <wps:wsp>
                          <wps:cNvPr id="132" name="Freeform 98"/>
                          <wps:cNvSpPr>
                            <a:spLocks/>
                          </wps:cNvSpPr>
                          <wps:spPr bwMode="auto">
                            <a:xfrm>
                              <a:off x="819" y="714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73EA9" id="Group 96" o:spid="_x0000_s1026" style="position:absolute;margin-left:40.45pt;margin-top:3pt;width:28.7pt;height:33.25pt;z-index:2752;mso-position-horizontal-relative:page" coordorigin="809,60" coordsize="574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">
                <v:group id="Group 111" o:spid="_x0000_s1027" style="position:absolute;left:819;top:65;width:558;height:226" coordorigin="819,65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2" o:spid="_x0000_s1028" style="position:absolute;left:819;top:65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XccYA&#10;AADcAAAADwAAAGRycy9kb3ducmV2LnhtbESPQUvDQBCF7wX/wzKCl2I3VSiadluqIBQs0sZCrkN2&#10;3MRmZ0N2TeO/dw5CbzO8N+99s9qMvlUD9bEJbGA+y0ARV8E27AycPt/un0DFhGyxDUwGfinCZn0z&#10;WWFuw4WPNBTJKQnhmKOBOqUu1zpWNXmMs9ARi/YVeo9J1t5p2+NFwn2rH7JsoT02LA01dvRaU3Uu&#10;fryB8mX/vts+Tx8LZ8vvod3T4ew+jLm7HbdLUInGdDX/X++s4M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WXccYAAADcAAAADwAAAAAAAAAAAAAAAACYAgAAZHJz&#10;L2Rvd25yZXYueG1sUEsFBgAAAAAEAAQA9QAAAIsDAAAAAA==&#10;" path="m,225r557,l557,,,,,225xe" fillcolor="gray" stroked="f">
                    <v:path arrowok="t" o:connecttype="custom" o:connectlocs="0,290;557,290;557,65;0,65;0,290" o:connectangles="0,0,0,0,0"/>
                  </v:shape>
                </v:group>
                <v:group id="Group 109" o:spid="_x0000_s1029" style="position:absolute;left:819;top:280;width:558;height:226" coordorigin="819,280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0" o:spid="_x0000_s1030" style="position:absolute;left:819;top:280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C4MYA&#10;AADcAAAADwAAAGRycy9kb3ducmV2LnhtbESPT2vDMAzF74V9B6PBLmV12sMYWd1SCoNeurJssKsa&#10;q3FYLIfY+dN++uow2E3iPb3303o7+UYN1MU6sIHlIgNFXAZbc2Xg++v9+RVUTMgWm8Bk4EoRtpuH&#10;2RpzG0b+pKFIlZIQjjkacCm1udaxdOQxLkJLLNoldB6TrF2lbYejhPtGr7LsRXusWRoctrR3VP4W&#10;vTdwO8+PP9nhY3/qB9dH2+wuxXk05ulx2r2BSjSlf/Pf9cEK/krw5RmZQG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0C4MYAAADcAAAADwAAAAAAAAAAAAAAAACYAgAAZHJz&#10;L2Rvd25yZXYueG1sUEsFBgAAAAAEAAQA9QAAAIsDAAAAAA==&#10;" path="m,225r557,l557,,,,,225xe" fillcolor="#d9d9d9" stroked="f">
                    <v:path arrowok="t" o:connecttype="custom" o:connectlocs="0,505;557,505;557,280;0,280;0,505" o:connectangles="0,0,0,0,0"/>
                  </v:shape>
                </v:group>
                <v:group id="Group 107" o:spid="_x0000_s1031" style="position:absolute;left:814;top:65;width:2;height:654" coordorigin="814,65" coordsize="2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8" o:spid="_x0000_s1032" style="position:absolute;left:814;top:65;width:2;height:654;visibility:visible;mso-wrap-style:square;v-text-anchor:top" coordsize="2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gBsEA&#10;AADcAAAADwAAAGRycy9kb3ducmV2LnhtbERPTWsCMRC9F/wPYQRvNetCW1mNokJB8GJVBG/DZnaz&#10;upmETdTtv28Khd7m8T5nvuxtKx7Uhcaxgsk4A0FcOt1wreB0/HydgggRWWPrmBR8U4DlYvAyx0K7&#10;J3/R4xBrkUI4FKjAxOgLKUNpyGIYO0+cuMp1FmOCXS11h88UbluZZ9m7tNhwajDoaWOovB3uVsHb&#10;Ru777cfO36u9WVfnq2d0F6VGw341AxGpj//iP/dWp/l5Dr/Pp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fYAbBAAAA3AAAAA8AAAAAAAAAAAAAAAAAmAIAAGRycy9kb3du&#10;cmV2LnhtbFBLBQYAAAAABAAEAPUAAACGAwAAAAA=&#10;" path="m,l,654e" filled="f" strokeweight=".18869mm">
                    <v:path arrowok="t" o:connecttype="custom" o:connectlocs="0,65;0,719" o:connectangles="0,0"/>
                  </v:shape>
                </v:group>
                <v:group id="Group 105" o:spid="_x0000_s1033" style="position:absolute;left:1372;top:76;width:2;height:644" coordorigin="1372,76" coordsize="2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06" o:spid="_x0000_s1034" style="position:absolute;left:1372;top:76;width:2;height:644;visibility:visible;mso-wrap-style:square;v-text-anchor:top" coordsize="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yxP8IA&#10;AADcAAAADwAAAGRycy9kb3ducmV2LnhtbERP22oCMRB9F/yHMELfNKsUla1RSqEXKLJ4aZ+nm3Gz&#10;dDNZkriuf98UBN/mcK6z2vS2ER35UDtWMJ1kIIhLp2uuFBwPr+MliBCRNTaOScGVAmzWw8EKc+0u&#10;vKNuHyuRQjjkqMDE2OZShtKQxTBxLXHiTs5bjAn6SmqPlxRuGznLsrm0WHNqMNjSi6Hyd3+2Ct6+&#10;fs7F+2nxbTqKi2nht+Gz2Cr1MOqfn0BE6uNdfHN/6DR/9gj/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LE/wgAAANwAAAAPAAAAAAAAAAAAAAAAAJgCAABkcnMvZG93&#10;bnJldi54bWxQSwUGAAAAAAQABAD1AAAAhwMAAAAA&#10;" path="m,l,643e" filled="f" strokeweight=".18869mm">
                    <v:path arrowok="t" o:connecttype="custom" o:connectlocs="0,76;0,719" o:connectangles="0,0"/>
                  </v:shape>
                </v:group>
                <v:group id="Group 103" o:spid="_x0000_s1035" style="position:absolute;left:819;top:71;width:558;height:2" coordorigin="819,71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4" o:spid="_x0000_s1036" style="position:absolute;left:819;top:71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k/8EA&#10;AADcAAAADwAAAGRycy9kb3ducmV2LnhtbERP24rCMBB9F/yHMAu+yJoqotJtFBUK7ouLlw+YbaYX&#10;2kxKE7X+/UYQ9m0O5zrJpjeNuFPnKssKppMIBHFmdcWFgusl/VyBcB5ZY2OZFDzJwWY9HCQYa/vg&#10;E93PvhAhhF2MCkrv21hKl5Vk0E1sSxy43HYGfYBdIXWHjxBuGjmLooU0WHFoKLGlfUlZfb4ZBW4s&#10;f9N5PsX8xO1u+Z3ST305KjX66LdfIDz1/l/8dh90mD9bwOuZc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/ZP/BAAAA3AAAAA8AAAAAAAAAAAAAAAAAmAIAAGRycy9kb3du&#10;cmV2LnhtbFBLBQYAAAAABAAEAPUAAACGAwAAAAA=&#10;" path="m,l557,e" filled="f" strokeweight=".22381mm">
                    <v:path arrowok="t" o:connecttype="custom" o:connectlocs="0,0;557,0" o:connectangles="0,0"/>
                  </v:shape>
                </v:group>
                <v:group id="Group 101" o:spid="_x0000_s1037" style="position:absolute;left:819;top:285;width:558;height:2" coordorigin="819,285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02" o:spid="_x0000_s1038" style="position:absolute;left:819;top:285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xVFsQA&#10;AADcAAAADwAAAGRycy9kb3ducmV2LnhtbESPzWoCQRCE7wHfYWjBS9BZJURZHcUEFuLF4M8DtDu9&#10;P7jTs+yMunl7+xDw1k1VV3292vSuUXfqQu3ZwHSSgCLOva25NHA+ZeMFqBCRLTaeycAfBdisB28r&#10;TK1/8IHux1gqCeGQooEqxjbVOuQVOQwT3xKLVvjOYZS1K7Xt8CHhrtGzJPnUDmuWhgpb+q4ovx5v&#10;zkB415fso5hiceD2a77L6Pd62hszGvbbJahIfXyZ/69/rODPhFaekQn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VRbEAAAA3AAAAA8AAAAAAAAAAAAAAAAAmAIAAGRycy9k&#10;b3ducmV2LnhtbFBLBQYAAAAABAAEAPUAAACJAwAAAAA=&#10;" path="m,l557,e" filled="f" strokeweight=".22381mm">
                    <v:path arrowok="t" o:connecttype="custom" o:connectlocs="0,0;557,0" o:connectangles="0,0"/>
                  </v:shape>
                </v:group>
                <v:group id="Group 99" o:spid="_x0000_s1039" style="position:absolute;left:819;top:500;width:558;height:2" coordorigin="819,500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00" o:spid="_x0000_s1040" style="position:absolute;left:819;top:500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PzcUA&#10;AADcAAAADwAAAGRycy9kb3ducmV2LnhtbESPzWoCQRCE7wHfYehALiHOGoPKxlE0sKCXiJoHaHd6&#10;f3CnZ9kZdfP29kHw1k1VV309X/auUVfqQu3ZwGiYgCLOva25NPB3zD5moEJEtth4JgP/FGC5GLzM&#10;MbX+xnu6HmKpJIRDigaqGNtU65BX5DAMfUssWuE7h1HWrtS2w5uEu0Z/JslEO6xZGips6aei/Hy4&#10;OAPhXZ+yr2KExZ7b9XSb0e58/DXm7bVffYOK1Men+XG9sYI/Fnx5Ri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8/NxQAAANwAAAAPAAAAAAAAAAAAAAAAAJgCAABkcnMv&#10;ZG93bnJldi54bWxQSwUGAAAAAAQABAD1AAAAigMAAAAA&#10;" path="m,l557,e" filled="f" strokeweight=".22381mm">
                    <v:path arrowok="t" o:connecttype="custom" o:connectlocs="0,0;557,0" o:connectangles="0,0"/>
                  </v:shape>
                </v:group>
                <v:group id="Group 97" o:spid="_x0000_s1041" style="position:absolute;left:819;top:714;width:558;height:2" coordorigin="819,714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98" o:spid="_x0000_s1042" style="position:absolute;left:819;top:714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0IcEA&#10;AADcAAAADwAAAGRycy9kb3ducmV2LnhtbERP24rCMBB9F/Yfwiz4IprqikrXKKtQWF+Uqh8wNtML&#10;NpPSRO3+/UYQfJvDuc5y3Zla3Kl1lWUF41EEgjizuuJCwfmUDBcgnEfWWFsmBX/kYL366C0x1vbB&#10;Kd2PvhAhhF2MCkrvm1hKl5Vk0I1sQxy43LYGfYBtIXWLjxBuajmJopk0WHFoKLGhbUnZ9XgzCtxA&#10;XpJpPsY85WYz3yV0uJ72SvU/u59vEJ46/xa/3L86zP+awP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9CHBAAAA3AAAAA8AAAAAAAAAAAAAAAAAmAIAAGRycy9kb3du&#10;cmV2LnhtbFBLBQYAAAAABAAEAPUAAACGAwAAAAA=&#10;" path="m,l557,e" filled="f" strokeweight=".22381mm">
                    <v:path arrowok="t" o:connecttype="custom" o:connectlocs="0,0;5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80"/>
          <w:sz w:val="14"/>
        </w:rPr>
        <w:t>means</w:t>
      </w:r>
      <w:r>
        <w:rPr>
          <w:rFonts w:ascii="Century Gothic"/>
          <w:spacing w:val="3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demand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3"/>
          <w:w w:val="80"/>
          <w:sz w:val="14"/>
        </w:rPr>
        <w:t>wa</w:t>
      </w:r>
      <w:r>
        <w:rPr>
          <w:rFonts w:ascii="Century Gothic"/>
          <w:spacing w:val="2"/>
          <w:w w:val="80"/>
          <w:sz w:val="14"/>
        </w:rPr>
        <w:t>s</w:t>
      </w:r>
      <w:r>
        <w:rPr>
          <w:rFonts w:ascii="Century Gothic"/>
          <w:spacing w:val="3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met</w:t>
      </w:r>
      <w:r>
        <w:rPr>
          <w:rFonts w:ascii="Century Gothic"/>
          <w:spacing w:val="9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by</w:t>
      </w:r>
      <w:r>
        <w:rPr>
          <w:rFonts w:ascii="Century Gothic"/>
          <w:spacing w:val="-5"/>
          <w:w w:val="80"/>
          <w:sz w:val="14"/>
        </w:rPr>
        <w:t xml:space="preserve"> </w:t>
      </w:r>
      <w:r>
        <w:rPr>
          <w:rFonts w:ascii="Century Gothic"/>
          <w:spacing w:val="3"/>
          <w:w w:val="80"/>
          <w:sz w:val="14"/>
        </w:rPr>
        <w:t>Commonwea</w:t>
      </w:r>
      <w:r>
        <w:rPr>
          <w:rFonts w:ascii="Century Gothic"/>
          <w:spacing w:val="2"/>
          <w:w w:val="80"/>
          <w:sz w:val="14"/>
        </w:rPr>
        <w:t>l</w:t>
      </w:r>
      <w:r>
        <w:rPr>
          <w:rFonts w:ascii="Century Gothic"/>
          <w:spacing w:val="3"/>
          <w:w w:val="80"/>
          <w:sz w:val="14"/>
        </w:rPr>
        <w:t>th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environmental</w:t>
      </w:r>
      <w:r>
        <w:rPr>
          <w:rFonts w:ascii="Century Gothic"/>
          <w:spacing w:val="7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water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or</w:t>
      </w:r>
      <w:r>
        <w:rPr>
          <w:rFonts w:ascii="Century Gothic"/>
          <w:spacing w:val="5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any</w:t>
      </w:r>
      <w:r>
        <w:rPr>
          <w:rFonts w:ascii="Century Gothic"/>
          <w:spacing w:val="-5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other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-1"/>
          <w:w w:val="80"/>
          <w:sz w:val="14"/>
        </w:rPr>
        <w:t>source</w:t>
      </w:r>
    </w:p>
    <w:p w14:paraId="53D2A1F9" w14:textId="77777777" w:rsidR="00EB7FCC" w:rsidRDefault="007C2744">
      <w:pPr>
        <w:spacing w:before="43" w:line="299" w:lineRule="auto"/>
        <w:ind w:left="793" w:right="1328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80"/>
          <w:sz w:val="14"/>
        </w:rPr>
        <w:t>means</w:t>
      </w:r>
      <w:r>
        <w:rPr>
          <w:rFonts w:ascii="Century Gothic"/>
          <w:spacing w:val="3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demand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3"/>
          <w:w w:val="80"/>
          <w:sz w:val="14"/>
        </w:rPr>
        <w:t>wa</w:t>
      </w:r>
      <w:r>
        <w:rPr>
          <w:rFonts w:ascii="Century Gothic"/>
          <w:spacing w:val="2"/>
          <w:w w:val="80"/>
          <w:sz w:val="14"/>
        </w:rPr>
        <w:t>s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partially</w:t>
      </w:r>
      <w:r>
        <w:rPr>
          <w:rFonts w:ascii="Century Gothic"/>
          <w:spacing w:val="-5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met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by</w:t>
      </w:r>
      <w:r>
        <w:rPr>
          <w:rFonts w:ascii="Century Gothic"/>
          <w:spacing w:val="-4"/>
          <w:w w:val="80"/>
          <w:sz w:val="14"/>
        </w:rPr>
        <w:t xml:space="preserve"> </w:t>
      </w:r>
      <w:r>
        <w:rPr>
          <w:rFonts w:ascii="Century Gothic"/>
          <w:spacing w:val="3"/>
          <w:w w:val="80"/>
          <w:sz w:val="14"/>
        </w:rPr>
        <w:t>Commonwea</w:t>
      </w:r>
      <w:r>
        <w:rPr>
          <w:rFonts w:ascii="Century Gothic"/>
          <w:spacing w:val="2"/>
          <w:w w:val="80"/>
          <w:sz w:val="14"/>
        </w:rPr>
        <w:t>l</w:t>
      </w:r>
      <w:r>
        <w:rPr>
          <w:rFonts w:ascii="Century Gothic"/>
          <w:spacing w:val="3"/>
          <w:w w:val="80"/>
          <w:sz w:val="14"/>
        </w:rPr>
        <w:t>th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environmental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water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or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any</w:t>
      </w:r>
      <w:r>
        <w:rPr>
          <w:rFonts w:ascii="Century Gothic"/>
          <w:spacing w:val="-4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other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-1"/>
          <w:w w:val="80"/>
          <w:sz w:val="14"/>
        </w:rPr>
        <w:t xml:space="preserve">source </w:t>
      </w:r>
      <w:r>
        <w:rPr>
          <w:rFonts w:ascii="Century Gothic"/>
          <w:spacing w:val="1"/>
          <w:w w:val="80"/>
          <w:sz w:val="14"/>
        </w:rPr>
        <w:t>(may</w:t>
      </w:r>
      <w:r>
        <w:rPr>
          <w:rFonts w:ascii="Century Gothic"/>
          <w:spacing w:val="-4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be</w:t>
      </w:r>
      <w:r>
        <w:rPr>
          <w:rFonts w:ascii="Century Gothic"/>
          <w:spacing w:val="-1"/>
          <w:w w:val="80"/>
          <w:sz w:val="14"/>
        </w:rPr>
        <w:t xml:space="preserve"> </w:t>
      </w:r>
      <w:r>
        <w:rPr>
          <w:rFonts w:ascii="Century Gothic"/>
          <w:spacing w:val="-2"/>
          <w:w w:val="80"/>
          <w:sz w:val="14"/>
        </w:rPr>
        <w:t>used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to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indicate</w:t>
      </w:r>
      <w:r>
        <w:rPr>
          <w:rFonts w:ascii="Century Gothic"/>
          <w:spacing w:val="-1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infrastructure assisted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-1"/>
          <w:w w:val="80"/>
          <w:sz w:val="14"/>
        </w:rPr>
        <w:t>delivery)</w:t>
      </w:r>
      <w:r>
        <w:rPr>
          <w:rFonts w:ascii="Century Gothic"/>
          <w:spacing w:val="82"/>
          <w:w w:val="81"/>
          <w:sz w:val="14"/>
        </w:rPr>
        <w:t xml:space="preserve"> </w:t>
      </w: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not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provided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(or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not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required)</w:t>
      </w:r>
    </w:p>
    <w:p w14:paraId="53D2A1FA" w14:textId="77777777" w:rsidR="00EB7FCC" w:rsidRDefault="007C2744">
      <w:pPr>
        <w:spacing w:line="162" w:lineRule="exact"/>
        <w:ind w:left="23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spacing w:val="2"/>
          <w:w w:val="85"/>
          <w:sz w:val="14"/>
        </w:rPr>
        <w:t>Note</w:t>
      </w:r>
      <w:r>
        <w:rPr>
          <w:rFonts w:ascii="Century Gothic"/>
          <w:spacing w:val="-21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not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all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demands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require</w:t>
      </w:r>
      <w:r>
        <w:rPr>
          <w:rFonts w:ascii="Century Gothic"/>
          <w:spacing w:val="-21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every</w:t>
      </w:r>
      <w:r>
        <w:rPr>
          <w:rFonts w:ascii="Century Gothic"/>
          <w:spacing w:val="-22"/>
          <w:w w:val="85"/>
          <w:sz w:val="14"/>
        </w:rPr>
        <w:t xml:space="preserve"> </w:t>
      </w:r>
      <w:r>
        <w:rPr>
          <w:rFonts w:ascii="Century Gothic"/>
          <w:spacing w:val="-4"/>
          <w:w w:val="85"/>
          <w:sz w:val="14"/>
        </w:rPr>
        <w:t>year;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drying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phases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are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important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floodplains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and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temporary</w:t>
      </w:r>
      <w:r>
        <w:rPr>
          <w:rFonts w:ascii="Century Gothic"/>
          <w:spacing w:val="-22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wetlands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or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streams</w:t>
      </w:r>
    </w:p>
    <w:p w14:paraId="53D2A1FB" w14:textId="77777777" w:rsidR="00EB7FCC" w:rsidRDefault="007C2744">
      <w:pPr>
        <w:spacing w:before="64"/>
        <w:ind w:left="23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spacing w:val="-3"/>
          <w:w w:val="85"/>
          <w:sz w:val="14"/>
        </w:rPr>
        <w:t>Key</w:t>
      </w:r>
      <w:r>
        <w:rPr>
          <w:rFonts w:ascii="Century Gothic"/>
          <w:b/>
          <w:spacing w:val="-16"/>
          <w:w w:val="85"/>
          <w:sz w:val="14"/>
        </w:rPr>
        <w:t xml:space="preserve"> </w:t>
      </w:r>
      <w:r>
        <w:rPr>
          <w:rFonts w:ascii="Century Gothic"/>
          <w:b/>
          <w:w w:val="85"/>
          <w:sz w:val="14"/>
        </w:rPr>
        <w:t>-</w:t>
      </w:r>
      <w:r>
        <w:rPr>
          <w:rFonts w:ascii="Century Gothic"/>
          <w:b/>
          <w:spacing w:val="-19"/>
          <w:w w:val="85"/>
          <w:sz w:val="14"/>
        </w:rPr>
        <w:t xml:space="preserve"> </w:t>
      </w:r>
      <w:r>
        <w:rPr>
          <w:rFonts w:ascii="Century Gothic"/>
          <w:b/>
          <w:w w:val="85"/>
          <w:sz w:val="14"/>
        </w:rPr>
        <w:t>potential</w:t>
      </w:r>
      <w:r>
        <w:rPr>
          <w:rFonts w:ascii="Century Gothic"/>
          <w:b/>
          <w:spacing w:val="-14"/>
          <w:w w:val="85"/>
          <w:sz w:val="14"/>
        </w:rPr>
        <w:t xml:space="preserve"> </w:t>
      </w:r>
      <w:r>
        <w:rPr>
          <w:rFonts w:ascii="Century Gothic"/>
          <w:b/>
          <w:spacing w:val="1"/>
          <w:w w:val="85"/>
          <w:sz w:val="14"/>
        </w:rPr>
        <w:t>watering</w:t>
      </w:r>
      <w:r>
        <w:rPr>
          <w:rFonts w:ascii="Century Gothic"/>
          <w:b/>
          <w:spacing w:val="-16"/>
          <w:w w:val="85"/>
          <w:sz w:val="14"/>
        </w:rPr>
        <w:t xml:space="preserve"> </w:t>
      </w:r>
      <w:r>
        <w:rPr>
          <w:rFonts w:ascii="Century Gothic"/>
          <w:b/>
          <w:spacing w:val="3"/>
          <w:w w:val="85"/>
          <w:sz w:val="14"/>
        </w:rPr>
        <w:t>in</w:t>
      </w:r>
      <w:r>
        <w:rPr>
          <w:rFonts w:ascii="Century Gothic"/>
          <w:b/>
          <w:spacing w:val="-17"/>
          <w:w w:val="85"/>
          <w:sz w:val="14"/>
        </w:rPr>
        <w:t xml:space="preserve"> </w:t>
      </w:r>
      <w:r>
        <w:rPr>
          <w:rFonts w:ascii="Century Gothic"/>
          <w:b/>
          <w:spacing w:val="-4"/>
          <w:w w:val="85"/>
          <w:sz w:val="14"/>
        </w:rPr>
        <w:t>2017-18</w:t>
      </w:r>
    </w:p>
    <w:p w14:paraId="53D2A1FC" w14:textId="074C4B70" w:rsidR="00EB7FCC" w:rsidRDefault="007C2744">
      <w:pPr>
        <w:spacing w:before="53" w:line="299" w:lineRule="auto"/>
        <w:ind w:left="793" w:right="13691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 wp14:anchorId="53D2A568" wp14:editId="509F38A1">
                <wp:simplePos x="0" y="0"/>
                <wp:positionH relativeFrom="page">
                  <wp:posOffset>513715</wp:posOffset>
                </wp:positionH>
                <wp:positionV relativeFrom="paragraph">
                  <wp:posOffset>17780</wp:posOffset>
                </wp:positionV>
                <wp:extent cx="364490" cy="429260"/>
                <wp:effectExtent l="8890" t="5715" r="7620" b="3175"/>
                <wp:wrapNone/>
                <wp:docPr id="9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429260"/>
                          <a:chOff x="809" y="28"/>
                          <a:chExt cx="574" cy="676"/>
                        </a:xfrm>
                      </wpg:grpSpPr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819" y="33"/>
                            <a:ext cx="558" cy="226"/>
                            <a:chOff x="819" y="33"/>
                            <a:chExt cx="558" cy="226"/>
                          </a:xfrm>
                        </wpg:grpSpPr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819" y="33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258 33"/>
                                <a:gd name="T3" fmla="*/ 258 h 226"/>
                                <a:gd name="T4" fmla="+- 0 1376 819"/>
                                <a:gd name="T5" fmla="*/ T4 w 558"/>
                                <a:gd name="T6" fmla="+- 0 258 33"/>
                                <a:gd name="T7" fmla="*/ 258 h 226"/>
                                <a:gd name="T8" fmla="+- 0 1376 819"/>
                                <a:gd name="T9" fmla="*/ T8 w 558"/>
                                <a:gd name="T10" fmla="+- 0 33 33"/>
                                <a:gd name="T11" fmla="*/ 33 h 226"/>
                                <a:gd name="T12" fmla="+- 0 819 819"/>
                                <a:gd name="T13" fmla="*/ T12 w 558"/>
                                <a:gd name="T14" fmla="+- 0 33 33"/>
                                <a:gd name="T15" fmla="*/ 33 h 226"/>
                                <a:gd name="T16" fmla="+- 0 819 819"/>
                                <a:gd name="T17" fmla="*/ T16 w 558"/>
                                <a:gd name="T18" fmla="+- 0 258 33"/>
                                <a:gd name="T19" fmla="*/ 25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2"/>
                        <wpg:cNvGrpSpPr>
                          <a:grpSpLocks/>
                        </wpg:cNvGrpSpPr>
                        <wpg:grpSpPr bwMode="auto">
                          <a:xfrm>
                            <a:off x="819" y="248"/>
                            <a:ext cx="558" cy="226"/>
                            <a:chOff x="819" y="248"/>
                            <a:chExt cx="558" cy="226"/>
                          </a:xfrm>
                        </wpg:grpSpPr>
                        <wps:wsp>
                          <wps:cNvPr id="103" name="Freeform 93"/>
                          <wps:cNvSpPr>
                            <a:spLocks/>
                          </wps:cNvSpPr>
                          <wps:spPr bwMode="auto">
                            <a:xfrm>
                              <a:off x="819" y="248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473 248"/>
                                <a:gd name="T3" fmla="*/ 473 h 226"/>
                                <a:gd name="T4" fmla="+- 0 1376 819"/>
                                <a:gd name="T5" fmla="*/ T4 w 558"/>
                                <a:gd name="T6" fmla="+- 0 473 248"/>
                                <a:gd name="T7" fmla="*/ 473 h 226"/>
                                <a:gd name="T8" fmla="+- 0 1376 819"/>
                                <a:gd name="T9" fmla="*/ T8 w 558"/>
                                <a:gd name="T10" fmla="+- 0 248 248"/>
                                <a:gd name="T11" fmla="*/ 248 h 226"/>
                                <a:gd name="T12" fmla="+- 0 819 819"/>
                                <a:gd name="T13" fmla="*/ T12 w 558"/>
                                <a:gd name="T14" fmla="+- 0 248 248"/>
                                <a:gd name="T15" fmla="*/ 248 h 226"/>
                                <a:gd name="T16" fmla="+- 0 819 819"/>
                                <a:gd name="T17" fmla="*/ T16 w 558"/>
                                <a:gd name="T18" fmla="+- 0 473 248"/>
                                <a:gd name="T19" fmla="*/ 47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0"/>
                        <wpg:cNvGrpSpPr>
                          <a:grpSpLocks/>
                        </wpg:cNvGrpSpPr>
                        <wpg:grpSpPr bwMode="auto">
                          <a:xfrm>
                            <a:off x="814" y="33"/>
                            <a:ext cx="2" cy="665"/>
                            <a:chOff x="814" y="33"/>
                            <a:chExt cx="2" cy="665"/>
                          </a:xfrm>
                        </wpg:grpSpPr>
                        <wps:wsp>
                          <wps:cNvPr id="105" name="Freeform 91"/>
                          <wps:cNvSpPr>
                            <a:spLocks/>
                          </wps:cNvSpPr>
                          <wps:spPr bwMode="auto">
                            <a:xfrm>
                              <a:off x="814" y="33"/>
                              <a:ext cx="2" cy="665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33 h 665"/>
                                <a:gd name="T2" fmla="+- 0 698 33"/>
                                <a:gd name="T3" fmla="*/ 698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5"/>
                                  </a:lnTo>
                                </a:path>
                              </a:pathLst>
                            </a:custGeom>
                            <a:noFill/>
                            <a:ln w="6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8"/>
                        <wpg:cNvGrpSpPr>
                          <a:grpSpLocks/>
                        </wpg:cNvGrpSpPr>
                        <wpg:grpSpPr bwMode="auto">
                          <a:xfrm>
                            <a:off x="1372" y="44"/>
                            <a:ext cx="2" cy="655"/>
                            <a:chOff x="1372" y="44"/>
                            <a:chExt cx="2" cy="655"/>
                          </a:xfrm>
                        </wpg:grpSpPr>
                        <wps:wsp>
                          <wps:cNvPr id="107" name="Freeform 89"/>
                          <wps:cNvSpPr>
                            <a:spLocks/>
                          </wps:cNvSpPr>
                          <wps:spPr bwMode="auto">
                            <a:xfrm>
                              <a:off x="1372" y="44"/>
                              <a:ext cx="2" cy="655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655"/>
                                <a:gd name="T2" fmla="+- 0 698 44"/>
                                <a:gd name="T3" fmla="*/ 698 h 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">
                                  <a:moveTo>
                                    <a:pt x="0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6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6"/>
                        <wpg:cNvGrpSpPr>
                          <a:grpSpLocks/>
                        </wpg:cNvGrpSpPr>
                        <wpg:grpSpPr bwMode="auto">
                          <a:xfrm>
                            <a:off x="819" y="38"/>
                            <a:ext cx="558" cy="2"/>
                            <a:chOff x="819" y="38"/>
                            <a:chExt cx="558" cy="2"/>
                          </a:xfrm>
                        </wpg:grpSpPr>
                        <wps:wsp>
                          <wps:cNvPr id="109" name="Freeform 87"/>
                          <wps:cNvSpPr>
                            <a:spLocks/>
                          </wps:cNvSpPr>
                          <wps:spPr bwMode="auto">
                            <a:xfrm>
                              <a:off x="819" y="38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4"/>
                        <wpg:cNvGrpSpPr>
                          <a:grpSpLocks/>
                        </wpg:cNvGrpSpPr>
                        <wpg:grpSpPr bwMode="auto">
                          <a:xfrm>
                            <a:off x="819" y="253"/>
                            <a:ext cx="558" cy="2"/>
                            <a:chOff x="819" y="253"/>
                            <a:chExt cx="558" cy="2"/>
                          </a:xfrm>
                        </wpg:grpSpPr>
                        <wps:wsp>
                          <wps:cNvPr id="111" name="Freeform 85"/>
                          <wps:cNvSpPr>
                            <a:spLocks/>
                          </wps:cNvSpPr>
                          <wps:spPr bwMode="auto">
                            <a:xfrm>
                              <a:off x="819" y="253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2"/>
                        <wpg:cNvGrpSpPr>
                          <a:grpSpLocks/>
                        </wpg:cNvGrpSpPr>
                        <wpg:grpSpPr bwMode="auto">
                          <a:xfrm>
                            <a:off x="819" y="467"/>
                            <a:ext cx="558" cy="2"/>
                            <a:chOff x="819" y="467"/>
                            <a:chExt cx="558" cy="2"/>
                          </a:xfrm>
                        </wpg:grpSpPr>
                        <wps:wsp>
                          <wps:cNvPr id="113" name="Freeform 83"/>
                          <wps:cNvSpPr>
                            <a:spLocks/>
                          </wps:cNvSpPr>
                          <wps:spPr bwMode="auto">
                            <a:xfrm>
                              <a:off x="819" y="467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0"/>
                        <wpg:cNvGrpSpPr>
                          <a:grpSpLocks/>
                        </wpg:cNvGrpSpPr>
                        <wpg:grpSpPr bwMode="auto">
                          <a:xfrm>
                            <a:off x="819" y="693"/>
                            <a:ext cx="558" cy="2"/>
                            <a:chOff x="819" y="693"/>
                            <a:chExt cx="558" cy="2"/>
                          </a:xfrm>
                        </wpg:grpSpPr>
                        <wps:wsp>
                          <wps:cNvPr id="115" name="Freeform 81"/>
                          <wps:cNvSpPr>
                            <a:spLocks/>
                          </wps:cNvSpPr>
                          <wps:spPr bwMode="auto">
                            <a:xfrm>
                              <a:off x="819" y="693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23F30" id="Group 79" o:spid="_x0000_s1026" style="position:absolute;margin-left:40.45pt;margin-top:1.4pt;width:28.7pt;height:33.8pt;z-index:2776;mso-position-horizontal-relative:page" coordorigin="809,28" coordsize="574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">
                <v:group id="Group 94" o:spid="_x0000_s1027" style="position:absolute;left:819;top:33;width:558;height:226" coordorigin="819,33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95" o:spid="_x0000_s1028" style="position:absolute;left:819;top:33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hzMIA&#10;AADcAAAADwAAAGRycy9kb3ducmV2LnhtbERPS2vCQBC+C/0PyxR60930UGp0lSJY9FCKD/Q6ZMck&#10;mJ1Ns9OY/vuuUOhtPr7nzJeDb1RPXawDW8gmBhRxEVzNpYXjYT1+BRUF2WETmCz8UITl4mE0x9yF&#10;G++o30upUgjHHC1UIm2udSwq8hgnoSVO3CV0HiXBrtSuw1sK941+NuZFe6w5NVTY0qqi4rr/9hbO&#10;75sv3Pb0mQ1TNz2Z7cdaVmLt0+PwNgMlNMi/+M+9cWm+yeD+TLp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GHMwgAAANwAAAAPAAAAAAAAAAAAAAAAAJgCAABkcnMvZG93&#10;bnJldi54bWxQSwUGAAAAAAQABAD1AAAAhwMAAAAA&#10;" path="m,225r557,l557,,,,,225xe" fillcolor="#365f92" stroked="f">
                    <v:path arrowok="t" o:connecttype="custom" o:connectlocs="0,258;557,258;557,33;0,33;0,258" o:connectangles="0,0,0,0,0"/>
                  </v:shape>
                </v:group>
                <v:group id="Group 92" o:spid="_x0000_s1029" style="position:absolute;left:819;top:248;width:558;height:226" coordorigin="819,248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3" o:spid="_x0000_s1030" style="position:absolute;left:819;top:248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iMcMA&#10;AADcAAAADwAAAGRycy9kb3ducmV2LnhtbERP22oCMRB9F/yHMIJvmrRC0dUopUUQhF7UFnwbNtNN&#10;6Gay3UR3+/dNodC3OZzrrDa9r8WV2ugCa7iZKhDEZTCOKw2n43YyBxETssE6MGn4pgib9XCwwsKE&#10;jl/pekiVyCEcC9RgU2oKKWNpyWOchoY4cx+h9ZgybCtpWuxyuK/lrVJ30qPj3GCxoQdL5efh4jX4&#10;+PL29R7Oz0+L7vEU7N6Vc+W0Ho/6+yWIRH36F/+5dybPVzP4fSZ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UiMcMAAADcAAAADwAAAAAAAAAAAAAAAACYAgAAZHJzL2Rv&#10;d25yZXYueG1sUEsFBgAAAAAEAAQA9QAAAIgDAAAAAA==&#10;" path="m,225r557,l557,,,,,225xe" fillcolor="#94b3d6" stroked="f">
                    <v:path arrowok="t" o:connecttype="custom" o:connectlocs="0,473;557,473;557,248;0,248;0,473" o:connectangles="0,0,0,0,0"/>
                  </v:shape>
                </v:group>
                <v:group id="Group 90" o:spid="_x0000_s1031" style="position:absolute;left:814;top:33;width:2;height:665" coordorigin="814,33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1" o:spid="_x0000_s1032" style="position:absolute;left:814;top:33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jfcEA&#10;AADcAAAADwAAAGRycy9kb3ducmV2LnhtbERPS4vCMBC+L/gfwgheZE0VfGw1igiCoCLqHjzONmNb&#10;bCalibX+eyMIe5uP7zmzRWMKUVPlcssK+r0IBHFidc6pgt/z+nsCwnlkjYVlUvAkB4t562uGsbYP&#10;PlJ98qkIIexiVJB5X8ZSuiQjg65nS+LAXW1l0AdYpVJX+AjhppCDKBpJgzmHhgxLWmWU3E53o6A+&#10;6Gt5uXR3YzlMt26710R/P0p12s1yCsJT4//FH/dGh/nREN7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1Y33BAAAA3AAAAA8AAAAAAAAAAAAAAAAAmAIAAGRycy9kb3du&#10;cmV2LnhtbFBLBQYAAAAABAAEAPUAAACGAwAAAAA=&#10;" path="m,l,665e" filled="f" strokeweight=".18869mm">
                    <v:path arrowok="t" o:connecttype="custom" o:connectlocs="0,33;0,698" o:connectangles="0,0"/>
                  </v:shape>
                </v:group>
                <v:group id="Group 88" o:spid="_x0000_s1033" style="position:absolute;left:1372;top:44;width:2;height:655" coordorigin="1372,44" coordsize="2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89" o:spid="_x0000_s1034" style="position:absolute;left:1372;top:44;width:2;height:655;visibility:visible;mso-wrap-style:square;v-text-anchor:top" coordsize="2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2FsQA&#10;AADcAAAADwAAAGRycy9kb3ducmV2LnhtbERP22oCMRB9F/oPYQp9EU1swcpqFBHFClKpN/Bt2Ex3&#10;l24myybq+vdGEPo2h3Od0aSxpbhQ7QvHGnpdBYI4dabgTMN+t+gMQPiAbLB0TBpu5GEyfmmNMDHu&#10;yj902YZMxBD2CWrIQ6gSKX2ak0XfdRVx5H5dbTFEWGfS1HiN4baU70r1pcWCY0OOFc1ySv+2Z6tB&#10;3Xrz/ZGaj/XpuGlPl/PD92ZVav322kyHIAI14V/8dH+ZOF99wuOZeIE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9hbEAAAA3AAAAA8AAAAAAAAAAAAAAAAAmAIAAGRycy9k&#10;b3ducmV2LnhtbFBLBQYAAAAABAAEAPUAAACJAwAAAAA=&#10;" path="m,l,654e" filled="f" strokeweight=".18869mm">
                    <v:path arrowok="t" o:connecttype="custom" o:connectlocs="0,44;0,698" o:connectangles="0,0"/>
                  </v:shape>
                </v:group>
                <v:group id="Group 86" o:spid="_x0000_s1035" style="position:absolute;left:819;top:38;width:558;height:2" coordorigin="819,38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87" o:spid="_x0000_s1036" style="position:absolute;left:819;top:38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s7cAA&#10;AADcAAAADwAAAGRycy9kb3ducmV2LnhtbERP24rCMBB9X/Afwgi+iKaKuFqNokJBX3bx8gFjM71g&#10;MylN1Pr3RljYtzmc6yzXranEgxpXWlYwGkYgiFOrS84VXM7JYAbCeWSNlWVS8CIH61Xna4mxtk8+&#10;0uPkcxFC2MWooPC+jqV0aUEG3dDWxIHLbGPQB9jkUjf4DOGmkuMomkqDJYeGAmvaFZTeTnejwPXl&#10;NZlkI8yOXG+/Dwn93s4/SvW67WYBwlPr/8V/7r0O86M5fJ4JF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Ws7cAAAADcAAAADwAAAAAAAAAAAAAAAACYAgAAZHJzL2Rvd25y&#10;ZXYueG1sUEsFBgAAAAAEAAQA9QAAAIUDAAAAAA==&#10;" path="m,l557,e" filled="f" strokeweight=".22381mm">
                    <v:path arrowok="t" o:connecttype="custom" o:connectlocs="0,0;557,0" o:connectangles="0,0"/>
                  </v:shape>
                </v:group>
                <v:group id="Group 84" o:spid="_x0000_s1037" style="position:absolute;left:819;top:253;width:558;height:2" coordorigin="819,253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85" o:spid="_x0000_s1038" style="position:absolute;left:819;top:253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2NsIA&#10;AADcAAAADwAAAGRycy9kb3ducmV2LnhtbERP22rCQBB9L/QflhF8KbqJlFqia2gLAfvSYtIPGLOT&#10;C2ZnQ3aN8e/dguDbHM51tulkOjHS4FrLCuJlBIK4tLrlWsFfkS3eQTiPrLGzTAqu5CDdPT9tMdH2&#10;wgcac1+LEMIuQQWN930ipSsbMuiWticOXGUHgz7AoZZ6wEsIN51cRdGbNNhyaGiwp6+GylN+Ngrc&#10;izxmr1WM1YH7z/V3Rr+n4kep+Wz62IDwNPmH+O7e6zA/juH/mXCB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jY2wgAAANwAAAAPAAAAAAAAAAAAAAAAAJgCAABkcnMvZG93&#10;bnJldi54bWxQSwUGAAAAAAQABAD1AAAAhwMAAAAA&#10;" path="m,l557,e" filled="f" strokeweight=".22381mm">
                    <v:path arrowok="t" o:connecttype="custom" o:connectlocs="0,0;557,0" o:connectangles="0,0"/>
                  </v:shape>
                </v:group>
                <v:group id="Group 82" o:spid="_x0000_s1039" style="position:absolute;left:819;top:467;width:558;height:2" coordorigin="819,467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3" o:spid="_x0000_s1040" style="position:absolute;left:819;top:467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QN2sEA&#10;AADcAAAADwAAAGRycy9kb3ducmV2LnhtbERP24rCMBB9F/yHMIIvomld0aVrFBUK7oui7gfMNtML&#10;NpPSRK1/v1kQfJvDuc5y3Zla3Kl1lWUF8SQCQZxZXXGh4OeSjj9BOI+ssbZMCp7kYL3q95aYaPvg&#10;E93PvhAhhF2CCkrvm0RKl5Vk0E1sQxy43LYGfYBtIXWLjxBuajmNork0WHFoKLGhXUnZ9XwzCtxI&#10;/qazPMb8xM128Z3S8Xo5KDUcdJsvEJ46/xa/3Hsd5scf8P9Mu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kDdrBAAAA3AAAAA8AAAAAAAAAAAAAAAAAmAIAAGRycy9kb3du&#10;cmV2LnhtbFBLBQYAAAAABAAEAPUAAACGAwAAAAA=&#10;" path="m,l557,e" filled="f" strokeweight=".22381mm">
                    <v:path arrowok="t" o:connecttype="custom" o:connectlocs="0,0;557,0" o:connectangles="0,0"/>
                  </v:shape>
                </v:group>
                <v:group id="Group 80" o:spid="_x0000_s1041" style="position:absolute;left:819;top:693;width:558;height:2" coordorigin="819,693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1" o:spid="_x0000_s1042" style="position:absolute;left:819;top:693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wNcEA&#10;AADcAAAADwAAAGRycy9kb3ducmV2LnhtbERP24rCMBB9F/yHMIIvomll1aVrFBUK7oui7gfMNtML&#10;NpPSRK1/v1kQfJvDuc5y3Zla3Kl1lWUF8SQCQZxZXXGh4OeSjj9BOI+ssbZMCp7kYL3q95aYaPvg&#10;E93PvhAhhF2CCkrvm0RKl5Vk0E1sQxy43LYGfYBtIXWLjxBuajmNork0WHFoKLGhXUnZ9XwzCtxI&#10;/qYfeYz5iZvt4jul4/VyUGo46DZfIDx1/i1+ufc6zI9n8P9Mu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BMDXBAAAA3AAAAA8AAAAAAAAAAAAAAAAAmAIAAGRycy9kb3du&#10;cmV2LnhtbFBLBQYAAAAABAAEAPUAAACGAwAAAAA=&#10;" path="m,l557,e" filled="f" strokeweight=".22381mm">
                    <v:path arrowok="t" o:connecttype="custom" o:connectlocs="0,0;5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80"/>
          <w:sz w:val="14"/>
        </w:rPr>
        <w:t>means</w:t>
      </w:r>
      <w:r>
        <w:rPr>
          <w:rFonts w:ascii="Century Gothic"/>
          <w:spacing w:val="3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a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high</w:t>
      </w:r>
      <w:r>
        <w:rPr>
          <w:rFonts w:ascii="Century Gothic"/>
          <w:spacing w:val="5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priority</w:t>
      </w:r>
      <w:r>
        <w:rPr>
          <w:rFonts w:ascii="Century Gothic"/>
          <w:spacing w:val="-5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for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3"/>
          <w:w w:val="80"/>
          <w:sz w:val="14"/>
        </w:rPr>
        <w:t>Commonwea</w:t>
      </w:r>
      <w:r>
        <w:rPr>
          <w:rFonts w:ascii="Century Gothic"/>
          <w:spacing w:val="2"/>
          <w:w w:val="80"/>
          <w:sz w:val="14"/>
        </w:rPr>
        <w:t>l</w:t>
      </w:r>
      <w:r>
        <w:rPr>
          <w:rFonts w:ascii="Century Gothic"/>
          <w:spacing w:val="3"/>
          <w:w w:val="80"/>
          <w:sz w:val="14"/>
        </w:rPr>
        <w:t>th</w:t>
      </w:r>
      <w:r>
        <w:rPr>
          <w:rFonts w:ascii="Century Gothic"/>
          <w:spacing w:val="5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environmental</w:t>
      </w:r>
      <w:r>
        <w:rPr>
          <w:rFonts w:ascii="Century Gothic"/>
          <w:spacing w:val="7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watering</w:t>
      </w:r>
      <w:r>
        <w:rPr>
          <w:rFonts w:ascii="Century Gothic"/>
          <w:spacing w:val="5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(full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or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partial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contribution,</w:t>
      </w:r>
      <w:r>
        <w:rPr>
          <w:rFonts w:ascii="Century Gothic"/>
          <w:spacing w:val="7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and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-2"/>
          <w:w w:val="80"/>
          <w:sz w:val="14"/>
        </w:rPr>
        <w:t>subject</w:t>
      </w:r>
      <w:r>
        <w:rPr>
          <w:rFonts w:ascii="Century Gothic"/>
          <w:spacing w:val="9"/>
          <w:w w:val="80"/>
          <w:sz w:val="14"/>
        </w:rPr>
        <w:t xml:space="preserve"> </w:t>
      </w:r>
      <w:r>
        <w:rPr>
          <w:rFonts w:ascii="Century Gothic"/>
          <w:spacing w:val="2"/>
          <w:w w:val="80"/>
          <w:sz w:val="14"/>
        </w:rPr>
        <w:t>to</w:t>
      </w:r>
      <w:r>
        <w:rPr>
          <w:rFonts w:ascii="Century Gothic"/>
          <w:spacing w:val="7"/>
          <w:w w:val="80"/>
          <w:sz w:val="14"/>
        </w:rPr>
        <w:t xml:space="preserve"> </w:t>
      </w:r>
      <w:r>
        <w:rPr>
          <w:rFonts w:ascii="Century Gothic"/>
          <w:spacing w:val="-1"/>
          <w:w w:val="80"/>
          <w:sz w:val="14"/>
        </w:rPr>
        <w:t>seasonal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and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operational</w:t>
      </w:r>
      <w:r>
        <w:rPr>
          <w:rFonts w:ascii="Century Gothic"/>
          <w:spacing w:val="8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considerations)</w:t>
      </w:r>
      <w:r>
        <w:rPr>
          <w:rFonts w:ascii="Century Gothic"/>
          <w:spacing w:val="90"/>
          <w:w w:val="81"/>
          <w:sz w:val="14"/>
        </w:rPr>
        <w:t xml:space="preserve"> </w:t>
      </w: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21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a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secondary</w:t>
      </w:r>
      <w:r>
        <w:rPr>
          <w:rFonts w:ascii="Century Gothic"/>
          <w:spacing w:val="-23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priority</w:t>
      </w:r>
      <w:r>
        <w:rPr>
          <w:rFonts w:ascii="Century Gothic"/>
          <w:spacing w:val="-24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3"/>
          <w:w w:val="85"/>
          <w:sz w:val="14"/>
        </w:rPr>
        <w:t>Commonwealth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environmental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watering,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likely</w:t>
      </w:r>
      <w:r>
        <w:rPr>
          <w:rFonts w:ascii="Century Gothic"/>
          <w:spacing w:val="-24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to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be</w:t>
      </w:r>
      <w:r>
        <w:rPr>
          <w:rFonts w:ascii="Century Gothic"/>
          <w:spacing w:val="-22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met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3"/>
          <w:w w:val="85"/>
          <w:sz w:val="14"/>
        </w:rPr>
        <w:t>via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other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(other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holders,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or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natural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flows)</w:t>
      </w:r>
      <w:r>
        <w:rPr>
          <w:rFonts w:ascii="Century Gothic"/>
          <w:w w:val="81"/>
          <w:sz w:val="14"/>
        </w:rPr>
        <w:t xml:space="preserve"> </w:t>
      </w:r>
      <w:r>
        <w:rPr>
          <w:rFonts w:ascii="Century Gothic"/>
          <w:spacing w:val="20"/>
          <w:w w:val="81"/>
          <w:sz w:val="14"/>
        </w:rPr>
        <w:t xml:space="preserve">    </w:t>
      </w:r>
      <w:r>
        <w:rPr>
          <w:rFonts w:ascii="Century Gothic"/>
          <w:w w:val="80"/>
          <w:sz w:val="14"/>
        </w:rPr>
        <w:t>means</w:t>
      </w:r>
      <w:r>
        <w:rPr>
          <w:rFonts w:ascii="Century Gothic"/>
          <w:spacing w:val="3"/>
          <w:w w:val="80"/>
          <w:sz w:val="14"/>
        </w:rPr>
        <w:t xml:space="preserve"> </w:t>
      </w:r>
      <w:r>
        <w:rPr>
          <w:rFonts w:ascii="Century Gothic"/>
          <w:w w:val="80"/>
          <w:sz w:val="14"/>
        </w:rPr>
        <w:t>a</w:t>
      </w:r>
      <w:r>
        <w:rPr>
          <w:rFonts w:ascii="Century Gothic"/>
          <w:spacing w:val="5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l</w:t>
      </w:r>
      <w:r>
        <w:rPr>
          <w:rFonts w:ascii="Century Gothic"/>
          <w:spacing w:val="2"/>
          <w:w w:val="80"/>
          <w:sz w:val="14"/>
        </w:rPr>
        <w:t>ow</w:t>
      </w:r>
      <w:r>
        <w:rPr>
          <w:rFonts w:ascii="Century Gothic"/>
          <w:spacing w:val="1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priority</w:t>
      </w:r>
      <w:r>
        <w:rPr>
          <w:rFonts w:ascii="Century Gothic"/>
          <w:spacing w:val="-4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for</w:t>
      </w:r>
      <w:r>
        <w:rPr>
          <w:rFonts w:ascii="Century Gothic"/>
          <w:spacing w:val="4"/>
          <w:w w:val="80"/>
          <w:sz w:val="14"/>
        </w:rPr>
        <w:t xml:space="preserve"> </w:t>
      </w:r>
      <w:r>
        <w:rPr>
          <w:rFonts w:ascii="Century Gothic"/>
          <w:spacing w:val="3"/>
          <w:w w:val="80"/>
          <w:sz w:val="14"/>
        </w:rPr>
        <w:t>Commonwea</w:t>
      </w:r>
      <w:r>
        <w:rPr>
          <w:rFonts w:ascii="Century Gothic"/>
          <w:spacing w:val="2"/>
          <w:w w:val="80"/>
          <w:sz w:val="14"/>
        </w:rPr>
        <w:t>l</w:t>
      </w:r>
      <w:r>
        <w:rPr>
          <w:rFonts w:ascii="Century Gothic"/>
          <w:spacing w:val="3"/>
          <w:w w:val="80"/>
          <w:sz w:val="14"/>
        </w:rPr>
        <w:t>th</w:t>
      </w:r>
      <w:r>
        <w:rPr>
          <w:rFonts w:ascii="Century Gothic"/>
          <w:spacing w:val="5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environmental</w:t>
      </w:r>
      <w:r>
        <w:rPr>
          <w:rFonts w:ascii="Century Gothic"/>
          <w:spacing w:val="7"/>
          <w:w w:val="80"/>
          <w:sz w:val="14"/>
        </w:rPr>
        <w:t xml:space="preserve"> </w:t>
      </w:r>
      <w:r>
        <w:rPr>
          <w:rFonts w:ascii="Century Gothic"/>
          <w:spacing w:val="1"/>
          <w:w w:val="80"/>
          <w:sz w:val="14"/>
        </w:rPr>
        <w:t>watering</w:t>
      </w:r>
    </w:p>
    <w:p w14:paraId="53D2A1FD" w14:textId="77777777" w:rsidR="00EB7FCC" w:rsidRDefault="007C2744">
      <w:pPr>
        <w:spacing w:before="44"/>
        <w:ind w:left="23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spacing w:val="-2"/>
          <w:w w:val="80"/>
          <w:sz w:val="14"/>
        </w:rPr>
        <w:t>Key</w:t>
      </w:r>
      <w:r>
        <w:rPr>
          <w:rFonts w:ascii="Century Gothic"/>
          <w:b/>
          <w:spacing w:val="6"/>
          <w:w w:val="80"/>
          <w:sz w:val="14"/>
        </w:rPr>
        <w:t xml:space="preserve"> </w:t>
      </w:r>
      <w:r>
        <w:rPr>
          <w:rFonts w:ascii="Century Gothic"/>
          <w:b/>
          <w:w w:val="80"/>
          <w:sz w:val="14"/>
        </w:rPr>
        <w:t>-</w:t>
      </w:r>
      <w:r>
        <w:rPr>
          <w:rFonts w:ascii="Century Gothic"/>
          <w:b/>
          <w:spacing w:val="-1"/>
          <w:w w:val="80"/>
          <w:sz w:val="14"/>
        </w:rPr>
        <w:t xml:space="preserve"> </w:t>
      </w:r>
      <w:r>
        <w:rPr>
          <w:rFonts w:ascii="Century Gothic"/>
          <w:b/>
          <w:w w:val="80"/>
          <w:sz w:val="14"/>
        </w:rPr>
        <w:t>urgency</w:t>
      </w:r>
      <w:r>
        <w:rPr>
          <w:rFonts w:ascii="Century Gothic"/>
          <w:b/>
          <w:spacing w:val="7"/>
          <w:w w:val="80"/>
          <w:sz w:val="14"/>
        </w:rPr>
        <w:t xml:space="preserve"> </w:t>
      </w:r>
      <w:r>
        <w:rPr>
          <w:rFonts w:ascii="Century Gothic"/>
          <w:b/>
          <w:spacing w:val="-2"/>
          <w:w w:val="80"/>
          <w:sz w:val="14"/>
        </w:rPr>
        <w:t>of</w:t>
      </w:r>
      <w:r>
        <w:rPr>
          <w:rFonts w:ascii="Century Gothic"/>
          <w:b/>
          <w:spacing w:val="6"/>
          <w:w w:val="80"/>
          <w:sz w:val="14"/>
        </w:rPr>
        <w:t xml:space="preserve"> </w:t>
      </w:r>
      <w:r>
        <w:rPr>
          <w:rFonts w:ascii="Century Gothic"/>
          <w:b/>
          <w:w w:val="80"/>
          <w:sz w:val="14"/>
        </w:rPr>
        <w:t>environmental</w:t>
      </w:r>
      <w:r>
        <w:rPr>
          <w:rFonts w:ascii="Century Gothic"/>
          <w:b/>
          <w:spacing w:val="11"/>
          <w:w w:val="80"/>
          <w:sz w:val="14"/>
        </w:rPr>
        <w:t xml:space="preserve"> </w:t>
      </w:r>
      <w:r>
        <w:rPr>
          <w:rFonts w:ascii="Century Gothic"/>
          <w:b/>
          <w:w w:val="80"/>
          <w:sz w:val="14"/>
        </w:rPr>
        <w:t>demands</w:t>
      </w:r>
    </w:p>
    <w:p w14:paraId="53D2A1FE" w14:textId="08D42ECE" w:rsidR="00EB7FCC" w:rsidRDefault="007C2744">
      <w:pPr>
        <w:spacing w:before="75" w:line="299" w:lineRule="auto"/>
        <w:ind w:left="793" w:right="15141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7232" behindDoc="1" locked="0" layoutInCell="1" allowOverlap="1" wp14:anchorId="53D2A569" wp14:editId="3AE89CCD">
                <wp:simplePos x="0" y="0"/>
                <wp:positionH relativeFrom="page">
                  <wp:posOffset>513715</wp:posOffset>
                </wp:positionH>
                <wp:positionV relativeFrom="paragraph">
                  <wp:posOffset>31750</wp:posOffset>
                </wp:positionV>
                <wp:extent cx="364490" cy="694690"/>
                <wp:effectExtent l="8890" t="7620" r="7620" b="2540"/>
                <wp:wrapNone/>
                <wp:docPr id="7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694690"/>
                          <a:chOff x="809" y="50"/>
                          <a:chExt cx="574" cy="1094"/>
                        </a:xfrm>
                      </wpg:grpSpPr>
                      <wpg:grpSp>
                        <wpg:cNvPr id="73" name="Group 77"/>
                        <wpg:cNvGrpSpPr>
                          <a:grpSpLocks/>
                        </wpg:cNvGrpSpPr>
                        <wpg:grpSpPr bwMode="auto">
                          <a:xfrm>
                            <a:off x="819" y="55"/>
                            <a:ext cx="558" cy="226"/>
                            <a:chOff x="819" y="55"/>
                            <a:chExt cx="558" cy="226"/>
                          </a:xfrm>
                        </wpg:grpSpPr>
                        <wps:wsp>
                          <wps:cNvPr id="74" name="Freeform 78"/>
                          <wps:cNvSpPr>
                            <a:spLocks/>
                          </wps:cNvSpPr>
                          <wps:spPr bwMode="auto">
                            <a:xfrm>
                              <a:off x="819" y="55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280 55"/>
                                <a:gd name="T3" fmla="*/ 280 h 226"/>
                                <a:gd name="T4" fmla="+- 0 1376 819"/>
                                <a:gd name="T5" fmla="*/ T4 w 558"/>
                                <a:gd name="T6" fmla="+- 0 280 55"/>
                                <a:gd name="T7" fmla="*/ 280 h 226"/>
                                <a:gd name="T8" fmla="+- 0 1376 819"/>
                                <a:gd name="T9" fmla="*/ T8 w 558"/>
                                <a:gd name="T10" fmla="+- 0 55 55"/>
                                <a:gd name="T11" fmla="*/ 55 h 226"/>
                                <a:gd name="T12" fmla="+- 0 819 819"/>
                                <a:gd name="T13" fmla="*/ T12 w 558"/>
                                <a:gd name="T14" fmla="+- 0 55 55"/>
                                <a:gd name="T15" fmla="*/ 55 h 226"/>
                                <a:gd name="T16" fmla="+- 0 819 819"/>
                                <a:gd name="T17" fmla="*/ T16 w 558"/>
                                <a:gd name="T18" fmla="+- 0 280 55"/>
                                <a:gd name="T19" fmla="*/ 28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5"/>
                        <wpg:cNvGrpSpPr>
                          <a:grpSpLocks/>
                        </wpg:cNvGrpSpPr>
                        <wpg:grpSpPr bwMode="auto">
                          <a:xfrm>
                            <a:off x="819" y="270"/>
                            <a:ext cx="558" cy="225"/>
                            <a:chOff x="819" y="270"/>
                            <a:chExt cx="558" cy="225"/>
                          </a:xfrm>
                        </wpg:grpSpPr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819" y="270"/>
                              <a:ext cx="558" cy="225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494 270"/>
                                <a:gd name="T3" fmla="*/ 494 h 225"/>
                                <a:gd name="T4" fmla="+- 0 1376 819"/>
                                <a:gd name="T5" fmla="*/ T4 w 558"/>
                                <a:gd name="T6" fmla="+- 0 494 270"/>
                                <a:gd name="T7" fmla="*/ 494 h 225"/>
                                <a:gd name="T8" fmla="+- 0 1376 819"/>
                                <a:gd name="T9" fmla="*/ T8 w 558"/>
                                <a:gd name="T10" fmla="+- 0 270 270"/>
                                <a:gd name="T11" fmla="*/ 270 h 225"/>
                                <a:gd name="T12" fmla="+- 0 819 819"/>
                                <a:gd name="T13" fmla="*/ T12 w 558"/>
                                <a:gd name="T14" fmla="+- 0 270 270"/>
                                <a:gd name="T15" fmla="*/ 270 h 225"/>
                                <a:gd name="T16" fmla="+- 0 819 819"/>
                                <a:gd name="T17" fmla="*/ T16 w 558"/>
                                <a:gd name="T18" fmla="+- 0 494 270"/>
                                <a:gd name="T19" fmla="*/ 49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5">
                                  <a:moveTo>
                                    <a:pt x="0" y="224"/>
                                  </a:moveTo>
                                  <a:lnTo>
                                    <a:pt x="557" y="224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3"/>
                        <wpg:cNvGrpSpPr>
                          <a:grpSpLocks/>
                        </wpg:cNvGrpSpPr>
                        <wpg:grpSpPr bwMode="auto">
                          <a:xfrm>
                            <a:off x="819" y="484"/>
                            <a:ext cx="558" cy="226"/>
                            <a:chOff x="819" y="484"/>
                            <a:chExt cx="558" cy="226"/>
                          </a:xfrm>
                        </wpg:grpSpPr>
                        <wps:wsp>
                          <wps:cNvPr id="78" name="Freeform 74"/>
                          <wps:cNvSpPr>
                            <a:spLocks/>
                          </wps:cNvSpPr>
                          <wps:spPr bwMode="auto">
                            <a:xfrm>
                              <a:off x="819" y="484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709 484"/>
                                <a:gd name="T3" fmla="*/ 709 h 226"/>
                                <a:gd name="T4" fmla="+- 0 1376 819"/>
                                <a:gd name="T5" fmla="*/ T4 w 558"/>
                                <a:gd name="T6" fmla="+- 0 709 484"/>
                                <a:gd name="T7" fmla="*/ 709 h 226"/>
                                <a:gd name="T8" fmla="+- 0 1376 819"/>
                                <a:gd name="T9" fmla="*/ T8 w 558"/>
                                <a:gd name="T10" fmla="+- 0 484 484"/>
                                <a:gd name="T11" fmla="*/ 484 h 226"/>
                                <a:gd name="T12" fmla="+- 0 819 819"/>
                                <a:gd name="T13" fmla="*/ T12 w 558"/>
                                <a:gd name="T14" fmla="+- 0 484 484"/>
                                <a:gd name="T15" fmla="*/ 484 h 226"/>
                                <a:gd name="T16" fmla="+- 0 819 819"/>
                                <a:gd name="T17" fmla="*/ T16 w 558"/>
                                <a:gd name="T18" fmla="+- 0 709 484"/>
                                <a:gd name="T19" fmla="*/ 709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1"/>
                        <wpg:cNvGrpSpPr>
                          <a:grpSpLocks/>
                        </wpg:cNvGrpSpPr>
                        <wpg:grpSpPr bwMode="auto">
                          <a:xfrm>
                            <a:off x="819" y="698"/>
                            <a:ext cx="558" cy="226"/>
                            <a:chOff x="819" y="698"/>
                            <a:chExt cx="558" cy="226"/>
                          </a:xfrm>
                        </wpg:grpSpPr>
                        <wps:wsp>
                          <wps:cNvPr id="80" name="Freeform 72"/>
                          <wps:cNvSpPr>
                            <a:spLocks/>
                          </wps:cNvSpPr>
                          <wps:spPr bwMode="auto">
                            <a:xfrm>
                              <a:off x="819" y="698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923 698"/>
                                <a:gd name="T3" fmla="*/ 923 h 226"/>
                                <a:gd name="T4" fmla="+- 0 1376 819"/>
                                <a:gd name="T5" fmla="*/ T4 w 558"/>
                                <a:gd name="T6" fmla="+- 0 923 698"/>
                                <a:gd name="T7" fmla="*/ 923 h 226"/>
                                <a:gd name="T8" fmla="+- 0 1376 819"/>
                                <a:gd name="T9" fmla="*/ T8 w 558"/>
                                <a:gd name="T10" fmla="+- 0 698 698"/>
                                <a:gd name="T11" fmla="*/ 698 h 226"/>
                                <a:gd name="T12" fmla="+- 0 819 819"/>
                                <a:gd name="T13" fmla="*/ T12 w 558"/>
                                <a:gd name="T14" fmla="+- 0 698 698"/>
                                <a:gd name="T15" fmla="*/ 698 h 226"/>
                                <a:gd name="T16" fmla="+- 0 819 819"/>
                                <a:gd name="T17" fmla="*/ T16 w 558"/>
                                <a:gd name="T18" fmla="+- 0 923 698"/>
                                <a:gd name="T19" fmla="*/ 923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9"/>
                        <wpg:cNvGrpSpPr>
                          <a:grpSpLocks/>
                        </wpg:cNvGrpSpPr>
                        <wpg:grpSpPr bwMode="auto">
                          <a:xfrm>
                            <a:off x="819" y="913"/>
                            <a:ext cx="558" cy="226"/>
                            <a:chOff x="819" y="913"/>
                            <a:chExt cx="558" cy="226"/>
                          </a:xfrm>
                        </wpg:grpSpPr>
                        <wps:wsp>
                          <wps:cNvPr id="82" name="Freeform 70"/>
                          <wps:cNvSpPr>
                            <a:spLocks/>
                          </wps:cNvSpPr>
                          <wps:spPr bwMode="auto">
                            <a:xfrm>
                              <a:off x="819" y="913"/>
                              <a:ext cx="558" cy="226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138 913"/>
                                <a:gd name="T3" fmla="*/ 1138 h 226"/>
                                <a:gd name="T4" fmla="+- 0 1376 819"/>
                                <a:gd name="T5" fmla="*/ T4 w 558"/>
                                <a:gd name="T6" fmla="+- 0 1138 913"/>
                                <a:gd name="T7" fmla="*/ 1138 h 226"/>
                                <a:gd name="T8" fmla="+- 0 1376 819"/>
                                <a:gd name="T9" fmla="*/ T8 w 558"/>
                                <a:gd name="T10" fmla="+- 0 913 913"/>
                                <a:gd name="T11" fmla="*/ 913 h 226"/>
                                <a:gd name="T12" fmla="+- 0 819 819"/>
                                <a:gd name="T13" fmla="*/ T12 w 558"/>
                                <a:gd name="T14" fmla="+- 0 913 913"/>
                                <a:gd name="T15" fmla="*/ 913 h 226"/>
                                <a:gd name="T16" fmla="+- 0 819 819"/>
                                <a:gd name="T17" fmla="*/ T16 w 558"/>
                                <a:gd name="T18" fmla="+- 0 1138 913"/>
                                <a:gd name="T19" fmla="*/ 11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226">
                                  <a:moveTo>
                                    <a:pt x="0" y="225"/>
                                  </a:moveTo>
                                  <a:lnTo>
                                    <a:pt x="557" y="225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7"/>
                        <wpg:cNvGrpSpPr>
                          <a:grpSpLocks/>
                        </wpg:cNvGrpSpPr>
                        <wpg:grpSpPr bwMode="auto">
                          <a:xfrm>
                            <a:off x="814" y="55"/>
                            <a:ext cx="2" cy="1083"/>
                            <a:chOff x="814" y="55"/>
                            <a:chExt cx="2" cy="1083"/>
                          </a:xfrm>
                        </wpg:grpSpPr>
                        <wps:wsp>
                          <wps:cNvPr id="84" name="Freeform 68"/>
                          <wps:cNvSpPr>
                            <a:spLocks/>
                          </wps:cNvSpPr>
                          <wps:spPr bwMode="auto">
                            <a:xfrm>
                              <a:off x="814" y="55"/>
                              <a:ext cx="2" cy="1083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55 h 1083"/>
                                <a:gd name="T2" fmla="+- 0 1138 55"/>
                                <a:gd name="T3" fmla="*/ 1138 h 1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">
                                  <a:moveTo>
                                    <a:pt x="0" y="0"/>
                                  </a:moveTo>
                                  <a:lnTo>
                                    <a:pt x="0" y="1083"/>
                                  </a:lnTo>
                                </a:path>
                              </a:pathLst>
                            </a:custGeom>
                            <a:noFill/>
                            <a:ln w="6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5"/>
                        <wpg:cNvGrpSpPr>
                          <a:grpSpLocks/>
                        </wpg:cNvGrpSpPr>
                        <wpg:grpSpPr bwMode="auto">
                          <a:xfrm>
                            <a:off x="1372" y="66"/>
                            <a:ext cx="2" cy="1073"/>
                            <a:chOff x="1372" y="66"/>
                            <a:chExt cx="2" cy="1073"/>
                          </a:xfrm>
                        </wpg:grpSpPr>
                        <wps:wsp>
                          <wps:cNvPr id="86" name="Freeform 66"/>
                          <wps:cNvSpPr>
                            <a:spLocks/>
                          </wps:cNvSpPr>
                          <wps:spPr bwMode="auto">
                            <a:xfrm>
                              <a:off x="1372" y="66"/>
                              <a:ext cx="2" cy="1073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66 h 1073"/>
                                <a:gd name="T2" fmla="+- 0 1138 66"/>
                                <a:gd name="T3" fmla="*/ 1138 h 1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">
                                  <a:moveTo>
                                    <a:pt x="0" y="0"/>
                                  </a:moveTo>
                                  <a:lnTo>
                                    <a:pt x="0" y="1072"/>
                                  </a:lnTo>
                                </a:path>
                              </a:pathLst>
                            </a:custGeom>
                            <a:noFill/>
                            <a:ln w="6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3"/>
                        <wpg:cNvGrpSpPr>
                          <a:grpSpLocks/>
                        </wpg:cNvGrpSpPr>
                        <wpg:grpSpPr bwMode="auto">
                          <a:xfrm>
                            <a:off x="819" y="60"/>
                            <a:ext cx="558" cy="2"/>
                            <a:chOff x="819" y="60"/>
                            <a:chExt cx="558" cy="2"/>
                          </a:xfrm>
                        </wpg:grpSpPr>
                        <wps:wsp>
                          <wps:cNvPr id="88" name="Freeform 64"/>
                          <wps:cNvSpPr>
                            <a:spLocks/>
                          </wps:cNvSpPr>
                          <wps:spPr bwMode="auto">
                            <a:xfrm>
                              <a:off x="819" y="60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1"/>
                        <wpg:cNvGrpSpPr>
                          <a:grpSpLocks/>
                        </wpg:cNvGrpSpPr>
                        <wpg:grpSpPr bwMode="auto">
                          <a:xfrm>
                            <a:off x="819" y="275"/>
                            <a:ext cx="558" cy="2"/>
                            <a:chOff x="819" y="275"/>
                            <a:chExt cx="558" cy="2"/>
                          </a:xfrm>
                        </wpg:grpSpPr>
                        <wps:wsp>
                          <wps:cNvPr id="90" name="Freeform 62"/>
                          <wps:cNvSpPr>
                            <a:spLocks/>
                          </wps:cNvSpPr>
                          <wps:spPr bwMode="auto">
                            <a:xfrm>
                              <a:off x="819" y="275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9"/>
                        <wpg:cNvGrpSpPr>
                          <a:grpSpLocks/>
                        </wpg:cNvGrpSpPr>
                        <wpg:grpSpPr bwMode="auto">
                          <a:xfrm>
                            <a:off x="819" y="489"/>
                            <a:ext cx="558" cy="2"/>
                            <a:chOff x="819" y="489"/>
                            <a:chExt cx="558" cy="2"/>
                          </a:xfrm>
                        </wpg:grpSpPr>
                        <wps:wsp>
                          <wps:cNvPr id="92" name="Freeform 60"/>
                          <wps:cNvSpPr>
                            <a:spLocks/>
                          </wps:cNvSpPr>
                          <wps:spPr bwMode="auto">
                            <a:xfrm>
                              <a:off x="819" y="489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7"/>
                        <wpg:cNvGrpSpPr>
                          <a:grpSpLocks/>
                        </wpg:cNvGrpSpPr>
                        <wpg:grpSpPr bwMode="auto">
                          <a:xfrm>
                            <a:off x="819" y="704"/>
                            <a:ext cx="558" cy="2"/>
                            <a:chOff x="819" y="704"/>
                            <a:chExt cx="558" cy="2"/>
                          </a:xfrm>
                        </wpg:grpSpPr>
                        <wps:wsp>
                          <wps:cNvPr id="94" name="Freeform 58"/>
                          <wps:cNvSpPr>
                            <a:spLocks/>
                          </wps:cNvSpPr>
                          <wps:spPr bwMode="auto">
                            <a:xfrm>
                              <a:off x="819" y="704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5"/>
                        <wpg:cNvGrpSpPr>
                          <a:grpSpLocks/>
                        </wpg:cNvGrpSpPr>
                        <wpg:grpSpPr bwMode="auto">
                          <a:xfrm>
                            <a:off x="819" y="918"/>
                            <a:ext cx="558" cy="2"/>
                            <a:chOff x="819" y="918"/>
                            <a:chExt cx="558" cy="2"/>
                          </a:xfrm>
                        </wpg:grpSpPr>
                        <wps:wsp>
                          <wps:cNvPr id="96" name="Freeform 56"/>
                          <wps:cNvSpPr>
                            <a:spLocks/>
                          </wps:cNvSpPr>
                          <wps:spPr bwMode="auto">
                            <a:xfrm>
                              <a:off x="819" y="918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3"/>
                        <wpg:cNvGrpSpPr>
                          <a:grpSpLocks/>
                        </wpg:cNvGrpSpPr>
                        <wpg:grpSpPr bwMode="auto">
                          <a:xfrm>
                            <a:off x="819" y="1133"/>
                            <a:ext cx="558" cy="2"/>
                            <a:chOff x="819" y="1133"/>
                            <a:chExt cx="558" cy="2"/>
                          </a:xfrm>
                        </wpg:grpSpPr>
                        <wps:wsp>
                          <wps:cNvPr id="98" name="Freeform 54"/>
                          <wps:cNvSpPr>
                            <a:spLocks/>
                          </wps:cNvSpPr>
                          <wps:spPr bwMode="auto">
                            <a:xfrm>
                              <a:off x="819" y="1133"/>
                              <a:ext cx="558" cy="2"/>
                            </a:xfrm>
                            <a:custGeom>
                              <a:avLst/>
                              <a:gdLst>
                                <a:gd name="T0" fmla="+- 0 819 819"/>
                                <a:gd name="T1" fmla="*/ T0 w 558"/>
                                <a:gd name="T2" fmla="+- 0 1376 819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8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63DC5" id="Group 52" o:spid="_x0000_s1026" style="position:absolute;margin-left:40.45pt;margin-top:2.5pt;width:28.7pt;height:54.7pt;z-index:-149248;mso-position-horizontal-relative:page" coordorigin="809,50" coordsize="574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">
                <v:group id="Group 77" o:spid="_x0000_s1027" style="position:absolute;left:819;top:55;width:558;height:226" coordorigin="819,55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8" o:spid="_x0000_s1028" style="position:absolute;left:819;top:55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NlcMA&#10;AADbAAAADwAAAGRycy9kb3ducmV2LnhtbESPzWrDMBCE74G+g9hCb7HcUprgRgmmP6G9JU4eYLHW&#10;lom1MpZqO3n6qBDIcZiZb5jVZrKtGKj3jWMFz0kKgrh0uuFawfHwPV+C8AFZY+uYFJzJw2b9MFth&#10;pt3IexqKUIsIYZ+hAhNCl0npS0MWfeI64uhVrrcYouxrqXscI9y28iVN36TFhuOCwY4+DJWn4s8q&#10;mPhyMmVVFJXffn3+pvluCPmo1NPjlL+DCDSFe/jW/tEKFq/w/yX+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6NlcMAAADbAAAADwAAAAAAAAAAAAAAAACYAgAAZHJzL2Rv&#10;d25yZXYueG1sUEsFBgAAAAAEAAQA9QAAAIgDAAAAAA==&#10;" path="m,225r557,l557,,,,,225xe" fillcolor="#c00000" stroked="f">
                    <v:path arrowok="t" o:connecttype="custom" o:connectlocs="0,280;557,280;557,55;0,55;0,280" o:connectangles="0,0,0,0,0"/>
                  </v:shape>
                </v:group>
                <v:group id="Group 75" o:spid="_x0000_s1029" style="position:absolute;left:819;top:270;width:558;height:225" coordorigin="819,270" coordsize="55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6" o:spid="_x0000_s1030" style="position:absolute;left:819;top:270;width:558;height:225;visibility:visible;mso-wrap-style:square;v-text-anchor:top" coordsize="558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ErsMA&#10;AADbAAAADwAAAGRycy9kb3ducmV2LnhtbESPQWvCQBSE7wX/w/IEb3WjBy3RVbRQ8CQaS70+ss9s&#10;MPs2ZtcY8+vdQqHHYWa+YZbrzlaipcaXjhVMxgkI4tzpkgsF36ev9w8QPiBrrByTgid5WK8Gb0tM&#10;tXvwkdosFCJC2KeowIRQp1L63JBFP3Y1cfQurrEYomwKqRt8RLit5DRJZtJiyXHBYE2fhvJrdrcK&#10;aNu3h9PPmZ+74/aW7a+98YdeqdGw2yxABOrCf/ivvdMK5jP4/R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AErsMAAADbAAAADwAAAAAAAAAAAAAAAACYAgAAZHJzL2Rv&#10;d25yZXYueG1sUEsFBgAAAAAEAAQA9QAAAIgDAAAAAA==&#10;" path="m,224r557,l557,,,,,224xe" fillcolor="red" stroked="f">
                    <v:path arrowok="t" o:connecttype="custom" o:connectlocs="0,494;557,494;557,270;0,270;0,494" o:connectangles="0,0,0,0,0"/>
                  </v:shape>
                </v:group>
                <v:group id="Group 73" o:spid="_x0000_s1031" style="position:absolute;left:819;top:484;width:558;height:226" coordorigin="819,484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4" o:spid="_x0000_s1032" style="position:absolute;left:819;top:484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0McIA&#10;AADbAAAADwAAAGRycy9kb3ducmV2LnhtbERPy2rCQBTdF/oPwy24KTrRhQ2po4jgA6EFHx9wyVyT&#10;2MydmBlN/PveRaHLw3nPFr2r1YPaUHk2MB4loIhzbysuDJxP62EKKkRki7VnMvCkAIv568sMM+s7&#10;PtDjGAslIRwyNFDG2GRah7wkh2HkG2LhLr51GAW2hbYtdhLuaj1Jkql2WLE0lNjQqqT853h30ns9&#10;nLr4vtx+7TfPa4Xn9Pt2SY0ZvPXLT1CR+vgv/nPvrIEPGStf5Afo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7QxwgAAANsAAAAPAAAAAAAAAAAAAAAAAJgCAABkcnMvZG93&#10;bnJldi54bWxQSwUGAAAAAAQABAD1AAAAhwMAAAAA&#10;" path="m,225r557,l557,,,,,225xe" fillcolor="#ffc000" stroked="f">
                    <v:path arrowok="t" o:connecttype="custom" o:connectlocs="0,709;557,709;557,484;0,484;0,709" o:connectangles="0,0,0,0,0"/>
                  </v:shape>
                </v:group>
                <v:group id="Group 71" o:spid="_x0000_s1033" style="position:absolute;left:819;top:698;width:558;height:226" coordorigin="819,698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2" o:spid="_x0000_s1034" style="position:absolute;left:819;top:698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IXcIA&#10;AADbAAAADwAAAGRycy9kb3ducmV2LnhtbERPXWvCMBR9H/gfwh34IpqqWynVKDKYiANhKohvl+ba&#10;ljU3JYm1+/fLg7DHw/lernvTiI6cry0rmE4SEMSF1TWXCs6nz3EGwgdkjY1lUvBLHtarwcsSc20f&#10;/E3dMZQihrDPUUEVQptL6YuKDPqJbYkjd7POYIjQlVI7fMRw08hZkqTSYM2xocKWPioqfo53o2C+&#10;OcyySxh97d0uvaTXt+59tO2UGr72mwWIQH34Fz/dO60gi+vj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shdwgAAANsAAAAPAAAAAAAAAAAAAAAAAJgCAABkcnMvZG93&#10;bnJldi54bWxQSwUGAAAAAAQABAD1AAAAhwMAAAAA&#10;" path="m,225r557,l557,,,,,225xe" fillcolor="#92d050" stroked="f">
                    <v:path arrowok="t" o:connecttype="custom" o:connectlocs="0,923;557,923;557,698;0,698;0,923" o:connectangles="0,0,0,0,0"/>
                  </v:shape>
                </v:group>
                <v:group id="Group 69" o:spid="_x0000_s1035" style="position:absolute;left:819;top:913;width:558;height:226" coordorigin="819,913" coordsize="558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0" o:spid="_x0000_s1036" style="position:absolute;left:819;top:913;width:558;height:226;visibility:visible;mso-wrap-style:square;v-text-anchor:top" coordsize="558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VB8EA&#10;AADbAAAADwAAAGRycy9kb3ducmV2LnhtbESPQYvCMBSE7wv+h/CEva2pPahUo4jgIupl1R/waJ5t&#10;NXkpTVaz/nojCHscZuYbZraI1ogbdb5xrGA4yEAQl043XCk4HddfExA+IGs0jknBH3lYzHsfMyy0&#10;u/MP3Q6hEgnCvkAFdQhtIaUva7LoB64lTt7ZdRZDkl0ldYf3BLdG5lk2khYbTgs1trSqqbwefq2C&#10;Y26RxuVuO9yPv80l6Gge26jUZz8upyACxfAffrc3WsEkh9eX9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+FQfBAAAA2wAAAA8AAAAAAAAAAAAAAAAAmAIAAGRycy9kb3du&#10;cmV2LnhtbFBLBQYAAAAABAAEAPUAAACGAwAAAAA=&#10;" path="m,225r557,l557,,,,,225xe" fillcolor="#00af50" stroked="f">
                    <v:path arrowok="t" o:connecttype="custom" o:connectlocs="0,1138;557,1138;557,913;0,913;0,1138" o:connectangles="0,0,0,0,0"/>
                  </v:shape>
                </v:group>
                <v:group id="Group 67" o:spid="_x0000_s1037" style="position:absolute;left:814;top:55;width:2;height:1083" coordorigin="814,55" coordsize="2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8" o:spid="_x0000_s1038" style="position:absolute;left:814;top:55;width:2;height:1083;visibility:visible;mso-wrap-style:square;v-text-anchor:top" coordsize="2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RpMEA&#10;AADbAAAADwAAAGRycy9kb3ducmV2LnhtbESPQWvCQBSE7wX/w/KE3urGokWjq0iLxatR78/sMwlm&#10;36bZF43/3i0Uehxm5htmue5drW7UhsqzgfEoAUWce1txYeB42L7NQAVBtlh7JgMPCrBeDV6WmFp/&#10;5z3dMilUhHBI0UAp0qRah7wkh2HkG+LoXXzrUKJsC21bvEe4q/V7knxohxXHhRIb+iwpv2adMyDf&#10;1+7rnO0PP/lFpl2H81Nw1pjXYb9ZgBLq5T/8195ZA7MJ/H6JP0C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0aTBAAAA2wAAAA8AAAAAAAAAAAAAAAAAmAIAAGRycy9kb3du&#10;cmV2LnhtbFBLBQYAAAAABAAEAPUAAACGAwAAAAA=&#10;" path="m,l,1083e" filled="f" strokeweight=".18869mm">
                    <v:path arrowok="t" o:connecttype="custom" o:connectlocs="0,55;0,1138" o:connectangles="0,0"/>
                  </v:shape>
                </v:group>
                <v:group id="Group 65" o:spid="_x0000_s1039" style="position:absolute;left:1372;top:66;width:2;height:1073" coordorigin="1372,66" coordsize="2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6" o:spid="_x0000_s1040" style="position:absolute;left:1372;top:66;width:2;height:1073;visibility:visible;mso-wrap-style:square;v-text-anchor:top" coordsize="2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8hJcUA&#10;AADbAAAADwAAAGRycy9kb3ducmV2LnhtbESPQWvCQBSE7wX/w/KEXkrd2IPV6CZEpdCLVK14fmSf&#10;Scju25BdNf77bqHQ4zAz3zCrfLBG3Kj3jWMF00kCgrh0uuFKwen743UOwgdkjcYxKXiQhzwbPa0w&#10;1e7OB7odQyUihH2KCuoQulRKX9Zk0U9cRxy9i+sthij7Suoe7xFujXxLkpm02HBcqLGjTU1le7xa&#10;Ba2x625/NWd8vO+2u5evxWVaLJR6Hg/FEkSgIfyH/9qfWsF8Br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yElxQAAANsAAAAPAAAAAAAAAAAAAAAAAJgCAABkcnMv&#10;ZG93bnJldi54bWxQSwUGAAAAAAQABAD1AAAAigMAAAAA&#10;" path="m,l,1072e" filled="f" strokeweight=".18869mm">
                    <v:path arrowok="t" o:connecttype="custom" o:connectlocs="0,66;0,1138" o:connectangles="0,0"/>
                  </v:shape>
                </v:group>
                <v:group id="Group 63" o:spid="_x0000_s1041" style="position:absolute;left:819;top:60;width:558;height:2" coordorigin="819,60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4" o:spid="_x0000_s1042" style="position:absolute;left:819;top:60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u3b4A&#10;AADbAAAADwAAAGRycy9kb3ducmV2LnhtbERPy4rCMBTdD/gP4QpuBk0VUalGUaHgbJSqH3Btbh/Y&#10;3JQmav37yUJweTjv1aYztXhS6yrLCsajCARxZnXFhYLrJRkuQDiPrLG2TAre5GCz7v2sMNb2xSk9&#10;z74QIYRdjApK75tYSpeVZNCNbEMcuNy2Bn2AbSF1i68Qbmo5iaKZNFhxaCixoX1J2f38MArcr7wl&#10;03yMecrNbv6X0Ol+OSo16HfbJQhPnf+KP+6DVrAIY8OX8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Hbt2+AAAA2wAAAA8AAAAAAAAAAAAAAAAAmAIAAGRycy9kb3ducmV2&#10;LnhtbFBLBQYAAAAABAAEAPUAAACDAwAAAAA=&#10;" path="m,l557,e" filled="f" strokeweight=".22381mm">
                    <v:path arrowok="t" o:connecttype="custom" o:connectlocs="0,0;557,0" o:connectangles="0,0"/>
                  </v:shape>
                </v:group>
                <v:group id="Group 61" o:spid="_x0000_s1043" style="position:absolute;left:819;top:275;width:558;height:2" coordorigin="819,275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2" o:spid="_x0000_s1044" style="position:absolute;left:819;top:275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0Br8A&#10;AADbAAAADwAAAGRycy9kb3ducmV2LnhtbERPy4rCMBTdD/gP4QpuBk0VGbUaRYWCbkZ8fMC1uX1g&#10;c1OaqPXvzUJweTjvxao1lXhQ40rLCoaDCARxanXJuYLLOelPQTiPrLGyTApe5GC17PwsMNb2yUd6&#10;nHwuQgi7GBUU3texlC4tyKAb2Jo4cJltDPoAm1zqBp8h3FRyFEV/0mDJoaHAmrYFpbfT3Shwv/Ka&#10;jLMhZkeuN5N9Qofb+V+pXrddz0F4av1X/HHvtIJZWB++h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qPQGvwAAANsAAAAPAAAAAAAAAAAAAAAAAJgCAABkcnMvZG93bnJl&#10;di54bWxQSwUGAAAAAAQABAD1AAAAhAMAAAAA&#10;" path="m,l557,e" filled="f" strokeweight=".22381mm">
                    <v:path arrowok="t" o:connecttype="custom" o:connectlocs="0,0;557,0" o:connectangles="0,0"/>
                  </v:shape>
                </v:group>
                <v:group id="Group 59" o:spid="_x0000_s1045" style="position:absolute;left:819;top:489;width:558;height:2" coordorigin="819,489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60" o:spid="_x0000_s1046" style="position:absolute;left:819;top:489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P6sMA&#10;AADbAAAADwAAAGRycy9kb3ducmV2LnhtbESP3YrCMBSE74V9h3AWvBFNlcWfrlFWobDeKFUf4Nic&#10;/mBzUpqo3bffCIKXw8x8wyzXnanFnVpXWVYwHkUgiDOrKy4UnE/JcA7CeWSNtWVS8EcO1quP3hJj&#10;bR+c0v3oCxEg7GJUUHrfxFK6rCSDbmQb4uDltjXog2wLqVt8BLip5SSKptJgxWGhxIa2JWXX480o&#10;cAN5Sb7yMeYpN5vZLqHD9bRXqv/Z/XyD8NT5d/jV/tUKFh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P6sMAAADbAAAADwAAAAAAAAAAAAAAAACYAgAAZHJzL2Rv&#10;d25yZXYueG1sUEsFBgAAAAAEAAQA9QAAAIgDAAAAAA==&#10;" path="m,l557,e" filled="f" strokeweight=".22381mm">
                    <v:path arrowok="t" o:connecttype="custom" o:connectlocs="0,0;557,0" o:connectangles="0,0"/>
                  </v:shape>
                </v:group>
                <v:group id="Group 57" o:spid="_x0000_s1047" style="position:absolute;left:819;top:704;width:558;height:2" coordorigin="819,704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8" o:spid="_x0000_s1048" style="position:absolute;left:819;top:704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yBcIA&#10;AADbAAAADwAAAGRycy9kb3ducmV2LnhtbESP3YrCMBSE7wXfIRzBG1lTRdStRlGhoDcr6j7A2eb0&#10;B5uT0kStb2+EBS+HmfmGWa5bU4k7Na60rGA0jEAQp1aXnCv4vSRfcxDOI2usLJOCJzlYr7qdJcba&#10;PvhE97PPRYCwi1FB4X0dS+nSggy6oa2Jg5fZxqAPssmlbvAR4KaS4yiaSoMlh4UCa9oVlF7PN6PA&#10;DeRfMslGmJ243s4OCR2vlx+l+r12swDhqfWf8H97rxV8T+D9Jfw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/IFwgAAANsAAAAPAAAAAAAAAAAAAAAAAJgCAABkcnMvZG93&#10;bnJldi54bWxQSwUGAAAAAAQABAD1AAAAhwMAAAAA&#10;" path="m,l557,e" filled="f" strokeweight=".22381mm">
                    <v:path arrowok="t" o:connecttype="custom" o:connectlocs="0,0;557,0" o:connectangles="0,0"/>
                  </v:shape>
                </v:group>
                <v:group id="Group 55" o:spid="_x0000_s1049" style="position:absolute;left:819;top:918;width:558;height:2" coordorigin="819,918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6" o:spid="_x0000_s1050" style="position:absolute;left:819;top:918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J6cMA&#10;AADbAAAADwAAAGRycy9kb3ducmV2LnhtbESP3YrCMBSE7wXfIRzBm0VTZfGnGsUVCuvNStUHODan&#10;P9iclCar9e3NwoKXw8x8w6y3nanFnVpXWVYwGUcgiDOrKy4UXM7JaAHCeWSNtWVS8CQH202/t8ZY&#10;2wendD/5QgQIuxgVlN43sZQuK8mgG9uGOHi5bQ36INtC6hYfAW5qOY2imTRYcVgosaF9Sdnt9GsU&#10;uA95TT7zCeYpN1/zQ0LH2/lHqeGg261AeOr8O/zf/tYKljP4+x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3J6cMAAADbAAAADwAAAAAAAAAAAAAAAACYAgAAZHJzL2Rv&#10;d25yZXYueG1sUEsFBgAAAAAEAAQA9QAAAIgDAAAAAA==&#10;" path="m,l557,e" filled="f" strokeweight=".22381mm">
                    <v:path arrowok="t" o:connecttype="custom" o:connectlocs="0,0;557,0" o:connectangles="0,0"/>
                  </v:shape>
                </v:group>
                <v:group id="Group 53" o:spid="_x0000_s1051" style="position:absolute;left:819;top:1133;width:558;height:2" coordorigin="819,1133" coordsize="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54" o:spid="_x0000_s1052" style="position:absolute;left:819;top:1133;width:558;height:2;visibility:visible;mso-wrap-style:square;v-text-anchor:top" coordsize="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4AL8A&#10;AADbAAAADwAAAGRycy9kb3ducmV2LnhtbERPy4rCMBTdD/gP4QpuBk0VGbUaRYWCbkZ8fMC1uX1g&#10;c1OaqPXvzUJweTjvxao1lXhQ40rLCoaDCARxanXJuYLLOelPQTiPrLGyTApe5GC17PwsMNb2yUd6&#10;nHwuQgi7GBUU3texlC4tyKAb2Jo4cJltDPoAm1zqBp8h3FRyFEV/0mDJoaHAmrYFpbfT3Shwv/Ka&#10;jLMhZkeuN5N9Qofb+V+pXrddz0F4av1X/HHvtIJZGBu+h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3vgAvwAAANsAAAAPAAAAAAAAAAAAAAAAAJgCAABkcnMvZG93bnJl&#10;di54bWxQSwUGAAAAAAQABAD1AAAAhAMAAAAA&#10;" path="m,l557,e" filled="f" strokeweight=".22381mm">
                    <v:path arrowok="t" o:connecttype="custom" o:connectlocs="0,0;5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critical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i.e.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urgent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spacing w:val="-4"/>
          <w:w w:val="85"/>
          <w:sz w:val="14"/>
        </w:rPr>
        <w:t>need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in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particular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-5"/>
          <w:w w:val="85"/>
          <w:sz w:val="14"/>
        </w:rPr>
        <w:t>year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to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manage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risk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of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irretrievable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loss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or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damage</w:t>
      </w:r>
      <w:r>
        <w:rPr>
          <w:rFonts w:ascii="Century Gothic"/>
          <w:spacing w:val="76"/>
          <w:w w:val="80"/>
          <w:sz w:val="14"/>
        </w:rPr>
        <w:t xml:space="preserve"> </w:t>
      </w: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high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i.e.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-4"/>
          <w:w w:val="85"/>
          <w:sz w:val="14"/>
        </w:rPr>
        <w:t>needed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in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particular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-5"/>
          <w:w w:val="85"/>
          <w:sz w:val="14"/>
        </w:rPr>
        <w:t>year</w:t>
      </w:r>
    </w:p>
    <w:p w14:paraId="53D2A1FF" w14:textId="77777777" w:rsidR="00EB7FCC" w:rsidRDefault="007C2744">
      <w:pPr>
        <w:spacing w:before="1" w:line="299" w:lineRule="auto"/>
        <w:ind w:left="793" w:right="1685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moderate</w:t>
      </w:r>
      <w:r>
        <w:rPr>
          <w:rFonts w:ascii="Century Gothic"/>
          <w:spacing w:val="-22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i.e.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-4"/>
          <w:w w:val="85"/>
          <w:sz w:val="14"/>
        </w:rPr>
        <w:t>needed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particular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-5"/>
          <w:w w:val="85"/>
          <w:sz w:val="14"/>
        </w:rPr>
        <w:t>year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and/or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-3"/>
          <w:w w:val="85"/>
          <w:sz w:val="14"/>
        </w:rPr>
        <w:t>next</w:t>
      </w:r>
      <w:r>
        <w:rPr>
          <w:rFonts w:ascii="Century Gothic"/>
          <w:spacing w:val="36"/>
          <w:w w:val="80"/>
          <w:sz w:val="14"/>
        </w:rPr>
        <w:t xml:space="preserve"> </w:t>
      </w: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low</w:t>
      </w:r>
      <w:r>
        <w:rPr>
          <w:rFonts w:ascii="Century Gothic"/>
          <w:spacing w:val="-1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i.e.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generally</w:t>
      </w:r>
      <w:r>
        <w:rPr>
          <w:rFonts w:ascii="Century Gothic"/>
          <w:spacing w:val="-3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not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spacing w:val="-4"/>
          <w:w w:val="85"/>
          <w:sz w:val="14"/>
        </w:rPr>
        <w:t>needed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particular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-5"/>
          <w:w w:val="85"/>
          <w:sz w:val="14"/>
        </w:rPr>
        <w:t>year</w:t>
      </w:r>
    </w:p>
    <w:p w14:paraId="53D2A200" w14:textId="77777777" w:rsidR="00EB7FCC" w:rsidRDefault="007C2744">
      <w:pPr>
        <w:spacing w:before="1"/>
        <w:ind w:left="793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85"/>
          <w:sz w:val="14"/>
        </w:rPr>
        <w:t>means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very</w:t>
      </w:r>
      <w:r>
        <w:rPr>
          <w:rFonts w:ascii="Century Gothic"/>
          <w:spacing w:val="-21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low</w:t>
      </w:r>
      <w:r>
        <w:rPr>
          <w:rFonts w:ascii="Century Gothic"/>
          <w:spacing w:val="-11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for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i.e.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water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generally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not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spacing w:val="-4"/>
          <w:w w:val="85"/>
          <w:sz w:val="14"/>
        </w:rPr>
        <w:t>needed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particular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-5"/>
          <w:w w:val="85"/>
          <w:sz w:val="14"/>
        </w:rPr>
        <w:t>year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or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the</w:t>
      </w:r>
      <w:r>
        <w:rPr>
          <w:rFonts w:ascii="Century Gothic"/>
          <w:spacing w:val="-19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following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-5"/>
          <w:w w:val="85"/>
          <w:sz w:val="14"/>
        </w:rPr>
        <w:t>year</w:t>
      </w:r>
    </w:p>
    <w:p w14:paraId="53D2A201" w14:textId="77777777" w:rsidR="00EB7FCC" w:rsidRDefault="007C2744">
      <w:pPr>
        <w:spacing w:before="32"/>
        <w:ind w:left="236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spacing w:val="2"/>
          <w:w w:val="85"/>
          <w:sz w:val="14"/>
        </w:rPr>
        <w:t>Note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3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demand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is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considered</w:t>
      </w:r>
      <w:r>
        <w:rPr>
          <w:rFonts w:ascii="Century Gothic"/>
          <w:spacing w:val="-14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at</w:t>
      </w:r>
      <w:r>
        <w:rPr>
          <w:rFonts w:ascii="Century Gothic"/>
          <w:spacing w:val="-13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a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generalised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-3"/>
          <w:w w:val="85"/>
          <w:sz w:val="14"/>
        </w:rPr>
        <w:t>scale;</w:t>
      </w:r>
      <w:r>
        <w:rPr>
          <w:rFonts w:ascii="Century Gothic"/>
          <w:spacing w:val="-13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there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may</w:t>
      </w:r>
      <w:r>
        <w:rPr>
          <w:rFonts w:ascii="Century Gothic"/>
          <w:spacing w:val="-2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be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specific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requirements</w:t>
      </w:r>
      <w:r>
        <w:rPr>
          <w:rFonts w:ascii="Century Gothic"/>
          <w:spacing w:val="-16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that</w:t>
      </w:r>
      <w:r>
        <w:rPr>
          <w:rFonts w:ascii="Century Gothic"/>
          <w:spacing w:val="-12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are</w:t>
      </w:r>
      <w:r>
        <w:rPr>
          <w:rFonts w:ascii="Century Gothic"/>
          <w:spacing w:val="-18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more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2"/>
          <w:w w:val="85"/>
          <w:sz w:val="14"/>
        </w:rPr>
        <w:t>or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less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-2"/>
          <w:w w:val="85"/>
          <w:sz w:val="14"/>
        </w:rPr>
        <w:t>urgent</w:t>
      </w:r>
      <w:r>
        <w:rPr>
          <w:rFonts w:ascii="Century Gothic"/>
          <w:spacing w:val="-13"/>
          <w:w w:val="85"/>
          <w:sz w:val="14"/>
        </w:rPr>
        <w:t xml:space="preserve"> </w:t>
      </w:r>
      <w:r>
        <w:rPr>
          <w:rFonts w:ascii="Century Gothic"/>
          <w:spacing w:val="3"/>
          <w:w w:val="85"/>
          <w:sz w:val="14"/>
        </w:rPr>
        <w:t>within</w:t>
      </w:r>
      <w:r>
        <w:rPr>
          <w:rFonts w:ascii="Century Gothic"/>
          <w:spacing w:val="-15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the</w:t>
      </w:r>
      <w:r>
        <w:rPr>
          <w:rFonts w:ascii="Century Gothic"/>
          <w:spacing w:val="-17"/>
          <w:w w:val="85"/>
          <w:sz w:val="14"/>
        </w:rPr>
        <w:t xml:space="preserve"> </w:t>
      </w:r>
      <w:r>
        <w:rPr>
          <w:rFonts w:ascii="Century Gothic"/>
          <w:spacing w:val="1"/>
          <w:w w:val="85"/>
          <w:sz w:val="14"/>
        </w:rPr>
        <w:t>flow</w:t>
      </w:r>
      <w:r>
        <w:rPr>
          <w:rFonts w:ascii="Century Gothic"/>
          <w:spacing w:val="-10"/>
          <w:w w:val="85"/>
          <w:sz w:val="14"/>
        </w:rPr>
        <w:t xml:space="preserve"> </w:t>
      </w:r>
      <w:r>
        <w:rPr>
          <w:rFonts w:ascii="Century Gothic"/>
          <w:w w:val="85"/>
          <w:sz w:val="14"/>
        </w:rPr>
        <w:t>regime</w:t>
      </w:r>
    </w:p>
    <w:p w14:paraId="53D2A202" w14:textId="77777777" w:rsidR="00EB7FCC" w:rsidRDefault="00EB7FCC">
      <w:pPr>
        <w:rPr>
          <w:rFonts w:ascii="Century Gothic" w:eastAsia="Century Gothic" w:hAnsi="Century Gothic" w:cs="Century Gothic"/>
          <w:sz w:val="14"/>
          <w:szCs w:val="14"/>
        </w:rPr>
        <w:sectPr w:rsidR="00EB7FCC">
          <w:footerReference w:type="default" r:id="rId35"/>
          <w:pgSz w:w="23820" w:h="16840" w:orient="landscape"/>
          <w:pgMar w:top="360" w:right="420" w:bottom="1680" w:left="600" w:header="0" w:footer="1495" w:gutter="0"/>
          <w:cols w:space="720"/>
        </w:sectPr>
      </w:pPr>
    </w:p>
    <w:p w14:paraId="53D2A20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6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8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9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A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B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C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D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E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0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0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1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2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6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8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9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A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B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C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D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E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1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0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1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2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6" w14:textId="77777777" w:rsidR="00EB7FCC" w:rsidRDefault="00EB7FCC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53D2A227" w14:textId="6E08269E" w:rsidR="00EB7FCC" w:rsidRDefault="007C2744">
      <w:pPr>
        <w:pStyle w:val="BodyText"/>
        <w:tabs>
          <w:tab w:val="left" w:pos="7064"/>
        </w:tabs>
        <w:spacing w:before="62" w:line="315" w:lineRule="exact"/>
        <w:ind w:left="21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7280" behindDoc="1" locked="0" layoutInCell="1" allowOverlap="1" wp14:anchorId="53D2A56A" wp14:editId="4A530589">
                <wp:simplePos x="0" y="0"/>
                <wp:positionH relativeFrom="page">
                  <wp:posOffset>661670</wp:posOffset>
                </wp:positionH>
                <wp:positionV relativeFrom="paragraph">
                  <wp:posOffset>-5558790</wp:posOffset>
                </wp:positionV>
                <wp:extent cx="4065270" cy="5718810"/>
                <wp:effectExtent l="4445" t="3175" r="6985" b="2540"/>
                <wp:wrapNone/>
                <wp:docPr id="6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270" cy="5718810"/>
                          <a:chOff x="1042" y="-8754"/>
                          <a:chExt cx="6402" cy="9006"/>
                        </a:xfrm>
                      </wpg:grpSpPr>
                      <pic:pic xmlns:pic="http://schemas.openxmlformats.org/drawingml/2006/picture">
                        <pic:nvPicPr>
                          <pic:cNvPr id="6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-8739"/>
                            <a:ext cx="6372" cy="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49"/>
                        <wpg:cNvGrpSpPr>
                          <a:grpSpLocks/>
                        </wpg:cNvGrpSpPr>
                        <wpg:grpSpPr bwMode="auto">
                          <a:xfrm>
                            <a:off x="1050" y="-8747"/>
                            <a:ext cx="6387" cy="8991"/>
                            <a:chOff x="1050" y="-8747"/>
                            <a:chExt cx="6387" cy="8991"/>
                          </a:xfrm>
                        </wpg:grpSpPr>
                        <wps:wsp>
                          <wps:cNvPr id="71" name="Freeform 50"/>
                          <wps:cNvSpPr>
                            <a:spLocks/>
                          </wps:cNvSpPr>
                          <wps:spPr bwMode="auto">
                            <a:xfrm>
                              <a:off x="1050" y="-8747"/>
                              <a:ext cx="6387" cy="8991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6387"/>
                                <a:gd name="T2" fmla="+- 0 244 -8747"/>
                                <a:gd name="T3" fmla="*/ 244 h 8991"/>
                                <a:gd name="T4" fmla="+- 0 7437 1050"/>
                                <a:gd name="T5" fmla="*/ T4 w 6387"/>
                                <a:gd name="T6" fmla="+- 0 244 -8747"/>
                                <a:gd name="T7" fmla="*/ 244 h 8991"/>
                                <a:gd name="T8" fmla="+- 0 7437 1050"/>
                                <a:gd name="T9" fmla="*/ T8 w 6387"/>
                                <a:gd name="T10" fmla="+- 0 -8747 -8747"/>
                                <a:gd name="T11" fmla="*/ -8747 h 8991"/>
                                <a:gd name="T12" fmla="+- 0 1050 1050"/>
                                <a:gd name="T13" fmla="*/ T12 w 6387"/>
                                <a:gd name="T14" fmla="+- 0 -8747 -8747"/>
                                <a:gd name="T15" fmla="*/ -8747 h 8991"/>
                                <a:gd name="T16" fmla="+- 0 1050 1050"/>
                                <a:gd name="T17" fmla="*/ T16 w 6387"/>
                                <a:gd name="T18" fmla="+- 0 244 -8747"/>
                                <a:gd name="T19" fmla="*/ 244 h 8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87" h="8991">
                                  <a:moveTo>
                                    <a:pt x="0" y="8991"/>
                                  </a:moveTo>
                                  <a:lnTo>
                                    <a:pt x="6387" y="8991"/>
                                  </a:lnTo>
                                  <a:lnTo>
                                    <a:pt x="6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4C04D" id="Group 48" o:spid="_x0000_s1026" style="position:absolute;margin-left:52.1pt;margin-top:-437.7pt;width:320.1pt;height:450.3pt;z-index:-149200;mso-position-horizontal-relative:page" coordorigin="1042,-8754" coordsize="6402,9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1057;top:-8739;width:6372;height:8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bjnAAAAA2wAAAA8AAABkcnMvZG93bnJldi54bWxEj82qwjAUhPeC7xCO4E5TryhajSIXLXfr&#10;H7g8NMe2tDkpTdTq098IgsthZr5hluvWVOJOjSssKxgNIxDEqdUFZwpOx91gBsJ5ZI2VZVLwJAfr&#10;VbezxFjbB+/pfvCZCBB2MSrIva9jKV2ak0E3tDVx8K62MeiDbDKpG3wEuKnkTxRNpcGCw0KONf3m&#10;lJaHm1FQl0lSTibXcquTc3thzS8zHivV77WbBQhPrf+GP+0/rWA6h/eX8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JuOcAAAADbAAAADwAAAAAAAAAAAAAAAACfAgAA&#10;ZHJzL2Rvd25yZXYueG1sUEsFBgAAAAAEAAQA9wAAAIwDAAAAAA==&#10;">
                  <v:imagedata r:id="rId37" o:title=""/>
                </v:shape>
                <v:group id="Group 49" o:spid="_x0000_s1028" style="position:absolute;left:1050;top:-8747;width:6387;height:8991" coordorigin="1050,-8747" coordsize="6387,8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0" o:spid="_x0000_s1029" style="position:absolute;left:1050;top:-8747;width:6387;height:8991;visibility:visible;mso-wrap-style:square;v-text-anchor:top" coordsize="6387,8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U3sYA&#10;AADbAAAADwAAAGRycy9kb3ducmV2LnhtbESPQWvCQBSE7wX/w/KE3upGEVujq5RCqzdrKujxkX1N&#10;UrNv4+42Rn+9Wyh4HGbmG2a+7EwtWnK+sqxgOEhAEOdWV1wo2H29P72A8AFZY22ZFFzIw3LRe5hj&#10;qu2Zt9RmoRARwj5FBWUITSqlz0sy6Ae2IY7et3UGQ5SukNrhOcJNLUdJMpEGK44LJTb0VlJ+zH6N&#10;gvHo8/Kxml7dtd0fjqefzSnbjSdKPfa71xmIQF24h//ba63geQh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fU3sYAAADbAAAADwAAAAAAAAAAAAAAAACYAgAAZHJz&#10;L2Rvd25yZXYueG1sUEsFBgAAAAAEAAQA9QAAAIsDAAAAAA==&#10;" path="m,8991r6387,l6387,,,,,8991xe" filled="f">
                    <v:path arrowok="t" o:connecttype="custom" o:connectlocs="0,244;6387,244;6387,-8747;0,-8747;0,24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167304" behindDoc="1" locked="0" layoutInCell="1" allowOverlap="1" wp14:anchorId="53D2A56B" wp14:editId="76BFBC57">
            <wp:simplePos x="0" y="0"/>
            <wp:positionH relativeFrom="page">
              <wp:posOffset>4999990</wp:posOffset>
            </wp:positionH>
            <wp:positionV relativeFrom="paragraph">
              <wp:posOffset>-5610860</wp:posOffset>
            </wp:positionV>
            <wp:extent cx="4060825" cy="5819140"/>
            <wp:effectExtent l="0" t="0" r="0" b="0"/>
            <wp:wrapNone/>
            <wp:docPr id="6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</w:rPr>
        <w:t>a)</w:t>
      </w:r>
      <w:r>
        <w:rPr>
          <w:w w:val="95"/>
        </w:rPr>
        <w:tab/>
      </w:r>
      <w:r>
        <w:rPr>
          <w:position w:val="-6"/>
        </w:rPr>
        <w:t>b)</w:t>
      </w:r>
    </w:p>
    <w:p w14:paraId="53D2A228" w14:textId="77777777" w:rsidR="00EB7FCC" w:rsidRDefault="007C2744">
      <w:pPr>
        <w:pStyle w:val="BodyText"/>
        <w:ind w:right="101"/>
      </w:pPr>
      <w:bookmarkStart w:id="23" w:name="_bookmark22"/>
      <w:bookmarkEnd w:id="23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1"/>
        </w:rPr>
        <w:t xml:space="preserve"> </w:t>
      </w:r>
      <w:r>
        <w:rPr>
          <w:rFonts w:cs="Century Gothic"/>
          <w:b/>
          <w:bCs/>
        </w:rPr>
        <w:t>4:</w:t>
      </w:r>
      <w:r>
        <w:rPr>
          <w:rFonts w:cs="Century Gothic"/>
          <w:b/>
          <w:bCs/>
          <w:spacing w:val="-1"/>
        </w:rPr>
        <w:t xml:space="preserve"> </w:t>
      </w:r>
      <w:r>
        <w:rPr>
          <w:spacing w:val="1"/>
        </w:rPr>
        <w:t>a)</w:t>
      </w:r>
      <w:r>
        <w:rPr>
          <w:spacing w:val="-1"/>
        </w:rPr>
        <w:t xml:space="preserve"> </w:t>
      </w:r>
      <w:r>
        <w:t>Vegetation mapping</w:t>
      </w:r>
      <w:r>
        <w:rPr>
          <w:spacing w:val="1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</w:t>
      </w:r>
      <w:r>
        <w:t>Macquarie Marshes</w:t>
      </w:r>
      <w:r>
        <w:rPr>
          <w:spacing w:val="2"/>
        </w:rPr>
        <w:t xml:space="preserve"> </w:t>
      </w:r>
      <w:r>
        <w:rPr>
          <w:spacing w:val="-1"/>
        </w:rPr>
        <w:t>(Bowen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 xml:space="preserve">Fontaine </w:t>
      </w:r>
      <w:r>
        <w:t>2015)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Inundation</w:t>
      </w:r>
      <w:r>
        <w:rPr>
          <w:spacing w:val="3"/>
        </w:rPr>
        <w:t xml:space="preserve"> </w:t>
      </w:r>
      <w:r>
        <w:rPr>
          <w:spacing w:val="-1"/>
        </w:rPr>
        <w:t>frequencies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Macquarie</w:t>
      </w:r>
      <w:r>
        <w:t xml:space="preserve"> Marshes</w:t>
      </w:r>
      <w:r>
        <w:rPr>
          <w:spacing w:val="2"/>
        </w:rPr>
        <w:t xml:space="preserve"> </w:t>
      </w:r>
      <w:r>
        <w:rPr>
          <w:spacing w:val="-1"/>
        </w:rPr>
        <w:t>1988</w:t>
      </w:r>
      <w:r>
        <w:rPr>
          <w:rFonts w:cs="Century Gothic"/>
          <w:spacing w:val="-1"/>
        </w:rPr>
        <w:t>–</w:t>
      </w:r>
      <w:r>
        <w:rPr>
          <w:spacing w:val="-1"/>
        </w:rPr>
        <w:t>2008</w:t>
      </w:r>
      <w:r>
        <w:rPr>
          <w:spacing w:val="105"/>
          <w:w w:val="99"/>
        </w:rPr>
        <w:t xml:space="preserve"> </w:t>
      </w:r>
      <w:r>
        <w:rPr>
          <w:spacing w:val="-1"/>
        </w:rPr>
        <w:t>(Thomas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7"/>
        </w:rPr>
        <w:t xml:space="preserve"> </w:t>
      </w:r>
      <w:r>
        <w:t>2015).</w:t>
      </w:r>
    </w:p>
    <w:p w14:paraId="53D2A229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2A" w14:textId="77777777" w:rsidR="00EB7FCC" w:rsidRDefault="00EB7FCC">
      <w:pPr>
        <w:spacing w:before="5"/>
        <w:rPr>
          <w:rFonts w:ascii="Century Gothic" w:eastAsia="Century Gothic" w:hAnsi="Century Gothic" w:cs="Century Gothic"/>
          <w:sz w:val="21"/>
          <w:szCs w:val="21"/>
        </w:rPr>
      </w:pPr>
    </w:p>
    <w:p w14:paraId="53D2A22B" w14:textId="77777777" w:rsidR="00EB7FCC" w:rsidRDefault="007C2744">
      <w:pPr>
        <w:pStyle w:val="BodyText"/>
        <w:spacing w:before="59"/>
        <w:ind w:left="5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22</w:t>
      </w:r>
    </w:p>
    <w:p w14:paraId="53D2A22C" w14:textId="77777777" w:rsidR="00EB7FCC" w:rsidRDefault="00EB7FCC">
      <w:pPr>
        <w:jc w:val="center"/>
        <w:rPr>
          <w:rFonts w:ascii="Calibri" w:eastAsia="Calibri" w:hAnsi="Calibri" w:cs="Calibri"/>
        </w:rPr>
        <w:sectPr w:rsidR="00EB7FCC">
          <w:footerReference w:type="default" r:id="rId39"/>
          <w:pgSz w:w="16850" w:h="11910" w:orient="landscape"/>
          <w:pgMar w:top="620" w:right="720" w:bottom="280" w:left="600" w:header="0" w:footer="0" w:gutter="0"/>
          <w:cols w:space="720"/>
        </w:sectPr>
      </w:pPr>
    </w:p>
    <w:p w14:paraId="53D2A22D" w14:textId="77777777" w:rsidR="00EB7FCC" w:rsidRDefault="007C2744">
      <w:pPr>
        <w:pStyle w:val="Heading1"/>
        <w:numPr>
          <w:ilvl w:val="0"/>
          <w:numId w:val="5"/>
        </w:numPr>
        <w:tabs>
          <w:tab w:val="left" w:pos="675"/>
        </w:tabs>
        <w:ind w:hanging="566"/>
        <w:rPr>
          <w:b w:val="0"/>
          <w:bCs w:val="0"/>
        </w:rPr>
      </w:pPr>
      <w:bookmarkStart w:id="24" w:name="_bookmark23"/>
      <w:bookmarkEnd w:id="24"/>
      <w:r>
        <w:rPr>
          <w:color w:val="5F4879"/>
        </w:rPr>
        <w:lastRenderedPageBreak/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53D2A22E" w14:textId="77777777" w:rsidR="00EB7FCC" w:rsidRDefault="007C2744">
      <w:pPr>
        <w:pStyle w:val="Heading2"/>
        <w:numPr>
          <w:ilvl w:val="1"/>
          <w:numId w:val="5"/>
        </w:numPr>
        <w:tabs>
          <w:tab w:val="left" w:pos="961"/>
        </w:tabs>
        <w:spacing w:before="247"/>
        <w:ind w:hanging="852"/>
        <w:rPr>
          <w:b w:val="0"/>
          <w:bCs w:val="0"/>
        </w:rPr>
      </w:pPr>
      <w:bookmarkStart w:id="25" w:name="_bookmark24"/>
      <w:bookmarkEnd w:id="25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53D2A22F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230" w14:textId="77777777" w:rsidR="00EB7FCC" w:rsidRDefault="007C2744">
      <w:pPr>
        <w:pStyle w:val="BodyText"/>
        <w:ind w:right="469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5,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70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14:paraId="53D2A23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32" w14:textId="77777777" w:rsidR="00EB7FCC" w:rsidRDefault="007C2744">
      <w:pPr>
        <w:pStyle w:val="BodyText"/>
        <w:ind w:right="33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53D2A233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53D2A234" w14:textId="77777777" w:rsidR="00EB7FCC" w:rsidRDefault="007C2744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53D2A56C" wp14:editId="53D2A56D">
            <wp:extent cx="6211649" cy="366712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4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A235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8"/>
          <w:szCs w:val="18"/>
        </w:rPr>
      </w:pPr>
    </w:p>
    <w:p w14:paraId="53D2A236" w14:textId="77777777" w:rsidR="00EB7FCC" w:rsidRDefault="007C2744">
      <w:pPr>
        <w:pStyle w:val="BodyText"/>
        <w:ind w:right="41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5: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2"/>
        </w:rPr>
        <w:t>use</w:t>
      </w:r>
    </w:p>
    <w:p w14:paraId="53D2A23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38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239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23A" w14:textId="77777777" w:rsidR="00EB7FCC" w:rsidRDefault="007C2744">
      <w:pPr>
        <w:pStyle w:val="Heading2"/>
        <w:numPr>
          <w:ilvl w:val="1"/>
          <w:numId w:val="5"/>
        </w:numPr>
        <w:tabs>
          <w:tab w:val="left" w:pos="961"/>
        </w:tabs>
        <w:ind w:hanging="852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14:paraId="53D2A23B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23C" w14:textId="77777777" w:rsidR="00EB7FCC" w:rsidRDefault="007C2744">
      <w:pPr>
        <w:pStyle w:val="BodyText"/>
        <w:ind w:right="164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1"/>
        </w:rP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1"/>
          <w:w w:val="99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site:</w:t>
      </w:r>
      <w:r>
        <w:rPr>
          <w:spacing w:val="-29"/>
        </w:rPr>
        <w:t xml:space="preserve"> </w:t>
      </w:r>
      <w:hyperlink r:id="rId41">
        <w:r>
          <w:rPr>
            <w:color w:val="0000FF"/>
            <w:u w:val="single" w:color="0000FF"/>
          </w:rPr>
          <w:t>http://www.environment.gov.au/water/cewo</w:t>
        </w:r>
      </w:hyperlink>
    </w:p>
    <w:p w14:paraId="53D2A23D" w14:textId="77777777" w:rsidR="00EB7FCC" w:rsidRDefault="00EB7FCC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53D2A23E" w14:textId="77777777" w:rsidR="00EB7FCC" w:rsidRDefault="007C2744">
      <w:pPr>
        <w:pStyle w:val="BodyText"/>
        <w:spacing w:before="62"/>
        <w:ind w:left="477"/>
      </w:pP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below:</w:t>
      </w:r>
    </w:p>
    <w:p w14:paraId="53D2A23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40" w14:textId="77777777" w:rsidR="00EB7FCC" w:rsidRDefault="007C2744">
      <w:pPr>
        <w:pStyle w:val="BodyText"/>
        <w:numPr>
          <w:ilvl w:val="0"/>
          <w:numId w:val="4"/>
        </w:numPr>
        <w:tabs>
          <w:tab w:val="left" w:pos="478"/>
        </w:tabs>
        <w:ind w:right="76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42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43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53D2A241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42" w14:textId="77777777" w:rsidR="00EB7FCC" w:rsidRDefault="007C2744">
      <w:pPr>
        <w:pStyle w:val="BodyText"/>
        <w:numPr>
          <w:ilvl w:val="0"/>
          <w:numId w:val="4"/>
        </w:numPr>
        <w:tabs>
          <w:tab w:val="left" w:pos="478"/>
        </w:tabs>
        <w:spacing w:before="62"/>
        <w:ind w:right="14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44">
        <w:r>
          <w:rPr>
            <w:color w:val="0000FF"/>
            <w:w w:val="95"/>
            <w:u w:val="single" w:color="0000FF"/>
          </w:rPr>
          <w:t>http://www.enviro</w:t>
        </w:r>
        <w:r>
          <w:rPr>
            <w:color w:val="0000FF"/>
            <w:w w:val="95"/>
            <w:u w:val="single" w:color="0000FF"/>
          </w:rPr>
          <w:t>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45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53D2A243" w14:textId="77777777" w:rsidR="00EB7FCC" w:rsidRDefault="00EB7FCC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53D2A244" w14:textId="77777777" w:rsidR="00EB7FCC" w:rsidRDefault="007C2744">
      <w:pPr>
        <w:numPr>
          <w:ilvl w:val="0"/>
          <w:numId w:val="4"/>
        </w:numPr>
        <w:tabs>
          <w:tab w:val="left" w:pos="478"/>
        </w:tabs>
        <w:spacing w:before="62"/>
        <w:ind w:right="41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6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46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http://www.environment.gov.au/water/cewo/trade/trading-framework</w:t>
        </w:r>
      </w:hyperlink>
    </w:p>
    <w:p w14:paraId="53D2A24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footerReference w:type="default" r:id="rId47"/>
          <w:pgSz w:w="11910" w:h="16840"/>
          <w:pgMar w:top="800" w:right="1340" w:bottom="1140" w:left="600" w:header="0" w:footer="953" w:gutter="0"/>
          <w:pgNumType w:start="23"/>
          <w:cols w:space="720"/>
        </w:sectPr>
      </w:pPr>
    </w:p>
    <w:p w14:paraId="53D2A246" w14:textId="77777777" w:rsidR="00EB7FCC" w:rsidRDefault="007C2744">
      <w:pPr>
        <w:pStyle w:val="Heading1"/>
        <w:rPr>
          <w:b w:val="0"/>
          <w:bCs w:val="0"/>
        </w:rPr>
      </w:pPr>
      <w:bookmarkStart w:id="27" w:name="_bookmark26"/>
      <w:bookmarkEnd w:id="27"/>
      <w:r>
        <w:rPr>
          <w:color w:val="5F4879"/>
        </w:rPr>
        <w:lastRenderedPageBreak/>
        <w:t>Bibliography</w:t>
      </w:r>
    </w:p>
    <w:p w14:paraId="53D2A247" w14:textId="77777777" w:rsidR="00EB7FCC" w:rsidRDefault="007C2744">
      <w:pPr>
        <w:spacing w:before="246"/>
        <w:ind w:left="107" w:right="2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Barma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Resources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in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association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with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IRPEC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Pty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Ltd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Paul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Wettin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(2011).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58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Macquarie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Water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Office,</w:t>
      </w:r>
      <w:r>
        <w:rPr>
          <w:rFonts w:ascii="Century Gothic"/>
          <w:spacing w:val="79"/>
          <w:w w:val="99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spacing w:val="-26"/>
          <w:sz w:val="20"/>
        </w:rPr>
        <w:t xml:space="preserve"> </w:t>
      </w:r>
      <w:r>
        <w:rPr>
          <w:rFonts w:ascii="Century Gothic"/>
          <w:spacing w:val="-1"/>
          <w:sz w:val="20"/>
        </w:rPr>
        <w:t>Unpublished.</w:t>
      </w:r>
    </w:p>
    <w:p w14:paraId="53D2A248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49" w14:textId="77777777" w:rsidR="00EB7FCC" w:rsidRDefault="007C2744">
      <w:pPr>
        <w:ind w:left="107" w:right="14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Brandis,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1"/>
          <w:sz w:val="20"/>
        </w:rPr>
        <w:t>K.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(2017).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High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resolution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monitoring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of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waterbird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colonies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Macquarie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Marshes</w:t>
      </w:r>
      <w:r>
        <w:rPr>
          <w:rFonts w:ascii="Century Gothic"/>
          <w:spacing w:val="1"/>
          <w:sz w:val="20"/>
        </w:rPr>
        <w:t>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Draft</w:t>
      </w:r>
      <w:r>
        <w:rPr>
          <w:rFonts w:ascii="Century Gothic"/>
          <w:spacing w:val="70"/>
          <w:w w:val="99"/>
          <w:sz w:val="20"/>
        </w:rPr>
        <w:t xml:space="preserve"> </w:t>
      </w:r>
      <w:r>
        <w:rPr>
          <w:rFonts w:ascii="Century Gothic"/>
          <w:sz w:val="20"/>
        </w:rPr>
        <w:t>final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report,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May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2017.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Centre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Ecosystem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Science,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University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NSW.</w:t>
      </w:r>
    </w:p>
    <w:p w14:paraId="53D2A24A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53D2A24B" w14:textId="77777777" w:rsidR="00EB7FCC" w:rsidRDefault="007C2744">
      <w:pPr>
        <w:ind w:left="107" w:right="2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Meteorology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Archive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twelve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maximum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temperature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decile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6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-1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Wales/ACT.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48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http://www.bom.gov.au/jsp/awap/temp/archive.jsp?colour=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colour&amp;map=maxdecile&amp;year=2013&amp;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49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month=6&amp;period=12month&amp;area=ns</w:t>
        </w:r>
      </w:hyperlink>
    </w:p>
    <w:p w14:paraId="53D2A24C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1"/>
          <w:szCs w:val="11"/>
        </w:rPr>
      </w:pPr>
    </w:p>
    <w:p w14:paraId="53D2A24D" w14:textId="77777777" w:rsidR="00EB7FCC" w:rsidRDefault="007C2744">
      <w:pPr>
        <w:spacing w:before="62"/>
        <w:ind w:left="107" w:right="2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Meteorology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Forty-eight-monthly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rainfall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deciles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Wales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/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ACT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1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July</w:t>
      </w:r>
      <w:r>
        <w:rPr>
          <w:rFonts w:ascii="Century Gothic" w:eastAsia="Century Gothic" w:hAnsi="Century Gothic" w:cs="Century Gothic"/>
          <w:i/>
          <w:spacing w:val="6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2012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30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June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2016.</w:t>
      </w:r>
    </w:p>
    <w:p w14:paraId="53D2A24E" w14:textId="77777777" w:rsidR="00EB7FCC" w:rsidRDefault="007C2744">
      <w:pPr>
        <w:pStyle w:val="BodyText"/>
        <w:ind w:right="273"/>
      </w:pPr>
      <w:hyperlink r:id="rId50">
        <w:r>
          <w:rPr>
            <w:color w:val="0000FF"/>
            <w:spacing w:val="-1"/>
            <w:u w:val="single" w:color="0000FF"/>
          </w:rPr>
          <w:t>http://www.bom.gov.au/jsp/awap/rain/index.jsp?colour=colour&amp;time=history%2Fns%2F2</w:t>
        </w:r>
        <w:r>
          <w:rPr>
            <w:color w:val="0000FF"/>
            <w:spacing w:val="-1"/>
            <w:u w:val="single" w:color="0000FF"/>
          </w:rPr>
          <w:t>0120801201</w:t>
        </w:r>
      </w:hyperlink>
      <w:r>
        <w:rPr>
          <w:color w:val="0000FF"/>
          <w:w w:val="99"/>
        </w:rPr>
        <w:t xml:space="preserve"> </w:t>
      </w:r>
      <w:hyperlink r:id="rId51">
        <w:r>
          <w:rPr>
            <w:color w:val="0000FF"/>
            <w:w w:val="99"/>
          </w:rPr>
          <w:t xml:space="preserve">  </w:t>
        </w:r>
        <w:r>
          <w:rPr>
            <w:color w:val="0000FF"/>
            <w:spacing w:val="-1"/>
            <w:u w:val="single" w:color="0000FF"/>
          </w:rPr>
          <w:t>60731&amp;step=7&amp;map=decile&amp;period=48month&amp;area=ns</w:t>
        </w:r>
      </w:hyperlink>
    </w:p>
    <w:p w14:paraId="53D2A24F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1"/>
          <w:szCs w:val="11"/>
        </w:rPr>
      </w:pPr>
    </w:p>
    <w:p w14:paraId="53D2A250" w14:textId="77777777" w:rsidR="00EB7FCC" w:rsidRDefault="007C2744">
      <w:pPr>
        <w:spacing w:before="63" w:line="238" w:lineRule="auto"/>
        <w:ind w:left="107" w:right="14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 Meteorology </w:t>
      </w:r>
      <w:r>
        <w:rPr>
          <w:rFonts w:ascii="Century Gothic" w:eastAsia="Century Gothic" w:hAnsi="Century Gothic" w:cs="Century Gothic"/>
          <w:spacing w:val="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rainfall</w:t>
      </w:r>
      <w:r>
        <w:rPr>
          <w:rFonts w:ascii="Century Gothic" w:eastAsia="Century Gothic" w:hAnsi="Century Gothic" w:cs="Century Gothic"/>
          <w:i/>
          <w:spacing w:val="5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deciles  for  New</w:t>
      </w:r>
      <w:r>
        <w:rPr>
          <w:rFonts w:ascii="Century Gothic" w:eastAsia="Century Gothic" w:hAnsi="Century Gothic" w:cs="Century Gothic"/>
          <w:i/>
          <w:spacing w:val="5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Wales/ACT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– </w:t>
      </w:r>
      <w:r>
        <w:rPr>
          <w:rFonts w:ascii="Century Gothic" w:eastAsia="Century Gothic" w:hAnsi="Century Gothic" w:cs="Century Gothic"/>
          <w:i/>
          <w:spacing w:val="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June</w:t>
      </w:r>
      <w:r>
        <w:rPr>
          <w:rFonts w:ascii="Century Gothic" w:eastAsia="Century Gothic" w:hAnsi="Century Gothic" w:cs="Century Gothic"/>
          <w:i/>
          <w:spacing w:val="5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2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http://www.bom.gov.au/jsp/awap/rain/index.jsp?colour=colour&amp;time=history%2Fns%2F201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60701201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3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60731&amp;step=7&amp;map=decile&amp;period=month&amp;area=ns</w:t>
        </w:r>
      </w:hyperlink>
    </w:p>
    <w:p w14:paraId="53D2A251" w14:textId="77777777" w:rsidR="00EB7FCC" w:rsidRDefault="00EB7FCC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53D2A252" w14:textId="77777777" w:rsidR="00EB7FCC" w:rsidRDefault="007C2744">
      <w:pPr>
        <w:spacing w:before="63" w:line="238" w:lineRule="auto"/>
        <w:ind w:left="107" w:right="2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Meteorology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rainfall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deciles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Wales/ACT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September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2016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4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http://www.bom.gov.au/jsp/awap/rain/index.jsp?colour=colour&amp;time=history%2Fns%2F20160801201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5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60831&amp;step=4&amp;map=decile&amp;period=month&amp;area=ns</w:t>
        </w:r>
      </w:hyperlink>
    </w:p>
    <w:p w14:paraId="53D2A253" w14:textId="77777777" w:rsidR="00EB7FCC" w:rsidRDefault="00EB7FCC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53D2A254" w14:textId="77777777" w:rsidR="00EB7FCC" w:rsidRDefault="007C2744">
      <w:pPr>
        <w:spacing w:before="62" w:line="239" w:lineRule="auto"/>
        <w:ind w:left="107" w:right="14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Meteorology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rainfall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deciles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Wales/ACT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1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June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31</w:t>
      </w:r>
      <w:r>
        <w:rPr>
          <w:rFonts w:ascii="Century Gothic" w:eastAsia="Century Gothic" w:hAnsi="Century Gothic" w:cs="Century Gothic"/>
          <w:i/>
          <w:spacing w:val="5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August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6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http://www.bom.gov.au/jsp/awap/rain/index.jsp?colour=colour&amp;time=history%2Fns%2F20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160701201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7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60930&amp;step=5&amp;map=decile&amp;period=3month&amp;area=ns</w:t>
        </w:r>
      </w:hyperlink>
    </w:p>
    <w:p w14:paraId="53D2A255" w14:textId="77777777" w:rsidR="00EB7FCC" w:rsidRDefault="00EB7FCC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53D2A256" w14:textId="77777777" w:rsidR="00EB7FCC" w:rsidRDefault="007C2744">
      <w:pPr>
        <w:spacing w:before="62"/>
        <w:ind w:left="107" w:right="6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Meteorology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rainfall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deciles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Wales/ACT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1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December</w:t>
      </w:r>
      <w:r>
        <w:rPr>
          <w:rFonts w:ascii="Century Gothic" w:eastAsia="Century Gothic" w:hAnsi="Century Gothic" w:cs="Century Gothic"/>
          <w:i/>
          <w:spacing w:val="5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2016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February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2017.</w:t>
      </w:r>
      <w:r>
        <w:rPr>
          <w:rFonts w:ascii="Century Gothic" w:eastAsia="Century Gothic" w:hAnsi="Century Gothic" w:cs="Century Gothic"/>
          <w:i/>
          <w:spacing w:val="-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spacing w:val="-1"/>
          <w:w w:val="99"/>
          <w:sz w:val="20"/>
          <w:szCs w:val="20"/>
        </w:rPr>
        <w:t xml:space="preserve"> </w:t>
      </w:r>
      <w:hyperlink r:id="rId58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http://www.bom.gov.au/jsp/awap/rain/index.jsp?colour=colour&amp;time=history%2Fns%2F20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170101201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59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70331&amp;step=2&amp;map=decile&amp;period=3month&amp;area=ns</w:t>
        </w:r>
      </w:hyperlink>
    </w:p>
    <w:p w14:paraId="53D2A257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58" w14:textId="77777777" w:rsidR="00EB7FCC" w:rsidRDefault="007C2744">
      <w:pPr>
        <w:spacing w:before="62"/>
        <w:ind w:left="107" w:right="22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Meteorology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maximum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temperature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decile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7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Wales/ACT</w:t>
      </w:r>
      <w:r>
        <w:rPr>
          <w:rFonts w:ascii="Century Gothic" w:eastAsia="Century Gothic" w:hAnsi="Century Gothic" w:cs="Century Gothic"/>
          <w:i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1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>June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31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August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2016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60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http://www.bom.gov.au/jsp/awap/temp/index.jsp?colour=colour&amp;time=history%2Fns%2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F2016070120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61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160930&amp;step=5&amp;map=maxdecile&amp;period=3month&amp;area=ns</w:t>
        </w:r>
      </w:hyperlink>
    </w:p>
    <w:p w14:paraId="53D2A259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5A" w14:textId="77777777" w:rsidR="00EB7FCC" w:rsidRDefault="007C2744">
      <w:pPr>
        <w:spacing w:before="62"/>
        <w:ind w:left="107" w:right="22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Bureau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Me</w:t>
      </w:r>
      <w:r>
        <w:rPr>
          <w:rFonts w:ascii="Century Gothic" w:eastAsia="Century Gothic" w:hAnsi="Century Gothic" w:cs="Century Gothic"/>
          <w:sz w:val="20"/>
          <w:szCs w:val="20"/>
        </w:rPr>
        <w:t>teorology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Three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monthly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maximum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temperature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decile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New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South</w:t>
      </w:r>
      <w:r>
        <w:rPr>
          <w:rFonts w:ascii="Century Gothic" w:eastAsia="Century Gothic" w:hAnsi="Century Gothic" w:cs="Century Gothic"/>
          <w:i/>
          <w:spacing w:val="8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lastRenderedPageBreak/>
        <w:t>Wales/ACT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1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December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2016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28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February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62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http://www.bom.gov.au/jsp/awap/temp/index.jsp?colour=colour&amp;time=history%2Fns%2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F2017010120</w:t>
        </w:r>
      </w:hyperlink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63">
        <w:r>
          <w:rPr>
            <w:rFonts w:ascii="Century Gothic" w:eastAsia="Century Gothic" w:hAnsi="Century Gothic" w:cs="Century Gothic"/>
            <w:color w:val="0000FF"/>
            <w:w w:val="99"/>
            <w:sz w:val="20"/>
            <w:szCs w:val="20"/>
          </w:rPr>
          <w:t xml:space="preserve">  </w:t>
        </w:r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170331&amp;step=2&amp;map=maxdecile&amp;period=3month&amp;area=ns</w:t>
        </w:r>
      </w:hyperlink>
    </w:p>
    <w:p w14:paraId="53D2A25B" w14:textId="77777777" w:rsidR="00EB7FCC" w:rsidRDefault="00EB7FCC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14:paraId="53D2A25C" w14:textId="77777777" w:rsidR="00EB7FCC" w:rsidRDefault="007C2744">
      <w:pPr>
        <w:spacing w:before="62"/>
        <w:ind w:left="107" w:right="6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Bureau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Me</w:t>
      </w:r>
      <w:r>
        <w:rPr>
          <w:rFonts w:ascii="Century Gothic"/>
          <w:sz w:val="20"/>
        </w:rPr>
        <w:t>teorology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(2017).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Twelve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monthly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maximum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temperature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decile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South</w:t>
      </w:r>
      <w:r>
        <w:rPr>
          <w:rFonts w:ascii="Century Gothic"/>
          <w:i/>
          <w:spacing w:val="64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Wales/ACT.</w:t>
      </w:r>
      <w:r>
        <w:rPr>
          <w:rFonts w:ascii="Century Gothic"/>
          <w:i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64">
        <w:r>
          <w:rPr>
            <w:rFonts w:ascii="Century Gothic"/>
            <w:color w:val="0000FF"/>
            <w:spacing w:val="-1"/>
            <w:sz w:val="20"/>
            <w:u w:val="single" w:color="0000FF"/>
          </w:rPr>
          <w:t>http://www.bom.gov.au/jsp/awap/temp/index.jsp?colour=colour&amp;time=latest&amp;step=0&amp;map=maxd</w:t>
        </w:r>
      </w:hyperlink>
      <w:r>
        <w:rPr>
          <w:rFonts w:ascii="Century Gothic"/>
          <w:color w:val="0000FF"/>
          <w:w w:val="99"/>
          <w:sz w:val="20"/>
        </w:rPr>
        <w:t xml:space="preserve"> </w:t>
      </w:r>
      <w:hyperlink r:id="rId65">
        <w:r>
          <w:rPr>
            <w:rFonts w:ascii="Century Gothic"/>
            <w:color w:val="0000FF"/>
            <w:w w:val="99"/>
            <w:sz w:val="20"/>
          </w:rPr>
          <w:t xml:space="preserve">  </w:t>
        </w:r>
        <w:r>
          <w:rPr>
            <w:rFonts w:ascii="Century Gothic"/>
            <w:color w:val="0000FF"/>
            <w:sz w:val="20"/>
            <w:u w:val="single" w:color="0000FF"/>
          </w:rPr>
          <w:t>ecile&amp;perio</w:t>
        </w:r>
        <w:r>
          <w:rPr>
            <w:rFonts w:ascii="Century Gothic"/>
            <w:color w:val="0000FF"/>
            <w:sz w:val="20"/>
            <w:u w:val="single" w:color="0000FF"/>
          </w:rPr>
          <w:t>d=12month&amp;area=ns</w:t>
        </w:r>
      </w:hyperlink>
    </w:p>
    <w:p w14:paraId="53D2A25D" w14:textId="77777777" w:rsidR="00EB7FCC" w:rsidRDefault="00EB7FCC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14:paraId="53D2A25E" w14:textId="77777777" w:rsidR="00EB7FCC" w:rsidRDefault="007C2744">
      <w:pPr>
        <w:spacing w:before="62"/>
        <w:ind w:left="107" w:right="6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Bureau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Meteorology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(2017).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Monthly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rainfall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deciles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New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South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Wales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/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ACT.</w:t>
      </w:r>
      <w:r>
        <w:rPr>
          <w:rFonts w:ascii="Century Gothic"/>
          <w:i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66">
        <w:r>
          <w:rPr>
            <w:rFonts w:ascii="Century Gothic"/>
            <w:color w:val="0000FF"/>
            <w:spacing w:val="-1"/>
            <w:sz w:val="20"/>
            <w:u w:val="single" w:color="0000FF"/>
          </w:rPr>
          <w:t>http://www.bom.gov.au/jsp/awap/rain/index.jsp?colour=colour&amp;time=latest&amp;step=1&amp;map=decile&amp;</w:t>
        </w:r>
      </w:hyperlink>
      <w:r>
        <w:rPr>
          <w:rFonts w:ascii="Century Gothic"/>
          <w:color w:val="0000FF"/>
          <w:w w:val="99"/>
          <w:sz w:val="20"/>
        </w:rPr>
        <w:t xml:space="preserve"> </w:t>
      </w:r>
      <w:hyperlink r:id="rId67">
        <w:r>
          <w:rPr>
            <w:rFonts w:ascii="Century Gothic"/>
            <w:color w:val="0000FF"/>
            <w:w w:val="99"/>
            <w:sz w:val="20"/>
          </w:rPr>
          <w:t xml:space="preserve">  </w:t>
        </w:r>
        <w:r>
          <w:rPr>
            <w:rFonts w:ascii="Century Gothic"/>
            <w:color w:val="0000FF"/>
            <w:sz w:val="20"/>
            <w:u w:val="single" w:color="0000FF"/>
          </w:rPr>
          <w:t>period=month&amp;</w:t>
        </w:r>
        <w:r>
          <w:rPr>
            <w:rFonts w:ascii="Century Gothic"/>
            <w:color w:val="0000FF"/>
            <w:sz w:val="20"/>
            <w:u w:val="single" w:color="0000FF"/>
          </w:rPr>
          <w:t>area=ns</w:t>
        </w:r>
      </w:hyperlink>
    </w:p>
    <w:p w14:paraId="53D2A25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pgSz w:w="11910" w:h="16840"/>
          <w:pgMar w:top="800" w:right="1320" w:bottom="1140" w:left="600" w:header="0" w:footer="953" w:gutter="0"/>
          <w:cols w:space="720"/>
        </w:sectPr>
      </w:pPr>
    </w:p>
    <w:p w14:paraId="53D2A260" w14:textId="77777777" w:rsidR="00EB7FCC" w:rsidRDefault="007C2744">
      <w:pPr>
        <w:spacing w:before="50"/>
        <w:ind w:left="107" w:right="2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lastRenderedPageBreak/>
        <w:t>Commonwealth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(2014).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</w:t>
      </w:r>
      <w:r>
        <w:rPr>
          <w:rFonts w:ascii="Century Gothic" w:eastAsia="Century Gothic" w:hAnsi="Century Gothic" w:cs="Century Gothic"/>
          <w:i/>
          <w:spacing w:val="6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2014–15: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Macquarie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Valley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Australia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2014.</w:t>
      </w:r>
    </w:p>
    <w:p w14:paraId="53D2A261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262" w14:textId="77777777" w:rsidR="00EB7FCC" w:rsidRDefault="007C2744">
      <w:pPr>
        <w:ind w:left="107" w:right="2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Primary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Industries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Burrendong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Dam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time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data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68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http://realtimedata.water.nsw.gov.au/water.stm</w:t>
        </w:r>
      </w:hyperlink>
    </w:p>
    <w:p w14:paraId="53D2A263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64" w14:textId="77777777" w:rsidR="00EB7FCC" w:rsidRDefault="007C2744">
      <w:pPr>
        <w:spacing w:before="62"/>
        <w:ind w:left="107" w:right="2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Jenkins,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K.,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Kingsford,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R.,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Wolfenden,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B.,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Shiquan,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R.,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Driver,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1"/>
          <w:sz w:val="20"/>
        </w:rPr>
        <w:t>P.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(2012). </w:t>
      </w:r>
      <w:r>
        <w:rPr>
          <w:rFonts w:ascii="Century Gothic"/>
          <w:i/>
          <w:sz w:val="20"/>
        </w:rPr>
        <w:t>Invertebrate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monitoring</w:t>
      </w:r>
      <w:r>
        <w:rPr>
          <w:rFonts w:ascii="Century Gothic"/>
          <w:i/>
          <w:spacing w:val="5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modelling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in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Macquarie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Marshes.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sz w:val="20"/>
        </w:rPr>
        <w:t>NSW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Primary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Industries,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Sydney.</w:t>
      </w:r>
    </w:p>
    <w:p w14:paraId="53D2A26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66" w14:textId="77777777" w:rsidR="00EB7FCC" w:rsidRDefault="007C2744">
      <w:pPr>
        <w:pStyle w:val="BodyText"/>
        <w:ind w:right="184"/>
      </w:pPr>
      <w:r>
        <w:rPr>
          <w:spacing w:val="-1"/>
        </w:rPr>
        <w:t>McGinness,</w:t>
      </w:r>
      <w:r>
        <w:rPr>
          <w:spacing w:val="-7"/>
        </w:rPr>
        <w:t xml:space="preserve"> </w:t>
      </w:r>
      <w:r>
        <w:t>H.,</w:t>
      </w:r>
      <w:r>
        <w:rPr>
          <w:spacing w:val="-8"/>
        </w:rPr>
        <w:t xml:space="preserve"> </w:t>
      </w:r>
      <w:r>
        <w:t>Martin,</w:t>
      </w:r>
      <w:r>
        <w:rPr>
          <w:spacing w:val="-7"/>
        </w:rPr>
        <w:t xml:space="preserve"> </w:t>
      </w:r>
      <w:r>
        <w:t>J.,</w:t>
      </w:r>
      <w:r>
        <w:rPr>
          <w:spacing w:val="-4"/>
        </w:rPr>
        <w:t xml:space="preserve"> </w:t>
      </w:r>
      <w:r>
        <w:rPr>
          <w:spacing w:val="-1"/>
        </w:rPr>
        <w:t>Robinson,</w:t>
      </w:r>
      <w:r>
        <w:rPr>
          <w:spacing w:val="-6"/>
        </w:rPr>
        <w:t xml:space="preserve"> </w:t>
      </w:r>
      <w:r>
        <w:t>F.,</w:t>
      </w:r>
      <w:r>
        <w:rPr>
          <w:spacing w:val="-8"/>
        </w:rPr>
        <w:t xml:space="preserve"> </w:t>
      </w:r>
      <w:r>
        <w:t>Davies,</w:t>
      </w:r>
      <w:r>
        <w:rPr>
          <w:spacing w:val="-6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Piper,</w:t>
      </w:r>
      <w:r>
        <w:rPr>
          <w:spacing w:val="-8"/>
        </w:rPr>
        <w:t xml:space="preserve"> </w:t>
      </w:r>
      <w:r>
        <w:rPr>
          <w:spacing w:val="1"/>
        </w:rPr>
        <w:t>M.,</w:t>
      </w:r>
      <w:r>
        <w:rPr>
          <w:spacing w:val="-8"/>
        </w:rPr>
        <w:t xml:space="preserve"> </w:t>
      </w:r>
      <w:r>
        <w:t>Keyte,</w:t>
      </w:r>
      <w:r>
        <w:rPr>
          <w:spacing w:val="-8"/>
        </w:rPr>
        <w:t xml:space="preserve"> </w:t>
      </w:r>
      <w:r>
        <w:t>P.,</w:t>
      </w:r>
      <w:r>
        <w:rPr>
          <w:spacing w:val="-6"/>
        </w:rPr>
        <w:t xml:space="preserve"> </w:t>
      </w:r>
      <w:r>
        <w:t>Suter,</w:t>
      </w:r>
      <w:r>
        <w:rPr>
          <w:spacing w:val="-6"/>
        </w:rPr>
        <w:t xml:space="preserve"> </w:t>
      </w:r>
      <w:r>
        <w:t>S.,</w:t>
      </w:r>
      <w:r>
        <w:rPr>
          <w:spacing w:val="-8"/>
        </w:rPr>
        <w:t xml:space="preserve"> </w:t>
      </w:r>
      <w:r>
        <w:t>Spencer,</w:t>
      </w:r>
      <w:r>
        <w:rPr>
          <w:spacing w:val="-6"/>
        </w:rPr>
        <w:t xml:space="preserve"> </w:t>
      </w:r>
      <w:r>
        <w:t>J.,</w:t>
      </w:r>
      <w:r>
        <w:rPr>
          <w:spacing w:val="-8"/>
        </w:rPr>
        <w:t xml:space="preserve"> </w:t>
      </w:r>
      <w:r>
        <w:t>Rees,</w:t>
      </w:r>
      <w:r>
        <w:rPr>
          <w:spacing w:val="-8"/>
        </w:rPr>
        <w:t xml:space="preserve"> </w:t>
      </w:r>
      <w:r>
        <w:t>J.,</w:t>
      </w:r>
      <w:r>
        <w:rPr>
          <w:spacing w:val="74"/>
          <w:w w:val="99"/>
        </w:rPr>
        <w:t xml:space="preserve"> </w:t>
      </w:r>
      <w:r>
        <w:t>Webster,</w:t>
      </w:r>
      <w:r>
        <w:rPr>
          <w:spacing w:val="-9"/>
        </w:rPr>
        <w:t xml:space="preserve"> </w:t>
      </w:r>
      <w:r>
        <w:rPr>
          <w:spacing w:val="1"/>
        </w:rPr>
        <w:t>E.,</w:t>
      </w:r>
      <w:r>
        <w:rPr>
          <w:spacing w:val="-9"/>
        </w:rPr>
        <w:t xml:space="preserve"> </w:t>
      </w:r>
      <w:r>
        <w:t>Brandis,</w:t>
      </w:r>
      <w:r>
        <w:rPr>
          <w:spacing w:val="-9"/>
        </w:rPr>
        <w:t xml:space="preserve"> </w:t>
      </w:r>
      <w:r>
        <w:t>K.,</w:t>
      </w:r>
      <w:r>
        <w:rPr>
          <w:spacing w:val="-7"/>
        </w:rPr>
        <w:t xml:space="preserve"> </w:t>
      </w:r>
      <w:r>
        <w:t>Kingsford,</w:t>
      </w:r>
      <w:r>
        <w:rPr>
          <w:spacing w:val="-7"/>
        </w:rPr>
        <w:t xml:space="preserve"> </w:t>
      </w:r>
      <w:r>
        <w:t>R.,</w:t>
      </w:r>
      <w:r>
        <w:rPr>
          <w:spacing w:val="-9"/>
        </w:rPr>
        <w:t xml:space="preserve"> </w:t>
      </w:r>
      <w:r>
        <w:t>Doerr,</w:t>
      </w:r>
      <w:r>
        <w:rPr>
          <w:spacing w:val="-9"/>
        </w:rPr>
        <w:t xml:space="preserve"> </w:t>
      </w:r>
      <w:r>
        <w:rPr>
          <w:spacing w:val="1"/>
        </w:rPr>
        <w:t>V.,</w:t>
      </w:r>
      <w:r>
        <w:rPr>
          <w:spacing w:val="-8"/>
        </w:rPr>
        <w:t xml:space="preserve"> </w:t>
      </w:r>
      <w:r>
        <w:t>Mac</w:t>
      </w:r>
      <w:r>
        <w:rPr>
          <w:spacing w:val="-6"/>
        </w:rPr>
        <w:t xml:space="preserve"> </w:t>
      </w:r>
      <w:r>
        <w:rPr>
          <w:spacing w:val="-1"/>
        </w:rPr>
        <w:t>Nally,</w:t>
      </w:r>
      <w:r>
        <w:rPr>
          <w:spacing w:val="-9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 xml:space="preserve">(2017). </w:t>
      </w:r>
      <w:r>
        <w:rPr>
          <w:rFonts w:cs="Century Gothic"/>
          <w:i/>
        </w:rPr>
        <w:t>Waterbird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</w:rPr>
        <w:t>movements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and</w:t>
      </w:r>
      <w:r>
        <w:rPr>
          <w:rFonts w:cs="Century Gothic"/>
          <w:i/>
          <w:spacing w:val="36"/>
          <w:w w:val="99"/>
        </w:rPr>
        <w:t xml:space="preserve"> </w:t>
      </w:r>
      <w:r>
        <w:rPr>
          <w:rFonts w:cs="Century Gothic"/>
          <w:i/>
        </w:rPr>
        <w:t>breeding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success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  <w:spacing w:val="1"/>
        </w:rPr>
        <w:t>in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the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Macquarie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Marshes,</w:t>
      </w:r>
      <w:r>
        <w:rPr>
          <w:rFonts w:cs="Century Gothic"/>
          <w:i/>
          <w:spacing w:val="-5"/>
        </w:rPr>
        <w:t xml:space="preserve"> </w:t>
      </w:r>
      <w:r>
        <w:rPr>
          <w:rFonts w:cs="Century Gothic"/>
          <w:i/>
        </w:rPr>
        <w:t>NSW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2016–17.</w:t>
      </w:r>
      <w:r>
        <w:rPr>
          <w:rFonts w:cs="Century Gothic"/>
          <w:i/>
          <w:spacing w:val="-8"/>
        </w:rPr>
        <w:t xml:space="preserve"> </w:t>
      </w:r>
      <w:r>
        <w:t>Progress</w:t>
      </w:r>
      <w:r>
        <w:rPr>
          <w:spacing w:val="-7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2017,</w:t>
      </w:r>
      <w:r>
        <w:rPr>
          <w:spacing w:val="-10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to</w:t>
      </w:r>
      <w:r>
        <w:rPr>
          <w:spacing w:val="50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(CEWO),</w:t>
      </w:r>
      <w:r>
        <w:rPr>
          <w:spacing w:val="-12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Environment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Energy.</w:t>
      </w:r>
      <w:r>
        <w:rPr>
          <w:spacing w:val="73"/>
          <w:w w:val="99"/>
        </w:rPr>
        <w:t xml:space="preserve"> </w:t>
      </w:r>
      <w:r>
        <w:rPr>
          <w:spacing w:val="-1"/>
        </w:rPr>
        <w:t>CSIRO,</w:t>
      </w:r>
      <w:r>
        <w:rPr>
          <w:spacing w:val="-18"/>
        </w:rPr>
        <w:t xml:space="preserve"> </w:t>
      </w:r>
      <w:r>
        <w:t>Canberra.</w:t>
      </w:r>
    </w:p>
    <w:p w14:paraId="53D2A26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68" w14:textId="77777777" w:rsidR="00EB7FCC" w:rsidRDefault="007C2744">
      <w:pPr>
        <w:ind w:left="107" w:right="69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(2012).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Assessment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59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Macquarie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Marshes</w:t>
      </w:r>
      <w:r>
        <w:rPr>
          <w:rFonts w:ascii="Century Gothic"/>
          <w:sz w:val="20"/>
        </w:rPr>
        <w:t>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69">
        <w:r>
          <w:rPr>
            <w:rFonts w:ascii="Century Gothic"/>
            <w:color w:val="0000FF"/>
            <w:spacing w:val="-1"/>
            <w:sz w:val="20"/>
            <w:u w:val="single" w:color="0000FF"/>
          </w:rPr>
          <w:t>http://www.mdba.gov.au/sites/default</w:t>
        </w:r>
        <w:r>
          <w:rPr>
            <w:rFonts w:ascii="Century Gothic"/>
            <w:color w:val="0000FF"/>
            <w:spacing w:val="-1"/>
            <w:sz w:val="20"/>
            <w:u w:val="single" w:color="0000FF"/>
          </w:rPr>
          <w:t>/files/archived/proposed/EWR-Macquarie-Marshes.pdf</w:t>
        </w:r>
      </w:hyperlink>
    </w:p>
    <w:p w14:paraId="53D2A269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6A" w14:textId="77777777" w:rsidR="00EB7FCC" w:rsidRDefault="007C2744">
      <w:pPr>
        <w:spacing w:before="62" w:line="245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(2014).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Basin-wide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watering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z w:val="20"/>
        </w:rPr>
        <w:t>strategy.</w:t>
      </w:r>
    </w:p>
    <w:p w14:paraId="53D2A26B" w14:textId="77777777" w:rsidR="00EB7FCC" w:rsidRDefault="007C2744">
      <w:pPr>
        <w:pStyle w:val="BodyText"/>
        <w:spacing w:line="245" w:lineRule="exact"/>
      </w:pPr>
      <w:hyperlink r:id="rId70">
        <w:r>
          <w:rPr>
            <w:color w:val="0000FF"/>
            <w:spacing w:val="-1"/>
            <w:u w:val="single" w:color="0000FF"/>
          </w:rPr>
          <w:t>http://www.mdba.gov.au/sites/default/files/pubs/Final-BWS-Nov14.pdf</w:t>
        </w:r>
      </w:hyperlink>
    </w:p>
    <w:p w14:paraId="53D2A26C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6D" w14:textId="77777777" w:rsidR="00EB7FCC" w:rsidRDefault="007C2744">
      <w:pPr>
        <w:spacing w:before="62"/>
        <w:ind w:left="107" w:right="2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Environment,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Climate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Change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(2010).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Macquarie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Marshes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Adaptive</w:t>
      </w:r>
      <w:r>
        <w:rPr>
          <w:rFonts w:ascii="Century Gothic"/>
          <w:i/>
          <w:spacing w:val="54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Management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Synthesis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information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projects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actions.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DECCW,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June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2010.</w:t>
      </w:r>
    </w:p>
    <w:p w14:paraId="53D2A26E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6F" w14:textId="77777777" w:rsidR="00EB7FCC" w:rsidRDefault="007C2744">
      <w:pPr>
        <w:ind w:left="107" w:right="11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Office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Environment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Heritage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(2017).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Summary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observations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from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two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years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81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monitoring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frogs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Macquarie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Marshes</w:t>
      </w:r>
      <w:r>
        <w:rPr>
          <w:rFonts w:ascii="Century Gothic"/>
          <w:sz w:val="20"/>
        </w:rPr>
        <w:t>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NSW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Office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Environment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Heritage,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February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2017.</w:t>
      </w:r>
    </w:p>
    <w:p w14:paraId="53D2A270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71" w14:textId="77777777" w:rsidR="00EB7FCC" w:rsidRDefault="007C2744">
      <w:pPr>
        <w:ind w:left="107" w:right="1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Ocock,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J.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Spencer,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J.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(2016).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OEH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frog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surveys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Macquarie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Marshes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spring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2015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64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Heritage,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February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2016.</w:t>
      </w:r>
    </w:p>
    <w:p w14:paraId="53D2A272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73" w14:textId="77777777" w:rsidR="00EB7FCC" w:rsidRDefault="007C2744">
      <w:pPr>
        <w:ind w:left="107" w:right="18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Spencer,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J.,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Hosking,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T.,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Ocock,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J.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Suter,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(2016).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OEH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waterbird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surveys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Macquarie</w:t>
      </w:r>
      <w:r>
        <w:rPr>
          <w:rFonts w:ascii="Century Gothic" w:eastAsia="Century Gothic" w:hAnsi="Century Gothic" w:cs="Century Gothic"/>
          <w:i/>
          <w:spacing w:val="5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Marshes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spring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2015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NSW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Office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Heritage,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February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2016.</w:t>
      </w:r>
    </w:p>
    <w:p w14:paraId="53D2A274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75" w14:textId="77777777" w:rsidR="00EB7FCC" w:rsidRDefault="007C2744">
      <w:pPr>
        <w:pStyle w:val="BodyText"/>
        <w:ind w:right="184"/>
      </w:pPr>
      <w:r>
        <w:rPr>
          <w:spacing w:val="-1"/>
        </w:rPr>
        <w:t>Thomas,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F.,</w:t>
      </w:r>
      <w:r>
        <w:rPr>
          <w:spacing w:val="-7"/>
        </w:rPr>
        <w:t xml:space="preserve"> </w:t>
      </w:r>
      <w:r>
        <w:t>Kingsford,</w:t>
      </w:r>
      <w:r>
        <w:rPr>
          <w:spacing w:val="-5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T.,</w:t>
      </w:r>
      <w:r>
        <w:rPr>
          <w:spacing w:val="-5"/>
        </w:rPr>
        <w:t xml:space="preserve"> </w:t>
      </w:r>
      <w:r>
        <w:t>Lu,</w:t>
      </w:r>
      <w:r>
        <w:rPr>
          <w:spacing w:val="-7"/>
        </w:rPr>
        <w:t xml:space="preserve"> </w:t>
      </w:r>
      <w:r>
        <w:t>Y.,</w:t>
      </w:r>
      <w:r>
        <w:rPr>
          <w:spacing w:val="-5"/>
        </w:rPr>
        <w:t xml:space="preserve"> </w:t>
      </w:r>
      <w:r>
        <w:t>Cox,</w:t>
      </w:r>
      <w:r>
        <w:rPr>
          <w:spacing w:val="-7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J.,</w:t>
      </w:r>
      <w:r>
        <w:rPr>
          <w:spacing w:val="-7"/>
        </w:rPr>
        <w:t xml:space="preserve"> </w:t>
      </w:r>
      <w:r>
        <w:t>Sims,</w:t>
      </w:r>
      <w:r>
        <w:rPr>
          <w:spacing w:val="-5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C.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1"/>
        </w:rPr>
        <w:t>Hunter,</w:t>
      </w:r>
      <w:r>
        <w:rPr>
          <w:spacing w:val="-5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J.,</w:t>
      </w:r>
      <w:r>
        <w:rPr>
          <w:spacing w:val="-3"/>
        </w:rPr>
        <w:t xml:space="preserve"> </w:t>
      </w:r>
      <w:r>
        <w:rPr>
          <w:spacing w:val="-1"/>
        </w:rPr>
        <w:t>(2015).</w:t>
      </w:r>
      <w:r>
        <w:rPr>
          <w:spacing w:val="-7"/>
        </w:rPr>
        <w:t xml:space="preserve"> </w:t>
      </w:r>
      <w:r>
        <w:t>Mapping</w:t>
      </w:r>
      <w:r>
        <w:rPr>
          <w:spacing w:val="72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heterogeneous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t>Marshes,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rPr>
          <w:spacing w:val="-1"/>
        </w:rPr>
        <w:t>Landsat</w:t>
      </w:r>
      <w:r>
        <w:rPr>
          <w:spacing w:val="113"/>
          <w:w w:val="99"/>
        </w:rPr>
        <w:t xml:space="preserve"> </w:t>
      </w:r>
      <w:r>
        <w:t>Thematic</w:t>
      </w:r>
      <w:r>
        <w:rPr>
          <w:spacing w:val="-9"/>
        </w:rPr>
        <w:t xml:space="preserve"> </w:t>
      </w:r>
      <w:r>
        <w:t>Mapper.</w:t>
      </w:r>
      <w:r>
        <w:rPr>
          <w:spacing w:val="-6"/>
        </w:rPr>
        <w:t xml:space="preserve"> </w:t>
      </w:r>
      <w:r>
        <w:rPr>
          <w:rFonts w:cs="Century Gothic"/>
          <w:i/>
          <w:spacing w:val="-1"/>
        </w:rPr>
        <w:t>Journal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of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</w:rPr>
        <w:t>Hydrology</w:t>
      </w:r>
      <w:r>
        <w:t>,</w:t>
      </w:r>
      <w:r>
        <w:rPr>
          <w:spacing w:val="-11"/>
        </w:rPr>
        <w:t xml:space="preserve"> </w:t>
      </w:r>
      <w:r>
        <w:t>524,</w:t>
      </w:r>
      <w:r>
        <w:rPr>
          <w:spacing w:val="-10"/>
        </w:rPr>
        <w:t xml:space="preserve"> </w:t>
      </w:r>
      <w:r>
        <w:t>194</w:t>
      </w:r>
      <w:r>
        <w:rPr>
          <w:rFonts w:cs="Century Gothic"/>
        </w:rPr>
        <w:t>–</w:t>
      </w:r>
      <w:r>
        <w:t>213.</w:t>
      </w:r>
    </w:p>
    <w:p w14:paraId="53D2A276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77" w14:textId="77777777" w:rsidR="00EB7FCC" w:rsidRDefault="007C2744">
      <w:pPr>
        <w:ind w:left="107" w:right="2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Torrible,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Wettin,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Barma,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Wilson,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G.,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Hobcroft,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D.,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O’Cock,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J.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(2011).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Post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flood</w:t>
      </w:r>
      <w:r>
        <w:rPr>
          <w:rFonts w:ascii="Century Gothic" w:eastAsia="Century Gothic" w:hAnsi="Century Gothic" w:cs="Century Gothic"/>
          <w:i/>
          <w:spacing w:val="4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assessment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determination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Gunningbar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Creek,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7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Crooked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lastRenderedPageBreak/>
        <w:t>Creek,</w:t>
      </w:r>
      <w:r>
        <w:rPr>
          <w:rFonts w:ascii="Century Gothic" w:eastAsia="Century Gothic" w:hAnsi="Century Gothic" w:cs="Century Gothic"/>
          <w:i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Marra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Creek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Macquarie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Prepared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IRPEC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BWR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4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behalf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Australian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Government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Department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Sustainability,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Population</w:t>
      </w:r>
      <w:r>
        <w:rPr>
          <w:rFonts w:ascii="Century Gothic" w:eastAsia="Century Gothic" w:hAnsi="Century Gothic" w:cs="Century Gothic"/>
          <w:spacing w:val="4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1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Communities.</w:t>
      </w:r>
    </w:p>
    <w:p w14:paraId="53D2A278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79" w14:textId="77777777" w:rsidR="00EB7FCC" w:rsidRDefault="007C2744">
      <w:pPr>
        <w:ind w:left="107" w:right="397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WaterNSW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Burrendong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Dam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facts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history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71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http://www.waternsw.com.au/supply/visit/burrendong-dam</w:t>
        </w:r>
      </w:hyperlink>
    </w:p>
    <w:p w14:paraId="53D2A27A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53D2A27B" w14:textId="77777777" w:rsidR="00EB7FCC" w:rsidRDefault="007C2744">
      <w:pPr>
        <w:spacing w:before="62"/>
        <w:ind w:left="107" w:right="401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WaterNSW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Windamere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Dam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facts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history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72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http://www.waternsw.com.au/supply/visit/windamere-dam</w:t>
        </w:r>
      </w:hyperlink>
    </w:p>
    <w:p w14:paraId="53D2A27C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footerReference w:type="default" r:id="rId73"/>
          <w:pgSz w:w="11910" w:h="16840"/>
          <w:pgMar w:top="1240" w:right="1400" w:bottom="680" w:left="600" w:header="0" w:footer="487" w:gutter="0"/>
          <w:pgNumType w:start="25"/>
          <w:cols w:space="720"/>
        </w:sectPr>
      </w:pPr>
    </w:p>
    <w:p w14:paraId="53D2A27D" w14:textId="77777777" w:rsidR="00EB7FCC" w:rsidRDefault="007C2744">
      <w:pPr>
        <w:pStyle w:val="Heading1"/>
        <w:ind w:right="690"/>
        <w:rPr>
          <w:b w:val="0"/>
          <w:bCs w:val="0"/>
        </w:rPr>
      </w:pPr>
      <w:bookmarkStart w:id="28" w:name="_bookmark27"/>
      <w:bookmarkEnd w:id="28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53D2A27E" w14:textId="77777777" w:rsidR="00EB7FCC" w:rsidRDefault="007C2744">
      <w:pPr>
        <w:pStyle w:val="BodyText"/>
        <w:spacing w:before="244"/>
        <w:ind w:right="164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78"/>
          <w:w w:val="9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below.</w:t>
      </w:r>
    </w:p>
    <w:p w14:paraId="53D2A27F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280" w14:textId="77777777" w:rsidR="00EB7FCC" w:rsidRDefault="007C2744">
      <w:pPr>
        <w:pStyle w:val="Heading3"/>
        <w:ind w:right="414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53D2A281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282" w14:textId="77777777" w:rsidR="00EB7FCC" w:rsidRDefault="007C2744">
      <w:pPr>
        <w:pStyle w:val="BodyText"/>
        <w:ind w:right="414"/>
      </w:pPr>
      <w:r>
        <w:t>Baseflows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3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4"/>
        </w:rPr>
        <w:t xml:space="preserve"> </w:t>
      </w:r>
      <w:r>
        <w:t>level</w:t>
      </w:r>
    </w:p>
    <w:p w14:paraId="53D2A28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84" w14:textId="77777777" w:rsidR="00EB7FCC" w:rsidRDefault="007C2744">
      <w:pPr>
        <w:pStyle w:val="BodyText"/>
        <w:spacing w:line="474" w:lineRule="auto"/>
        <w:ind w:right="2517"/>
        <w:rPr>
          <w:rFonts w:cs="Century Gothic"/>
        </w:rPr>
      </w:pP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</w:t>
      </w:r>
      <w:r>
        <w:rPr>
          <w:rFonts w:cs="Century Gothic"/>
        </w:rPr>
        <w:t>–</w:t>
      </w:r>
      <w:r>
        <w:t>Darling</w:t>
      </w:r>
      <w:r>
        <w:rPr>
          <w:spacing w:val="55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10</w:t>
      </w:r>
      <w:r>
        <w:rPr>
          <w:rFonts w:cs="Century Gothic"/>
        </w:rPr>
        <w:t>–</w:t>
      </w:r>
      <w:r>
        <w:t>20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frequency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freshes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bankfull</w:t>
      </w:r>
      <w:r>
        <w:rPr>
          <w:spacing w:val="-5"/>
        </w:rPr>
        <w:t xml:space="preserve"> </w:t>
      </w:r>
      <w:r>
        <w:t>flows</w:t>
      </w:r>
      <w:r>
        <w:rPr>
          <w:spacing w:val="42"/>
          <w:w w:val="99"/>
        </w:rPr>
        <w:t xml:space="preserve"> </w:t>
      </w:r>
      <w:r>
        <w:rPr>
          <w:rFonts w:cs="Century Gothic"/>
          <w:b/>
          <w:bCs/>
        </w:rPr>
        <w:t>VEGETATION</w:t>
      </w:r>
    </w:p>
    <w:p w14:paraId="53D2A285" w14:textId="77777777" w:rsidR="00EB7FCC" w:rsidRDefault="007C2744">
      <w:pPr>
        <w:pStyle w:val="BodyText"/>
        <w:spacing w:before="2"/>
        <w:ind w:right="469"/>
      </w:pPr>
      <w:r>
        <w:t>Maintain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extent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water-dependent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near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low-lying</w:t>
      </w:r>
      <w:r>
        <w:rPr>
          <w:spacing w:val="68"/>
          <w:w w:val="9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floodplain.</w:t>
      </w:r>
    </w:p>
    <w:p w14:paraId="53D2A286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87" w14:textId="77777777" w:rsidR="00EB7FCC" w:rsidRDefault="007C2744">
      <w:pPr>
        <w:pStyle w:val="BodyText"/>
        <w:spacing w:line="474" w:lineRule="auto"/>
        <w:ind w:right="804"/>
      </w:pPr>
      <w:r>
        <w:rPr>
          <w:spacing w:val="-1"/>
        </w:rPr>
        <w:t>No</w:t>
      </w:r>
      <w:r>
        <w:rPr>
          <w:spacing w:val="-6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8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coolibah</w:t>
      </w:r>
      <w:r>
        <w:rPr>
          <w:spacing w:val="-5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56"/>
          <w:w w:val="99"/>
        </w:rPr>
        <w:t xml:space="preserve"> </w:t>
      </w: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8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spacing w:val="-1"/>
        </w:rPr>
        <w:t>black</w:t>
      </w:r>
      <w:r>
        <w:rPr>
          <w:spacing w:val="-7"/>
        </w:rPr>
        <w:t xml:space="preserve"> </w:t>
      </w:r>
      <w:r>
        <w:t>box,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coolibah</w:t>
      </w:r>
      <w:r>
        <w:rPr>
          <w:spacing w:val="-7"/>
        </w:rPr>
        <w:t xml:space="preserve"> </w:t>
      </w:r>
      <w:r>
        <w:t>communities</w:t>
      </w:r>
      <w:r>
        <w:rPr>
          <w:spacing w:val="30"/>
          <w:w w:val="99"/>
        </w:rPr>
        <w:t xml:space="preserve"> </w:t>
      </w:r>
      <w:r>
        <w:t>Improve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lignum</w:t>
      </w:r>
      <w:r>
        <w:rPr>
          <w:spacing w:val="-8"/>
        </w:rPr>
        <w:t xml:space="preserve"> </w:t>
      </w:r>
      <w:r>
        <w:rPr>
          <w:spacing w:val="-1"/>
        </w:rPr>
        <w:t>shrublands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t>Marshes</w:t>
      </w:r>
    </w:p>
    <w:p w14:paraId="53D2A288" w14:textId="77777777" w:rsidR="00EB7FCC" w:rsidRDefault="007C2744">
      <w:pPr>
        <w:pStyle w:val="BodyText"/>
        <w:spacing w:before="6"/>
        <w:ind w:right="469"/>
      </w:pPr>
      <w:r>
        <w:t>Increased</w:t>
      </w:r>
      <w:r>
        <w:rPr>
          <w:spacing w:val="-7"/>
        </w:rPr>
        <w:t xml:space="preserve"> </w:t>
      </w:r>
      <w:r>
        <w:rPr>
          <w:spacing w:val="-1"/>
        </w:rPr>
        <w:t>periods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non-woody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closely</w:t>
      </w:r>
      <w:r>
        <w:rPr>
          <w:spacing w:val="-8"/>
        </w:rPr>
        <w:t xml:space="preserve"> </w:t>
      </w:r>
      <w:r>
        <w:t>fringe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occur</w:t>
      </w:r>
      <w:r>
        <w:rPr>
          <w:spacing w:val="75"/>
          <w:w w:val="9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creek</w:t>
      </w:r>
      <w:r>
        <w:rPr>
          <w:spacing w:val="-8"/>
        </w:rPr>
        <w:t xml:space="preserve"> </w:t>
      </w:r>
      <w:r>
        <w:rPr>
          <w:spacing w:val="-1"/>
        </w:rPr>
        <w:t>channels,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reed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cumbungi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Macquarie</w:t>
      </w:r>
      <w:r>
        <w:rPr>
          <w:spacing w:val="50"/>
          <w:w w:val="99"/>
        </w:rPr>
        <w:t xml:space="preserve"> </w:t>
      </w:r>
      <w:r>
        <w:t>Marshes.</w:t>
      </w:r>
    </w:p>
    <w:p w14:paraId="53D2A289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53D2A28A" w14:textId="77777777" w:rsidR="00EB7FCC" w:rsidRDefault="007C2744">
      <w:pPr>
        <w:pStyle w:val="Heading3"/>
        <w:ind w:right="414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53D2A28B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82"/>
        <w:gridCol w:w="1119"/>
        <w:gridCol w:w="1968"/>
        <w:gridCol w:w="3968"/>
      </w:tblGrid>
      <w:tr w:rsidR="00EB7FCC" w14:paraId="53D2A293" w14:textId="77777777">
        <w:trPr>
          <w:trHeight w:hRule="exact" w:val="888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28C" w14:textId="77777777" w:rsidR="00EB7FCC" w:rsidRDefault="007C2744">
            <w:pPr>
              <w:pStyle w:val="TableParagraph"/>
              <w:spacing w:before="74"/>
              <w:ind w:left="186" w:right="186" w:firstLine="9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red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28D" w14:textId="77777777" w:rsidR="00EB7FCC" w:rsidRDefault="007C2744">
            <w:pPr>
              <w:pStyle w:val="TableParagraph"/>
              <w:spacing w:before="74"/>
              <w:ind w:left="145" w:right="140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box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28E" w14:textId="77777777" w:rsidR="00EB7FCC" w:rsidRDefault="007C2744">
            <w:pPr>
              <w:pStyle w:val="TableParagraph"/>
              <w:spacing w:before="74"/>
              <w:ind w:left="123" w:right="12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28F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290" w14:textId="77777777" w:rsidR="00EB7FCC" w:rsidRDefault="007C2744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Shrublands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29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53D2A292" w14:textId="77777777" w:rsidR="00EB7FCC" w:rsidRDefault="007C2744">
            <w:pPr>
              <w:pStyle w:val="TableParagraph"/>
              <w:ind w:left="1453" w:right="529" w:hanging="9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vegetation</w:t>
            </w:r>
          </w:p>
        </w:tc>
      </w:tr>
      <w:tr w:rsidR="00EB7FCC" w14:paraId="53D2A299" w14:textId="77777777">
        <w:trPr>
          <w:trHeight w:hRule="exact" w:val="1358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294" w14:textId="77777777" w:rsidR="00EB7FCC" w:rsidRDefault="007C2744">
            <w:pPr>
              <w:pStyle w:val="TableParagraph"/>
              <w:spacing w:before="64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200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295" w14:textId="77777777" w:rsidR="00EB7FCC" w:rsidRDefault="007C2744">
            <w:pPr>
              <w:pStyle w:val="TableParagraph"/>
              <w:spacing w:before="64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57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100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296" w14:textId="77777777" w:rsidR="00EB7FCC" w:rsidRDefault="007C2744">
            <w:pPr>
              <w:pStyle w:val="TableParagraph"/>
              <w:spacing w:before="64"/>
              <w:ind w:left="2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32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200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297" w14:textId="77777777" w:rsidR="00EB7FCC" w:rsidRDefault="007C2744">
            <w:pPr>
              <w:pStyle w:val="TableParagraph"/>
              <w:spacing w:before="64"/>
              <w:ind w:left="104" w:right="5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298" w14:textId="77777777" w:rsidR="00EB7FCC" w:rsidRDefault="007C2744">
            <w:pPr>
              <w:pStyle w:val="TableParagraph"/>
              <w:spacing w:before="64"/>
              <w:ind w:left="102" w:right="17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Bogan,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Castlereagh,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Talbragar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rivers;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common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reed,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cumbungi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couch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</w:p>
        </w:tc>
      </w:tr>
    </w:tbl>
    <w:p w14:paraId="53D2A29A" w14:textId="77777777" w:rsidR="00EB7FCC" w:rsidRDefault="00EB7FCC">
      <w:pPr>
        <w:spacing w:before="3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53D2A29B" w14:textId="77777777" w:rsidR="00EB7FCC" w:rsidRDefault="007C2744">
      <w:pPr>
        <w:spacing w:before="62"/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53D2A29C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29D" w14:textId="77777777" w:rsidR="00EB7FCC" w:rsidRDefault="007C2744">
      <w:pPr>
        <w:pStyle w:val="BodyText"/>
        <w:ind w:right="414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diversity</w:t>
      </w:r>
    </w:p>
    <w:p w14:paraId="53D2A29E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9F" w14:textId="77777777" w:rsidR="00EB7FCC" w:rsidRDefault="007C2744">
      <w:pPr>
        <w:pStyle w:val="BodyText"/>
        <w:ind w:right="414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2024</w:t>
      </w:r>
    </w:p>
    <w:p w14:paraId="53D2A2A0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A1" w14:textId="77777777" w:rsidR="00EB7FCC" w:rsidRDefault="007C2744">
      <w:pPr>
        <w:pStyle w:val="BodyText"/>
        <w:ind w:right="414"/>
      </w:pPr>
      <w:r>
        <w:t>A</w:t>
      </w:r>
      <w:r>
        <w:rPr>
          <w:spacing w:val="-8"/>
        </w:rPr>
        <w:t xml:space="preserve"> </w:t>
      </w:r>
      <w:r>
        <w:t>30</w:t>
      </w:r>
      <w:r>
        <w:rPr>
          <w:rFonts w:cs="Century Gothic"/>
        </w:rPr>
        <w:t>–</w:t>
      </w:r>
      <w:r>
        <w:t>40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</w:t>
      </w:r>
    </w:p>
    <w:p w14:paraId="53D2A2A2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A3" w14:textId="77777777" w:rsidR="00EB7FCC" w:rsidRDefault="007C2744">
      <w:pPr>
        <w:pStyle w:val="BodyText"/>
        <w:ind w:right="414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rPr>
          <w:spacing w:val="-1"/>
        </w:rPr>
        <w:t>(Basin-wide)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14:paraId="53D2A2A4" w14:textId="77777777" w:rsidR="00EB7FCC" w:rsidRDefault="00EB7FCC">
      <w:pPr>
        <w:sectPr w:rsidR="00EB7FCC">
          <w:pgSz w:w="11910" w:h="16840"/>
          <w:pgMar w:top="800" w:right="1340" w:bottom="680" w:left="600" w:header="0" w:footer="487" w:gutter="0"/>
          <w:cols w:space="720"/>
        </w:sectPr>
      </w:pPr>
    </w:p>
    <w:p w14:paraId="53D2A2A5" w14:textId="20EBE163" w:rsidR="00EB7FCC" w:rsidRDefault="007C2744">
      <w:pPr>
        <w:pStyle w:val="Heading3"/>
        <w:spacing w:before="45"/>
        <w:ind w:left="147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67328" behindDoc="1" locked="0" layoutInCell="1" allowOverlap="1" wp14:anchorId="53D2A56E" wp14:editId="5C78CA0B">
                <wp:simplePos x="0" y="0"/>
                <wp:positionH relativeFrom="page">
                  <wp:posOffset>2298700</wp:posOffset>
                </wp:positionH>
                <wp:positionV relativeFrom="paragraph">
                  <wp:posOffset>389255</wp:posOffset>
                </wp:positionV>
                <wp:extent cx="746125" cy="700405"/>
                <wp:effectExtent l="3175" t="0" r="3175" b="0"/>
                <wp:wrapNone/>
                <wp:docPr id="5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700405"/>
                          <a:chOff x="3620" y="613"/>
                          <a:chExt cx="1175" cy="1103"/>
                        </a:xfrm>
                      </wpg:grpSpPr>
                      <wpg:grpSp>
                        <wpg:cNvPr id="59" name="Group 45"/>
                        <wpg:cNvGrpSpPr>
                          <a:grpSpLocks/>
                        </wpg:cNvGrpSpPr>
                        <wpg:grpSpPr bwMode="auto">
                          <a:xfrm>
                            <a:off x="3620" y="613"/>
                            <a:ext cx="1175" cy="306"/>
                            <a:chOff x="3620" y="613"/>
                            <a:chExt cx="1175" cy="306"/>
                          </a:xfrm>
                        </wpg:grpSpPr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3620" y="613"/>
                              <a:ext cx="1175" cy="306"/>
                            </a:xfrm>
                            <a:custGeom>
                              <a:avLst/>
                              <a:gdLst>
                                <a:gd name="T0" fmla="+- 0 3620 3620"/>
                                <a:gd name="T1" fmla="*/ T0 w 1175"/>
                                <a:gd name="T2" fmla="+- 0 919 613"/>
                                <a:gd name="T3" fmla="*/ 919 h 306"/>
                                <a:gd name="T4" fmla="+- 0 4794 3620"/>
                                <a:gd name="T5" fmla="*/ T4 w 1175"/>
                                <a:gd name="T6" fmla="+- 0 919 613"/>
                                <a:gd name="T7" fmla="*/ 919 h 306"/>
                                <a:gd name="T8" fmla="+- 0 4794 3620"/>
                                <a:gd name="T9" fmla="*/ T8 w 1175"/>
                                <a:gd name="T10" fmla="+- 0 613 613"/>
                                <a:gd name="T11" fmla="*/ 613 h 306"/>
                                <a:gd name="T12" fmla="+- 0 3620 3620"/>
                                <a:gd name="T13" fmla="*/ T12 w 1175"/>
                                <a:gd name="T14" fmla="+- 0 613 613"/>
                                <a:gd name="T15" fmla="*/ 613 h 306"/>
                                <a:gd name="T16" fmla="+- 0 3620 3620"/>
                                <a:gd name="T17" fmla="*/ T16 w 1175"/>
                                <a:gd name="T18" fmla="+- 0 919 613"/>
                                <a:gd name="T19" fmla="*/ 91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306">
                                  <a:moveTo>
                                    <a:pt x="0" y="306"/>
                                  </a:moveTo>
                                  <a:lnTo>
                                    <a:pt x="1174" y="306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3"/>
                        <wpg:cNvGrpSpPr>
                          <a:grpSpLocks/>
                        </wpg:cNvGrpSpPr>
                        <wpg:grpSpPr bwMode="auto">
                          <a:xfrm>
                            <a:off x="3620" y="919"/>
                            <a:ext cx="1175" cy="245"/>
                            <a:chOff x="3620" y="919"/>
                            <a:chExt cx="1175" cy="245"/>
                          </a:xfrm>
                        </wpg:grpSpPr>
                        <wps:wsp>
                          <wps:cNvPr id="62" name="Freeform 44"/>
                          <wps:cNvSpPr>
                            <a:spLocks/>
                          </wps:cNvSpPr>
                          <wps:spPr bwMode="auto">
                            <a:xfrm>
                              <a:off x="3620" y="919"/>
                              <a:ext cx="1175" cy="245"/>
                            </a:xfrm>
                            <a:custGeom>
                              <a:avLst/>
                              <a:gdLst>
                                <a:gd name="T0" fmla="+- 0 3620 3620"/>
                                <a:gd name="T1" fmla="*/ T0 w 1175"/>
                                <a:gd name="T2" fmla="+- 0 1163 919"/>
                                <a:gd name="T3" fmla="*/ 1163 h 245"/>
                                <a:gd name="T4" fmla="+- 0 4794 3620"/>
                                <a:gd name="T5" fmla="*/ T4 w 1175"/>
                                <a:gd name="T6" fmla="+- 0 1163 919"/>
                                <a:gd name="T7" fmla="*/ 1163 h 245"/>
                                <a:gd name="T8" fmla="+- 0 4794 3620"/>
                                <a:gd name="T9" fmla="*/ T8 w 1175"/>
                                <a:gd name="T10" fmla="+- 0 919 919"/>
                                <a:gd name="T11" fmla="*/ 919 h 245"/>
                                <a:gd name="T12" fmla="+- 0 3620 3620"/>
                                <a:gd name="T13" fmla="*/ T12 w 1175"/>
                                <a:gd name="T14" fmla="+- 0 919 919"/>
                                <a:gd name="T15" fmla="*/ 919 h 245"/>
                                <a:gd name="T16" fmla="+- 0 3620 3620"/>
                                <a:gd name="T17" fmla="*/ T16 w 1175"/>
                                <a:gd name="T18" fmla="+- 0 1163 919"/>
                                <a:gd name="T19" fmla="*/ 116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245">
                                  <a:moveTo>
                                    <a:pt x="0" y="244"/>
                                  </a:moveTo>
                                  <a:lnTo>
                                    <a:pt x="1174" y="244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1"/>
                        <wpg:cNvGrpSpPr>
                          <a:grpSpLocks/>
                        </wpg:cNvGrpSpPr>
                        <wpg:grpSpPr bwMode="auto">
                          <a:xfrm>
                            <a:off x="3620" y="1163"/>
                            <a:ext cx="1175" cy="245"/>
                            <a:chOff x="3620" y="1163"/>
                            <a:chExt cx="1175" cy="245"/>
                          </a:xfrm>
                        </wpg:grpSpPr>
                        <wps:wsp>
                          <wps:cNvPr id="64" name="Freeform 42"/>
                          <wps:cNvSpPr>
                            <a:spLocks/>
                          </wps:cNvSpPr>
                          <wps:spPr bwMode="auto">
                            <a:xfrm>
                              <a:off x="3620" y="1163"/>
                              <a:ext cx="1175" cy="245"/>
                            </a:xfrm>
                            <a:custGeom>
                              <a:avLst/>
                              <a:gdLst>
                                <a:gd name="T0" fmla="+- 0 3620 3620"/>
                                <a:gd name="T1" fmla="*/ T0 w 1175"/>
                                <a:gd name="T2" fmla="+- 0 1408 1163"/>
                                <a:gd name="T3" fmla="*/ 1408 h 245"/>
                                <a:gd name="T4" fmla="+- 0 4794 3620"/>
                                <a:gd name="T5" fmla="*/ T4 w 1175"/>
                                <a:gd name="T6" fmla="+- 0 1408 1163"/>
                                <a:gd name="T7" fmla="*/ 1408 h 245"/>
                                <a:gd name="T8" fmla="+- 0 4794 3620"/>
                                <a:gd name="T9" fmla="*/ T8 w 1175"/>
                                <a:gd name="T10" fmla="+- 0 1163 1163"/>
                                <a:gd name="T11" fmla="*/ 1163 h 245"/>
                                <a:gd name="T12" fmla="+- 0 3620 3620"/>
                                <a:gd name="T13" fmla="*/ T12 w 1175"/>
                                <a:gd name="T14" fmla="+- 0 1163 1163"/>
                                <a:gd name="T15" fmla="*/ 1163 h 245"/>
                                <a:gd name="T16" fmla="+- 0 3620 3620"/>
                                <a:gd name="T17" fmla="*/ T16 w 1175"/>
                                <a:gd name="T18" fmla="+- 0 1408 1163"/>
                                <a:gd name="T19" fmla="*/ 140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245">
                                  <a:moveTo>
                                    <a:pt x="0" y="245"/>
                                  </a:moveTo>
                                  <a:lnTo>
                                    <a:pt x="1174" y="245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9"/>
                        <wpg:cNvGrpSpPr>
                          <a:grpSpLocks/>
                        </wpg:cNvGrpSpPr>
                        <wpg:grpSpPr bwMode="auto">
                          <a:xfrm>
                            <a:off x="3620" y="1408"/>
                            <a:ext cx="1175" cy="308"/>
                            <a:chOff x="3620" y="1408"/>
                            <a:chExt cx="1175" cy="308"/>
                          </a:xfrm>
                        </wpg:grpSpPr>
                        <wps:wsp>
                          <wps:cNvPr id="66" name="Freeform 40"/>
                          <wps:cNvSpPr>
                            <a:spLocks/>
                          </wps:cNvSpPr>
                          <wps:spPr bwMode="auto">
                            <a:xfrm>
                              <a:off x="3620" y="1408"/>
                              <a:ext cx="1175" cy="308"/>
                            </a:xfrm>
                            <a:custGeom>
                              <a:avLst/>
                              <a:gdLst>
                                <a:gd name="T0" fmla="+- 0 3620 3620"/>
                                <a:gd name="T1" fmla="*/ T0 w 1175"/>
                                <a:gd name="T2" fmla="+- 0 1715 1408"/>
                                <a:gd name="T3" fmla="*/ 1715 h 308"/>
                                <a:gd name="T4" fmla="+- 0 4794 3620"/>
                                <a:gd name="T5" fmla="*/ T4 w 1175"/>
                                <a:gd name="T6" fmla="+- 0 1715 1408"/>
                                <a:gd name="T7" fmla="*/ 1715 h 308"/>
                                <a:gd name="T8" fmla="+- 0 4794 3620"/>
                                <a:gd name="T9" fmla="*/ T8 w 1175"/>
                                <a:gd name="T10" fmla="+- 0 1408 1408"/>
                                <a:gd name="T11" fmla="*/ 1408 h 308"/>
                                <a:gd name="T12" fmla="+- 0 3620 3620"/>
                                <a:gd name="T13" fmla="*/ T12 w 1175"/>
                                <a:gd name="T14" fmla="+- 0 1408 1408"/>
                                <a:gd name="T15" fmla="*/ 1408 h 308"/>
                                <a:gd name="T16" fmla="+- 0 3620 3620"/>
                                <a:gd name="T17" fmla="*/ T16 w 1175"/>
                                <a:gd name="T18" fmla="+- 0 1715 1408"/>
                                <a:gd name="T19" fmla="*/ 171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5" h="308">
                                  <a:moveTo>
                                    <a:pt x="0" y="307"/>
                                  </a:moveTo>
                                  <a:lnTo>
                                    <a:pt x="1174" y="307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82FCD" id="Group 38" o:spid="_x0000_s1026" style="position:absolute;margin-left:181pt;margin-top:30.65pt;width:58.75pt;height:55.15pt;z-index:-149152;mso-position-horizontal-relative:page" coordorigin="3620,613" coordsize="1175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">
                <v:group id="Group 45" o:spid="_x0000_s1027" style="position:absolute;left:3620;top:613;width:1175;height:306" coordorigin="3620,613" coordsize="1175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6" o:spid="_x0000_s1028" style="position:absolute;left:3620;top:613;width:1175;height:306;visibility:visible;mso-wrap-style:square;v-text-anchor:top" coordsize="11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71b0A&#10;AADbAAAADwAAAGRycy9kb3ducmV2LnhtbERPvQrCMBDeBd8hnOBmUwVFqlFUFBxEsAquR3O2xeZS&#10;mqjVpzeD4Pjx/c+XranEkxpXWlYwjGIQxJnVJecKLufdYArCeWSNlWVS8CYHy0W3M8dE2xef6Jn6&#10;XIQQdgkqKLyvEyldVpBBF9maOHA32xj0ATa51A2+Qrip5CiOJ9JgyaGhwJo2BWX39GEUbMfVap8O&#10;P6Nj7dfXw3F9cC7OlOr32tUMhKfW/8U/914rmIT1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xo71b0AAADbAAAADwAAAAAAAAAAAAAAAACYAgAAZHJzL2Rvd25yZXYu&#10;eG1sUEsFBgAAAAAEAAQA9QAAAIIDAAAAAA==&#10;" path="m,306r1174,l1174,,,,,306xe" fillcolor="#ccc0d9" stroked="f">
                    <v:path arrowok="t" o:connecttype="custom" o:connectlocs="0,919;1174,919;1174,613;0,613;0,919" o:connectangles="0,0,0,0,0"/>
                  </v:shape>
                </v:group>
                <v:group id="Group 43" o:spid="_x0000_s1029" style="position:absolute;left:3620;top:919;width:1175;height:245" coordorigin="3620,919" coordsize="11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4" o:spid="_x0000_s1030" style="position:absolute;left:3620;top:919;width:1175;height:245;visibility:visible;mso-wrap-style:square;v-text-anchor:top" coordsize="11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NWMQA&#10;AADbAAAADwAAAGRycy9kb3ducmV2LnhtbESPQWsCMRSE74L/ITzBm2b1IGVrFFFa7KEH3aX0+Ni8&#10;bhY3L0uSumt/vSkIHoeZ+YZZbwfbiiv50DhWsJhnIIgrpxuuFZTF2+wFRIjIGlvHpOBGAbab8WiN&#10;uXY9n+h6jrVIEA45KjAxdrmUoTJkMcxdR5y8H+ctxiR9LbXHPsFtK5dZtpIWG04LBjvaG6ou51+r&#10;4OPwR9nX53t57Pe+3V2q4tvoQqnpZNi9gog0xGf40T5qBasl/H9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TVjEAAAA2wAAAA8AAAAAAAAAAAAAAAAAmAIAAGRycy9k&#10;b3ducmV2LnhtbFBLBQYAAAAABAAEAPUAAACJAwAAAAA=&#10;" path="m,244r1174,l1174,,,,,244xe" fillcolor="#ccc0d9" stroked="f">
                    <v:path arrowok="t" o:connecttype="custom" o:connectlocs="0,1163;1174,1163;1174,919;0,919;0,1163" o:connectangles="0,0,0,0,0"/>
                  </v:shape>
                </v:group>
                <v:group id="Group 41" o:spid="_x0000_s1031" style="position:absolute;left:3620;top:1163;width:1175;height:245" coordorigin="3620,1163" coordsize="11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2" o:spid="_x0000_s1032" style="position:absolute;left:3620;top:1163;width:1175;height:245;visibility:visible;mso-wrap-style:square;v-text-anchor:top" coordsize="11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wt8QA&#10;AADbAAAADwAAAGRycy9kb3ducmV2LnhtbESPQWsCMRSE7wX/Q3iCt5pVRMpqFFEUe+hBV0qPj81z&#10;s7h5WZLobvvrm4LQ4zAz3zDLdW8b8SAfascKJuMMBHHpdM2Vgkuxf30DESKyxsYxKfimAOvV4GWJ&#10;uXYdn+hxjpVIEA45KjAxtrmUoTRkMYxdS5y8q/MWY5K+ktpjl+C2kdMsm0uLNacFgy1tDZW3890q&#10;eN/9UPb5cbgcu61vNrey+DK6UGo07DcLEJH6+B9+to9awXwGf1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cLfEAAAA2wAAAA8AAAAAAAAAAAAAAAAAmAIAAGRycy9k&#10;b3ducmV2LnhtbFBLBQYAAAAABAAEAPUAAACJAwAAAAA=&#10;" path="m,245r1174,l1174,,,,,245xe" fillcolor="#ccc0d9" stroked="f">
                    <v:path arrowok="t" o:connecttype="custom" o:connectlocs="0,1408;1174,1408;1174,1163;0,1163;0,1408" o:connectangles="0,0,0,0,0"/>
                  </v:shape>
                </v:group>
                <v:group id="Group 39" o:spid="_x0000_s1033" style="position:absolute;left:3620;top:1408;width:1175;height:308" coordorigin="3620,1408" coordsize="1175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0" o:spid="_x0000_s1034" style="position:absolute;left:3620;top:1408;width:1175;height:308;visibility:visible;mso-wrap-style:square;v-text-anchor:top" coordsize="117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+QAMUA&#10;AADbAAAADwAAAGRycy9kb3ducmV2LnhtbESPT2vCQBTE74LfYXlCb7qJlFSiq0iKor3VP7THZ/Y1&#10;SZt9G7JrTL+9KxR6HGbmN8xi1ZtadNS6yrKCeBKBIM6trrhQcDpuxjMQziNrrC2Tgl9ysFoOBwtM&#10;tb3xO3UHX4gAYZeigtL7JpXS5SUZdBPbEAfvy7YGfZBtIXWLtwA3tZxGUSINVhwWSmwoKyn/OVyN&#10;Arfdnk9vl/VznH2+fHT77HX/HR+Vehr16zkIT73/D/+1d1pBksDj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5AAxQAAANsAAAAPAAAAAAAAAAAAAAAAAJgCAABkcnMv&#10;ZG93bnJldi54bWxQSwUGAAAAAAQABAD1AAAAigMAAAAA&#10;" path="m,307r1174,l1174,,,,,307xe" fillcolor="#ccc0d9" stroked="f">
                    <v:path arrowok="t" o:connecttype="custom" o:connectlocs="0,1715;1174,1715;1174,1408;0,1408;0,17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7376" behindDoc="1" locked="0" layoutInCell="1" allowOverlap="1" wp14:anchorId="53D2A56F" wp14:editId="7FFA06D5">
                <wp:simplePos x="0" y="0"/>
                <wp:positionH relativeFrom="page">
                  <wp:posOffset>4819650</wp:posOffset>
                </wp:positionH>
                <wp:positionV relativeFrom="page">
                  <wp:posOffset>7338060</wp:posOffset>
                </wp:positionV>
                <wp:extent cx="1842770" cy="699770"/>
                <wp:effectExtent l="0" t="3810" r="0" b="1270"/>
                <wp:wrapNone/>
                <wp:docPr id="4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699770"/>
                          <a:chOff x="7590" y="11556"/>
                          <a:chExt cx="2902" cy="1102"/>
                        </a:xfrm>
                      </wpg:grpSpPr>
                      <wpg:grpSp>
                        <wpg:cNvPr id="50" name="Group 36"/>
                        <wpg:cNvGrpSpPr>
                          <a:grpSpLocks/>
                        </wpg:cNvGrpSpPr>
                        <wpg:grpSpPr bwMode="auto">
                          <a:xfrm>
                            <a:off x="7590" y="11556"/>
                            <a:ext cx="2902" cy="305"/>
                            <a:chOff x="7590" y="11556"/>
                            <a:chExt cx="2902" cy="305"/>
                          </a:xfrm>
                        </wpg:grpSpPr>
                        <wps:wsp>
                          <wps:cNvPr id="51" name="Freeform 37"/>
                          <wps:cNvSpPr>
                            <a:spLocks/>
                          </wps:cNvSpPr>
                          <wps:spPr bwMode="auto">
                            <a:xfrm>
                              <a:off x="7590" y="11556"/>
                              <a:ext cx="2902" cy="305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02"/>
                                <a:gd name="T2" fmla="+- 0 11860 11556"/>
                                <a:gd name="T3" fmla="*/ 11860 h 305"/>
                                <a:gd name="T4" fmla="+- 0 10492 7590"/>
                                <a:gd name="T5" fmla="*/ T4 w 2902"/>
                                <a:gd name="T6" fmla="+- 0 11860 11556"/>
                                <a:gd name="T7" fmla="*/ 11860 h 305"/>
                                <a:gd name="T8" fmla="+- 0 10492 7590"/>
                                <a:gd name="T9" fmla="*/ T8 w 2902"/>
                                <a:gd name="T10" fmla="+- 0 11556 11556"/>
                                <a:gd name="T11" fmla="*/ 11556 h 305"/>
                                <a:gd name="T12" fmla="+- 0 7590 7590"/>
                                <a:gd name="T13" fmla="*/ T12 w 2902"/>
                                <a:gd name="T14" fmla="+- 0 11556 11556"/>
                                <a:gd name="T15" fmla="*/ 11556 h 305"/>
                                <a:gd name="T16" fmla="+- 0 7590 7590"/>
                                <a:gd name="T17" fmla="*/ T16 w 2902"/>
                                <a:gd name="T18" fmla="+- 0 11860 11556"/>
                                <a:gd name="T19" fmla="*/ 11860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305">
                                  <a:moveTo>
                                    <a:pt x="0" y="304"/>
                                  </a:moveTo>
                                  <a:lnTo>
                                    <a:pt x="2902" y="304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4"/>
                        <wpg:cNvGrpSpPr>
                          <a:grpSpLocks/>
                        </wpg:cNvGrpSpPr>
                        <wpg:grpSpPr bwMode="auto">
                          <a:xfrm>
                            <a:off x="7590" y="11860"/>
                            <a:ext cx="2902" cy="248"/>
                            <a:chOff x="7590" y="11860"/>
                            <a:chExt cx="2902" cy="248"/>
                          </a:xfrm>
                        </wpg:grpSpPr>
                        <wps:wsp>
                          <wps:cNvPr id="53" name="Freeform 35"/>
                          <wps:cNvSpPr>
                            <a:spLocks/>
                          </wps:cNvSpPr>
                          <wps:spPr bwMode="auto">
                            <a:xfrm>
                              <a:off x="7590" y="11860"/>
                              <a:ext cx="2902" cy="248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02"/>
                                <a:gd name="T2" fmla="+- 0 12108 11860"/>
                                <a:gd name="T3" fmla="*/ 12108 h 248"/>
                                <a:gd name="T4" fmla="+- 0 10492 7590"/>
                                <a:gd name="T5" fmla="*/ T4 w 2902"/>
                                <a:gd name="T6" fmla="+- 0 12108 11860"/>
                                <a:gd name="T7" fmla="*/ 12108 h 248"/>
                                <a:gd name="T8" fmla="+- 0 10492 7590"/>
                                <a:gd name="T9" fmla="*/ T8 w 2902"/>
                                <a:gd name="T10" fmla="+- 0 11860 11860"/>
                                <a:gd name="T11" fmla="*/ 11860 h 248"/>
                                <a:gd name="T12" fmla="+- 0 7590 7590"/>
                                <a:gd name="T13" fmla="*/ T12 w 2902"/>
                                <a:gd name="T14" fmla="+- 0 11860 11860"/>
                                <a:gd name="T15" fmla="*/ 11860 h 248"/>
                                <a:gd name="T16" fmla="+- 0 7590 7590"/>
                                <a:gd name="T17" fmla="*/ T16 w 2902"/>
                                <a:gd name="T18" fmla="+- 0 12108 11860"/>
                                <a:gd name="T19" fmla="*/ 1210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248">
                                  <a:moveTo>
                                    <a:pt x="0" y="248"/>
                                  </a:moveTo>
                                  <a:lnTo>
                                    <a:pt x="2902" y="248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2"/>
                        <wpg:cNvGrpSpPr>
                          <a:grpSpLocks/>
                        </wpg:cNvGrpSpPr>
                        <wpg:grpSpPr bwMode="auto">
                          <a:xfrm>
                            <a:off x="7590" y="12108"/>
                            <a:ext cx="2902" cy="245"/>
                            <a:chOff x="7590" y="12108"/>
                            <a:chExt cx="2902" cy="245"/>
                          </a:xfrm>
                        </wpg:grpSpPr>
                        <wps:wsp>
                          <wps:cNvPr id="55" name="Freeform 33"/>
                          <wps:cNvSpPr>
                            <a:spLocks/>
                          </wps:cNvSpPr>
                          <wps:spPr bwMode="auto">
                            <a:xfrm>
                              <a:off x="7590" y="12108"/>
                              <a:ext cx="2902" cy="245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02"/>
                                <a:gd name="T2" fmla="+- 0 12352 12108"/>
                                <a:gd name="T3" fmla="*/ 12352 h 245"/>
                                <a:gd name="T4" fmla="+- 0 10492 7590"/>
                                <a:gd name="T5" fmla="*/ T4 w 2902"/>
                                <a:gd name="T6" fmla="+- 0 12352 12108"/>
                                <a:gd name="T7" fmla="*/ 12352 h 245"/>
                                <a:gd name="T8" fmla="+- 0 10492 7590"/>
                                <a:gd name="T9" fmla="*/ T8 w 2902"/>
                                <a:gd name="T10" fmla="+- 0 12108 12108"/>
                                <a:gd name="T11" fmla="*/ 12108 h 245"/>
                                <a:gd name="T12" fmla="+- 0 7590 7590"/>
                                <a:gd name="T13" fmla="*/ T12 w 2902"/>
                                <a:gd name="T14" fmla="+- 0 12108 12108"/>
                                <a:gd name="T15" fmla="*/ 12108 h 245"/>
                                <a:gd name="T16" fmla="+- 0 7590 7590"/>
                                <a:gd name="T17" fmla="*/ T16 w 2902"/>
                                <a:gd name="T18" fmla="+- 0 12352 12108"/>
                                <a:gd name="T19" fmla="*/ 123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245">
                                  <a:moveTo>
                                    <a:pt x="0" y="244"/>
                                  </a:moveTo>
                                  <a:lnTo>
                                    <a:pt x="2902" y="244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0"/>
                        <wpg:cNvGrpSpPr>
                          <a:grpSpLocks/>
                        </wpg:cNvGrpSpPr>
                        <wpg:grpSpPr bwMode="auto">
                          <a:xfrm>
                            <a:off x="7590" y="12352"/>
                            <a:ext cx="2902" cy="305"/>
                            <a:chOff x="7590" y="12352"/>
                            <a:chExt cx="2902" cy="305"/>
                          </a:xfrm>
                        </wpg:grpSpPr>
                        <wps:wsp>
                          <wps:cNvPr id="57" name="Freeform 31"/>
                          <wps:cNvSpPr>
                            <a:spLocks/>
                          </wps:cNvSpPr>
                          <wps:spPr bwMode="auto">
                            <a:xfrm>
                              <a:off x="7590" y="12352"/>
                              <a:ext cx="2902" cy="305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2902"/>
                                <a:gd name="T2" fmla="+- 0 12657 12352"/>
                                <a:gd name="T3" fmla="*/ 12657 h 305"/>
                                <a:gd name="T4" fmla="+- 0 10492 7590"/>
                                <a:gd name="T5" fmla="*/ T4 w 2902"/>
                                <a:gd name="T6" fmla="+- 0 12657 12352"/>
                                <a:gd name="T7" fmla="*/ 12657 h 305"/>
                                <a:gd name="T8" fmla="+- 0 10492 7590"/>
                                <a:gd name="T9" fmla="*/ T8 w 2902"/>
                                <a:gd name="T10" fmla="+- 0 12352 12352"/>
                                <a:gd name="T11" fmla="*/ 12352 h 305"/>
                                <a:gd name="T12" fmla="+- 0 7590 7590"/>
                                <a:gd name="T13" fmla="*/ T12 w 2902"/>
                                <a:gd name="T14" fmla="+- 0 12352 12352"/>
                                <a:gd name="T15" fmla="*/ 12352 h 305"/>
                                <a:gd name="T16" fmla="+- 0 7590 7590"/>
                                <a:gd name="T17" fmla="*/ T16 w 2902"/>
                                <a:gd name="T18" fmla="+- 0 12657 12352"/>
                                <a:gd name="T19" fmla="*/ 1265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305">
                                  <a:moveTo>
                                    <a:pt x="0" y="305"/>
                                  </a:moveTo>
                                  <a:lnTo>
                                    <a:pt x="2902" y="305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0EB6C" id="Group 29" o:spid="_x0000_s1026" style="position:absolute;margin-left:379.5pt;margin-top:577.8pt;width:145.1pt;height:55.1pt;z-index:-149104;mso-position-horizontal-relative:page;mso-position-vertical-relative:page" coordorigin="7590,11556" coordsize="2902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">
                <v:group id="Group 36" o:spid="_x0000_s1027" style="position:absolute;left:7590;top:11556;width:2902;height:305" coordorigin="7590,11556" coordsize="290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7" o:spid="_x0000_s1028" style="position:absolute;left:7590;top:11556;width:2902;height:305;visibility:visible;mso-wrap-style:square;v-text-anchor:top" coordsize="29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etMQA&#10;AADbAAAADwAAAGRycy9kb3ducmV2LnhtbESPT2vCQBTE70K/w/IKvelGgyKpq5RSixShmPbQ4yP7&#10;8ofuvg3ZNYn99K5Q8DjMzG+YzW60RvTU+caxgvksAUFcON1wpeD7az9dg/ABWaNxTAou5GG3fZhs&#10;MNNu4BP1eahEhLDPUEEdQptJ6YuaLPqZa4mjV7rOYoiyq6TucIhwa+QiSVbSYsNxocaWXmsqfvOz&#10;VXAe05+3Ej+GT/P3XvalT4+pYaWeHseXZxCBxnAP/7cPWsFyDrcv8Q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MnrTEAAAA2wAAAA8AAAAAAAAAAAAAAAAAmAIAAGRycy9k&#10;b3ducmV2LnhtbFBLBQYAAAAABAAEAPUAAACJAwAAAAA=&#10;" path="m,304r2902,l2902,,,,,304xe" fillcolor="#ebebeb" stroked="f">
                    <v:path arrowok="t" o:connecttype="custom" o:connectlocs="0,11860;2902,11860;2902,11556;0,11556;0,11860" o:connectangles="0,0,0,0,0"/>
                  </v:shape>
                </v:group>
                <v:group id="Group 34" o:spid="_x0000_s1029" style="position:absolute;left:7590;top:11860;width:2902;height:248" coordorigin="7590,11860" coordsize="290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5" o:spid="_x0000_s1030" style="position:absolute;left:7590;top:11860;width:2902;height:248;visibility:visible;mso-wrap-style:square;v-text-anchor:top" coordsize="290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Er8MA&#10;AADbAAAADwAAAGRycy9kb3ducmV2LnhtbESPQWvCQBSE70L/w/IKvemmKQaJrqEtCPbgobE/4DX7&#10;zEazb8Puqqm/3i0Uehxm5htmVY22FxfyoXOs4HmWgSBunO64VfC130wXIEJE1tg7JgU/FKBaP0xW&#10;WGp35U+61LEVCcKhRAUmxqGUMjSGLIaZG4iTd3DeYkzSt1J7vCa47WWeZYW02HFaMDjQu6HmVJ+t&#10;gvrt2+Jt8+HHovBHk4Vdzouo1NPj+LoEEWmM/+G/9lYrmL/A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9Er8MAAADbAAAADwAAAAAAAAAAAAAAAACYAgAAZHJzL2Rv&#10;d25yZXYueG1sUEsFBgAAAAAEAAQA9QAAAIgDAAAAAA==&#10;" path="m,248r2902,l2902,,,,,248xe" fillcolor="#ebebeb" stroked="f">
                    <v:path arrowok="t" o:connecttype="custom" o:connectlocs="0,12108;2902,12108;2902,11860;0,11860;0,12108" o:connectangles="0,0,0,0,0"/>
                  </v:shape>
                </v:group>
                <v:group id="Group 32" o:spid="_x0000_s1031" style="position:absolute;left:7590;top:12108;width:2902;height:245" coordorigin="7590,12108" coordsize="290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3" o:spid="_x0000_s1032" style="position:absolute;left:7590;top:12108;width:2902;height:245;visibility:visible;mso-wrap-style:square;v-text-anchor:top" coordsize="290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CpMIA&#10;AADbAAAADwAAAGRycy9kb3ducmV2LnhtbESPzarCMBSE94LvEI7gTlMF5VKNIoIgosj1Z+Hu0Byb&#10;anNSmqj17Y1w4S6HmfmGmc4bW4on1b5wrGDQT0AQZ04XnCs4HVe9HxA+IGssHZOCN3mYz9qtKaba&#10;vfiXnoeQiwhhn6ICE0KVSukzQxZ931XE0bu62mKIss6lrvEV4baUwyQZS4sFxwWDFS0NZffDwyoY&#10;nwrelZdbtXWbxWBvtJTN+apUt9MsJiACNeE//NdeawWjEXy/xB8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8KkwgAAANsAAAAPAAAAAAAAAAAAAAAAAJgCAABkcnMvZG93&#10;bnJldi54bWxQSwUGAAAAAAQABAD1AAAAhwMAAAAA&#10;" path="m,244r2902,l2902,,,,,244xe" fillcolor="#ebebeb" stroked="f">
                    <v:path arrowok="t" o:connecttype="custom" o:connectlocs="0,12352;2902,12352;2902,12108;0,12108;0,12352" o:connectangles="0,0,0,0,0"/>
                  </v:shape>
                </v:group>
                <v:group id="Group 30" o:spid="_x0000_s1033" style="position:absolute;left:7590;top:12352;width:2902;height:305" coordorigin="7590,12352" coordsize="290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1" o:spid="_x0000_s1034" style="position:absolute;left:7590;top:12352;width:2902;height:305;visibility:visible;mso-wrap-style:square;v-text-anchor:top" coordsize="29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jW8UA&#10;AADbAAAADwAAAGRycy9kb3ducmV2LnhtbESPT2sCMRTE70K/Q3iF3jRbF23ZGqUUW0QE0fbQ42Pz&#10;9g9NXpZN3N366Y0geBxm5jfMYjVYIzpqfe1YwfMkAUGcO11zqeDn+3P8CsIHZI3GMSn4Jw+r5cNo&#10;gZl2PR+oO4ZSRAj7DBVUITSZlD6vyKKfuIY4eoVrLYYo21LqFvsIt0ZOk2QuLdYcFyps6KOi/O94&#10;sgpOQ/q7LnDb7835q+gKn+5Sw0o9PQ7vbyACDeEevrU3WsHsBa5f4g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aNbxQAAANsAAAAPAAAAAAAAAAAAAAAAAJgCAABkcnMv&#10;ZG93bnJldi54bWxQSwUGAAAAAAQABAD1AAAAigMAAAAA&#10;" path="m,305r2902,l2902,,,,,305xe" fillcolor="#ebebeb" stroked="f">
                    <v:path arrowok="t" o:connecttype="custom" o:connectlocs="0,12657;2902,12657;2902,12352;0,12352;0,1265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Important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waterbirds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Macquarie</w:t>
      </w:r>
    </w:p>
    <w:p w14:paraId="53D2A2A6" w14:textId="77777777" w:rsidR="00EB7FCC" w:rsidRDefault="00EB7FCC">
      <w:pPr>
        <w:spacing w:before="4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1389"/>
        <w:gridCol w:w="1389"/>
        <w:gridCol w:w="1390"/>
        <w:gridCol w:w="1390"/>
        <w:gridCol w:w="1390"/>
      </w:tblGrid>
      <w:tr w:rsidR="00EB7FCC" w14:paraId="53D2A2B3" w14:textId="77777777">
        <w:trPr>
          <w:trHeight w:hRule="exact" w:val="1278"/>
        </w:trPr>
        <w:tc>
          <w:tcPr>
            <w:tcW w:w="2696" w:type="dxa"/>
            <w:tcBorders>
              <w:top w:val="nil"/>
              <w:left w:val="nil"/>
              <w:bottom w:val="single" w:sz="3" w:space="0" w:color="D9D9D9"/>
              <w:right w:val="single" w:sz="3" w:space="0" w:color="ACE0DB"/>
            </w:tcBorders>
            <w:shd w:val="clear" w:color="auto" w:fill="CCC0D9"/>
          </w:tcPr>
          <w:p w14:paraId="53D2A2A7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2A8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A9" w14:textId="77777777" w:rsidR="00EB7FCC" w:rsidRDefault="007C2744">
            <w:pPr>
              <w:pStyle w:val="TableParagraph"/>
              <w:ind w:left="38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Environmental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asset</w:t>
            </w:r>
          </w:p>
        </w:tc>
        <w:tc>
          <w:tcPr>
            <w:tcW w:w="1389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CCC0D9"/>
          </w:tcPr>
          <w:p w14:paraId="53D2A2AA" w14:textId="77777777" w:rsidR="00EB7FCC" w:rsidRDefault="007C2744">
            <w:pPr>
              <w:pStyle w:val="TableParagraph"/>
              <w:spacing w:before="149"/>
              <w:ind w:left="104" w:right="10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Total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20"/>
              </w:rPr>
              <w:t>abundance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</w:p>
        </w:tc>
        <w:tc>
          <w:tcPr>
            <w:tcW w:w="1389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CCC0D9"/>
          </w:tcPr>
          <w:p w14:paraId="53D2A2A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2AC" w14:textId="77777777" w:rsidR="00EB7FCC" w:rsidRDefault="007C2744">
            <w:pPr>
              <w:pStyle w:val="TableParagraph"/>
              <w:spacing w:before="149"/>
              <w:ind w:left="372" w:right="297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Drought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CCC0D9"/>
          </w:tcPr>
          <w:p w14:paraId="53D2A2AD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AE" w14:textId="77777777" w:rsidR="00EB7FCC" w:rsidRDefault="007C2744">
            <w:pPr>
              <w:pStyle w:val="TableParagraph"/>
              <w:ind w:left="222" w:right="224" w:firstLine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Colonial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waterbird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CCC0D9"/>
          </w:tcPr>
          <w:p w14:paraId="53D2A2A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2B0" w14:textId="77777777" w:rsidR="00EB7FCC" w:rsidRDefault="007C2744">
            <w:pPr>
              <w:pStyle w:val="TableParagraph"/>
              <w:spacing w:before="149"/>
              <w:ind w:left="104" w:right="106" w:firstLine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Shorebird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abundance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nil"/>
            </w:tcBorders>
            <w:shd w:val="clear" w:color="auto" w:fill="CCC0D9"/>
          </w:tcPr>
          <w:p w14:paraId="53D2A2B1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B2" w14:textId="77777777" w:rsidR="00EB7FCC" w:rsidRDefault="007C2744">
            <w:pPr>
              <w:pStyle w:val="TableParagraph"/>
              <w:ind w:left="123" w:right="1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scope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Cth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e-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watering</w:t>
            </w:r>
          </w:p>
        </w:tc>
      </w:tr>
      <w:tr w:rsidR="00EB7FCC" w14:paraId="53D2A2BA" w14:textId="77777777">
        <w:trPr>
          <w:trHeight w:hRule="exact" w:val="516"/>
        </w:trPr>
        <w:tc>
          <w:tcPr>
            <w:tcW w:w="269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53D2A2B4" w14:textId="77777777" w:rsidR="00EB7FCC" w:rsidRDefault="007C2744">
            <w:pPr>
              <w:pStyle w:val="TableParagraph"/>
              <w:spacing w:before="13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</w:p>
        </w:tc>
        <w:tc>
          <w:tcPr>
            <w:tcW w:w="1389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53D2A2B5" w14:textId="77777777" w:rsidR="00EB7FCC" w:rsidRDefault="007C2744">
            <w:pPr>
              <w:pStyle w:val="TableParagraph"/>
              <w:spacing w:before="13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1389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53D2A2B6" w14:textId="77777777" w:rsidR="00EB7FCC" w:rsidRDefault="007C2744">
            <w:pPr>
              <w:pStyle w:val="TableParagraph"/>
              <w:spacing w:before="136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53D2A2B7" w14:textId="77777777" w:rsidR="00EB7FCC" w:rsidRDefault="007C2744">
            <w:pPr>
              <w:pStyle w:val="TableParagraph"/>
              <w:spacing w:before="13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53D2A2B8" w14:textId="77777777" w:rsidR="00EB7FCC" w:rsidRDefault="007C2744">
            <w:pPr>
              <w:pStyle w:val="TableParagraph"/>
              <w:spacing w:before="13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53D2A2B9" w14:textId="77777777" w:rsidR="00EB7FCC" w:rsidRDefault="007C2744">
            <w:pPr>
              <w:pStyle w:val="TableParagraph"/>
              <w:spacing w:before="13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53D2A2BB" w14:textId="77777777" w:rsidR="00EB7FCC" w:rsidRDefault="007C2744">
      <w:pPr>
        <w:spacing w:before="118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FISH</w:t>
      </w:r>
    </w:p>
    <w:p w14:paraId="53D2A2BC" w14:textId="77777777" w:rsidR="00EB7FCC" w:rsidRDefault="007C2744">
      <w:pPr>
        <w:pStyle w:val="BodyText"/>
        <w:spacing w:before="119"/>
        <w:ind w:left="147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14:paraId="53D2A2B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BE" w14:textId="77777777" w:rsidR="00EB7FCC" w:rsidRDefault="007C2744">
      <w:pPr>
        <w:pStyle w:val="BodyText"/>
        <w:ind w:left="147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rPr>
          <w:spacing w:val="-1"/>
        </w:rPr>
        <w:t>including:</w:t>
      </w:r>
    </w:p>
    <w:p w14:paraId="53D2A2B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C0" w14:textId="77777777" w:rsidR="00EB7FCC" w:rsidRDefault="007C2744">
      <w:pPr>
        <w:pStyle w:val="BodyText"/>
        <w:numPr>
          <w:ilvl w:val="0"/>
          <w:numId w:val="4"/>
        </w:numPr>
        <w:tabs>
          <w:tab w:val="left" w:pos="518"/>
        </w:tabs>
        <w:spacing w:line="277" w:lineRule="auto"/>
        <w:ind w:left="517" w:right="691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91"/>
          <w:w w:val="99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6"/>
        </w:rPr>
        <w:t xml:space="preserve"> </w:t>
      </w:r>
      <w:r>
        <w:rPr>
          <w:spacing w:val="-1"/>
        </w:rPr>
        <w:t>years</w:t>
      </w:r>
    </w:p>
    <w:p w14:paraId="53D2A2C1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53D2A2C2" w14:textId="77777777" w:rsidR="00EB7FCC" w:rsidRDefault="007C2744">
      <w:pPr>
        <w:pStyle w:val="BodyText"/>
        <w:numPr>
          <w:ilvl w:val="0"/>
          <w:numId w:val="4"/>
        </w:numPr>
        <w:tabs>
          <w:tab w:val="left" w:pos="518"/>
        </w:tabs>
        <w:spacing w:line="277" w:lineRule="auto"/>
        <w:ind w:left="517" w:right="581" w:hanging="369"/>
      </w:pPr>
      <w:r>
        <w:t>Moderate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3"/>
        </w:rPr>
        <w:t xml:space="preserve"> </w:t>
      </w:r>
      <w:r>
        <w:t>per</w:t>
      </w:r>
      <w:r>
        <w:rPr>
          <w:spacing w:val="39"/>
          <w:w w:val="99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years</w:t>
      </w:r>
    </w:p>
    <w:p w14:paraId="53D2A2C3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53D2A2C4" w14:textId="77777777" w:rsidR="00EB7FCC" w:rsidRDefault="007C2744">
      <w:pPr>
        <w:pStyle w:val="BodyText"/>
        <w:ind w:left="147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</w:p>
    <w:p w14:paraId="53D2A2C5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2C6" w14:textId="77777777" w:rsidR="00EB7FCC" w:rsidRDefault="007C2744">
      <w:pPr>
        <w:pStyle w:val="BodyText"/>
        <w:ind w:left="147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</w:t>
      </w:r>
    </w:p>
    <w:p w14:paraId="53D2A2C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2C8" w14:textId="26F3BCBC" w:rsidR="00EB7FCC" w:rsidRDefault="007C2744">
      <w:pPr>
        <w:pStyle w:val="Heading3"/>
        <w:ind w:left="1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67352" behindDoc="1" locked="0" layoutInCell="1" allowOverlap="1" wp14:anchorId="53D2A570" wp14:editId="0D203090">
                <wp:simplePos x="0" y="0"/>
                <wp:positionH relativeFrom="page">
                  <wp:posOffset>2478405</wp:posOffset>
                </wp:positionH>
                <wp:positionV relativeFrom="paragraph">
                  <wp:posOffset>737870</wp:posOffset>
                </wp:positionV>
                <wp:extent cx="2204720" cy="637540"/>
                <wp:effectExtent l="1905" t="2540" r="3175" b="0"/>
                <wp:wrapNone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637540"/>
                          <a:chOff x="3903" y="1162"/>
                          <a:chExt cx="3472" cy="1004"/>
                        </a:xfrm>
                      </wpg:grpSpPr>
                      <wpg:grpSp>
                        <wpg:cNvPr id="41" name="Group 27"/>
                        <wpg:cNvGrpSpPr>
                          <a:grpSpLocks/>
                        </wpg:cNvGrpSpPr>
                        <wpg:grpSpPr bwMode="auto">
                          <a:xfrm>
                            <a:off x="3903" y="1162"/>
                            <a:ext cx="3472" cy="281"/>
                            <a:chOff x="3903" y="1162"/>
                            <a:chExt cx="3472" cy="281"/>
                          </a:xfrm>
                        </wpg:grpSpPr>
                        <wps:wsp>
                          <wps:cNvPr id="42" name="Freeform 28"/>
                          <wps:cNvSpPr>
                            <a:spLocks/>
                          </wps:cNvSpPr>
                          <wps:spPr bwMode="auto">
                            <a:xfrm>
                              <a:off x="3903" y="1162"/>
                              <a:ext cx="3472" cy="281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472"/>
                                <a:gd name="T2" fmla="+- 0 1442 1162"/>
                                <a:gd name="T3" fmla="*/ 1442 h 281"/>
                                <a:gd name="T4" fmla="+- 0 7374 3903"/>
                                <a:gd name="T5" fmla="*/ T4 w 3472"/>
                                <a:gd name="T6" fmla="+- 0 1442 1162"/>
                                <a:gd name="T7" fmla="*/ 1442 h 281"/>
                                <a:gd name="T8" fmla="+- 0 7374 3903"/>
                                <a:gd name="T9" fmla="*/ T8 w 3472"/>
                                <a:gd name="T10" fmla="+- 0 1162 1162"/>
                                <a:gd name="T11" fmla="*/ 1162 h 281"/>
                                <a:gd name="T12" fmla="+- 0 3903 3903"/>
                                <a:gd name="T13" fmla="*/ T12 w 3472"/>
                                <a:gd name="T14" fmla="+- 0 1162 1162"/>
                                <a:gd name="T15" fmla="*/ 1162 h 281"/>
                                <a:gd name="T16" fmla="+- 0 3903 3903"/>
                                <a:gd name="T17" fmla="*/ T16 w 3472"/>
                                <a:gd name="T18" fmla="+- 0 1442 1162"/>
                                <a:gd name="T19" fmla="*/ 14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281">
                                  <a:moveTo>
                                    <a:pt x="0" y="280"/>
                                  </a:moveTo>
                                  <a:lnTo>
                                    <a:pt x="3471" y="280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5"/>
                        <wpg:cNvGrpSpPr>
                          <a:grpSpLocks/>
                        </wpg:cNvGrpSpPr>
                        <wpg:grpSpPr bwMode="auto">
                          <a:xfrm>
                            <a:off x="3903" y="1442"/>
                            <a:ext cx="3472" cy="221"/>
                            <a:chOff x="3903" y="1442"/>
                            <a:chExt cx="3472" cy="221"/>
                          </a:xfrm>
                        </wpg:grpSpPr>
                        <wps:wsp>
                          <wps:cNvPr id="44" name="Freeform 26"/>
                          <wps:cNvSpPr>
                            <a:spLocks/>
                          </wps:cNvSpPr>
                          <wps:spPr bwMode="auto">
                            <a:xfrm>
                              <a:off x="3903" y="1442"/>
                              <a:ext cx="3472" cy="221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472"/>
                                <a:gd name="T2" fmla="+- 0 1663 1442"/>
                                <a:gd name="T3" fmla="*/ 1663 h 221"/>
                                <a:gd name="T4" fmla="+- 0 7374 3903"/>
                                <a:gd name="T5" fmla="*/ T4 w 3472"/>
                                <a:gd name="T6" fmla="+- 0 1663 1442"/>
                                <a:gd name="T7" fmla="*/ 1663 h 221"/>
                                <a:gd name="T8" fmla="+- 0 7374 3903"/>
                                <a:gd name="T9" fmla="*/ T8 w 3472"/>
                                <a:gd name="T10" fmla="+- 0 1442 1442"/>
                                <a:gd name="T11" fmla="*/ 1442 h 221"/>
                                <a:gd name="T12" fmla="+- 0 3903 3903"/>
                                <a:gd name="T13" fmla="*/ T12 w 3472"/>
                                <a:gd name="T14" fmla="+- 0 1442 1442"/>
                                <a:gd name="T15" fmla="*/ 1442 h 221"/>
                                <a:gd name="T16" fmla="+- 0 3903 3903"/>
                                <a:gd name="T17" fmla="*/ T16 w 3472"/>
                                <a:gd name="T18" fmla="+- 0 1663 1442"/>
                                <a:gd name="T19" fmla="*/ 16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221">
                                  <a:moveTo>
                                    <a:pt x="0" y="221"/>
                                  </a:moveTo>
                                  <a:lnTo>
                                    <a:pt x="3471" y="221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3"/>
                        <wpg:cNvGrpSpPr>
                          <a:grpSpLocks/>
                        </wpg:cNvGrpSpPr>
                        <wpg:grpSpPr bwMode="auto">
                          <a:xfrm>
                            <a:off x="3903" y="1663"/>
                            <a:ext cx="3472" cy="221"/>
                            <a:chOff x="3903" y="1663"/>
                            <a:chExt cx="3472" cy="221"/>
                          </a:xfrm>
                        </wpg:grpSpPr>
                        <wps:wsp>
                          <wps:cNvPr id="46" name="Freeform 24"/>
                          <wps:cNvSpPr>
                            <a:spLocks/>
                          </wps:cNvSpPr>
                          <wps:spPr bwMode="auto">
                            <a:xfrm>
                              <a:off x="3903" y="1663"/>
                              <a:ext cx="3472" cy="221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472"/>
                                <a:gd name="T2" fmla="+- 0 1884 1663"/>
                                <a:gd name="T3" fmla="*/ 1884 h 221"/>
                                <a:gd name="T4" fmla="+- 0 7374 3903"/>
                                <a:gd name="T5" fmla="*/ T4 w 3472"/>
                                <a:gd name="T6" fmla="+- 0 1884 1663"/>
                                <a:gd name="T7" fmla="*/ 1884 h 221"/>
                                <a:gd name="T8" fmla="+- 0 7374 3903"/>
                                <a:gd name="T9" fmla="*/ T8 w 3472"/>
                                <a:gd name="T10" fmla="+- 0 1663 1663"/>
                                <a:gd name="T11" fmla="*/ 1663 h 221"/>
                                <a:gd name="T12" fmla="+- 0 3903 3903"/>
                                <a:gd name="T13" fmla="*/ T12 w 3472"/>
                                <a:gd name="T14" fmla="+- 0 1663 1663"/>
                                <a:gd name="T15" fmla="*/ 1663 h 221"/>
                                <a:gd name="T16" fmla="+- 0 3903 3903"/>
                                <a:gd name="T17" fmla="*/ T16 w 3472"/>
                                <a:gd name="T18" fmla="+- 0 1884 1663"/>
                                <a:gd name="T19" fmla="*/ 18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221">
                                  <a:moveTo>
                                    <a:pt x="0" y="221"/>
                                  </a:moveTo>
                                  <a:lnTo>
                                    <a:pt x="3471" y="221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1"/>
                        <wpg:cNvGrpSpPr>
                          <a:grpSpLocks/>
                        </wpg:cNvGrpSpPr>
                        <wpg:grpSpPr bwMode="auto">
                          <a:xfrm>
                            <a:off x="3903" y="1884"/>
                            <a:ext cx="3472" cy="281"/>
                            <a:chOff x="3903" y="1884"/>
                            <a:chExt cx="3472" cy="281"/>
                          </a:xfrm>
                        </wpg:grpSpPr>
                        <wps:wsp>
                          <wps:cNvPr id="48" name="Freeform 22"/>
                          <wps:cNvSpPr>
                            <a:spLocks/>
                          </wps:cNvSpPr>
                          <wps:spPr bwMode="auto">
                            <a:xfrm>
                              <a:off x="3903" y="1884"/>
                              <a:ext cx="3472" cy="281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472"/>
                                <a:gd name="T2" fmla="+- 0 2165 1884"/>
                                <a:gd name="T3" fmla="*/ 2165 h 281"/>
                                <a:gd name="T4" fmla="+- 0 7374 3903"/>
                                <a:gd name="T5" fmla="*/ T4 w 3472"/>
                                <a:gd name="T6" fmla="+- 0 2165 1884"/>
                                <a:gd name="T7" fmla="*/ 2165 h 281"/>
                                <a:gd name="T8" fmla="+- 0 7374 3903"/>
                                <a:gd name="T9" fmla="*/ T8 w 3472"/>
                                <a:gd name="T10" fmla="+- 0 1884 1884"/>
                                <a:gd name="T11" fmla="*/ 1884 h 281"/>
                                <a:gd name="T12" fmla="+- 0 3903 3903"/>
                                <a:gd name="T13" fmla="*/ T12 w 3472"/>
                                <a:gd name="T14" fmla="+- 0 1884 1884"/>
                                <a:gd name="T15" fmla="*/ 1884 h 281"/>
                                <a:gd name="T16" fmla="+- 0 3903 3903"/>
                                <a:gd name="T17" fmla="*/ T16 w 3472"/>
                                <a:gd name="T18" fmla="+- 0 2165 1884"/>
                                <a:gd name="T19" fmla="*/ 2165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2" h="281">
                                  <a:moveTo>
                                    <a:pt x="0" y="281"/>
                                  </a:moveTo>
                                  <a:lnTo>
                                    <a:pt x="3471" y="281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B0577" id="Group 20" o:spid="_x0000_s1026" style="position:absolute;margin-left:195.15pt;margin-top:58.1pt;width:173.6pt;height:50.2pt;z-index:-149128;mso-position-horizontal-relative:page" coordorigin="3903,1162" coordsize="3472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">
                <v:group id="Group 27" o:spid="_x0000_s1027" style="position:absolute;left:3903;top:1162;width:3472;height:281" coordorigin="3903,1162" coordsize="347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8" o:spid="_x0000_s1028" style="position:absolute;left:3903;top:1162;width:3472;height:281;visibility:visible;mso-wrap-style:square;v-text-anchor:top" coordsize="347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y6MIA&#10;AADbAAAADwAAAGRycy9kb3ducmV2LnhtbESP0YrCMBRE3xf8h3AFX5Y1VRdZqlGKKPoii7ofcLe5&#10;tsXkpjSx1r83guDjMDNnmPmys0a01PjKsYLRMAFBnDtdcaHg77T5+gHhA7JG45gU3MnDctH7mGOq&#10;3Y0P1B5DISKEfYoKyhDqVEqfl2TRD11NHL2zayyGKJtC6gZvEW6NHCfJVFqsOC6UWNOqpPxyvFoF&#10;Jvs068zhNql/7T5rw+SO/1ulBv0um4EI1IV3+NXeaQXfY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fLowgAAANsAAAAPAAAAAAAAAAAAAAAAAJgCAABkcnMvZG93&#10;bnJldi54bWxQSwUGAAAAAAQABAD1AAAAhwMAAAAA&#10;" path="m,280r3471,l3471,,,,,280xe" fillcolor="#ebebeb" stroked="f">
                    <v:path arrowok="t" o:connecttype="custom" o:connectlocs="0,1442;3471,1442;3471,1162;0,1162;0,1442" o:connectangles="0,0,0,0,0"/>
                  </v:shape>
                </v:group>
                <v:group id="Group 25" o:spid="_x0000_s1029" style="position:absolute;left:3903;top:1442;width:3472;height:221" coordorigin="3903,1442" coordsize="34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6" o:spid="_x0000_s1030" style="position:absolute;left:3903;top:1442;width:3472;height:221;visibility:visible;mso-wrap-style:square;v-text-anchor:top" coordsize="34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sUsYA&#10;AADbAAAADwAAAGRycy9kb3ducmV2LnhtbESPQWvCQBSE7wX/w/KEXkQ3bUVCdBWrpBSqB6MHvT2z&#10;zySYfRuyW03/fbcg9DjMfDPMbNGZWtyodZVlBS+jCARxbnXFhYLDPh3GIJxH1lhbJgU/5GAx7z3N&#10;MNH2zju6Zb4QoYRdggpK75tESpeXZNCNbEMcvIttDfog20LqFu+h3NTyNYom0mDFYaHEhlYl5dfs&#10;2ygYDz5S/748xutsm1Zfm7f4dK5zpZ773XIKwlPn/8MP+lMHbgx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4sUsYAAADbAAAADwAAAAAAAAAAAAAAAACYAgAAZHJz&#10;L2Rvd25yZXYueG1sUEsFBgAAAAAEAAQA9QAAAIsDAAAAAA==&#10;" path="m,221r3471,l3471,,,,,221xe" fillcolor="#ebebeb" stroked="f">
                    <v:path arrowok="t" o:connecttype="custom" o:connectlocs="0,1663;3471,1663;3471,1442;0,1442;0,1663" o:connectangles="0,0,0,0,0"/>
                  </v:shape>
                </v:group>
                <v:group id="Group 23" o:spid="_x0000_s1031" style="position:absolute;left:3903;top:1663;width:3472;height:221" coordorigin="3903,1663" coordsize="34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4" o:spid="_x0000_s1032" style="position:absolute;left:3903;top:1663;width:3472;height:221;visibility:visible;mso-wrap-style:square;v-text-anchor:top" coordsize="34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XvsYA&#10;AADbAAAADwAAAGRycy9kb3ducmV2LnhtbESPQWvCQBSE74L/YXlCL1I3rSIhuoptSRG0h0YP7e2Z&#10;fSbB7NuQ3Wr8964g9DjMfDPMfNmZWpypdZVlBS+jCARxbnXFhYL9Ln2OQTiPrLG2TAqu5GC56Pfm&#10;mGh74W86Z74QoYRdggpK75tESpeXZNCNbEMcvKNtDfog20LqFi+h3NTyNYqm0mDFYaHEht5Lyk/Z&#10;n1EwGX6m/m31E39kX2m12Y7j30OdK/U06FYzEJ46/x9+0GsduCn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AXvsYAAADbAAAADwAAAAAAAAAAAAAAAACYAgAAZHJz&#10;L2Rvd25yZXYueG1sUEsFBgAAAAAEAAQA9QAAAIsDAAAAAA==&#10;" path="m,221r3471,l3471,,,,,221xe" fillcolor="#ebebeb" stroked="f">
                    <v:path arrowok="t" o:connecttype="custom" o:connectlocs="0,1884;3471,1884;3471,1663;0,1663;0,1884" o:connectangles="0,0,0,0,0"/>
                  </v:shape>
                </v:group>
                <v:group id="Group 21" o:spid="_x0000_s1033" style="position:absolute;left:3903;top:1884;width:3472;height:281" coordorigin="3903,1884" coordsize="347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2" o:spid="_x0000_s1034" style="position:absolute;left:3903;top:1884;width:3472;height:281;visibility:visible;mso-wrap-style:square;v-text-anchor:top" coordsize="347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FAsAA&#10;AADbAAAADwAAAGRycy9kb3ducmV2LnhtbERP3WrCMBS+F/YO4Qx2IzbdHDK6Riljojcy1D3AsTlr&#10;y5KT0MRa395cCF5+fP/larRGDNSHzrGC1ywHQVw73XGj4Pe4nn2ACBFZo3FMCq4UYLV8mpRYaHfh&#10;PQ2H2IgUwqFABW2MvpAy1C1ZDJnzxIn7c73FmGDfSN3jJYVbI9/yfCEtdpwaWvT01VL9fzhbBaaa&#10;mu/K4Sb3P3ZXDXF+xdNGqZfnsfoEEWmMD/HdvdUK3tPY9CX9AL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3FAsAAAADbAAAADwAAAAAAAAAAAAAAAACYAgAAZHJzL2Rvd25y&#10;ZXYueG1sUEsFBgAAAAAEAAQA9QAAAIUDAAAAAA==&#10;" path="m,281r3471,l3471,,,,,281xe" fillcolor="#ebebeb" stroked="f">
                    <v:path arrowok="t" o:connecttype="custom" o:connectlocs="0,2165;3471,2165;3471,1884;0,1884;0,216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Macquarie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14:paraId="53D2A2C9" w14:textId="77777777" w:rsidR="00EB7FCC" w:rsidRDefault="00EB7FCC">
      <w:pPr>
        <w:spacing w:before="4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687"/>
        <w:gridCol w:w="3118"/>
      </w:tblGrid>
      <w:tr w:rsidR="00EB7FCC" w14:paraId="53D2A2CF" w14:textId="77777777">
        <w:trPr>
          <w:trHeight w:hRule="exact" w:val="632"/>
        </w:trPr>
        <w:tc>
          <w:tcPr>
            <w:tcW w:w="3118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CCC0D9"/>
          </w:tcPr>
          <w:p w14:paraId="53D2A2CA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2CB" w14:textId="77777777" w:rsidR="00EB7FCC" w:rsidRDefault="007C274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  <w:tc>
          <w:tcPr>
            <w:tcW w:w="368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</w:tcPr>
          <w:p w14:paraId="53D2A2CC" w14:textId="77777777" w:rsidR="00EB7FCC" w:rsidRDefault="00EB7FC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2CD" w14:textId="77777777" w:rsidR="00EB7FCC" w:rsidRDefault="007C2744">
            <w:pPr>
              <w:pStyle w:val="TableParagraph"/>
              <w:ind w:left="94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outcomes</w:t>
            </w:r>
          </w:p>
        </w:tc>
        <w:tc>
          <w:tcPr>
            <w:tcW w:w="3118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CCC0D9"/>
          </w:tcPr>
          <w:p w14:paraId="53D2A2CE" w14:textId="77777777" w:rsidR="00EB7FCC" w:rsidRDefault="007C2744">
            <w:pPr>
              <w:pStyle w:val="TableParagraph"/>
              <w:spacing w:before="63"/>
              <w:ind w:left="774" w:right="263" w:hanging="5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In-scope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Cth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e-water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Macquarie?</w:t>
            </w:r>
          </w:p>
        </w:tc>
      </w:tr>
      <w:tr w:rsidR="00EB7FCC" w14:paraId="53D2A2D4" w14:textId="77777777">
        <w:trPr>
          <w:trHeight w:hRule="exact" w:val="1119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D0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A2D1" w14:textId="77777777" w:rsidR="00EB7FCC" w:rsidRDefault="007C2744">
            <w:pPr>
              <w:pStyle w:val="TableParagraph"/>
              <w:ind w:left="97" w:right="5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Flathead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galaxias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</w:t>
            </w:r>
            <w:r>
              <w:rPr>
                <w:rFonts w:ascii="Century Gothic"/>
                <w:i/>
                <w:spacing w:val="-1"/>
                <w:sz w:val="18"/>
              </w:rPr>
              <w:t>Galaxias</w:t>
            </w:r>
            <w:r>
              <w:rPr>
                <w:rFonts w:ascii="Century Gothic"/>
                <w:i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rostratus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D2" w14:textId="77777777" w:rsidR="00EB7FCC" w:rsidRDefault="007C2744">
            <w:pPr>
              <w:pStyle w:val="TableParagraph"/>
              <w:spacing w:before="107"/>
              <w:ind w:left="99" w:right="2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Considered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extinct.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Reintroduction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southern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term,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candidate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site.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D3" w14:textId="77777777" w:rsidR="00EB7FCC" w:rsidRDefault="007C2744">
            <w:pPr>
              <w:pStyle w:val="TableParagraph"/>
              <w:spacing w:before="63"/>
              <w:ind w:left="99" w:right="3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Possibly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(Once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widespread.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unknown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Macquarie.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Potential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re-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introduction)</w:t>
            </w:r>
          </w:p>
        </w:tc>
      </w:tr>
      <w:tr w:rsidR="00EB7FCC" w14:paraId="53D2A2D8" w14:textId="77777777">
        <w:trPr>
          <w:trHeight w:hRule="exact" w:val="583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D5" w14:textId="77777777" w:rsidR="00EB7FCC" w:rsidRDefault="007C2744">
            <w:pPr>
              <w:pStyle w:val="TableParagraph"/>
              <w:spacing w:before="60"/>
              <w:ind w:left="97" w:right="4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Freshwater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</w:t>
            </w:r>
            <w:r>
              <w:rPr>
                <w:rFonts w:ascii="Century Gothic"/>
                <w:i/>
                <w:spacing w:val="-1"/>
                <w:sz w:val="18"/>
              </w:rPr>
              <w:t>Tandanus</w:t>
            </w:r>
            <w:r>
              <w:rPr>
                <w:rFonts w:ascii="Century Gothic"/>
                <w:i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tandanus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D6" w14:textId="77777777" w:rsidR="00EB7FCC" w:rsidRDefault="007C2744">
            <w:pPr>
              <w:pStyle w:val="TableParagraph"/>
              <w:spacing w:before="60"/>
              <w:ind w:left="99" w:right="6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Expand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core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existing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D7" w14:textId="77777777" w:rsidR="00EB7FCC" w:rsidRDefault="007C2744">
            <w:pPr>
              <w:pStyle w:val="TableParagraph"/>
              <w:spacing w:before="1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2DE" w14:textId="77777777">
        <w:trPr>
          <w:trHeight w:hRule="exact" w:val="802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D9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53D2A2DA" w14:textId="77777777" w:rsidR="00EB7FCC" w:rsidRDefault="007C2744">
            <w:pPr>
              <w:pStyle w:val="TableParagraph"/>
              <w:ind w:left="97" w:right="6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Golden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Perch</w:t>
            </w:r>
            <w:r>
              <w:rPr>
                <w:rFonts w:ascii="Century Gothic"/>
                <w:spacing w:val="-2"/>
                <w:sz w:val="18"/>
              </w:rPr>
              <w:t xml:space="preserve"> (</w:t>
            </w:r>
            <w:r>
              <w:rPr>
                <w:rFonts w:ascii="Century Gothic"/>
                <w:i/>
                <w:spacing w:val="-2"/>
                <w:sz w:val="18"/>
              </w:rPr>
              <w:t>Macquaria</w:t>
            </w:r>
            <w:r>
              <w:rPr>
                <w:rFonts w:ascii="Century Gothic"/>
                <w:i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ambigua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DB" w14:textId="77777777" w:rsidR="00EB7FCC" w:rsidRDefault="007C2744">
            <w:pPr>
              <w:pStyle w:val="TableParagraph"/>
              <w:spacing w:before="58"/>
              <w:ind w:left="99" w:right="3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>(of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take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key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populations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DC" w14:textId="77777777" w:rsidR="00EB7FCC" w:rsidRDefault="00EB7FC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DD" w14:textId="77777777" w:rsidR="00EB7FCC" w:rsidRDefault="007C2744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2E4" w14:textId="77777777">
        <w:trPr>
          <w:trHeight w:hRule="exact" w:val="802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DF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53D2A2E0" w14:textId="77777777" w:rsidR="00EB7FCC" w:rsidRDefault="007C2744">
            <w:pPr>
              <w:pStyle w:val="TableParagraph"/>
              <w:ind w:left="97" w:right="51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</w:t>
            </w:r>
            <w:r>
              <w:rPr>
                <w:rFonts w:ascii="Century Gothic"/>
                <w:i/>
                <w:spacing w:val="-1"/>
                <w:sz w:val="18"/>
              </w:rPr>
              <w:t>Maccullochella</w:t>
            </w:r>
            <w:r>
              <w:rPr>
                <w:rFonts w:ascii="Century Gothic"/>
                <w:i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peelii</w:t>
            </w:r>
            <w:r>
              <w:rPr>
                <w:rFonts w:ascii="Century Gothic"/>
                <w:i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peelii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E1" w14:textId="77777777" w:rsidR="00EB7FCC" w:rsidRDefault="007C2744">
            <w:pPr>
              <w:pStyle w:val="TableParagraph"/>
              <w:spacing w:before="58"/>
              <w:ind w:left="99" w:right="3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>(of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take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key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populations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E2" w14:textId="77777777" w:rsidR="00EB7FCC" w:rsidRDefault="00EB7FC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E3" w14:textId="77777777" w:rsidR="00EB7FCC" w:rsidRDefault="007C2744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2EA" w14:textId="77777777">
        <w:trPr>
          <w:trHeight w:hRule="exact" w:val="1121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E5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A2E6" w14:textId="77777777" w:rsidR="00EB7FCC" w:rsidRDefault="007C2744">
            <w:pPr>
              <w:pStyle w:val="TableParagraph"/>
              <w:ind w:left="97" w:right="8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Olive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perchlet </w:t>
            </w:r>
            <w:r>
              <w:rPr>
                <w:rFonts w:ascii="Century Gothic"/>
                <w:spacing w:val="-2"/>
                <w:sz w:val="18"/>
              </w:rPr>
              <w:t>(</w:t>
            </w:r>
            <w:r>
              <w:rPr>
                <w:rFonts w:ascii="Century Gothic"/>
                <w:i/>
                <w:spacing w:val="-2"/>
                <w:sz w:val="18"/>
              </w:rPr>
              <w:t>Ambassis</w:t>
            </w:r>
            <w:r>
              <w:rPr>
                <w:rFonts w:ascii="Century Gothic"/>
                <w:i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agassizii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E7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53D2A2E8" w14:textId="77777777" w:rsidR="00EB7FCC" w:rsidRDefault="007C2744">
            <w:pPr>
              <w:pStyle w:val="TableParagraph"/>
              <w:ind w:left="99" w:right="2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Establish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additional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E9" w14:textId="77777777" w:rsidR="00EB7FCC" w:rsidRDefault="007C2744">
            <w:pPr>
              <w:pStyle w:val="TableParagraph"/>
              <w:spacing w:before="62"/>
              <w:ind w:left="99" w:right="3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Possibly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(Once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widespread.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unknown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Macquarie.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Potential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re-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introduction)</w:t>
            </w:r>
          </w:p>
        </w:tc>
      </w:tr>
      <w:tr w:rsidR="00EB7FCC" w14:paraId="53D2A2EF" w14:textId="77777777">
        <w:trPr>
          <w:trHeight w:hRule="exact" w:val="582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EB" w14:textId="77777777" w:rsidR="00EB7FCC" w:rsidRDefault="00EB7FC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53D2A2EC" w14:textId="77777777" w:rsidR="00EB7FCC" w:rsidRDefault="007C2744">
            <w:pPr>
              <w:pStyle w:val="TableParagraph"/>
              <w:ind w:left="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Silver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perch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</w:t>
            </w:r>
            <w:r>
              <w:rPr>
                <w:rFonts w:ascii="Century Gothic"/>
                <w:i/>
                <w:spacing w:val="-1"/>
                <w:sz w:val="18"/>
              </w:rPr>
              <w:t>Bidyanus</w:t>
            </w:r>
            <w:r>
              <w:rPr>
                <w:rFonts w:ascii="Century Gothic"/>
                <w:i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bidyanus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ED" w14:textId="77777777" w:rsidR="00EB7FCC" w:rsidRDefault="007C2744">
            <w:pPr>
              <w:pStyle w:val="TableParagraph"/>
              <w:spacing w:before="58"/>
              <w:ind w:left="99" w:right="10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Expand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core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catchments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EE" w14:textId="77777777" w:rsidR="00EB7FCC" w:rsidRDefault="007C2744">
            <w:pPr>
              <w:pStyle w:val="TableParagraph"/>
              <w:spacing w:before="160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2F5" w14:textId="77777777">
        <w:trPr>
          <w:trHeight w:hRule="exact" w:val="800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F0" w14:textId="77777777" w:rsidR="00EB7FCC" w:rsidRDefault="00EB7FC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53D2A2F1" w14:textId="77777777" w:rsidR="00EB7FCC" w:rsidRDefault="007C2744">
            <w:pPr>
              <w:pStyle w:val="TableParagraph"/>
              <w:ind w:left="97" w:right="2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Southern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purple-spotted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gudgeon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</w:t>
            </w:r>
            <w:r>
              <w:rPr>
                <w:rFonts w:ascii="Century Gothic"/>
                <w:i/>
                <w:spacing w:val="-1"/>
                <w:sz w:val="18"/>
              </w:rPr>
              <w:t>Mogurnda</w:t>
            </w:r>
            <w:r>
              <w:rPr>
                <w:rFonts w:ascii="Century Gothic"/>
                <w:i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i/>
                <w:sz w:val="18"/>
              </w:rPr>
              <w:t>adspersa</w:t>
            </w:r>
            <w:r>
              <w:rPr>
                <w:rFonts w:ascii="Century Gothic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F2" w14:textId="77777777" w:rsidR="00EB7FCC" w:rsidRDefault="007C2744">
            <w:pPr>
              <w:pStyle w:val="TableParagraph"/>
              <w:spacing w:before="60" w:line="238" w:lineRule="auto"/>
              <w:ind w:left="99" w:right="1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Expand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core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additional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2F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F4" w14:textId="77777777" w:rsidR="00EB7FCC" w:rsidRDefault="007C2744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2FE" w14:textId="77777777">
        <w:trPr>
          <w:trHeight w:hRule="exact" w:val="1467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F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2F7" w14:textId="77777777" w:rsidR="00EB7FCC" w:rsidRDefault="00EB7FCC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2F8" w14:textId="77777777" w:rsidR="00EB7FCC" w:rsidRDefault="007C2744">
            <w:pPr>
              <w:pStyle w:val="TableParagraph"/>
              <w:ind w:left="97" w:right="69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Trout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</w:t>
            </w:r>
            <w:r>
              <w:rPr>
                <w:rFonts w:ascii="Century Gothic"/>
                <w:i/>
                <w:spacing w:val="-1"/>
                <w:sz w:val="18"/>
              </w:rPr>
              <w:t>Maccullochella</w:t>
            </w:r>
            <w:r>
              <w:rPr>
                <w:rFonts w:ascii="Century Gothic"/>
                <w:i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i/>
                <w:spacing w:val="-1"/>
                <w:sz w:val="18"/>
              </w:rPr>
              <w:t>macquariensis</w:t>
            </w:r>
            <w:r>
              <w:rPr>
                <w:rFonts w:ascii="Century Gothic"/>
                <w:spacing w:val="-1"/>
                <w:sz w:val="18"/>
              </w:rPr>
              <w:t>)</w:t>
            </w:r>
          </w:p>
        </w:tc>
        <w:tc>
          <w:tcPr>
            <w:tcW w:w="368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F9" w14:textId="77777777" w:rsidR="00EB7FCC" w:rsidRDefault="007C2744">
            <w:pPr>
              <w:pStyle w:val="TableParagraph"/>
              <w:spacing w:before="60"/>
              <w:ind w:left="99" w:right="2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distribution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trout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Northern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limited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Macquarie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Burrendong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expansion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priority.</w:t>
            </w:r>
          </w:p>
          <w:p w14:paraId="53D2A2FA" w14:textId="77777777" w:rsidR="00EB7FCC" w:rsidRDefault="007C2744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Establish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additional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</w:p>
        </w:tc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2FB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2FC" w14:textId="77777777" w:rsidR="00EB7FCC" w:rsidRDefault="00EB7FC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9"/>
                <w:szCs w:val="29"/>
              </w:rPr>
            </w:pPr>
          </w:p>
          <w:p w14:paraId="53D2A2FD" w14:textId="77777777" w:rsidR="00EB7FCC" w:rsidRDefault="007C2744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53D2A2F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pgSz w:w="11910" w:h="16840"/>
          <w:pgMar w:top="760" w:right="1200" w:bottom="680" w:left="560" w:header="0" w:footer="487" w:gutter="0"/>
          <w:cols w:space="720"/>
        </w:sectPr>
      </w:pPr>
    </w:p>
    <w:p w14:paraId="53D2A300" w14:textId="77777777" w:rsidR="00EB7FCC" w:rsidRDefault="007C2744">
      <w:pPr>
        <w:spacing w:before="45"/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lastRenderedPageBreak/>
        <w:t>Important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Basin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environmental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assets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for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z w:val="20"/>
        </w:rPr>
        <w:t>native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z w:val="20"/>
        </w:rPr>
        <w:t>fish</w:t>
      </w:r>
      <w:r>
        <w:rPr>
          <w:rFonts w:ascii="Century Gothic"/>
          <w:b/>
          <w:spacing w:val="-3"/>
          <w:sz w:val="20"/>
        </w:rPr>
        <w:t xml:space="preserve"> </w:t>
      </w:r>
      <w:r>
        <w:rPr>
          <w:rFonts w:ascii="Century Gothic"/>
          <w:b/>
          <w:sz w:val="20"/>
        </w:rPr>
        <w:t>in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the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Macquarie</w:t>
      </w:r>
    </w:p>
    <w:p w14:paraId="53D2A301" w14:textId="77777777" w:rsidR="00EB7FCC" w:rsidRDefault="00EB7FCC">
      <w:pPr>
        <w:spacing w:before="4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802"/>
        <w:gridCol w:w="804"/>
        <w:gridCol w:w="802"/>
        <w:gridCol w:w="1025"/>
        <w:gridCol w:w="857"/>
        <w:gridCol w:w="850"/>
        <w:gridCol w:w="826"/>
      </w:tblGrid>
      <w:tr w:rsidR="00EB7FCC" w14:paraId="53D2A30E" w14:textId="77777777">
        <w:trPr>
          <w:trHeight w:hRule="exact" w:val="1696"/>
        </w:trPr>
        <w:tc>
          <w:tcPr>
            <w:tcW w:w="3685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CCC0D9"/>
          </w:tcPr>
          <w:p w14:paraId="53D2A30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303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3D2A304" w14:textId="77777777" w:rsidR="00EB7FCC" w:rsidRDefault="00EB7FC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53D2A305" w14:textId="77777777" w:rsidR="00EB7FCC" w:rsidRDefault="007C2744">
            <w:pPr>
              <w:pStyle w:val="TableParagraph"/>
              <w:ind w:left="5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Environmental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asset</w:t>
            </w:r>
          </w:p>
        </w:tc>
        <w:tc>
          <w:tcPr>
            <w:tcW w:w="802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  <w:textDirection w:val="btLr"/>
          </w:tcPr>
          <w:p w14:paraId="53D2A306" w14:textId="77777777" w:rsidR="00EB7FCC" w:rsidRDefault="007C2744">
            <w:pPr>
              <w:pStyle w:val="TableParagraph"/>
              <w:spacing w:before="165" w:line="246" w:lineRule="auto"/>
              <w:ind w:left="421" w:right="99" w:hanging="32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movement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corridors</w:t>
            </w:r>
          </w:p>
        </w:tc>
        <w:tc>
          <w:tcPr>
            <w:tcW w:w="804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  <w:textDirection w:val="btLr"/>
          </w:tcPr>
          <w:p w14:paraId="53D2A307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53D2A308" w14:textId="77777777" w:rsidR="00EB7FCC" w:rsidRDefault="007C2744">
            <w:pPr>
              <w:pStyle w:val="TableParagraph"/>
              <w:ind w:left="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High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Biodiversity</w:t>
            </w:r>
          </w:p>
        </w:tc>
        <w:tc>
          <w:tcPr>
            <w:tcW w:w="802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  <w:textDirection w:val="btLr"/>
          </w:tcPr>
          <w:p w14:paraId="53D2A309" w14:textId="77777777" w:rsidR="00EB7FCC" w:rsidRDefault="007C2744">
            <w:pPr>
              <w:pStyle w:val="TableParagraph"/>
              <w:spacing w:before="165" w:line="246" w:lineRule="auto"/>
              <w:ind w:left="241" w:right="244" w:firstLine="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other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Significance</w:t>
            </w:r>
          </w:p>
        </w:tc>
        <w:tc>
          <w:tcPr>
            <w:tcW w:w="1025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  <w:textDirection w:val="btLr"/>
          </w:tcPr>
          <w:p w14:paraId="53D2A30A" w14:textId="77777777" w:rsidR="00EB7FCC" w:rsidRDefault="007C2744">
            <w:pPr>
              <w:pStyle w:val="TableParagraph"/>
              <w:spacing w:before="167" w:line="245" w:lineRule="auto"/>
              <w:ind w:left="126" w:right="130" w:firstLin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site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hydrodynamic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</w:p>
        </w:tc>
        <w:tc>
          <w:tcPr>
            <w:tcW w:w="85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  <w:textDirection w:val="btLr"/>
          </w:tcPr>
          <w:p w14:paraId="53D2A30B" w14:textId="77777777" w:rsidR="00EB7FCC" w:rsidRDefault="007C2744">
            <w:pPr>
              <w:pStyle w:val="TableParagraph"/>
              <w:spacing w:before="174" w:line="246" w:lineRule="auto"/>
              <w:ind w:left="474" w:right="280" w:hanging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Threatened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  <w:tc>
          <w:tcPr>
            <w:tcW w:w="850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CCC0D9"/>
            <w:textDirection w:val="btLr"/>
          </w:tcPr>
          <w:p w14:paraId="53D2A30C" w14:textId="77777777" w:rsidR="00EB7FCC" w:rsidRDefault="007C2744">
            <w:pPr>
              <w:pStyle w:val="TableParagraph"/>
              <w:spacing w:before="172" w:line="244" w:lineRule="auto"/>
              <w:ind w:left="99" w:right="107" w:firstLine="1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Dry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period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/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drought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</w:p>
        </w:tc>
        <w:tc>
          <w:tcPr>
            <w:tcW w:w="826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CCC0D9"/>
            <w:textDirection w:val="btLr"/>
          </w:tcPr>
          <w:p w14:paraId="53D2A30D" w14:textId="77777777" w:rsidR="00EB7FCC" w:rsidRDefault="007C2744">
            <w:pPr>
              <w:pStyle w:val="TableParagraph"/>
              <w:spacing w:before="167" w:line="244" w:lineRule="auto"/>
              <w:ind w:left="457" w:right="62" w:hanging="3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In-scope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Cth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e-water</w:t>
            </w:r>
          </w:p>
        </w:tc>
      </w:tr>
      <w:tr w:rsidR="00EB7FCC" w14:paraId="53D2A31C" w14:textId="77777777">
        <w:trPr>
          <w:trHeight w:hRule="exact" w:val="629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0F" w14:textId="77777777" w:rsidR="00EB7FCC" w:rsidRDefault="007C2744">
            <w:pPr>
              <w:pStyle w:val="TableParagraph"/>
              <w:spacing w:before="62"/>
              <w:ind w:left="97" w:right="89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below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Burrendong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Dam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Warren</w:t>
            </w:r>
          </w:p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11" w14:textId="77777777" w:rsidR="00EB7FCC" w:rsidRDefault="007C2744">
            <w:pPr>
              <w:pStyle w:val="TableParagraph"/>
              <w:ind w:left="2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13" w14:textId="77777777" w:rsidR="00EB7FCC" w:rsidRDefault="007C2744">
            <w:pPr>
              <w:pStyle w:val="TableParagraph"/>
              <w:ind w:left="2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4" w14:textId="77777777" w:rsidR="00EB7FCC" w:rsidRDefault="00EB7FCC"/>
        </w:tc>
        <w:tc>
          <w:tcPr>
            <w:tcW w:w="10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5" w14:textId="77777777" w:rsidR="00EB7FCC" w:rsidRDefault="00EB7FCC"/>
        </w:tc>
        <w:tc>
          <w:tcPr>
            <w:tcW w:w="8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6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17" w14:textId="77777777" w:rsidR="00EB7FCC" w:rsidRDefault="007C2744">
            <w:pPr>
              <w:pStyle w:val="TableParagraph"/>
              <w:ind w:left="2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8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19" w14:textId="77777777" w:rsidR="00EB7FCC" w:rsidRDefault="007C2744">
            <w:pPr>
              <w:pStyle w:val="TableParagraph"/>
              <w:ind w:left="2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2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1A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1B" w14:textId="77777777" w:rsidR="00EB7FCC" w:rsidRDefault="007C2744">
            <w:pPr>
              <w:pStyle w:val="TableParagraph"/>
              <w:ind w:left="2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329" w14:textId="77777777">
        <w:trPr>
          <w:trHeight w:hRule="exact" w:val="876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1D" w14:textId="77777777" w:rsidR="00EB7FCC" w:rsidRDefault="007C2744">
            <w:pPr>
              <w:pStyle w:val="TableParagraph"/>
              <w:spacing w:before="64"/>
              <w:ind w:left="97" w:right="12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Barwon,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lateral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</w:p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1E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31F" w14:textId="77777777" w:rsidR="00EB7FCC" w:rsidRDefault="007C2744">
            <w:pPr>
              <w:pStyle w:val="TableParagraph"/>
              <w:ind w:left="2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20" w14:textId="77777777" w:rsidR="00EB7FCC" w:rsidRDefault="00EB7FCC"/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21" w14:textId="77777777" w:rsidR="00EB7FCC" w:rsidRDefault="00EB7FCC"/>
        </w:tc>
        <w:tc>
          <w:tcPr>
            <w:tcW w:w="10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22" w14:textId="77777777" w:rsidR="00EB7FCC" w:rsidRDefault="00EB7FCC"/>
        </w:tc>
        <w:tc>
          <w:tcPr>
            <w:tcW w:w="8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23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324" w14:textId="77777777" w:rsidR="00EB7FCC" w:rsidRDefault="007C2744">
            <w:pPr>
              <w:pStyle w:val="TableParagraph"/>
              <w:ind w:left="2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25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326" w14:textId="77777777" w:rsidR="00EB7FCC" w:rsidRDefault="007C2744">
            <w:pPr>
              <w:pStyle w:val="TableParagraph"/>
              <w:ind w:left="2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2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53D2A327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53D2A328" w14:textId="77777777" w:rsidR="00EB7FCC" w:rsidRDefault="007C2744">
            <w:pPr>
              <w:pStyle w:val="TableParagraph"/>
              <w:ind w:left="2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EB7FCC" w14:paraId="53D2A336" w14:textId="77777777">
        <w:trPr>
          <w:trHeight w:hRule="exact" w:val="632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2A" w14:textId="77777777" w:rsidR="00EB7FCC" w:rsidRDefault="007C2744">
            <w:pPr>
              <w:pStyle w:val="TableParagraph"/>
              <w:spacing w:before="64"/>
              <w:ind w:left="97" w:right="2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Bogan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junction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Darling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</w:t>
            </w:r>
          </w:p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2B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2C" w14:textId="77777777" w:rsidR="00EB7FCC" w:rsidRDefault="007C2744">
            <w:pPr>
              <w:pStyle w:val="TableParagraph"/>
              <w:ind w:left="2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2D" w14:textId="77777777" w:rsidR="00EB7FCC" w:rsidRDefault="00EB7FCC"/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2E" w14:textId="77777777" w:rsidR="00EB7FCC" w:rsidRDefault="00EB7FCC"/>
        </w:tc>
        <w:tc>
          <w:tcPr>
            <w:tcW w:w="10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2F" w14:textId="77777777" w:rsidR="00EB7FCC" w:rsidRDefault="00EB7FCC"/>
        </w:tc>
        <w:tc>
          <w:tcPr>
            <w:tcW w:w="85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30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31" w14:textId="77777777" w:rsidR="00EB7FCC" w:rsidRDefault="007C2744">
            <w:pPr>
              <w:pStyle w:val="TableParagraph"/>
              <w:ind w:left="2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32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33" w14:textId="77777777" w:rsidR="00EB7FCC" w:rsidRDefault="007C2744">
            <w:pPr>
              <w:pStyle w:val="TableParagraph"/>
              <w:ind w:left="2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82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53D2A334" w14:textId="77777777" w:rsidR="00EB7FCC" w:rsidRDefault="00EB7FC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53D2A335" w14:textId="77777777" w:rsidR="00EB7FCC" w:rsidRDefault="007C2744">
            <w:pPr>
              <w:pStyle w:val="TableParagraph"/>
              <w:ind w:left="2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53D2A33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pgSz w:w="11910" w:h="16840"/>
          <w:pgMar w:top="760" w:right="1340" w:bottom="680" w:left="600" w:header="0" w:footer="487" w:gutter="0"/>
          <w:cols w:space="720"/>
        </w:sectPr>
      </w:pPr>
    </w:p>
    <w:p w14:paraId="53D2A338" w14:textId="77777777" w:rsidR="00EB7FCC" w:rsidRDefault="007C2744">
      <w:pPr>
        <w:pStyle w:val="Heading1"/>
        <w:rPr>
          <w:b w:val="0"/>
          <w:bCs w:val="0"/>
        </w:rPr>
      </w:pPr>
      <w:bookmarkStart w:id="29" w:name="_bookmark28"/>
      <w:bookmarkEnd w:id="29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6"/>
        </w:rPr>
        <w:t xml:space="preserve"> </w:t>
      </w:r>
      <w:r>
        <w:rPr>
          <w:color w:val="5F4879"/>
          <w:spacing w:val="-1"/>
        </w:rPr>
        <w:t>Library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actions</w:t>
      </w:r>
    </w:p>
    <w:p w14:paraId="53D2A339" w14:textId="77777777" w:rsidR="00EB7FCC" w:rsidRDefault="007C2744">
      <w:pPr>
        <w:pStyle w:val="Heading2"/>
        <w:spacing w:before="247"/>
        <w:ind w:left="107" w:firstLine="0"/>
        <w:rPr>
          <w:b w:val="0"/>
          <w:bCs w:val="0"/>
        </w:rPr>
      </w:pPr>
      <w:bookmarkStart w:id="30" w:name="_bookmark29"/>
      <w:bookmarkEnd w:id="30"/>
      <w:r>
        <w:rPr>
          <w:color w:val="5F4879"/>
          <w:spacing w:val="-1"/>
        </w:rPr>
        <w:t>Operational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considerations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Macquarie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Valley</w:t>
      </w:r>
    </w:p>
    <w:p w14:paraId="53D2A33A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33B" w14:textId="77777777" w:rsidR="00EB7FCC" w:rsidRDefault="007C2744">
      <w:pPr>
        <w:pStyle w:val="BodyText"/>
        <w:ind w:right="14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rPr>
          <w:spacing w:val="-1"/>
        </w:rP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rPr>
          <w:spacing w:val="-1"/>
        </w:rPr>
        <w:t>release</w:t>
      </w:r>
      <w:r>
        <w:rPr>
          <w:spacing w:val="-10"/>
        </w:rPr>
        <w:t xml:space="preserve"> </w:t>
      </w:r>
      <w:r>
        <w:t>capacities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t>storages,</w:t>
      </w:r>
      <w:r>
        <w:rPr>
          <w:spacing w:val="-10"/>
        </w:rPr>
        <w:t xml:space="preserve"> </w:t>
      </w:r>
      <w:r>
        <w:t>channel</w:t>
      </w:r>
      <w:r>
        <w:rPr>
          <w:spacing w:val="-9"/>
        </w:rPr>
        <w:t xml:space="preserve"> </w:t>
      </w:r>
      <w:r>
        <w:rPr>
          <w:spacing w:val="-1"/>
        </w:rPr>
        <w:t>capacities,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10"/>
        </w:rPr>
        <w:t xml:space="preserve"> </w:t>
      </w:r>
      <w:r>
        <w:rPr>
          <w:spacing w:val="-1"/>
        </w:rPr>
        <w:t>constraints.</w:t>
      </w:r>
    </w:p>
    <w:p w14:paraId="53D2A33C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33D" w14:textId="77777777" w:rsidR="00EB7FCC" w:rsidRDefault="007C2744">
      <w:pPr>
        <w:pStyle w:val="BodyText"/>
      </w:pP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rPr>
          <w:spacing w:val="-1"/>
        </w:rPr>
        <w:t>constraints:</w:t>
      </w:r>
    </w:p>
    <w:p w14:paraId="53D2A33E" w14:textId="77777777" w:rsidR="00EB7FCC" w:rsidRDefault="00EB7FCC">
      <w:pPr>
        <w:spacing w:before="11"/>
        <w:rPr>
          <w:rFonts w:ascii="Century Gothic" w:eastAsia="Century Gothic" w:hAnsi="Century Gothic" w:cs="Century Gothic"/>
        </w:rPr>
      </w:pPr>
    </w:p>
    <w:p w14:paraId="53D2A33F" w14:textId="77777777" w:rsidR="00EB7FCC" w:rsidRDefault="007C2744">
      <w:pPr>
        <w:pStyle w:val="BodyText"/>
        <w:numPr>
          <w:ilvl w:val="0"/>
          <w:numId w:val="3"/>
        </w:numPr>
        <w:tabs>
          <w:tab w:val="left" w:pos="466"/>
        </w:tabs>
        <w:spacing w:line="248" w:lineRule="exact"/>
        <w:ind w:right="943" w:hanging="357"/>
      </w:pPr>
      <w:r>
        <w:rPr>
          <w:spacing w:val="-1"/>
        </w:rPr>
        <w:t>Burrendong</w:t>
      </w:r>
      <w:r>
        <w:rPr>
          <w:spacing w:val="-6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rPr>
          <w:spacing w:val="-1"/>
        </w:rPr>
        <w:t>storage</w:t>
      </w:r>
      <w:r>
        <w:rPr>
          <w:spacing w:val="-3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1"/>
        </w:rPr>
        <w:t>188</w:t>
      </w:r>
      <w:r>
        <w:rPr>
          <w:spacing w:val="-6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outlet</w:t>
      </w:r>
      <w:r>
        <w:rPr>
          <w:spacing w:val="-4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rPr>
          <w:spacing w:val="-1"/>
        </w:rPr>
        <w:t>200</w:t>
      </w:r>
      <w:r>
        <w:rPr>
          <w:spacing w:val="-6"/>
        </w:rPr>
        <w:t xml:space="preserve"> </w:t>
      </w:r>
      <w:r>
        <w:t>ML/day</w:t>
      </w:r>
      <w:r>
        <w:rPr>
          <w:spacing w:val="61"/>
          <w:w w:val="99"/>
        </w:rPr>
        <w:t xml:space="preserve"> </w:t>
      </w:r>
      <w:r>
        <w:rPr>
          <w:spacing w:val="-1"/>
        </w:rPr>
        <w:t>(WaterNSW</w:t>
      </w:r>
      <w:r>
        <w:rPr>
          <w:spacing w:val="-15"/>
        </w:rPr>
        <w:t xml:space="preserve"> </w:t>
      </w:r>
      <w:r>
        <w:rPr>
          <w:spacing w:val="-1"/>
        </w:rPr>
        <w:t>2015)</w:t>
      </w:r>
    </w:p>
    <w:p w14:paraId="53D2A340" w14:textId="77777777" w:rsidR="00EB7FCC" w:rsidRDefault="00EB7FCC">
      <w:pPr>
        <w:spacing w:before="12"/>
        <w:rPr>
          <w:rFonts w:ascii="Century Gothic" w:eastAsia="Century Gothic" w:hAnsi="Century Gothic" w:cs="Century Gothic"/>
          <w:sz w:val="18"/>
          <w:szCs w:val="18"/>
        </w:rPr>
      </w:pPr>
    </w:p>
    <w:p w14:paraId="53D2A341" w14:textId="77777777" w:rsidR="00EB7FCC" w:rsidRDefault="007C2744">
      <w:pPr>
        <w:pStyle w:val="BodyText"/>
        <w:numPr>
          <w:ilvl w:val="0"/>
          <w:numId w:val="3"/>
        </w:numPr>
        <w:tabs>
          <w:tab w:val="left" w:pos="466"/>
        </w:tabs>
        <w:ind w:hanging="357"/>
      </w:pPr>
      <w:r>
        <w:rPr>
          <w:spacing w:val="-1"/>
        </w:rPr>
        <w:t>South</w:t>
      </w:r>
      <w:r>
        <w:rPr>
          <w:spacing w:val="-5"/>
        </w:rPr>
        <w:t xml:space="preserve"> </w:t>
      </w:r>
      <w:r>
        <w:rPr>
          <w:spacing w:val="-1"/>
        </w:rPr>
        <w:t>Dubbo</w:t>
      </w:r>
      <w:r>
        <w:rPr>
          <w:spacing w:val="-6"/>
        </w:rPr>
        <w:t xml:space="preserve"> </w:t>
      </w:r>
      <w:r>
        <w:t>weir</w:t>
      </w:r>
      <w:r>
        <w:rPr>
          <w:spacing w:val="-5"/>
        </w:rPr>
        <w:t xml:space="preserve"> </w:t>
      </w:r>
      <w:r>
        <w:t>drown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&gt;</w:t>
      </w:r>
      <w:r>
        <w:rPr>
          <w:spacing w:val="-6"/>
        </w:rPr>
        <w:t xml:space="preserve"> </w:t>
      </w:r>
      <w:r>
        <w:rPr>
          <w:spacing w:val="-1"/>
        </w:rPr>
        <w:t>14</w:t>
      </w:r>
      <w:r>
        <w:rPr>
          <w:spacing w:val="-2"/>
        </w:rPr>
        <w:t xml:space="preserve"> </w:t>
      </w:r>
      <w:r>
        <w:rPr>
          <w:spacing w:val="-1"/>
        </w:rPr>
        <w:t>385</w:t>
      </w:r>
      <w:r>
        <w:rPr>
          <w:spacing w:val="-5"/>
        </w:rPr>
        <w:t xml:space="preserve"> </w:t>
      </w:r>
      <w:r>
        <w:t>ML/day</w:t>
      </w:r>
    </w:p>
    <w:p w14:paraId="53D2A342" w14:textId="77777777" w:rsidR="00EB7FCC" w:rsidRDefault="00EB7FCC">
      <w:pPr>
        <w:spacing w:before="11"/>
        <w:rPr>
          <w:rFonts w:ascii="Century Gothic" w:eastAsia="Century Gothic" w:hAnsi="Century Gothic" w:cs="Century Gothic"/>
          <w:sz w:val="18"/>
          <w:szCs w:val="18"/>
        </w:rPr>
      </w:pPr>
    </w:p>
    <w:p w14:paraId="53D2A343" w14:textId="77777777" w:rsidR="00EB7FCC" w:rsidRDefault="007C2744">
      <w:pPr>
        <w:pStyle w:val="BodyText"/>
        <w:numPr>
          <w:ilvl w:val="0"/>
          <w:numId w:val="3"/>
        </w:numPr>
        <w:tabs>
          <w:tab w:val="left" w:pos="466"/>
        </w:tabs>
        <w:ind w:hanging="357"/>
      </w:pPr>
      <w:r>
        <w:t>Marebone</w:t>
      </w:r>
      <w:r>
        <w:rPr>
          <w:spacing w:val="-7"/>
        </w:rPr>
        <w:t xml:space="preserve"> </w:t>
      </w:r>
      <w:r>
        <w:rPr>
          <w:spacing w:val="-1"/>
        </w:rPr>
        <w:t>Choke</w:t>
      </w:r>
      <w:r>
        <w:rPr>
          <w:spacing w:val="-4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5"/>
        </w:rPr>
        <w:t xml:space="preserve"> </w:t>
      </w:r>
      <w:r>
        <w:t>third</w:t>
      </w:r>
      <w:r>
        <w:rPr>
          <w:spacing w:val="-5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prolonged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&gt;</w:t>
      </w:r>
      <w:r>
        <w:rPr>
          <w:spacing w:val="-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ML/day</w:t>
      </w:r>
    </w:p>
    <w:p w14:paraId="53D2A344" w14:textId="77777777" w:rsidR="00EB7FCC" w:rsidRDefault="00EB7FCC">
      <w:pPr>
        <w:spacing w:before="11"/>
        <w:rPr>
          <w:rFonts w:ascii="Century Gothic" w:eastAsia="Century Gothic" w:hAnsi="Century Gothic" w:cs="Century Gothic"/>
          <w:sz w:val="18"/>
          <w:szCs w:val="18"/>
        </w:rPr>
      </w:pPr>
    </w:p>
    <w:p w14:paraId="53D2A345" w14:textId="77777777" w:rsidR="00EB7FCC" w:rsidRDefault="007C2744">
      <w:pPr>
        <w:pStyle w:val="BodyText"/>
        <w:numPr>
          <w:ilvl w:val="0"/>
          <w:numId w:val="3"/>
        </w:numPr>
        <w:tabs>
          <w:tab w:val="left" w:pos="466"/>
        </w:tabs>
        <w:ind w:hanging="357"/>
      </w:pPr>
      <w:r>
        <w:rPr>
          <w:spacing w:val="-1"/>
        </w:rPr>
        <w:t>Crooked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2"/>
        </w:rPr>
        <w:t xml:space="preserve"> </w:t>
      </w:r>
      <w:r>
        <w:rPr>
          <w:spacing w:val="-1"/>
        </w:rPr>
        <w:t>off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ML/day</w:t>
      </w:r>
    </w:p>
    <w:p w14:paraId="53D2A346" w14:textId="77777777" w:rsidR="00EB7FCC" w:rsidRDefault="00EB7FCC">
      <w:pPr>
        <w:spacing w:before="8"/>
        <w:rPr>
          <w:rFonts w:ascii="Century Gothic" w:eastAsia="Century Gothic" w:hAnsi="Century Gothic" w:cs="Century Gothic"/>
          <w:sz w:val="18"/>
          <w:szCs w:val="18"/>
        </w:rPr>
      </w:pPr>
    </w:p>
    <w:p w14:paraId="53D2A347" w14:textId="77777777" w:rsidR="00EB7FCC" w:rsidRDefault="007C2744">
      <w:pPr>
        <w:pStyle w:val="BodyText"/>
        <w:numPr>
          <w:ilvl w:val="0"/>
          <w:numId w:val="3"/>
        </w:numPr>
        <w:tabs>
          <w:tab w:val="left" w:pos="466"/>
        </w:tabs>
        <w:ind w:hanging="357"/>
      </w:pPr>
      <w:r>
        <w:rPr>
          <w:spacing w:val="-1"/>
        </w:rPr>
        <w:t>structures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banks,</w:t>
      </w:r>
      <w:r>
        <w:rPr>
          <w:spacing w:val="-8"/>
        </w:rPr>
        <w:t xml:space="preserve"> </w:t>
      </w:r>
      <w:r>
        <w:t>weirs,</w:t>
      </w:r>
      <w:r>
        <w:rPr>
          <w:spacing w:val="-10"/>
        </w:rPr>
        <w:t xml:space="preserve"> </w:t>
      </w:r>
      <w:r>
        <w:t>regulators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diversion</w:t>
      </w:r>
      <w:r>
        <w:rPr>
          <w:spacing w:val="-7"/>
        </w:rPr>
        <w:t xml:space="preserve"> </w:t>
      </w:r>
      <w:r>
        <w:t>channels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Marshes.</w:t>
      </w:r>
    </w:p>
    <w:p w14:paraId="53D2A348" w14:textId="77777777" w:rsidR="00EB7FCC" w:rsidRDefault="00EB7FCC">
      <w:pPr>
        <w:rPr>
          <w:rFonts w:ascii="Century Gothic" w:eastAsia="Century Gothic" w:hAnsi="Century Gothic" w:cs="Century Gothic"/>
          <w:sz w:val="19"/>
          <w:szCs w:val="19"/>
        </w:rPr>
      </w:pPr>
    </w:p>
    <w:p w14:paraId="53D2A349" w14:textId="77777777" w:rsidR="00EB7FCC" w:rsidRDefault="007C2744">
      <w:pPr>
        <w:pStyle w:val="BodyText"/>
        <w:ind w:right="149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develop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rPr>
          <w:spacing w:val="-1"/>
        </w:rPr>
        <w:t>existing</w:t>
      </w:r>
      <w:r>
        <w:rPr>
          <w:spacing w:val="-9"/>
        </w:rPr>
        <w:t xml:space="preserve"> </w:t>
      </w:r>
      <w:r>
        <w:t>water</w:t>
      </w:r>
      <w:r>
        <w:rPr>
          <w:spacing w:val="84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unless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parties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50"/>
          <w:w w:val="99"/>
        </w:rPr>
        <w:t xml:space="preserve"> </w:t>
      </w:r>
      <w:r>
        <w:t>obtained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alternative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approach.</w:t>
      </w:r>
    </w:p>
    <w:p w14:paraId="53D2A34A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34B" w14:textId="77777777" w:rsidR="00EB7FCC" w:rsidRDefault="007C2744">
      <w:pPr>
        <w:pStyle w:val="Heading2"/>
        <w:ind w:left="107" w:firstLine="0"/>
        <w:rPr>
          <w:b w:val="0"/>
          <w:bCs w:val="0"/>
        </w:rPr>
      </w:pPr>
      <w:bookmarkStart w:id="31" w:name="_bookmark30"/>
      <w:bookmarkEnd w:id="31"/>
      <w:r>
        <w:rPr>
          <w:color w:val="5F4879"/>
          <w:spacing w:val="-1"/>
        </w:rPr>
        <w:t>Potential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under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different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levels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resource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availability</w:t>
      </w:r>
    </w:p>
    <w:p w14:paraId="53D2A34C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34D" w14:textId="77777777" w:rsidR="00EB7FCC" w:rsidRDefault="007C2744">
      <w:pPr>
        <w:pStyle w:val="BodyText"/>
        <w:ind w:right="149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77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reasons,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48"/>
          <w:w w:val="99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62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relate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actions.</w:t>
      </w:r>
    </w:p>
    <w:p w14:paraId="53D2A34E" w14:textId="77777777" w:rsidR="00EB7FCC" w:rsidRDefault="00EB7FCC">
      <w:pPr>
        <w:sectPr w:rsidR="00EB7FCC">
          <w:pgSz w:w="11910" w:h="16840"/>
          <w:pgMar w:top="800" w:right="1380" w:bottom="680" w:left="600" w:header="0" w:footer="487" w:gutter="0"/>
          <w:cols w:space="720"/>
        </w:sectPr>
      </w:pPr>
    </w:p>
    <w:p w14:paraId="53D2A34F" w14:textId="77777777" w:rsidR="00EB7FCC" w:rsidRDefault="007C2744">
      <w:pPr>
        <w:pStyle w:val="BodyText"/>
        <w:spacing w:before="48"/>
        <w:ind w:left="112"/>
      </w:pPr>
      <w:r>
        <w:rPr>
          <w:b/>
          <w:spacing w:val="-1"/>
        </w:rPr>
        <w:lastRenderedPageBreak/>
        <w:t>Table</w:t>
      </w:r>
      <w:r>
        <w:rPr>
          <w:b/>
          <w:spacing w:val="-8"/>
        </w:rPr>
        <w:t xml:space="preserve"> </w:t>
      </w:r>
      <w:r>
        <w:rPr>
          <w:b/>
        </w:rPr>
        <w:t>4:</w:t>
      </w:r>
      <w:r>
        <w:rPr>
          <w:b/>
          <w:spacing w:val="-7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</w:t>
      </w:r>
    </w:p>
    <w:p w14:paraId="53D2A350" w14:textId="77777777" w:rsidR="00EB7FCC" w:rsidRDefault="00EB7FCC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2849"/>
        <w:gridCol w:w="2040"/>
        <w:gridCol w:w="2055"/>
        <w:gridCol w:w="2188"/>
        <w:gridCol w:w="2460"/>
        <w:gridCol w:w="2181"/>
      </w:tblGrid>
      <w:tr w:rsidR="00EB7FCC" w14:paraId="53D2A356" w14:textId="77777777">
        <w:trPr>
          <w:trHeight w:hRule="exact" w:val="374"/>
        </w:trPr>
        <w:tc>
          <w:tcPr>
            <w:tcW w:w="13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1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</w:rPr>
            </w:pPr>
          </w:p>
          <w:p w14:paraId="53D2A352" w14:textId="77777777" w:rsidR="00EB7FCC" w:rsidRDefault="007C2744">
            <w:pPr>
              <w:pStyle w:val="TableParagraph"/>
              <w:ind w:left="1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3" w14:textId="77777777" w:rsidR="00EB7FCC" w:rsidRDefault="00EB7FCC">
            <w:pPr>
              <w:pStyle w:val="TableParagraph"/>
              <w:spacing w:before="6"/>
              <w:rPr>
                <w:rFonts w:ascii="Century Gothic" w:eastAsia="Century Gothic" w:hAnsi="Century Gothic" w:cs="Century Gothic"/>
              </w:rPr>
            </w:pPr>
          </w:p>
          <w:p w14:paraId="53D2A354" w14:textId="77777777" w:rsidR="00EB7FCC" w:rsidRDefault="007C2744">
            <w:pPr>
              <w:pStyle w:val="TableParagraph"/>
              <w:ind w:left="4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109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5" w14:textId="77777777" w:rsidR="00EB7FCC" w:rsidRDefault="007C2744">
            <w:pPr>
              <w:pStyle w:val="TableParagraph"/>
              <w:spacing w:before="62"/>
              <w:ind w:left="34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EB7FCC" w14:paraId="53D2A35E" w14:textId="77777777">
        <w:trPr>
          <w:trHeight w:hRule="exact" w:val="427"/>
        </w:trPr>
        <w:tc>
          <w:tcPr>
            <w:tcW w:w="13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7" w14:textId="77777777" w:rsidR="00EB7FCC" w:rsidRDefault="00EB7FCC"/>
        </w:tc>
        <w:tc>
          <w:tcPr>
            <w:tcW w:w="2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8" w14:textId="77777777" w:rsidR="00EB7FCC" w:rsidRDefault="00EB7FCC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9" w14:textId="77777777" w:rsidR="00EB7FCC" w:rsidRDefault="007C2744">
            <w:pPr>
              <w:pStyle w:val="TableParagraph"/>
              <w:spacing w:before="88"/>
              <w:ind w:left="5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A" w14:textId="77777777" w:rsidR="00EB7FCC" w:rsidRDefault="007C2744">
            <w:pPr>
              <w:pStyle w:val="TableParagraph"/>
              <w:spacing w:before="88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B" w14:textId="77777777" w:rsidR="00EB7FCC" w:rsidRDefault="007C2744">
            <w:pPr>
              <w:pStyle w:val="TableParagraph"/>
              <w:spacing w:before="88"/>
              <w:ind w:left="6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C" w14:textId="77777777" w:rsidR="00EB7FCC" w:rsidRDefault="007C2744">
            <w:pPr>
              <w:pStyle w:val="TableParagraph"/>
              <w:spacing w:before="88"/>
              <w:ind w:right="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5D" w14:textId="77777777" w:rsidR="00EB7FCC" w:rsidRDefault="007C2744">
            <w:pPr>
              <w:pStyle w:val="TableParagraph"/>
              <w:spacing w:before="88"/>
              <w:ind w:left="6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EB7FCC" w14:paraId="53D2A365" w14:textId="77777777">
        <w:trPr>
          <w:trHeight w:hRule="exact" w:val="1357"/>
        </w:trPr>
        <w:tc>
          <w:tcPr>
            <w:tcW w:w="13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A35F" w14:textId="77777777" w:rsidR="00EB7FCC" w:rsidRDefault="007C2744">
            <w:pPr>
              <w:pStyle w:val="TableParagraph"/>
              <w:spacing w:before="62"/>
              <w:ind w:left="102" w:right="2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Mid-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Macquarie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60" w14:textId="77777777" w:rsidR="00EB7FCC" w:rsidRDefault="007C2744">
            <w:pPr>
              <w:pStyle w:val="TableParagraph"/>
              <w:spacing w:before="62"/>
              <w:ind w:left="99" w:right="4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Baseflows: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small,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very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regular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through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system,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wetting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holes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instream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storages.</w:t>
            </w:r>
          </w:p>
        </w:tc>
        <w:tc>
          <w:tcPr>
            <w:tcW w:w="409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61" w14:textId="77777777" w:rsidR="00EB7FCC" w:rsidRDefault="007C2744">
            <w:pPr>
              <w:pStyle w:val="TableParagraph"/>
              <w:spacing w:before="62"/>
              <w:ind w:left="99" w:right="42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pacing w:val="-1"/>
                <w:sz w:val="20"/>
              </w:rPr>
              <w:t>1.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Minimum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baseflows</w:t>
            </w:r>
            <w:r>
              <w:rPr>
                <w:rFonts w:ascii="Century Gothic"/>
                <w:spacing w:val="-1"/>
                <w:sz w:val="20"/>
              </w:rPr>
              <w:t>: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during</w:t>
            </w:r>
            <w:r>
              <w:rPr>
                <w:rFonts w:ascii="Century Gothic"/>
                <w:spacing w:val="4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extreme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dry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regulated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cease</w:t>
            </w:r>
          </w:p>
        </w:tc>
        <w:tc>
          <w:tcPr>
            <w:tcW w:w="2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62" w14:textId="77777777" w:rsidR="00EB7FCC" w:rsidRDefault="00EB7FCC"/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63" w14:textId="77777777" w:rsidR="00EB7FCC" w:rsidRDefault="00EB7FCC"/>
        </w:tc>
        <w:tc>
          <w:tcPr>
            <w:tcW w:w="2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64" w14:textId="77777777" w:rsidR="00EB7FCC" w:rsidRDefault="00EB7FCC"/>
        </w:tc>
      </w:tr>
      <w:tr w:rsidR="00EB7FCC" w14:paraId="53D2A36B" w14:textId="77777777">
        <w:trPr>
          <w:trHeight w:hRule="exact" w:val="866"/>
        </w:trPr>
        <w:tc>
          <w:tcPr>
            <w:tcW w:w="13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366" w14:textId="77777777" w:rsidR="00EB7FCC" w:rsidRDefault="00EB7FCC"/>
        </w:tc>
        <w:tc>
          <w:tcPr>
            <w:tcW w:w="2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3D2A367" w14:textId="77777777" w:rsidR="00EB7FCC" w:rsidRDefault="007C2744">
            <w:pPr>
              <w:pStyle w:val="TableParagraph"/>
              <w:spacing w:before="62"/>
              <w:ind w:left="99" w:right="36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Small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freshes: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800–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14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days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spring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(Oct-Nov)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mid-</w:t>
            </w:r>
          </w:p>
          <w:p w14:paraId="53D2A368" w14:textId="77777777" w:rsidR="00EB7FCC" w:rsidRDefault="007C2744">
            <w:pPr>
              <w:pStyle w:val="TableParagraph"/>
              <w:ind w:left="99" w:right="204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autumn;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conditioning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winter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(July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mid-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August.</w:t>
            </w:r>
          </w:p>
        </w:tc>
        <w:tc>
          <w:tcPr>
            <w:tcW w:w="87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69" w14:textId="77777777" w:rsidR="00EB7FCC" w:rsidRDefault="007C2744">
            <w:pPr>
              <w:pStyle w:val="TableParagraph"/>
              <w:spacing w:before="62"/>
              <w:ind w:left="99" w:right="26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pacing w:val="-1"/>
                <w:sz w:val="20"/>
              </w:rPr>
              <w:t>2.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Native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fish</w:t>
            </w:r>
            <w:r>
              <w:rPr>
                <w:rFonts w:ascii="Century Gothic"/>
                <w:i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maintenance</w:t>
            </w:r>
            <w:r>
              <w:rPr>
                <w:rFonts w:ascii="Century Gothic"/>
                <w:i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(baseflows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mid-</w:t>
            </w:r>
            <w:r>
              <w:rPr>
                <w:rFonts w:ascii="Century Gothic"/>
                <w:spacing w:val="6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maintenance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(flow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generalists</w:t>
            </w:r>
            <w:r>
              <w:rPr>
                <w:rFonts w:ascii="Century Gothic"/>
                <w:spacing w:val="6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in-channel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specialists)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(July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mid-August)*</w:t>
            </w:r>
          </w:p>
        </w:tc>
        <w:tc>
          <w:tcPr>
            <w:tcW w:w="2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6A" w14:textId="77777777" w:rsidR="00EB7FCC" w:rsidRDefault="00EB7FCC"/>
        </w:tc>
      </w:tr>
      <w:tr w:rsidR="00EB7FCC" w14:paraId="53D2A370" w14:textId="77777777">
        <w:trPr>
          <w:trHeight w:hRule="exact" w:val="1109"/>
        </w:trPr>
        <w:tc>
          <w:tcPr>
            <w:tcW w:w="13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D2A36C" w14:textId="77777777" w:rsidR="00EB7FCC" w:rsidRDefault="00EB7FCC"/>
        </w:tc>
        <w:tc>
          <w:tcPr>
            <w:tcW w:w="2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6D" w14:textId="77777777" w:rsidR="00EB7FCC" w:rsidRDefault="00EB7FCC"/>
        </w:tc>
        <w:tc>
          <w:tcPr>
            <w:tcW w:w="87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6E" w14:textId="77777777" w:rsidR="00EB7FCC" w:rsidRDefault="007C2744">
            <w:pPr>
              <w:pStyle w:val="TableParagraph"/>
              <w:spacing w:before="62"/>
              <w:ind w:left="99" w:right="1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3.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Native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fish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i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(flow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generalists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+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in-channel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specialists)</w:t>
            </w:r>
            <w:r>
              <w:rPr>
                <w:rFonts w:ascii="Century Gothic"/>
                <w:spacing w:val="-1"/>
                <w:sz w:val="20"/>
              </w:rPr>
              <w:t>: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6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(baseflows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mid-Macquarie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(all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guilds)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spawning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generalists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in-channel</w:t>
            </w:r>
            <w:r>
              <w:rPr>
                <w:rFonts w:ascii="Century Gothic"/>
                <w:spacing w:val="8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specialists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(spring)*</w:t>
            </w:r>
          </w:p>
        </w:tc>
        <w:tc>
          <w:tcPr>
            <w:tcW w:w="2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6F" w14:textId="77777777" w:rsidR="00EB7FCC" w:rsidRDefault="00EB7FCC"/>
        </w:tc>
      </w:tr>
      <w:tr w:rsidR="00EB7FCC" w14:paraId="53D2A386" w14:textId="77777777">
        <w:trPr>
          <w:trHeight w:hRule="exact" w:val="5053"/>
        </w:trPr>
        <w:tc>
          <w:tcPr>
            <w:tcW w:w="13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71" w14:textId="77777777" w:rsidR="00EB7FCC" w:rsidRDefault="00EB7FCC"/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72" w14:textId="77777777" w:rsidR="00EB7FCC" w:rsidRDefault="007C2744">
            <w:pPr>
              <w:pStyle w:val="TableParagraph"/>
              <w:spacing w:before="23"/>
              <w:ind w:left="99" w:right="1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Priming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flow:&gt;5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000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total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Baroona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over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days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approx.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7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day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recession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(tributary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pulse).</w:t>
            </w:r>
          </w:p>
          <w:p w14:paraId="53D2A373" w14:textId="77777777" w:rsidR="00EB7FCC" w:rsidRDefault="007C2744">
            <w:pPr>
              <w:pStyle w:val="TableParagraph"/>
              <w:spacing w:before="59"/>
              <w:ind w:left="99" w:right="2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Spawning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pulse: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initial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peak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≥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5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000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&gt;2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days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with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event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lasting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&gt;7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days.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(35–40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day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total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pulse)</w:t>
            </w:r>
          </w:p>
          <w:p w14:paraId="53D2A374" w14:textId="77777777" w:rsidR="00EB7FCC" w:rsidRDefault="007C2744">
            <w:pPr>
              <w:pStyle w:val="TableParagraph"/>
              <w:spacing w:before="59" w:line="245" w:lineRule="exact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Dispersal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flow: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Initial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pulse</w:t>
            </w:r>
          </w:p>
          <w:p w14:paraId="53D2A375" w14:textId="77777777" w:rsidR="00EB7FCC" w:rsidRDefault="007C2744">
            <w:pPr>
              <w:pStyle w:val="TableParagraph"/>
              <w:ind w:left="99" w:right="26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&gt;3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000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total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over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3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days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Baroona.</w:t>
            </w:r>
          </w:p>
          <w:p w14:paraId="53D2A376" w14:textId="77777777" w:rsidR="00EB7FCC" w:rsidRDefault="007C2744">
            <w:pPr>
              <w:pStyle w:val="TableParagraph"/>
              <w:spacing w:before="59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Second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pulse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min.</w:t>
            </w:r>
          </w:p>
          <w:p w14:paraId="53D2A377" w14:textId="77777777" w:rsidR="00EB7FCC" w:rsidRDefault="007C2744">
            <w:pPr>
              <w:pStyle w:val="TableParagraph"/>
              <w:spacing w:before="2"/>
              <w:ind w:left="99" w:right="4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000ML/day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peak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recession.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Approx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10d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duration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total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events.</w:t>
            </w:r>
          </w:p>
          <w:p w14:paraId="53D2A378" w14:textId="77777777" w:rsidR="00EB7FCC" w:rsidRDefault="007C2744">
            <w:pPr>
              <w:pStyle w:val="TableParagraph"/>
              <w:spacing w:before="60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(Oct-March)</w:t>
            </w:r>
          </w:p>
          <w:p w14:paraId="53D2A379" w14:textId="77777777" w:rsidR="00EB7FCC" w:rsidRDefault="007C2744">
            <w:pPr>
              <w:pStyle w:val="TableParagraph"/>
              <w:spacing w:before="59"/>
              <w:ind w:left="99" w:right="2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temperature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all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pulses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≥19</w:t>
            </w:r>
            <w:r>
              <w:rPr>
                <w:rFonts w:ascii="Century Gothic" w:eastAsia="Century Gothic" w:hAnsi="Century Gothic" w:cs="Century Gothic"/>
                <w:position w:val="5"/>
                <w:sz w:val="13"/>
                <w:szCs w:val="13"/>
              </w:rPr>
              <w:t>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C.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7A" w14:textId="77777777" w:rsidR="00EB7FCC" w:rsidRDefault="00EB7FCC"/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7B" w14:textId="77777777" w:rsidR="00EB7FCC" w:rsidRDefault="00EB7FCC"/>
        </w:tc>
        <w:tc>
          <w:tcPr>
            <w:tcW w:w="4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7C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7D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7E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7F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80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81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82" w14:textId="77777777" w:rsidR="00EB7FCC" w:rsidRDefault="00EB7FC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D2A383" w14:textId="77777777" w:rsidR="00EB7FCC" w:rsidRDefault="00EB7FC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53D2A384" w14:textId="77777777" w:rsidR="00EB7FCC" w:rsidRDefault="007C2744">
            <w:pPr>
              <w:pStyle w:val="TableParagraph"/>
              <w:ind w:left="100" w:right="13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4.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Native</w:t>
            </w:r>
            <w:r>
              <w:rPr>
                <w:rFonts w:ascii="Century Gothic"/>
                <w:i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fish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(flow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specialists)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3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(freshes)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mid-Macquarie</w:t>
            </w:r>
            <w:r>
              <w:rPr>
                <w:rFonts w:ascii="Century Gothic"/>
                <w:spacing w:val="3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(flow</w:t>
            </w:r>
            <w:r>
              <w:rPr>
                <w:rFonts w:ascii="Century Gothic"/>
                <w:spacing w:val="3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specialists),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movement,</w:t>
            </w:r>
            <w:r>
              <w:rPr>
                <w:rFonts w:ascii="Century Gothic"/>
                <w:spacing w:val="4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reproduction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recruitment*</w:t>
            </w:r>
          </w:p>
        </w:tc>
        <w:tc>
          <w:tcPr>
            <w:tcW w:w="2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85" w14:textId="77777777" w:rsidR="00EB7FCC" w:rsidRDefault="00EB7FCC"/>
        </w:tc>
      </w:tr>
    </w:tbl>
    <w:p w14:paraId="53D2A387" w14:textId="77777777" w:rsidR="00EB7FCC" w:rsidRDefault="007C2744">
      <w:pPr>
        <w:pStyle w:val="BodyText"/>
        <w:spacing w:before="55"/>
        <w:ind w:left="16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30</w:t>
      </w:r>
    </w:p>
    <w:p w14:paraId="53D2A388" w14:textId="77777777" w:rsidR="00EB7FCC" w:rsidRDefault="00EB7FCC">
      <w:pPr>
        <w:jc w:val="center"/>
        <w:rPr>
          <w:rFonts w:ascii="Calibri" w:eastAsia="Calibri" w:hAnsi="Calibri" w:cs="Calibri"/>
        </w:rPr>
        <w:sectPr w:rsidR="00EB7FCC">
          <w:footerReference w:type="default" r:id="rId74"/>
          <w:pgSz w:w="16840" w:h="11910" w:orient="landscape"/>
          <w:pgMar w:top="940" w:right="720" w:bottom="280" w:left="740" w:header="0" w:footer="0" w:gutter="0"/>
          <w:cols w:space="720"/>
        </w:sectPr>
      </w:pPr>
    </w:p>
    <w:p w14:paraId="53D2A389" w14:textId="77777777" w:rsidR="00EB7FCC" w:rsidRDefault="00EB7FCC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2843"/>
        <w:gridCol w:w="2040"/>
        <w:gridCol w:w="2048"/>
        <w:gridCol w:w="2188"/>
        <w:gridCol w:w="2461"/>
        <w:gridCol w:w="2187"/>
      </w:tblGrid>
      <w:tr w:rsidR="00EB7FCC" w14:paraId="53D2A38F" w14:textId="77777777">
        <w:trPr>
          <w:trHeight w:hRule="exact" w:val="375"/>
        </w:trPr>
        <w:tc>
          <w:tcPr>
            <w:tcW w:w="1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  <w:shd w:val="clear" w:color="auto" w:fill="CCC0D9"/>
          </w:tcPr>
          <w:p w14:paraId="53D2A38A" w14:textId="77777777" w:rsidR="00EB7FCC" w:rsidRDefault="00EB7FC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D2A38B" w14:textId="77777777" w:rsidR="00EB7FCC" w:rsidRDefault="007C2744">
            <w:pPr>
              <w:pStyle w:val="TableParagraph"/>
              <w:ind w:left="1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843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  <w:shd w:val="clear" w:color="auto" w:fill="CCC0D9"/>
          </w:tcPr>
          <w:p w14:paraId="53D2A38C" w14:textId="77777777" w:rsidR="00EB7FCC" w:rsidRDefault="00EB7FC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D2A38D" w14:textId="77777777" w:rsidR="00EB7FCC" w:rsidRDefault="007C2744">
            <w:pPr>
              <w:pStyle w:val="TableParagraph"/>
              <w:ind w:left="47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109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8E" w14:textId="77777777" w:rsidR="00EB7FCC" w:rsidRDefault="007C2744">
            <w:pPr>
              <w:pStyle w:val="TableParagraph"/>
              <w:spacing w:before="62"/>
              <w:ind w:left="34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EB7FCC" w14:paraId="53D2A397" w14:textId="77777777">
        <w:trPr>
          <w:trHeight w:hRule="exact" w:val="427"/>
        </w:trPr>
        <w:tc>
          <w:tcPr>
            <w:tcW w:w="1394" w:type="dxa"/>
            <w:vMerge/>
            <w:tcBorders>
              <w:left w:val="single" w:sz="5" w:space="0" w:color="000000"/>
              <w:bottom w:val="nil"/>
              <w:right w:val="single" w:sz="9" w:space="0" w:color="000000"/>
            </w:tcBorders>
            <w:shd w:val="clear" w:color="auto" w:fill="CCC0D9"/>
          </w:tcPr>
          <w:p w14:paraId="53D2A390" w14:textId="77777777" w:rsidR="00EB7FCC" w:rsidRDefault="00EB7FCC"/>
        </w:tc>
        <w:tc>
          <w:tcPr>
            <w:tcW w:w="2843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91" w14:textId="77777777" w:rsidR="00EB7FCC" w:rsidRDefault="00EB7FCC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92" w14:textId="77777777" w:rsidR="00EB7FCC" w:rsidRDefault="007C2744">
            <w:pPr>
              <w:pStyle w:val="TableParagraph"/>
              <w:spacing w:before="88"/>
              <w:ind w:left="5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93" w14:textId="77777777" w:rsidR="00EB7FCC" w:rsidRDefault="007C2744">
            <w:pPr>
              <w:pStyle w:val="TableParagraph"/>
              <w:spacing w:before="88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94" w14:textId="77777777" w:rsidR="00EB7FCC" w:rsidRDefault="007C2744">
            <w:pPr>
              <w:pStyle w:val="TableParagraph"/>
              <w:spacing w:before="88"/>
              <w:ind w:left="6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95" w14:textId="77777777" w:rsidR="00EB7FCC" w:rsidRDefault="007C2744">
            <w:pPr>
              <w:pStyle w:val="TableParagraph"/>
              <w:spacing w:before="88"/>
              <w:ind w:right="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96" w14:textId="77777777" w:rsidR="00EB7FCC" w:rsidRDefault="007C2744">
            <w:pPr>
              <w:pStyle w:val="TableParagraph"/>
              <w:spacing w:before="88"/>
              <w:ind w:left="6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EB7FCC" w14:paraId="53D2A39E" w14:textId="77777777">
        <w:trPr>
          <w:trHeight w:hRule="exact" w:val="1356"/>
        </w:trPr>
        <w:tc>
          <w:tcPr>
            <w:tcW w:w="1394" w:type="dxa"/>
            <w:tcBorders>
              <w:top w:val="nil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53D2A398" w14:textId="77777777" w:rsidR="00EB7FCC" w:rsidRDefault="00EB7FCC"/>
        </w:tc>
        <w:tc>
          <w:tcPr>
            <w:tcW w:w="28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53D2A399" w14:textId="77777777" w:rsidR="00EB7FCC" w:rsidRDefault="007C2744">
            <w:pPr>
              <w:pStyle w:val="TableParagraph"/>
              <w:spacing w:before="62"/>
              <w:ind w:left="87" w:right="1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Large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freshes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bankfull: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000–20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000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Baroona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(to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drown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out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weirs).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9A" w14:textId="77777777" w:rsidR="00EB7FCC" w:rsidRDefault="00EB7FCC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9B" w14:textId="77777777" w:rsidR="00EB7FCC" w:rsidRDefault="00EB7FCC"/>
        </w:tc>
        <w:tc>
          <w:tcPr>
            <w:tcW w:w="2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9C" w14:textId="77777777" w:rsidR="00EB7FCC" w:rsidRDefault="00EB7FCC"/>
        </w:tc>
        <w:tc>
          <w:tcPr>
            <w:tcW w:w="4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9D" w14:textId="77777777" w:rsidR="00EB7FCC" w:rsidRDefault="007C2744">
            <w:pPr>
              <w:pStyle w:val="TableParagraph"/>
              <w:spacing w:before="62"/>
              <w:ind w:left="99" w:right="1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5.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Native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fish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passage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(freshes)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mid-Macquarie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drown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weirs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movement,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spawning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recruitment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specialists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generalists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*</w:t>
            </w:r>
          </w:p>
        </w:tc>
      </w:tr>
      <w:tr w:rsidR="00EB7FCC" w14:paraId="53D2A3A6" w14:textId="77777777">
        <w:trPr>
          <w:trHeight w:hRule="exact" w:val="1601"/>
        </w:trPr>
        <w:tc>
          <w:tcPr>
            <w:tcW w:w="1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</w:tcPr>
          <w:p w14:paraId="53D2A39F" w14:textId="77777777" w:rsidR="00EB7FCC" w:rsidRDefault="007C2744">
            <w:pPr>
              <w:pStyle w:val="TableParagraph"/>
              <w:spacing w:before="62"/>
              <w:ind w:left="102" w:right="2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Macquarie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</w:p>
        </w:tc>
        <w:tc>
          <w:tcPr>
            <w:tcW w:w="28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53D2A3A0" w14:textId="77777777" w:rsidR="00EB7FCC" w:rsidRDefault="007C2744">
            <w:pPr>
              <w:pStyle w:val="TableParagraph"/>
              <w:spacing w:before="62"/>
              <w:ind w:left="87" w:right="5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Seasonal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freshes: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in-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</w:p>
          <w:p w14:paraId="53D2A3A1" w14:textId="77777777" w:rsidR="00EB7FCC" w:rsidRDefault="007C2744">
            <w:pPr>
              <w:pStyle w:val="TableParagraph"/>
              <w:spacing w:before="62"/>
              <w:ind w:left="87" w:right="5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Minimum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ML/day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Bells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Bridge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45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days.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A2" w14:textId="77777777" w:rsidR="00EB7FCC" w:rsidRDefault="00EB7FCC"/>
        </w:tc>
        <w:tc>
          <w:tcPr>
            <w:tcW w:w="42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A3" w14:textId="77777777" w:rsidR="00EB7FCC" w:rsidRDefault="007C2744">
            <w:pPr>
              <w:pStyle w:val="TableParagraph"/>
              <w:spacing w:before="62"/>
              <w:ind w:left="99" w:right="30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i/>
                <w:sz w:val="20"/>
              </w:rPr>
              <w:t>6.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(seasonal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connectivity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through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Barwon-Darling,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ecosystems,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provide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fish.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*</w:t>
            </w:r>
            <w:r>
              <w:rPr>
                <w:rFonts w:ascii="Century Gothic"/>
                <w:position w:val="5"/>
                <w:sz w:val="13"/>
              </w:rPr>
              <w:t>#</w:t>
            </w:r>
          </w:p>
        </w:tc>
        <w:tc>
          <w:tcPr>
            <w:tcW w:w="2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A4" w14:textId="77777777" w:rsidR="00EB7FCC" w:rsidRDefault="00EB7FCC"/>
        </w:tc>
        <w:tc>
          <w:tcPr>
            <w:tcW w:w="2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A5" w14:textId="77777777" w:rsidR="00EB7FCC" w:rsidRDefault="00EB7FCC"/>
        </w:tc>
      </w:tr>
      <w:tr w:rsidR="00EB7FCC" w14:paraId="53D2A3AE" w14:textId="77777777">
        <w:trPr>
          <w:trHeight w:hRule="exact" w:val="1848"/>
        </w:trPr>
        <w:tc>
          <w:tcPr>
            <w:tcW w:w="1394" w:type="dxa"/>
            <w:vMerge/>
            <w:tcBorders>
              <w:left w:val="single" w:sz="5" w:space="0" w:color="000000"/>
              <w:right w:val="single" w:sz="9" w:space="0" w:color="000000"/>
            </w:tcBorders>
          </w:tcPr>
          <w:p w14:paraId="53D2A3A7" w14:textId="77777777" w:rsidR="00EB7FCC" w:rsidRDefault="00EB7FCC"/>
        </w:tc>
        <w:tc>
          <w:tcPr>
            <w:tcW w:w="28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53D2A3A8" w14:textId="77777777" w:rsidR="00EB7FCC" w:rsidRDefault="007C2744">
            <w:pPr>
              <w:pStyle w:val="TableParagraph"/>
              <w:spacing w:before="62"/>
              <w:ind w:left="87" w:right="27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System</w:t>
            </w:r>
            <w:r>
              <w:rPr>
                <w:rFonts w:ascii="Century Gothic" w:eastAsia="Century Gothic" w:hAnsi="Century Gothic" w:cs="Century Gothic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connectivity</w:t>
            </w:r>
            <w:r>
              <w:rPr>
                <w:rFonts w:ascii="Century Gothic" w:eastAsia="Century Gothic" w:hAnsi="Century Gothic" w:cs="Century Gothic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Barwon</w:t>
            </w:r>
            <w:r>
              <w:rPr>
                <w:rFonts w:ascii="Century Gothic" w:eastAsia="Century Gothic" w:hAnsi="Century Gothic" w:cs="Century Gothic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catchments: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Bells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Bridge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approximately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days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(min.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50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cm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depth)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A9" w14:textId="77777777" w:rsidR="00EB7FCC" w:rsidRDefault="00EB7FCC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AA" w14:textId="77777777" w:rsidR="00EB7FCC" w:rsidRDefault="00EB7FCC"/>
        </w:tc>
        <w:tc>
          <w:tcPr>
            <w:tcW w:w="68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AB" w14:textId="77777777" w:rsidR="00EB7FCC" w:rsidRDefault="00EB7FC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D2A3AC" w14:textId="77777777" w:rsidR="00EB7FCC" w:rsidRDefault="00EB7FC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3D2A3AD" w14:textId="77777777" w:rsidR="00EB7FCC" w:rsidRDefault="007C2744">
            <w:pPr>
              <w:pStyle w:val="TableParagraph"/>
              <w:ind w:left="99" w:right="21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7.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Native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fish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system</w:t>
            </w:r>
            <w:r>
              <w:rPr>
                <w:rFonts w:ascii="Century Gothic"/>
                <w:i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connection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flow:</w:t>
            </w:r>
            <w:r>
              <w:rPr>
                <w:rFonts w:ascii="Century Gothic"/>
                <w:i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connection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4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allowing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opportunities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movement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fish.</w:t>
            </w:r>
          </w:p>
        </w:tc>
      </w:tr>
      <w:tr w:rsidR="00EB7FCC" w14:paraId="53D2A3B5" w14:textId="77777777">
        <w:trPr>
          <w:trHeight w:hRule="exact" w:val="1357"/>
        </w:trPr>
        <w:tc>
          <w:tcPr>
            <w:tcW w:w="1394" w:type="dxa"/>
            <w:vMerge/>
            <w:tcBorders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53D2A3AF" w14:textId="77777777" w:rsidR="00EB7FCC" w:rsidRDefault="00EB7FCC"/>
        </w:tc>
        <w:tc>
          <w:tcPr>
            <w:tcW w:w="28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53D2A3B0" w14:textId="77777777" w:rsidR="00EB7FCC" w:rsidRDefault="007C2744">
            <w:pPr>
              <w:pStyle w:val="TableParagraph"/>
              <w:spacing w:before="62"/>
              <w:ind w:left="87" w:right="1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15–30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GL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Bells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Bridge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to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inundate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floodplain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reach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Macquarie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B1" w14:textId="77777777" w:rsidR="00EB7FCC" w:rsidRDefault="00EB7FCC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B2" w14:textId="77777777" w:rsidR="00EB7FCC" w:rsidRDefault="00EB7FCC"/>
        </w:tc>
        <w:tc>
          <w:tcPr>
            <w:tcW w:w="2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B3" w14:textId="77777777" w:rsidR="00EB7FCC" w:rsidRDefault="00EB7FCC"/>
        </w:tc>
        <w:tc>
          <w:tcPr>
            <w:tcW w:w="46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B4" w14:textId="77777777" w:rsidR="00EB7FCC" w:rsidRDefault="007C2744">
            <w:pPr>
              <w:pStyle w:val="TableParagraph"/>
              <w:spacing w:before="62"/>
              <w:ind w:left="100" w:right="2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8.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reach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through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Barwon-Darling,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support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  <w:r>
              <w:rPr>
                <w:rFonts w:ascii="Century Gothic"/>
                <w:spacing w:val="3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vegetation*</w:t>
            </w:r>
          </w:p>
        </w:tc>
      </w:tr>
      <w:tr w:rsidR="00EB7FCC" w14:paraId="53D2A3BC" w14:textId="77777777">
        <w:trPr>
          <w:trHeight w:hRule="exact" w:val="1135"/>
        </w:trPr>
        <w:tc>
          <w:tcPr>
            <w:tcW w:w="1394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</w:tcPr>
          <w:p w14:paraId="53D2A3B6" w14:textId="77777777" w:rsidR="00EB7FCC" w:rsidRDefault="007C2744">
            <w:pPr>
              <w:pStyle w:val="TableParagraph"/>
              <w:spacing w:before="62"/>
              <w:ind w:left="102" w:right="2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Macquarie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Marshes</w:t>
            </w:r>
          </w:p>
        </w:tc>
        <w:tc>
          <w:tcPr>
            <w:tcW w:w="2843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53D2A3B7" w14:textId="77777777" w:rsidR="00EB7FCC" w:rsidRDefault="007C2744">
            <w:pPr>
              <w:pStyle w:val="TableParagraph"/>
              <w:spacing w:before="62"/>
              <w:ind w:left="111" w:right="2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60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700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Marebone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over</w:t>
            </w:r>
          </w:p>
          <w:p w14:paraId="53D2A3B8" w14:textId="77777777" w:rsidR="00EB7FCC" w:rsidRDefault="007C2744">
            <w:pPr>
              <w:pStyle w:val="TableParagraph"/>
              <w:ind w:left="111" w:righ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five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months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June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April</w:t>
            </w:r>
          </w:p>
          <w:p w14:paraId="53D2A3B9" w14:textId="77777777" w:rsidR="00EB7FCC" w:rsidRDefault="007C2744">
            <w:pPr>
              <w:pStyle w:val="TableParagraph"/>
              <w:spacing w:before="62"/>
              <w:ind w:left="111" w:right="12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(wetland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inundation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action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scalable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depending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resource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availability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extent</w:t>
            </w:r>
          </w:p>
        </w:tc>
        <w:tc>
          <w:tcPr>
            <w:tcW w:w="109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BA" w14:textId="77777777" w:rsidR="00EB7FCC" w:rsidRDefault="00EB7FC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3D2A3BB" w14:textId="77777777" w:rsidR="00EB7FCC" w:rsidRDefault="007C2744">
            <w:pPr>
              <w:pStyle w:val="TableParagraph"/>
              <w:ind w:left="99" w:right="5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9.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Wetland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inundation: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5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4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recruitment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waterbirds,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frogs</w:t>
            </w:r>
          </w:p>
        </w:tc>
      </w:tr>
      <w:tr w:rsidR="00EB7FCC" w14:paraId="53D2A3C3" w14:textId="77777777">
        <w:trPr>
          <w:trHeight w:hRule="exact" w:val="1486"/>
        </w:trPr>
        <w:tc>
          <w:tcPr>
            <w:tcW w:w="1394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</w:tcPr>
          <w:p w14:paraId="53D2A3BD" w14:textId="77777777" w:rsidR="00EB7FCC" w:rsidRDefault="00EB7FCC"/>
        </w:tc>
        <w:tc>
          <w:tcPr>
            <w:tcW w:w="2843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53D2A3BE" w14:textId="77777777" w:rsidR="00EB7FCC" w:rsidRDefault="00EB7FCC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BF" w14:textId="77777777" w:rsidR="00EB7FCC" w:rsidRDefault="00EB7FCC"/>
        </w:tc>
        <w:tc>
          <w:tcPr>
            <w:tcW w:w="2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C0" w14:textId="77777777" w:rsidR="00EB7FCC" w:rsidRDefault="00EB7FCC"/>
        </w:tc>
        <w:tc>
          <w:tcPr>
            <w:tcW w:w="68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A3C1" w14:textId="77777777" w:rsidR="00EB7FCC" w:rsidRDefault="00EB7FC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D2A3C2" w14:textId="77777777" w:rsidR="00EB7FCC" w:rsidRDefault="007C2744">
            <w:pPr>
              <w:pStyle w:val="TableParagraph"/>
              <w:spacing w:before="141"/>
              <w:ind w:left="100" w:right="23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10.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Waterbird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breeding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contingency:</w:t>
            </w:r>
            <w:r>
              <w:rPr>
                <w:rFonts w:ascii="Century Gothic"/>
                <w:i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5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</w:t>
            </w:r>
            <w:r>
              <w:rPr>
                <w:rFonts w:ascii="Century Gothic"/>
                <w:spacing w:val="4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reproduction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areas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triggered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</w:t>
            </w:r>
          </w:p>
        </w:tc>
      </w:tr>
    </w:tbl>
    <w:p w14:paraId="53D2A3C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  <w:sectPr w:rsidR="00EB7FCC">
          <w:footerReference w:type="default" r:id="rId75"/>
          <w:pgSz w:w="16840" w:h="11910" w:orient="landscape"/>
          <w:pgMar w:top="920" w:right="720" w:bottom="660" w:left="740" w:header="0" w:footer="467" w:gutter="0"/>
          <w:pgNumType w:start="31"/>
          <w:cols w:space="720"/>
        </w:sectPr>
      </w:pPr>
    </w:p>
    <w:p w14:paraId="53D2A3C5" w14:textId="77777777" w:rsidR="00EB7FCC" w:rsidRDefault="00EB7FCC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2843"/>
        <w:gridCol w:w="2044"/>
        <w:gridCol w:w="2051"/>
        <w:gridCol w:w="2188"/>
        <w:gridCol w:w="2458"/>
        <w:gridCol w:w="2184"/>
      </w:tblGrid>
      <w:tr w:rsidR="00EB7FCC" w14:paraId="53D2A3CB" w14:textId="77777777">
        <w:trPr>
          <w:trHeight w:hRule="exact" w:val="375"/>
        </w:trPr>
        <w:tc>
          <w:tcPr>
            <w:tcW w:w="1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9" w:space="0" w:color="000000"/>
            </w:tcBorders>
            <w:shd w:val="clear" w:color="auto" w:fill="CCC0D9"/>
          </w:tcPr>
          <w:p w14:paraId="53D2A3C6" w14:textId="77777777" w:rsidR="00EB7FCC" w:rsidRDefault="00EB7FC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D2A3C7" w14:textId="77777777" w:rsidR="00EB7FCC" w:rsidRDefault="007C2744">
            <w:pPr>
              <w:pStyle w:val="TableParagraph"/>
              <w:ind w:left="1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843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5" w:space="0" w:color="000000"/>
            </w:tcBorders>
            <w:shd w:val="clear" w:color="auto" w:fill="CCC0D9"/>
          </w:tcPr>
          <w:p w14:paraId="53D2A3C8" w14:textId="77777777" w:rsidR="00EB7FCC" w:rsidRDefault="00EB7FC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3D2A3C9" w14:textId="77777777" w:rsidR="00EB7FCC" w:rsidRDefault="007C2744">
            <w:pPr>
              <w:pStyle w:val="TableParagraph"/>
              <w:ind w:left="47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</w:p>
        </w:tc>
        <w:tc>
          <w:tcPr>
            <w:tcW w:w="1092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CA" w14:textId="77777777" w:rsidR="00EB7FCC" w:rsidRDefault="007C2744">
            <w:pPr>
              <w:pStyle w:val="TableParagraph"/>
              <w:spacing w:before="62"/>
              <w:ind w:left="34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</w:tr>
      <w:tr w:rsidR="00EB7FCC" w14:paraId="53D2A3D3" w14:textId="77777777">
        <w:trPr>
          <w:trHeight w:hRule="exact" w:val="427"/>
        </w:trPr>
        <w:tc>
          <w:tcPr>
            <w:tcW w:w="1394" w:type="dxa"/>
            <w:vMerge/>
            <w:tcBorders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CCC0D9"/>
          </w:tcPr>
          <w:p w14:paraId="53D2A3CC" w14:textId="77777777" w:rsidR="00EB7FCC" w:rsidRDefault="00EB7FCC"/>
        </w:tc>
        <w:tc>
          <w:tcPr>
            <w:tcW w:w="2843" w:type="dxa"/>
            <w:vMerge/>
            <w:tcBorders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CD" w14:textId="77777777" w:rsidR="00EB7FCC" w:rsidRDefault="00EB7FCC"/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CCC0D9"/>
          </w:tcPr>
          <w:p w14:paraId="53D2A3CE" w14:textId="77777777" w:rsidR="00EB7FCC" w:rsidRDefault="007C2744">
            <w:pPr>
              <w:pStyle w:val="TableParagraph"/>
              <w:spacing w:before="88"/>
              <w:ind w:left="5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0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CF" w14:textId="77777777" w:rsidR="00EB7FCC" w:rsidRDefault="007C2744">
            <w:pPr>
              <w:pStyle w:val="TableParagraph"/>
              <w:spacing w:before="88"/>
              <w:ind w:right="1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D0" w14:textId="77777777" w:rsidR="00EB7FCC" w:rsidRDefault="007C2744">
            <w:pPr>
              <w:pStyle w:val="TableParagraph"/>
              <w:spacing w:before="88"/>
              <w:ind w:left="6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  <w:shd w:val="clear" w:color="auto" w:fill="CCC0D9"/>
          </w:tcPr>
          <w:p w14:paraId="53D2A3D1" w14:textId="77777777" w:rsidR="00EB7FCC" w:rsidRDefault="007C2744">
            <w:pPr>
              <w:pStyle w:val="TableParagraph"/>
              <w:spacing w:before="88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53D2A3D2" w14:textId="77777777" w:rsidR="00EB7FCC" w:rsidRDefault="007C2744">
            <w:pPr>
              <w:pStyle w:val="TableParagraph"/>
              <w:spacing w:before="88"/>
              <w:ind w:left="6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EB7FCC" w14:paraId="53D2A3DA" w14:textId="77777777">
        <w:trPr>
          <w:trHeight w:hRule="exact" w:val="1356"/>
        </w:trPr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14:paraId="53D2A3D4" w14:textId="77777777" w:rsidR="00EB7FCC" w:rsidRDefault="007C2744">
            <w:pPr>
              <w:pStyle w:val="TableParagraph"/>
              <w:spacing w:before="62"/>
              <w:ind w:left="102" w:right="1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w w:val="95"/>
                <w:sz w:val="20"/>
              </w:rPr>
              <w:t>Distributary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creeks</w:t>
            </w:r>
          </w:p>
        </w:tc>
        <w:tc>
          <w:tcPr>
            <w:tcW w:w="2843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14:paraId="53D2A3D5" w14:textId="77777777" w:rsidR="00EB7FCC" w:rsidRDefault="007C2744">
            <w:pPr>
              <w:pStyle w:val="TableParagraph"/>
              <w:spacing w:before="62"/>
              <w:ind w:left="99" w:right="2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Baseflows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targeting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fish,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</w:tc>
        <w:tc>
          <w:tcPr>
            <w:tcW w:w="2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D9D9D9"/>
          </w:tcPr>
          <w:p w14:paraId="53D2A3D6" w14:textId="77777777" w:rsidR="00EB7FCC" w:rsidRDefault="00EB7FCC"/>
        </w:tc>
        <w:tc>
          <w:tcPr>
            <w:tcW w:w="20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D7" w14:textId="77777777" w:rsidR="00EB7FCC" w:rsidRDefault="00EB7FCC"/>
        </w:tc>
        <w:tc>
          <w:tcPr>
            <w:tcW w:w="46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14:paraId="53D2A3D8" w14:textId="77777777" w:rsidR="00EB7FCC" w:rsidRDefault="007C2744">
            <w:pPr>
              <w:pStyle w:val="TableParagraph"/>
              <w:spacing w:before="62"/>
              <w:ind w:left="100" w:right="1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11.</w:t>
            </w:r>
            <w:r>
              <w:rPr>
                <w:rFonts w:ascii="Century Gothic"/>
                <w:i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Restoring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natural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i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variability:</w:t>
            </w:r>
            <w:r>
              <w:rPr>
                <w:rFonts w:ascii="Century Gothic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(baseflows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Marra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and/or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Crooked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hydrological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connectivity,</w:t>
            </w:r>
            <w:r>
              <w:rPr>
                <w:rFonts w:ascii="Century Gothic"/>
                <w:spacing w:val="5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3D2A3D9" w14:textId="77777777" w:rsidR="00EB7FCC" w:rsidRDefault="00EB7FCC"/>
        </w:tc>
      </w:tr>
    </w:tbl>
    <w:p w14:paraId="53D2A3DB" w14:textId="77777777" w:rsidR="00EB7FCC" w:rsidRDefault="007C2744">
      <w:pPr>
        <w:pStyle w:val="BodyText"/>
        <w:spacing w:before="10" w:line="242" w:lineRule="exact"/>
        <w:ind w:left="112" w:right="131"/>
      </w:pPr>
      <w:r>
        <w:t>Note:</w:t>
      </w:r>
      <w:r>
        <w:rPr>
          <w:spacing w:val="24"/>
        </w:rPr>
        <w:t xml:space="preserve"> </w:t>
      </w:r>
      <w:r>
        <w:t>Under</w:t>
      </w:r>
      <w:r>
        <w:rPr>
          <w:spacing w:val="27"/>
        </w:rPr>
        <w:t xml:space="preserve"> </w:t>
      </w:r>
      <w:r>
        <w:t>certain</w:t>
      </w:r>
      <w:r>
        <w:rPr>
          <w:spacing w:val="28"/>
        </w:rPr>
        <w:t xml:space="preserve"> </w:t>
      </w:r>
      <w:r>
        <w:rPr>
          <w:spacing w:val="-1"/>
        </w:rPr>
        <w:t>resource</w:t>
      </w:r>
      <w:r>
        <w:rPr>
          <w:spacing w:val="32"/>
        </w:rPr>
        <w:t xml:space="preserve"> </w:t>
      </w:r>
      <w:r>
        <w:rPr>
          <w:spacing w:val="-1"/>
        </w:rPr>
        <w:t>availabilities,</w:t>
      </w:r>
      <w:r>
        <w:rPr>
          <w:spacing w:val="24"/>
        </w:rPr>
        <w:t xml:space="preserve"> </w:t>
      </w:r>
      <w:r>
        <w:rPr>
          <w:spacing w:val="-1"/>
        </w:rPr>
        <w:t>options</w:t>
      </w:r>
      <w:r>
        <w:rPr>
          <w:spacing w:val="27"/>
        </w:rPr>
        <w:t xml:space="preserve"> </w:t>
      </w:r>
      <w:r>
        <w:rPr>
          <w:spacing w:val="1"/>
        </w:rPr>
        <w:t>may</w:t>
      </w:r>
      <w:r>
        <w:rPr>
          <w:spacing w:val="25"/>
        </w:rPr>
        <w:t xml:space="preserve"> </w:t>
      </w:r>
      <w:r>
        <w:rPr>
          <w:spacing w:val="-1"/>
        </w:rPr>
        <w:t>not</w:t>
      </w:r>
      <w:r>
        <w:rPr>
          <w:spacing w:val="29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pursued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variety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reasons</w:t>
      </w:r>
      <w:r>
        <w:rPr>
          <w:spacing w:val="27"/>
        </w:rPr>
        <w:t xml:space="preserve"> </w:t>
      </w:r>
      <w:r>
        <w:rPr>
          <w:spacing w:val="-1"/>
        </w:rPr>
        <w:t>including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environmental</w:t>
      </w:r>
      <w:r>
        <w:rPr>
          <w:spacing w:val="28"/>
        </w:rPr>
        <w:t xml:space="preserve"> </w:t>
      </w:r>
      <w:r>
        <w:t>demand</w:t>
      </w:r>
      <w:r>
        <w:rPr>
          <w:spacing w:val="27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met</w:t>
      </w:r>
      <w:r>
        <w:rPr>
          <w:spacing w:val="29"/>
        </w:rPr>
        <w:t xml:space="preserve"> </w:t>
      </w:r>
      <w:r>
        <w:t>by</w:t>
      </w:r>
      <w:r>
        <w:rPr>
          <w:spacing w:val="92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water.</w:t>
      </w:r>
    </w:p>
    <w:p w14:paraId="53D2A3DC" w14:textId="77777777" w:rsidR="00EB7FCC" w:rsidRDefault="00EB7FC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53D2A3DD" w14:textId="77777777" w:rsidR="00EB7FCC" w:rsidRDefault="007C2744">
      <w:pPr>
        <w:pStyle w:val="BodyText"/>
        <w:ind w:left="112"/>
      </w:pPr>
      <w:r>
        <w:t>*</w:t>
      </w:r>
      <w:r>
        <w:rPr>
          <w:spacing w:val="22"/>
        </w:rPr>
        <w:t xml:space="preserve"> </w:t>
      </w:r>
      <w:r>
        <w:rPr>
          <w:spacing w:val="-1"/>
        </w:rPr>
        <w:t>Could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coordinated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environmental</w:t>
      </w:r>
      <w:r>
        <w:rPr>
          <w:spacing w:val="21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rPr>
          <w:spacing w:val="-1"/>
        </w:rPr>
        <w:t>delivery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Macquarie</w:t>
      </w:r>
      <w:r>
        <w:rPr>
          <w:spacing w:val="21"/>
        </w:rPr>
        <w:t xml:space="preserve"> </w:t>
      </w:r>
      <w:r>
        <w:t>Marshes,</w:t>
      </w:r>
      <w:r>
        <w:rPr>
          <w:spacing w:val="22"/>
        </w:rPr>
        <w:t xml:space="preserve"> </w:t>
      </w:r>
      <w:r>
        <w:t>depending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t>timing</w:t>
      </w:r>
      <w:r>
        <w:rPr>
          <w:spacing w:val="21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t>volumes.</w:t>
      </w:r>
      <w:r>
        <w:rPr>
          <w:spacing w:val="20"/>
        </w:rPr>
        <w:t xml:space="preserve"> </w:t>
      </w:r>
      <w:r>
        <w:t>Providing</w:t>
      </w:r>
      <w:r>
        <w:rPr>
          <w:spacing w:val="21"/>
        </w:rPr>
        <w:t xml:space="preserve"> </w:t>
      </w:r>
      <w:r>
        <w:t>connectivity</w:t>
      </w:r>
      <w:r>
        <w:rPr>
          <w:spacing w:val="20"/>
        </w:rPr>
        <w:t xml:space="preserve"> </w:t>
      </w:r>
      <w:r>
        <w:rPr>
          <w:spacing w:val="-1"/>
        </w:rPr>
        <w:t>via</w:t>
      </w:r>
      <w:r>
        <w:rPr>
          <w:spacing w:val="90"/>
          <w:w w:val="99"/>
        </w:rPr>
        <w:t xml:space="preserve"> </w:t>
      </w:r>
      <w:r>
        <w:t>Marthaguy</w:t>
      </w:r>
      <w:r>
        <w:rPr>
          <w:spacing w:val="-9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rPr>
          <w:spacing w:val="1"/>
        </w:rPr>
        <w:t>be</w:t>
      </w:r>
      <w:r>
        <w:rPr>
          <w:spacing w:val="-8"/>
        </w:rPr>
        <w:t xml:space="preserve"> </w:t>
      </w:r>
      <w:r>
        <w:t>achieved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coordinating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East</w:t>
      </w:r>
      <w:r>
        <w:rPr>
          <w:spacing w:val="-5"/>
        </w:rPr>
        <w:t xml:space="preserve"> </w:t>
      </w:r>
      <w:r>
        <w:t>Marsh.</w:t>
      </w:r>
    </w:p>
    <w:p w14:paraId="53D2A3DE" w14:textId="77777777" w:rsidR="00EB7FCC" w:rsidRDefault="007C2744">
      <w:pPr>
        <w:pStyle w:val="BodyText"/>
        <w:spacing w:before="122"/>
        <w:ind w:left="112"/>
      </w:pPr>
      <w:r>
        <w:rPr>
          <w:position w:val="5"/>
          <w:sz w:val="13"/>
        </w:rPr>
        <w:t>#</w:t>
      </w:r>
      <w:r>
        <w:rPr>
          <w:spacing w:val="19"/>
          <w:position w:val="5"/>
          <w:sz w:val="13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rPr>
          <w:spacing w:val="-1"/>
        </w:rPr>
        <w:t>connection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Barwon</w:t>
      </w:r>
      <w:r>
        <w:rPr>
          <w:spacing w:val="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subject</w:t>
      </w:r>
      <w:r>
        <w:t xml:space="preserve"> to conditions</w:t>
      </w:r>
      <w:r>
        <w:rPr>
          <w:spacing w:val="-1"/>
        </w:rPr>
        <w:t xml:space="preserve"> such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fish</w:t>
      </w:r>
      <w:r>
        <w:rPr>
          <w:spacing w:val="1"/>
        </w:rPr>
        <w:t xml:space="preserve"> </w:t>
      </w:r>
      <w:r>
        <w:t>spawning/recruitment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Barwon,</w:t>
      </w:r>
      <w:r>
        <w:rPr>
          <w:spacing w:val="-2"/>
        </w:rPr>
        <w:t xml:space="preserve"> </w:t>
      </w:r>
      <w:r>
        <w:t>tributary</w:t>
      </w:r>
      <w:r>
        <w:rPr>
          <w:spacing w:val="-1"/>
        </w:rPr>
        <w:t xml:space="preserve"> </w:t>
      </w:r>
      <w:r>
        <w:t>inflows,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availability</w:t>
      </w:r>
      <w:r>
        <w:rPr>
          <w:spacing w:val="7"/>
        </w:rPr>
        <w:t xml:space="preserve"> </w:t>
      </w:r>
      <w:r>
        <w:t>and</w:t>
      </w:r>
      <w:r>
        <w:rPr>
          <w:spacing w:val="85"/>
          <w:w w:val="99"/>
        </w:rPr>
        <w:t xml:space="preserve"> </w:t>
      </w:r>
      <w:r>
        <w:t>protection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water.</w:t>
      </w:r>
    </w:p>
    <w:p w14:paraId="53D2A3DF" w14:textId="77777777" w:rsidR="00EB7FCC" w:rsidRDefault="00EB7FCC">
      <w:pPr>
        <w:sectPr w:rsidR="00EB7FCC">
          <w:pgSz w:w="16840" w:h="11910" w:orient="landscape"/>
          <w:pgMar w:top="920" w:right="700" w:bottom="660" w:left="740" w:header="0" w:footer="467" w:gutter="0"/>
          <w:cols w:space="720"/>
        </w:sectPr>
      </w:pPr>
    </w:p>
    <w:p w14:paraId="53D2A3E0" w14:textId="77777777" w:rsidR="00EB7FCC" w:rsidRDefault="007C2744">
      <w:pPr>
        <w:pStyle w:val="Heading2"/>
        <w:spacing w:before="37"/>
        <w:ind w:left="107" w:firstLine="0"/>
        <w:rPr>
          <w:b w:val="0"/>
          <w:bCs w:val="0"/>
        </w:rPr>
      </w:pPr>
      <w:bookmarkStart w:id="32" w:name="_bookmark31"/>
      <w:bookmarkEnd w:id="32"/>
      <w:r>
        <w:rPr>
          <w:color w:val="5F4879"/>
          <w:spacing w:val="-1"/>
        </w:rPr>
        <w:lastRenderedPageBreak/>
        <w:t>Potential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arrangements</w:t>
      </w:r>
    </w:p>
    <w:p w14:paraId="53D2A3E1" w14:textId="77777777" w:rsidR="00EB7FCC" w:rsidRDefault="00EB7FCC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3E2" w14:textId="77777777" w:rsidR="00EB7FCC" w:rsidRDefault="007C2744">
      <w:pPr>
        <w:pStyle w:val="BodyText"/>
        <w:ind w:right="216"/>
      </w:pPr>
      <w:hyperlink w:anchor="_bookmark2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Murray-</w:t>
      </w:r>
      <w:r>
        <w:rPr>
          <w:spacing w:val="68"/>
          <w:w w:val="99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56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contribution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standard</w:t>
      </w:r>
      <w:r>
        <w:rPr>
          <w:spacing w:val="58"/>
          <w:w w:val="99"/>
        </w:rPr>
        <w:t xml:space="preserve"> </w:t>
      </w:r>
      <w:r>
        <w:rPr>
          <w:spacing w:val="-1"/>
        </w:rPr>
        <w:t>considerations</w:t>
      </w:r>
      <w:r>
        <w:rPr>
          <w:spacing w:val="-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set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below.</w:t>
      </w:r>
    </w:p>
    <w:p w14:paraId="53D2A3E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3E4" w14:textId="77777777" w:rsidR="00EB7FCC" w:rsidRDefault="007C2744">
      <w:pPr>
        <w:pStyle w:val="Heading3"/>
        <w:numPr>
          <w:ilvl w:val="0"/>
          <w:numId w:val="2"/>
        </w:numPr>
        <w:tabs>
          <w:tab w:val="left" w:pos="329"/>
        </w:tabs>
        <w:ind w:hanging="220"/>
        <w:rPr>
          <w:b w:val="0"/>
          <w:bCs w:val="0"/>
        </w:rPr>
      </w:pPr>
      <w:r>
        <w:t>Mid-Macquarie</w:t>
      </w:r>
      <w:r>
        <w:rPr>
          <w:spacing w:val="-14"/>
        </w:rPr>
        <w:t xml:space="preserve"> </w:t>
      </w:r>
      <w:r>
        <w:rPr>
          <w:spacing w:val="-1"/>
        </w:rPr>
        <w:t>River</w:t>
      </w:r>
      <w:r>
        <w:rPr>
          <w:spacing w:val="-11"/>
        </w:rPr>
        <w:t xml:space="preserve"> </w:t>
      </w:r>
      <w:r>
        <w:t>minimum</w:t>
      </w:r>
      <w:r>
        <w:rPr>
          <w:spacing w:val="-14"/>
        </w:rPr>
        <w:t xml:space="preserve"> </w:t>
      </w:r>
      <w:r>
        <w:t>baseflows</w:t>
      </w:r>
    </w:p>
    <w:p w14:paraId="53D2A3E5" w14:textId="77777777" w:rsidR="00EB7FCC" w:rsidRDefault="00EB7FCC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53D2A3E6" w14:textId="77777777" w:rsidR="00EB7FCC" w:rsidRDefault="007C2744">
      <w:pPr>
        <w:pStyle w:val="BodyText"/>
        <w:ind w:right="68"/>
      </w:pPr>
      <w:r>
        <w:rPr>
          <w:i/>
        </w:rPr>
        <w:t>Watering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extreme</w:t>
      </w:r>
      <w:r>
        <w:rPr>
          <w:spacing w:val="-7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95"/>
          <w:w w:val="9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releases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Burrendong</w:t>
      </w:r>
      <w:r>
        <w:rPr>
          <w:spacing w:val="-7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cease.</w:t>
      </w:r>
    </w:p>
    <w:p w14:paraId="53D2A3E7" w14:textId="77777777" w:rsidR="00EB7FCC" w:rsidRDefault="00EB7FC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53D2A3E8" w14:textId="77777777" w:rsidR="00EB7FCC" w:rsidRDefault="007C2744">
      <w:pPr>
        <w:ind w:left="107" w:right="21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sz w:val="20"/>
        </w:rPr>
        <w:t>Target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flow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rates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would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dependent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conditions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in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5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system,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volume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of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available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to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be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delivered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operational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considerations.</w:t>
      </w:r>
    </w:p>
    <w:p w14:paraId="53D2A3E9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53D2A3EA" w14:textId="77777777" w:rsidR="00EB7FCC" w:rsidRDefault="007C2744">
      <w:pPr>
        <w:pStyle w:val="BodyText"/>
        <w:ind w:right="68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58"/>
          <w:w w:val="99"/>
        </w:rPr>
        <w:t xml:space="preserve"> </w:t>
      </w:r>
      <w:r>
        <w:rPr>
          <w:spacing w:val="-1"/>
        </w:rPr>
        <w:t>Burrendong</w:t>
      </w:r>
      <w:r>
        <w:rPr>
          <w:spacing w:val="-9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Warren.</w:t>
      </w:r>
    </w:p>
    <w:p w14:paraId="53D2A3EB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3EC" w14:textId="77777777" w:rsidR="00EB7FCC" w:rsidRDefault="007C2744">
      <w:pPr>
        <w:pStyle w:val="BodyText"/>
        <w:ind w:right="216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48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14:paraId="53D2A3ED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3EE" w14:textId="77777777" w:rsidR="00EB7FCC" w:rsidRDefault="007C2744">
      <w:pPr>
        <w:pStyle w:val="Heading3"/>
        <w:numPr>
          <w:ilvl w:val="0"/>
          <w:numId w:val="2"/>
        </w:numPr>
        <w:tabs>
          <w:tab w:val="left" w:pos="331"/>
        </w:tabs>
        <w:ind w:left="330" w:hanging="222"/>
        <w:rPr>
          <w:b w:val="0"/>
          <w:bCs w:val="0"/>
        </w:rPr>
      </w:pPr>
      <w:r>
        <w:rPr>
          <w:spacing w:val="-1"/>
        </w:rPr>
        <w:t>Native</w:t>
      </w:r>
      <w:r>
        <w:rPr>
          <w:spacing w:val="-9"/>
        </w:rPr>
        <w:t xml:space="preserve"> </w:t>
      </w:r>
      <w:r>
        <w:t>fish</w:t>
      </w:r>
      <w:r>
        <w:rPr>
          <w:spacing w:val="-9"/>
        </w:rPr>
        <w:t xml:space="preserve"> </w:t>
      </w:r>
      <w:r>
        <w:t>maintenance</w:t>
      </w:r>
      <w:r>
        <w:rPr>
          <w:spacing w:val="-11"/>
        </w:rPr>
        <w:t xml:space="preserve"> </w:t>
      </w:r>
      <w:r>
        <w:t>flow</w:t>
      </w:r>
    </w:p>
    <w:p w14:paraId="53D2A3EF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53D2A3F0" w14:textId="77777777" w:rsidR="00EB7FCC" w:rsidRDefault="007C2744">
      <w:pPr>
        <w:pStyle w:val="BodyText"/>
        <w:ind w:right="216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(small</w:t>
      </w:r>
      <w:r>
        <w:rPr>
          <w:spacing w:val="-7"/>
        </w:rPr>
        <w:t xml:space="preserve"> </w:t>
      </w:r>
      <w:r>
        <w:t>freshes)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maintenance</w:t>
      </w:r>
      <w:r>
        <w:rPr>
          <w:spacing w:val="63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conditioning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(flow</w:t>
      </w:r>
      <w:r>
        <w:rPr>
          <w:spacing w:val="-2"/>
        </w:rPr>
        <w:t xml:space="preserve"> </w:t>
      </w:r>
      <w:r>
        <w:t>generalists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rPr>
          <w:spacing w:val="-1"/>
        </w:rPr>
        <w:t>specialists)</w:t>
      </w:r>
      <w:r>
        <w:rPr>
          <w:spacing w:val="-8"/>
        </w:rPr>
        <w:t xml:space="preserve"> </w:t>
      </w:r>
      <w:r>
        <w:rPr>
          <w:spacing w:val="-1"/>
        </w:rPr>
        <w:t>(July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mid-August).</w:t>
      </w:r>
    </w:p>
    <w:p w14:paraId="53D2A3F1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3F2" w14:textId="77777777" w:rsidR="00EB7FCC" w:rsidRDefault="007C274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3F3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Marebone</w:t>
      </w:r>
      <w:r>
        <w:rPr>
          <w:spacing w:val="-5"/>
        </w:rPr>
        <w:t xml:space="preserve"> </w:t>
      </w:r>
      <w:r>
        <w:t>Weir</w:t>
      </w:r>
    </w:p>
    <w:p w14:paraId="53D2A3F4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22"/>
        <w:ind w:right="284" w:hanging="35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important.</w:t>
      </w:r>
      <w:r>
        <w:rPr>
          <w:spacing w:val="-4"/>
        </w:rPr>
        <w:t xml:space="preserve"> </w:t>
      </w:r>
      <w:r>
        <w:t>Conditioning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ideally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3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mid-</w:t>
      </w:r>
      <w:r>
        <w:rPr>
          <w:spacing w:val="58"/>
          <w:w w:val="99"/>
        </w:rPr>
        <w:t xml:space="preserve"> </w:t>
      </w:r>
      <w:r>
        <w:rPr>
          <w:spacing w:val="-1"/>
        </w:rPr>
        <w:t>August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avoid</w:t>
      </w:r>
      <w:r>
        <w:rPr>
          <w:spacing w:val="-8"/>
        </w:rPr>
        <w:t xml:space="preserve"> </w:t>
      </w:r>
      <w:r>
        <w:t>favouring</w:t>
      </w:r>
      <w:r>
        <w:rPr>
          <w:spacing w:val="-7"/>
        </w:rPr>
        <w:t xml:space="preserve"> </w:t>
      </w:r>
      <w:r>
        <w:t>carp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competitive</w:t>
      </w:r>
      <w:r>
        <w:rPr>
          <w:spacing w:val="-8"/>
        </w:rPr>
        <w:t xml:space="preserve"> </w:t>
      </w:r>
      <w:r>
        <w:rPr>
          <w:spacing w:val="-1"/>
        </w:rPr>
        <w:t>advantage</w:t>
      </w:r>
      <w:r>
        <w:rPr>
          <w:spacing w:val="-7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species.</w:t>
      </w:r>
      <w:r>
        <w:rPr>
          <w:spacing w:val="53"/>
          <w:w w:val="9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pulses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beneficial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rPr>
          <w:spacing w:val="1"/>
        </w:rPr>
        <w:t>cod.</w:t>
      </w:r>
    </w:p>
    <w:p w14:paraId="53D2A3F5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785" w:hanging="357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rPr>
          <w:spacing w:val="-1"/>
        </w:rPr>
        <w:t>advantage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supplementing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and/or</w:t>
      </w:r>
      <w:r>
        <w:rPr>
          <w:spacing w:val="85"/>
          <w:w w:val="99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desired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recession.</w:t>
      </w:r>
    </w:p>
    <w:p w14:paraId="53D2A3F6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533" w:hanging="357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Marshes,</w:t>
      </w:r>
      <w:r>
        <w:rPr>
          <w:spacing w:val="66"/>
          <w:w w:val="99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volumes.</w:t>
      </w:r>
    </w:p>
    <w:p w14:paraId="53D2A3F7" w14:textId="77777777" w:rsidR="00EB7FCC" w:rsidRDefault="007C2744">
      <w:pPr>
        <w:pStyle w:val="BodyText"/>
        <w:spacing w:before="119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66"/>
          <w:w w:val="99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Burrendong</w:t>
      </w:r>
      <w:r>
        <w:rPr>
          <w:spacing w:val="-8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Marshes.</w:t>
      </w:r>
    </w:p>
    <w:p w14:paraId="53D2A3F8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3F9" w14:textId="77777777" w:rsidR="00EB7FCC" w:rsidRDefault="007C2744">
      <w:pPr>
        <w:pStyle w:val="BodyText"/>
        <w:ind w:right="68"/>
      </w:pPr>
      <w:r>
        <w:rPr>
          <w:i/>
          <w:spacing w:val="-1"/>
        </w:rPr>
        <w:lastRenderedPageBreak/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56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14:paraId="53D2A3FA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3FB" w14:textId="77777777" w:rsidR="00EB7FCC" w:rsidRDefault="007C2744">
      <w:pPr>
        <w:pStyle w:val="Heading3"/>
        <w:numPr>
          <w:ilvl w:val="0"/>
          <w:numId w:val="2"/>
        </w:numPr>
        <w:tabs>
          <w:tab w:val="left" w:pos="331"/>
        </w:tabs>
        <w:ind w:left="330" w:hanging="222"/>
        <w:rPr>
          <w:b w:val="0"/>
          <w:bCs w:val="0"/>
        </w:rPr>
      </w:pP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fish</w:t>
      </w:r>
      <w:r>
        <w:rPr>
          <w:spacing w:val="-8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(flow</w:t>
      </w:r>
      <w:r>
        <w:rPr>
          <w:spacing w:val="-9"/>
        </w:rPr>
        <w:t xml:space="preserve"> </w:t>
      </w:r>
      <w:r>
        <w:rPr>
          <w:spacing w:val="-1"/>
        </w:rPr>
        <w:t>generalists</w:t>
      </w:r>
      <w:r>
        <w:rPr>
          <w:spacing w:val="-5"/>
        </w:rPr>
        <w:t xml:space="preserve"> </w:t>
      </w:r>
      <w:r>
        <w:t>+</w:t>
      </w:r>
      <w:r>
        <w:rPr>
          <w:spacing w:val="-8"/>
        </w:rPr>
        <w:t xml:space="preserve"> </w:t>
      </w:r>
      <w:r>
        <w:rPr>
          <w:spacing w:val="-1"/>
        </w:rPr>
        <w:t>in-channel</w:t>
      </w:r>
      <w:r>
        <w:rPr>
          <w:spacing w:val="-8"/>
        </w:rPr>
        <w:t xml:space="preserve"> </w:t>
      </w:r>
      <w:r>
        <w:t>specialists)</w:t>
      </w:r>
    </w:p>
    <w:p w14:paraId="53D2A3FC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53D2A3FD" w14:textId="77777777" w:rsidR="00EB7FCC" w:rsidRDefault="007C2744">
      <w:pPr>
        <w:pStyle w:val="BodyText"/>
        <w:ind w:right="216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(small</w:t>
      </w:r>
      <w:r>
        <w:rPr>
          <w:spacing w:val="-7"/>
        </w:rPr>
        <w:t xml:space="preserve"> </w:t>
      </w:r>
      <w:r>
        <w:t>freshes)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habitat</w:t>
      </w:r>
      <w:r>
        <w:rPr>
          <w:spacing w:val="80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4"/>
        </w:rPr>
        <w:t xml:space="preserve"> </w:t>
      </w:r>
      <w:r>
        <w:rPr>
          <w:spacing w:val="-1"/>
        </w:rPr>
        <w:t>(all</w:t>
      </w:r>
      <w:r>
        <w:rPr>
          <w:spacing w:val="-7"/>
        </w:rPr>
        <w:t xml:space="preserve"> </w:t>
      </w:r>
      <w:r>
        <w:t>guilds)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spawning</w:t>
      </w:r>
      <w:r>
        <w:rPr>
          <w:spacing w:val="-9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generalists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in-channel</w:t>
      </w:r>
      <w:r>
        <w:rPr>
          <w:spacing w:val="45"/>
          <w:w w:val="99"/>
        </w:rPr>
        <w:t xml:space="preserve"> </w:t>
      </w:r>
      <w:r>
        <w:rPr>
          <w:spacing w:val="-1"/>
        </w:rPr>
        <w:t>specialists.</w:t>
      </w:r>
    </w:p>
    <w:p w14:paraId="53D2A3FE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3FF" w14:textId="77777777" w:rsidR="00EB7FCC" w:rsidRDefault="007C274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00" w14:textId="77777777" w:rsidR="00EB7FCC" w:rsidRDefault="00EB7FCC">
      <w:pPr>
        <w:spacing w:before="5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53D2A401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02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787" w:hanging="357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rPr>
          <w:spacing w:val="-1"/>
        </w:rPr>
        <w:t>advantage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supplementing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and/or</w:t>
      </w:r>
      <w:r>
        <w:rPr>
          <w:spacing w:val="81"/>
          <w:w w:val="99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desired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recession.</w:t>
      </w:r>
    </w:p>
    <w:p w14:paraId="53D2A403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22"/>
        <w:ind w:hanging="357"/>
      </w:pP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supplementary</w:t>
      </w:r>
      <w:r>
        <w:rPr>
          <w:spacing w:val="-12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meeting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demand.</w:t>
      </w:r>
    </w:p>
    <w:p w14:paraId="53D2A404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533" w:hanging="357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Marshes,</w:t>
      </w:r>
      <w:r>
        <w:rPr>
          <w:spacing w:val="66"/>
          <w:w w:val="99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volumes.</w:t>
      </w:r>
    </w:p>
    <w:p w14:paraId="53D2A40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6"/>
          <w:szCs w:val="16"/>
        </w:rPr>
      </w:pPr>
    </w:p>
    <w:p w14:paraId="53D2A406" w14:textId="77777777" w:rsidR="00EB7FCC" w:rsidRDefault="007C2744">
      <w:pPr>
        <w:pStyle w:val="BodyText"/>
        <w:spacing w:before="59"/>
        <w:ind w:left="77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33</w:t>
      </w:r>
    </w:p>
    <w:p w14:paraId="53D2A407" w14:textId="77777777" w:rsidR="00EB7FCC" w:rsidRDefault="00EB7FCC">
      <w:pPr>
        <w:jc w:val="center"/>
        <w:rPr>
          <w:rFonts w:ascii="Calibri" w:eastAsia="Calibri" w:hAnsi="Calibri" w:cs="Calibri"/>
        </w:rPr>
        <w:sectPr w:rsidR="00EB7FCC">
          <w:footerReference w:type="default" r:id="rId76"/>
          <w:pgSz w:w="11910" w:h="16840"/>
          <w:pgMar w:top="1080" w:right="1100" w:bottom="280" w:left="600" w:header="0" w:footer="0" w:gutter="0"/>
          <w:cols w:space="720"/>
        </w:sectPr>
      </w:pPr>
    </w:p>
    <w:p w14:paraId="53D2A408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37"/>
        <w:ind w:right="248" w:hanging="357"/>
      </w:pPr>
      <w:r>
        <w:rPr>
          <w:spacing w:val="1"/>
        </w:rPr>
        <w:lastRenderedPageBreak/>
        <w:t>If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small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medium</w:t>
      </w:r>
      <w:r>
        <w:rPr>
          <w:spacing w:val="-7"/>
        </w:rPr>
        <w:t xml:space="preserve"> </w:t>
      </w:r>
      <w:r>
        <w:t>sized</w:t>
      </w:r>
      <w:r>
        <w:rPr>
          <w:spacing w:val="-6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moving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t>Marthaguy</w:t>
      </w:r>
      <w:r>
        <w:rPr>
          <w:spacing w:val="-8"/>
        </w:rPr>
        <w:t xml:space="preserve"> </w:t>
      </w:r>
      <w:r>
        <w:t>Creek,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t>be</w:t>
      </w:r>
      <w:r>
        <w:rPr>
          <w:spacing w:val="46"/>
          <w:w w:val="99"/>
        </w:rPr>
        <w:t xml:space="preserve"> </w:t>
      </w:r>
      <w:r>
        <w:t>directed</w:t>
      </w:r>
      <w:r>
        <w:rPr>
          <w:spacing w:val="-8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rPr>
          <w:spacing w:val="-1"/>
        </w:rPr>
        <w:t>Gum</w:t>
      </w:r>
      <w:r>
        <w:rPr>
          <w:spacing w:val="-5"/>
        </w:rPr>
        <w:t xml:space="preserve"> </w:t>
      </w:r>
      <w:r>
        <w:t>Cowal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Eastern</w:t>
      </w:r>
      <w:r>
        <w:rPr>
          <w:spacing w:val="-6"/>
        </w:rPr>
        <w:t xml:space="preserve"> </w:t>
      </w:r>
      <w:r>
        <w:rPr>
          <w:spacing w:val="-1"/>
        </w:rPr>
        <w:t>Marshes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connectivity</w:t>
      </w:r>
      <w:r>
        <w:rPr>
          <w:spacing w:val="-7"/>
        </w:rPr>
        <w:t xml:space="preserve"> </w:t>
      </w:r>
      <w:r>
        <w:rPr>
          <w:spacing w:val="-1"/>
        </w:rPr>
        <w:t>(targeting</w:t>
      </w:r>
      <w:r>
        <w:rPr>
          <w:spacing w:val="-7"/>
        </w:rPr>
        <w:t xml:space="preserve"> </w:t>
      </w:r>
      <w:r>
        <w:rPr>
          <w:spacing w:val="3"/>
        </w:rPr>
        <w:t>5</w:t>
      </w:r>
      <w:r>
        <w:rPr>
          <w:rFonts w:cs="Century Gothic"/>
          <w:spacing w:val="3"/>
        </w:rPr>
        <w:t>–</w:t>
      </w:r>
      <w:r>
        <w:rPr>
          <w:spacing w:val="3"/>
        </w:rPr>
        <w:t>7</w:t>
      </w:r>
      <w:r>
        <w:rPr>
          <w:spacing w:val="-7"/>
        </w:rPr>
        <w:t xml:space="preserve"> </w:t>
      </w:r>
      <w:r>
        <w:rPr>
          <w:spacing w:val="-1"/>
        </w:rPr>
        <w:t>days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91"/>
          <w:w w:val="99"/>
        </w:rPr>
        <w:t xml:space="preserve"> </w:t>
      </w:r>
      <w:r>
        <w:rPr>
          <w:spacing w:val="-1"/>
        </w:rPr>
        <w:t>connection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2"/>
        </w:rPr>
        <w:t>0.5</w:t>
      </w:r>
      <w:r>
        <w:rPr>
          <w:spacing w:val="-6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depth,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Gum</w:t>
      </w:r>
      <w:r>
        <w:rPr>
          <w:spacing w:val="-4"/>
        </w:rPr>
        <w:t xml:space="preserve"> </w:t>
      </w:r>
      <w:r>
        <w:rPr>
          <w:spacing w:val="-1"/>
        </w:rPr>
        <w:t>Cowal</w:t>
      </w:r>
      <w:r>
        <w:rPr>
          <w:spacing w:val="-5"/>
        </w:rPr>
        <w:t xml:space="preserve"> </w:t>
      </w:r>
      <w:r>
        <w:t>regulator</w:t>
      </w:r>
      <w:r>
        <w:rPr>
          <w:spacing w:val="-5"/>
        </w:rPr>
        <w:t xml:space="preserve"> </w:t>
      </w:r>
      <w:r>
        <w:t>fully</w:t>
      </w:r>
      <w:r>
        <w:rPr>
          <w:spacing w:val="-7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70"/>
          <w:w w:val="99"/>
        </w:rPr>
        <w:t xml:space="preserve"> </w:t>
      </w:r>
      <w:r>
        <w:rPr>
          <w:spacing w:val="-1"/>
        </w:rPr>
        <w:t>passage).</w:t>
      </w:r>
    </w:p>
    <w:p w14:paraId="53D2A409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235" w:hanging="357"/>
      </w:pPr>
      <w:r>
        <w:rPr>
          <w:spacing w:val="1"/>
        </w:rPr>
        <w:t>If</w:t>
      </w:r>
      <w:r>
        <w:rPr>
          <w:spacing w:val="-8"/>
        </w:rPr>
        <w:t xml:space="preserve"> </w:t>
      </w:r>
      <w:r>
        <w:rPr>
          <w:spacing w:val="-1"/>
        </w:rPr>
        <w:t>Marthaguy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flowing,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directed</w:t>
      </w:r>
      <w:r>
        <w:rPr>
          <w:spacing w:val="-7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mainstem</w:t>
      </w:r>
      <w:r>
        <w:rPr>
          <w:spacing w:val="54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benefit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2"/>
        </w:rPr>
        <w:t>other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rPr>
          <w:spacing w:val="-1"/>
        </w:rPr>
        <w:t>assets.</w:t>
      </w:r>
      <w:r>
        <w:rPr>
          <w:spacing w:val="-8"/>
        </w:rPr>
        <w:t xml:space="preserve"> </w:t>
      </w:r>
      <w:r>
        <w:rPr>
          <w:spacing w:val="3"/>
        </w:rPr>
        <w:t>The</w:t>
      </w:r>
      <w:r>
        <w:rPr>
          <w:spacing w:val="79"/>
          <w:w w:val="99"/>
        </w:rPr>
        <w:t xml:space="preserve"> </w:t>
      </w:r>
      <w:r>
        <w:t>Marebone</w:t>
      </w:r>
      <w:r>
        <w:rPr>
          <w:spacing w:val="-7"/>
        </w:rPr>
        <w:t xml:space="preserve"> </w:t>
      </w:r>
      <w:r>
        <w:rPr>
          <w:spacing w:val="-1"/>
        </w:rPr>
        <w:t>regulator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operated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passage</w:t>
      </w:r>
      <w:r>
        <w:rPr>
          <w:spacing w:val="-7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fishway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48"/>
          <w:w w:val="9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liftgates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fully</w:t>
      </w:r>
      <w:r>
        <w:rPr>
          <w:spacing w:val="-7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rPr>
          <w:spacing w:val="-1"/>
        </w:rPr>
        <w:t>velocity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3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t>gates</w:t>
      </w:r>
      <w:r>
        <w:rPr>
          <w:spacing w:val="88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pass.</w:t>
      </w:r>
    </w:p>
    <w:p w14:paraId="53D2A40A" w14:textId="77777777" w:rsidR="00EB7FCC" w:rsidRDefault="007C2744">
      <w:pPr>
        <w:pStyle w:val="BodyText"/>
        <w:spacing w:before="119"/>
        <w:ind w:right="204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64"/>
          <w:w w:val="99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Burrendong</w:t>
      </w:r>
      <w:r>
        <w:rPr>
          <w:spacing w:val="-8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 xml:space="preserve">Marshes. </w:t>
      </w:r>
      <w:r>
        <w:rPr>
          <w:spacing w:val="-1"/>
        </w:rPr>
        <w:t>Additional</w:t>
      </w:r>
      <w:r>
        <w:rPr>
          <w:spacing w:val="74"/>
          <w:w w:val="9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Marthaguy</w:t>
      </w:r>
      <w:r>
        <w:rPr>
          <w:spacing w:val="-6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 xml:space="preserve">to </w:t>
      </w:r>
      <w:r>
        <w:rPr>
          <w:spacing w:val="-1"/>
        </w:rPr>
        <w:t>support</w:t>
      </w:r>
      <w:r>
        <w:rPr>
          <w:spacing w:val="46"/>
          <w:w w:val="99"/>
        </w:rPr>
        <w:t xml:space="preserve"> </w:t>
      </w:r>
      <w:r>
        <w:rPr>
          <w:spacing w:val="-1"/>
        </w:rPr>
        <w:t>connectivity.</w:t>
      </w:r>
    </w:p>
    <w:p w14:paraId="53D2A40B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40C" w14:textId="77777777" w:rsidR="00EB7FCC" w:rsidRDefault="007C2744">
      <w:pPr>
        <w:pStyle w:val="BodyText"/>
        <w:ind w:right="204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54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14:paraId="53D2A40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0E" w14:textId="77777777" w:rsidR="00EB7FCC" w:rsidRDefault="007C2744">
      <w:pPr>
        <w:pStyle w:val="Heading3"/>
        <w:numPr>
          <w:ilvl w:val="0"/>
          <w:numId w:val="2"/>
        </w:numPr>
        <w:tabs>
          <w:tab w:val="left" w:pos="331"/>
        </w:tabs>
        <w:ind w:left="330" w:hanging="222"/>
        <w:rPr>
          <w:b w:val="0"/>
          <w:bCs w:val="0"/>
        </w:rPr>
      </w:pP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fish</w:t>
      </w:r>
      <w:r>
        <w:rPr>
          <w:spacing w:val="-8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(flow</w:t>
      </w:r>
      <w:r>
        <w:rPr>
          <w:spacing w:val="-9"/>
        </w:rPr>
        <w:t xml:space="preserve"> </w:t>
      </w:r>
      <w:r>
        <w:t>specialists)</w:t>
      </w:r>
    </w:p>
    <w:p w14:paraId="53D2A40F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10" w14:textId="77777777" w:rsidR="00EB7FCC" w:rsidRDefault="007C2744">
      <w:pPr>
        <w:pStyle w:val="BodyText"/>
        <w:ind w:right="204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(freshes)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86"/>
          <w:w w:val="99"/>
        </w:rPr>
        <w:t xml:space="preserve"> </w:t>
      </w:r>
      <w:r>
        <w:rPr>
          <w:spacing w:val="-1"/>
        </w:rPr>
        <w:t>populations</w:t>
      </w:r>
      <w:r>
        <w:rPr>
          <w:spacing w:val="-11"/>
        </w:rPr>
        <w:t xml:space="preserve"> </w:t>
      </w:r>
      <w:r>
        <w:rPr>
          <w:spacing w:val="-1"/>
        </w:rPr>
        <w:t>(flow</w:t>
      </w:r>
      <w:r>
        <w:rPr>
          <w:spacing w:val="-10"/>
        </w:rPr>
        <w:t xml:space="preserve"> </w:t>
      </w:r>
      <w:r>
        <w:rPr>
          <w:spacing w:val="-1"/>
        </w:rPr>
        <w:t>specialists),</w:t>
      </w:r>
      <w:r>
        <w:rPr>
          <w:spacing w:val="-13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t>movement,</w:t>
      </w:r>
      <w:r>
        <w:rPr>
          <w:spacing w:val="-13"/>
        </w:rPr>
        <w:t xml:space="preserve"> </w:t>
      </w:r>
      <w:r>
        <w:t>reproduction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recruitment.</w:t>
      </w:r>
    </w:p>
    <w:p w14:paraId="53D2A41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12" w14:textId="77777777" w:rsidR="00EB7FCC" w:rsidRDefault="007C2744">
      <w:pPr>
        <w:ind w:left="107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13" w14:textId="77777777" w:rsidR="00EB7FCC" w:rsidRDefault="00EB7FCC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53D2A414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1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16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396" w:hanging="357"/>
      </w:pPr>
      <w:r>
        <w:rPr>
          <w:spacing w:val="-1"/>
        </w:rPr>
        <w:t>Triggers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tributary</w:t>
      </w:r>
      <w:r>
        <w:rPr>
          <w:spacing w:val="-7"/>
        </w:rPr>
        <w:t xml:space="preserve"> </w:t>
      </w:r>
      <w:r>
        <w:t>inputs,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Baroona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temperatures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19</w:t>
      </w:r>
      <w:r>
        <w:rPr>
          <w:spacing w:val="78"/>
          <w:w w:val="99"/>
        </w:rPr>
        <w:t xml:space="preserve"> </w:t>
      </w:r>
      <w:r>
        <w:t>degrees</w:t>
      </w:r>
      <w:r>
        <w:rPr>
          <w:spacing w:val="-17"/>
        </w:rPr>
        <w:t xml:space="preserve"> </w:t>
      </w:r>
      <w:r>
        <w:t>celcius.</w:t>
      </w:r>
    </w:p>
    <w:p w14:paraId="53D2A417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18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454" w:hanging="357"/>
      </w:pPr>
      <w:r>
        <w:t>Two</w:t>
      </w:r>
      <w:r>
        <w:rPr>
          <w:spacing w:val="-7"/>
        </w:rPr>
        <w:t xml:space="preserve"> </w:t>
      </w:r>
      <w:r>
        <w:rPr>
          <w:spacing w:val="-1"/>
        </w:rPr>
        <w:t>pulses</w:t>
      </w:r>
      <w:r>
        <w:rPr>
          <w:spacing w:val="-4"/>
        </w:rPr>
        <w:t xml:space="preserve"> </w:t>
      </w:r>
      <w:r>
        <w:rPr>
          <w:spacing w:val="-1"/>
        </w:rPr>
        <w:t>consisting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priming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spawning</w:t>
      </w:r>
      <w:r>
        <w:rPr>
          <w:spacing w:val="-6"/>
        </w:rPr>
        <w:t xml:space="preserve"> </w:t>
      </w:r>
      <w:r>
        <w:rPr>
          <w:spacing w:val="-1"/>
        </w:rPr>
        <w:t>pulse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 xml:space="preserve">required.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55"/>
          <w:w w:val="9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advantage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supplementing</w:t>
      </w:r>
      <w:r>
        <w:rPr>
          <w:spacing w:val="-8"/>
        </w:rPr>
        <w:t xml:space="preserve"> </w:t>
      </w:r>
      <w: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4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desired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pulses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recessions.</w:t>
      </w:r>
    </w:p>
    <w:p w14:paraId="53D2A419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1A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248" w:hanging="357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dispersal/recruitment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consisting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rPr>
          <w:spacing w:val="-1"/>
        </w:rPr>
        <w:t>pulse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87"/>
          <w:w w:val="99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t>triggers,</w:t>
      </w:r>
      <w:r>
        <w:rPr>
          <w:spacing w:val="-10"/>
        </w:rPr>
        <w:t xml:space="preserve"> </w:t>
      </w:r>
      <w:r>
        <w:t>followed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second</w:t>
      </w:r>
      <w:r>
        <w:rPr>
          <w:spacing w:val="-8"/>
        </w:rPr>
        <w:t xml:space="preserve"> </w:t>
      </w:r>
      <w:r>
        <w:t>peak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6"/>
        </w:rPr>
        <w:t xml:space="preserve"> </w:t>
      </w:r>
      <w:r>
        <w:t>recesssion.</w:t>
      </w:r>
    </w:p>
    <w:p w14:paraId="53D2A41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1C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603" w:hanging="357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Marshes,</w:t>
      </w:r>
      <w:r>
        <w:rPr>
          <w:spacing w:val="66"/>
          <w:w w:val="99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volumes.</w:t>
      </w:r>
    </w:p>
    <w:p w14:paraId="53D2A41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1E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1100" w:hanging="357"/>
      </w:pPr>
      <w:r>
        <w:lastRenderedPageBreak/>
        <w:t>Commonwealth</w:t>
      </w:r>
      <w:r>
        <w:rPr>
          <w:spacing w:val="-10"/>
        </w:rPr>
        <w:t xml:space="preserve"> </w:t>
      </w:r>
      <w:r>
        <w:rPr>
          <w:spacing w:val="-1"/>
        </w:rPr>
        <w:t>supplementary</w:t>
      </w:r>
      <w:r>
        <w:rPr>
          <w:spacing w:val="-10"/>
        </w:rPr>
        <w:t xml:space="preserve"> </w:t>
      </w:r>
      <w:r>
        <w:t>entitlements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meeting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by</w:t>
      </w:r>
      <w:r>
        <w:rPr>
          <w:spacing w:val="68"/>
          <w:w w:val="99"/>
        </w:rPr>
        <w:t xml:space="preserve"> </w:t>
      </w:r>
      <w:r>
        <w:t>protecting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pulse.</w:t>
      </w:r>
    </w:p>
    <w:p w14:paraId="53D2A41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20" w14:textId="77777777" w:rsidR="00EB7FCC" w:rsidRDefault="007C2744">
      <w:pPr>
        <w:pStyle w:val="BodyText"/>
        <w:ind w:right="204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66"/>
          <w:w w:val="99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Burrendong</w:t>
      </w:r>
      <w:r>
        <w:rPr>
          <w:spacing w:val="-8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Marshes.</w:t>
      </w:r>
    </w:p>
    <w:p w14:paraId="53D2A421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22" w14:textId="77777777" w:rsidR="00EB7FCC" w:rsidRDefault="007C2744">
      <w:pPr>
        <w:pStyle w:val="BodyText"/>
        <w:ind w:right="204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54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14:paraId="53D2A42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24" w14:textId="77777777" w:rsidR="00EB7FCC" w:rsidRDefault="007C2744">
      <w:pPr>
        <w:pStyle w:val="Heading3"/>
        <w:numPr>
          <w:ilvl w:val="0"/>
          <w:numId w:val="2"/>
        </w:numPr>
        <w:tabs>
          <w:tab w:val="left" w:pos="331"/>
        </w:tabs>
        <w:ind w:left="330" w:hanging="222"/>
        <w:rPr>
          <w:b w:val="0"/>
          <w:bCs w:val="0"/>
        </w:rPr>
      </w:pP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fish</w:t>
      </w:r>
      <w:r>
        <w:rPr>
          <w:spacing w:val="-8"/>
        </w:rPr>
        <w:t xml:space="preserve"> </w:t>
      </w:r>
      <w:r>
        <w:t>passage</w:t>
      </w:r>
      <w:r>
        <w:rPr>
          <w:spacing w:val="-9"/>
        </w:rPr>
        <w:t xml:space="preserve"> </w:t>
      </w:r>
      <w:r>
        <w:t>flow</w:t>
      </w:r>
    </w:p>
    <w:p w14:paraId="53D2A425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26" w14:textId="77777777" w:rsidR="00EB7FCC" w:rsidRDefault="007C2744">
      <w:pPr>
        <w:pStyle w:val="BodyText"/>
        <w:ind w:right="235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(large</w:t>
      </w:r>
      <w:r>
        <w:rPr>
          <w:spacing w:val="-8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bankfull)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86"/>
          <w:w w:val="99"/>
        </w:rPr>
        <w:t xml:space="preserve"> </w:t>
      </w:r>
      <w:r>
        <w:t>drown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weirs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movement,</w:t>
      </w:r>
      <w:r>
        <w:rPr>
          <w:spacing w:val="-8"/>
        </w:rPr>
        <w:t xml:space="preserve"> </w:t>
      </w:r>
      <w:r>
        <w:t>spawning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specialists</w:t>
      </w:r>
      <w:r>
        <w:rPr>
          <w:spacing w:val="103"/>
          <w:w w:val="9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generalists.</w:t>
      </w:r>
    </w:p>
    <w:p w14:paraId="53D2A427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28" w14:textId="77777777" w:rsidR="00EB7FCC" w:rsidRDefault="007C2744">
      <w:pPr>
        <w:ind w:left="107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29" w14:textId="77777777" w:rsidR="00EB7FCC" w:rsidRDefault="00EB7FCC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53D2A42A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2B" w14:textId="77777777" w:rsidR="00EB7FCC" w:rsidRDefault="00EB7FCC">
      <w:pPr>
        <w:sectPr w:rsidR="00EB7FCC">
          <w:footerReference w:type="default" r:id="rId77"/>
          <w:pgSz w:w="11910" w:h="16840"/>
          <w:pgMar w:top="1080" w:right="1040" w:bottom="980" w:left="600" w:header="0" w:footer="787" w:gutter="0"/>
          <w:pgNumType w:start="34"/>
          <w:cols w:space="720"/>
        </w:sectPr>
      </w:pPr>
    </w:p>
    <w:p w14:paraId="53D2A42C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37"/>
        <w:ind w:right="264" w:hanging="357"/>
      </w:pPr>
      <w:r>
        <w:lastRenderedPageBreak/>
        <w:t>A</w:t>
      </w:r>
      <w:r>
        <w:rPr>
          <w:spacing w:val="-9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15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ML/day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Dubbo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drown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weirs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Macquarie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Dubbo</w:t>
      </w:r>
      <w:r>
        <w:rPr>
          <w:spacing w:val="77"/>
          <w:w w:val="9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Narromine.</w:t>
      </w:r>
    </w:p>
    <w:p w14:paraId="53D2A42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2E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827" w:hanging="357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rPr>
          <w:spacing w:val="-1"/>
        </w:rPr>
        <w:t>advantage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supplementing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and/or</w:t>
      </w:r>
      <w:r>
        <w:rPr>
          <w:spacing w:val="81"/>
          <w:w w:val="99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rPr>
          <w:spacing w:val="-1"/>
        </w:rPr>
        <w:t>orders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desired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recession</w:t>
      </w:r>
      <w:r>
        <w:rPr>
          <w:spacing w:val="-5"/>
        </w:rPr>
        <w:t xml:space="preserve"> </w:t>
      </w:r>
      <w:r>
        <w:t>.</w:t>
      </w:r>
    </w:p>
    <w:p w14:paraId="53D2A42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30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565" w:hanging="357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Macquarie</w:t>
      </w:r>
      <w:r>
        <w:rPr>
          <w:spacing w:val="-8"/>
        </w:rPr>
        <w:t xml:space="preserve"> </w:t>
      </w:r>
      <w:r>
        <w:t>Marshes,</w:t>
      </w:r>
      <w:r>
        <w:rPr>
          <w:spacing w:val="50"/>
          <w:w w:val="99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volumes.</w:t>
      </w:r>
    </w:p>
    <w:p w14:paraId="53D2A431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32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supplementary</w:t>
      </w:r>
      <w:r>
        <w:rPr>
          <w:spacing w:val="-12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meeting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demand.</w:t>
      </w:r>
    </w:p>
    <w:p w14:paraId="53D2A43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34" w14:textId="77777777" w:rsidR="00EB7FCC" w:rsidRDefault="007C2744">
      <w:pPr>
        <w:pStyle w:val="BodyText"/>
        <w:ind w:right="212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66"/>
          <w:w w:val="99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Burrendong</w:t>
      </w:r>
      <w:r>
        <w:rPr>
          <w:spacing w:val="-7"/>
        </w:rPr>
        <w:t xml:space="preserve"> </w:t>
      </w:r>
      <w:r>
        <w:t>Dam,</w:t>
      </w:r>
      <w:r>
        <w:rPr>
          <w:spacing w:val="-10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major</w:t>
      </w:r>
      <w:r>
        <w:rPr>
          <w:spacing w:val="-8"/>
        </w:rPr>
        <w:t xml:space="preserve"> </w:t>
      </w:r>
      <w:r>
        <w:t>weirs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Dubbo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Narromine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enable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27"/>
          <w:w w:val="99"/>
        </w:rPr>
        <w:t xml:space="preserve"> </w:t>
      </w:r>
      <w:r>
        <w:rPr>
          <w:spacing w:val="-1"/>
        </w:rPr>
        <w:t>passage.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possibly</w:t>
      </w:r>
      <w:r>
        <w:rPr>
          <w:spacing w:val="-9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84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River.</w:t>
      </w:r>
    </w:p>
    <w:p w14:paraId="53D2A43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36" w14:textId="77777777" w:rsidR="00EB7FCC" w:rsidRDefault="007C2744">
      <w:pPr>
        <w:pStyle w:val="BodyText"/>
        <w:ind w:right="212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54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14:paraId="53D2A43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38" w14:textId="77777777" w:rsidR="00EB7FCC" w:rsidRDefault="007C2744">
      <w:pPr>
        <w:pStyle w:val="Heading3"/>
        <w:numPr>
          <w:ilvl w:val="0"/>
          <w:numId w:val="2"/>
        </w:numPr>
        <w:tabs>
          <w:tab w:val="left" w:pos="329"/>
        </w:tabs>
        <w:ind w:hanging="220"/>
        <w:rPr>
          <w:b w:val="0"/>
          <w:bCs w:val="0"/>
        </w:rPr>
      </w:pPr>
      <w:r>
        <w:t>Lower</w:t>
      </w:r>
      <w:r>
        <w:rPr>
          <w:spacing w:val="-10"/>
        </w:rPr>
        <w:t xml:space="preserve"> </w:t>
      </w:r>
      <w:r>
        <w:t>Macquarie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in-channel</w:t>
      </w:r>
      <w:r>
        <w:rPr>
          <w:spacing w:val="-9"/>
        </w:rPr>
        <w:t xml:space="preserve"> </w:t>
      </w:r>
      <w:r>
        <w:t>freshes</w:t>
      </w:r>
    </w:p>
    <w:p w14:paraId="53D2A439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3A" w14:textId="77777777" w:rsidR="00EB7FCC" w:rsidRDefault="007C2744">
      <w:pPr>
        <w:pStyle w:val="BodyText"/>
        <w:ind w:right="212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(baseflows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freshes)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64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Barwon-Darling,</w:t>
      </w:r>
      <w:r>
        <w:rPr>
          <w:spacing w:val="-12"/>
        </w:rPr>
        <w:t xml:space="preserve"> </w:t>
      </w:r>
      <w:r>
        <w:rPr>
          <w:spacing w:val="-1"/>
        </w:rPr>
        <w:t>maintain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9"/>
        </w:rPr>
        <w:t xml:space="preserve"> </w:t>
      </w:r>
      <w:r>
        <w:rPr>
          <w:spacing w:val="-1"/>
        </w:rPr>
        <w:t>ecosystems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riparian</w:t>
      </w:r>
      <w:r>
        <w:rPr>
          <w:spacing w:val="-9"/>
        </w:rPr>
        <w:t xml:space="preserve"> </w:t>
      </w:r>
      <w:r>
        <w:rPr>
          <w:spacing w:val="-1"/>
        </w:rPr>
        <w:t>vegetation,</w:t>
      </w:r>
      <w:r>
        <w:rPr>
          <w:spacing w:val="-12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fish.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9"/>
        </w:rPr>
        <w:t xml:space="preserve"> </w:t>
      </w:r>
      <w:r>
        <w:t>availability.</w:t>
      </w:r>
    </w:p>
    <w:p w14:paraId="53D2A43B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3C" w14:textId="77777777" w:rsidR="00EB7FCC" w:rsidRDefault="007C274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3D" w14:textId="77777777" w:rsidR="00EB7FCC" w:rsidRDefault="00EB7FCC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53D2A43E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3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40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191" w:hanging="357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t>to</w:t>
      </w:r>
      <w:r>
        <w:rPr>
          <w:spacing w:val="101"/>
          <w:w w:val="9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delivered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operational</w:t>
      </w:r>
      <w:r>
        <w:rPr>
          <w:spacing w:val="-10"/>
        </w:rPr>
        <w:t xml:space="preserve"> </w:t>
      </w:r>
      <w:r>
        <w:rPr>
          <w:spacing w:val="-1"/>
        </w:rPr>
        <w:t>considerations.</w:t>
      </w:r>
    </w:p>
    <w:p w14:paraId="53D2A44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42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384" w:hanging="357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68"/>
          <w:w w:val="9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flows,</w:t>
      </w:r>
      <w:r>
        <w:rPr>
          <w:spacing w:val="-11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volumes.</w:t>
      </w:r>
    </w:p>
    <w:p w14:paraId="53D2A443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44" w14:textId="77777777" w:rsidR="00EB7FCC" w:rsidRDefault="007C2744">
      <w:pPr>
        <w:pStyle w:val="BodyText"/>
        <w:numPr>
          <w:ilvl w:val="0"/>
          <w:numId w:val="1"/>
        </w:numPr>
        <w:tabs>
          <w:tab w:val="left" w:pos="521"/>
        </w:tabs>
        <w:ind w:left="520" w:hanging="412"/>
      </w:pP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rPr>
          <w:spacing w:val="1"/>
        </w:rPr>
        <w:t>50</w:t>
      </w:r>
      <w:r>
        <w:rPr>
          <w:spacing w:val="-6"/>
        </w:rPr>
        <w:t xml:space="preserve"> </w:t>
      </w:r>
      <w:r>
        <w:t>ML/day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Carinda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extraction.</w:t>
      </w:r>
    </w:p>
    <w:p w14:paraId="53D2A44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46" w14:textId="77777777" w:rsidR="00EB7FCC" w:rsidRDefault="007C2744">
      <w:pPr>
        <w:pStyle w:val="Heading3"/>
        <w:numPr>
          <w:ilvl w:val="0"/>
          <w:numId w:val="2"/>
        </w:numPr>
        <w:tabs>
          <w:tab w:val="left" w:pos="331"/>
        </w:tabs>
        <w:ind w:left="330" w:hanging="222"/>
        <w:rPr>
          <w:b w:val="0"/>
          <w:bCs w:val="0"/>
        </w:rPr>
      </w:pP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fish</w:t>
      </w:r>
      <w:r>
        <w:rPr>
          <w:spacing w:val="-9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rPr>
          <w:spacing w:val="-1"/>
        </w:rPr>
        <w:t>connection</w:t>
      </w:r>
      <w:r>
        <w:rPr>
          <w:spacing w:val="-6"/>
        </w:rPr>
        <w:t xml:space="preserve"> </w:t>
      </w:r>
      <w:r>
        <w:t>flow</w:t>
      </w:r>
    </w:p>
    <w:p w14:paraId="53D2A447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48" w14:textId="77777777" w:rsidR="00EB7FCC" w:rsidRDefault="007C2744">
      <w:pPr>
        <w:pStyle w:val="BodyText"/>
        <w:ind w:right="191"/>
      </w:pPr>
      <w:r>
        <w:lastRenderedPageBreak/>
        <w:t>Watering</w:t>
      </w:r>
      <w:r>
        <w:rPr>
          <w:spacing w:val="-8"/>
        </w:rPr>
        <w:t xml:space="preserve"> </w:t>
      </w:r>
      <w:r>
        <w:rPr>
          <w:spacing w:val="-1"/>
        </w:rPr>
        <w:t>action: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connection</w:t>
      </w:r>
      <w:r>
        <w:rPr>
          <w:spacing w:val="89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River,</w:t>
      </w:r>
      <w:r>
        <w:rPr>
          <w:spacing w:val="-9"/>
        </w:rPr>
        <w:t xml:space="preserve"> </w:t>
      </w:r>
      <w:r>
        <w:t>allowing</w:t>
      </w:r>
      <w:r>
        <w:rPr>
          <w:spacing w:val="-6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54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10"/>
        </w:rPr>
        <w:t xml:space="preserve"> </w:t>
      </w:r>
      <w:r>
        <w:t>secondary</w:t>
      </w:r>
      <w:r>
        <w:rPr>
          <w:spacing w:val="-11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mid-Macquarie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Macquarie</w:t>
      </w:r>
      <w:r>
        <w:rPr>
          <w:spacing w:val="-9"/>
        </w:rPr>
        <w:t xml:space="preserve"> </w:t>
      </w:r>
      <w:r>
        <w:t>Marshes.</w:t>
      </w:r>
    </w:p>
    <w:p w14:paraId="53D2A449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4A" w14:textId="77777777" w:rsidR="00EB7FCC" w:rsidRDefault="007C2744">
      <w:pPr>
        <w:pStyle w:val="BodyText"/>
        <w:ind w:right="212"/>
      </w:pP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opportunisitic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91"/>
          <w:w w:val="99"/>
        </w:rPr>
        <w:t xml:space="preserve"> </w:t>
      </w:r>
      <w:r>
        <w:rPr>
          <w:spacing w:val="-1"/>
        </w:rPr>
        <w:t>considerations:</w:t>
      </w:r>
    </w:p>
    <w:p w14:paraId="53D2A44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4C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558" w:hanging="357"/>
      </w:pPr>
      <w:r>
        <w:t>Potential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Barwon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5"/>
        </w:rPr>
        <w:t xml:space="preserve"> </w:t>
      </w:r>
      <w:r>
        <w:rPr>
          <w:spacing w:val="-1"/>
        </w:rPr>
        <w:t>upstream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confluence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(contributed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1"/>
        </w:rPr>
        <w:t>any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source).</w:t>
      </w:r>
    </w:p>
    <w:p w14:paraId="53D2A44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4E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Coordination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travel</w:t>
      </w:r>
      <w:r>
        <w:rPr>
          <w:spacing w:val="-7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Barwon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Macquarie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pulses.</w:t>
      </w:r>
    </w:p>
    <w:p w14:paraId="53D2A44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50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395" w:hanging="357"/>
      </w:pPr>
      <w:r>
        <w:rPr>
          <w:spacing w:val="-1"/>
        </w:rPr>
        <w:t>Would</w:t>
      </w:r>
      <w:r>
        <w:rPr>
          <w:spacing w:val="-8"/>
        </w:rPr>
        <w:t xml:space="preserve"> </w:t>
      </w:r>
      <w:r>
        <w:t>ideally</w:t>
      </w:r>
      <w:r>
        <w:rPr>
          <w:spacing w:val="-8"/>
        </w:rPr>
        <w:t xml:space="preserve"> </w:t>
      </w:r>
      <w:r>
        <w:t>build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tributary</w:t>
      </w:r>
      <w:r>
        <w:rPr>
          <w:spacing w:val="-9"/>
        </w:rPr>
        <w:t xml:space="preserve"> </w:t>
      </w:r>
      <w:r>
        <w:rPr>
          <w:spacing w:val="-1"/>
        </w:rPr>
        <w:t>pulses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7"/>
        </w:rPr>
        <w:t xml:space="preserve"> </w:t>
      </w:r>
      <w:r>
        <w:t>productivity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rPr>
          <w:spacing w:val="-1"/>
        </w:rPr>
        <w:t>cues</w:t>
      </w:r>
      <w:r>
        <w:rPr>
          <w:spacing w:val="80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t>however,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critical.</w:t>
      </w:r>
    </w:p>
    <w:p w14:paraId="53D2A45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52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Need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mechanisms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agreements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pump.</w:t>
      </w:r>
    </w:p>
    <w:p w14:paraId="53D2A45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54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Lack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barriers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movement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t>River.</w:t>
      </w:r>
    </w:p>
    <w:p w14:paraId="53D2A455" w14:textId="77777777" w:rsidR="00EB7FCC" w:rsidRDefault="00EB7FCC">
      <w:pPr>
        <w:sectPr w:rsidR="00EB7FCC">
          <w:pgSz w:w="11910" w:h="16840"/>
          <w:pgMar w:top="1080" w:right="1060" w:bottom="980" w:left="600" w:header="0" w:footer="787" w:gutter="0"/>
          <w:cols w:space="720"/>
        </w:sectPr>
      </w:pPr>
    </w:p>
    <w:p w14:paraId="53D2A456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37"/>
        <w:ind w:right="235" w:hanging="357"/>
      </w:pPr>
      <w:r>
        <w:lastRenderedPageBreak/>
        <w:t>Brewarrina</w:t>
      </w:r>
      <w:r>
        <w:rPr>
          <w:spacing w:val="-6"/>
        </w:rPr>
        <w:t xml:space="preserve"> </w:t>
      </w:r>
      <w:r>
        <w:rPr>
          <w:spacing w:val="-1"/>
        </w:rPr>
        <w:t>fishway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rPr>
          <w:spacing w:val="-1"/>
        </w:rPr>
        <w:t>(flow</w:t>
      </w:r>
      <w:r>
        <w:rPr>
          <w:spacing w:val="-5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opening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120</w:t>
      </w:r>
      <w:r>
        <w:rPr>
          <w:spacing w:val="-5"/>
        </w:rPr>
        <w:t xml:space="preserve"> </w:t>
      </w:r>
      <w:r>
        <w:t>ML/day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rising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Geera,</w:t>
      </w:r>
      <w:r>
        <w:t xml:space="preserve"> and</w:t>
      </w:r>
      <w:r>
        <w:rPr>
          <w:spacing w:val="75"/>
          <w:w w:val="99"/>
        </w:rPr>
        <w:t xml:space="preserve"> </w:t>
      </w:r>
      <w:r>
        <w:rPr>
          <w:spacing w:val="-1"/>
        </w:rPr>
        <w:t>75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rising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Boorooma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</w:t>
      </w:r>
      <w:r>
        <w:rPr>
          <w:spacing w:val="-5"/>
        </w:rPr>
        <w:t xml:space="preserve"> </w:t>
      </w:r>
      <w:r>
        <w:rPr>
          <w:spacing w:val="-1"/>
        </w:rPr>
        <w:t>River).</w:t>
      </w:r>
    </w:p>
    <w:p w14:paraId="53D2A45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58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235" w:hanging="357"/>
      </w:pPr>
      <w:r>
        <w:t>Flows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rPr>
          <w:spacing w:val="-1"/>
        </w:rPr>
        <w:t>routes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fewest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barriers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maximise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72"/>
          <w:w w:val="99"/>
        </w:rPr>
        <w:t xml:space="preserve"> </w:t>
      </w:r>
      <w:r>
        <w:t>outcomes.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Bulgeraga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passage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addressed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63"/>
          <w:w w:val="99"/>
        </w:rPr>
        <w:t xml:space="preserve"> </w:t>
      </w:r>
      <w:r>
        <w:t>dropbox</w:t>
      </w:r>
      <w:r>
        <w:rPr>
          <w:spacing w:val="-8"/>
        </w:rPr>
        <w:t xml:space="preserve"> </w:t>
      </w:r>
      <w:r>
        <w:t>regulator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Cowal</w:t>
      </w:r>
      <w:r>
        <w:rPr>
          <w:spacing w:val="-6"/>
        </w:rPr>
        <w:t xml:space="preserve"> </w:t>
      </w:r>
      <w:r>
        <w:rPr>
          <w:spacing w:val="-1"/>
        </w:rPr>
        <w:t>bifurcation.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6"/>
        </w:rPr>
        <w:t xml:space="preserve"> </w:t>
      </w:r>
      <w:r>
        <w:rPr>
          <w:spacing w:val="-1"/>
        </w:rPr>
        <w:t>Bypass</w:t>
      </w:r>
      <w:r>
        <w:rPr>
          <w:spacing w:val="-6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prime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quickly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catch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5"/>
        </w:rPr>
        <w:t xml:space="preserve"> </w:t>
      </w:r>
      <w:r>
        <w:t>Marshes.</w:t>
      </w:r>
    </w:p>
    <w:p w14:paraId="53D2A459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5A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180" w:hanging="357"/>
        <w:jc w:val="both"/>
      </w:pPr>
      <w:r>
        <w:t>Flows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delivered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cause</w:t>
      </w:r>
      <w:r>
        <w:rPr>
          <w:spacing w:val="-6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velocities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Miralwyn</w:t>
      </w:r>
      <w:r>
        <w:rPr>
          <w:spacing w:val="75"/>
          <w:w w:val="99"/>
        </w:rPr>
        <w:t xml:space="preserve"> </w:t>
      </w:r>
      <w:r>
        <w:t>pipe</w:t>
      </w:r>
      <w:r>
        <w:rPr>
          <w:spacing w:val="-4"/>
        </w:rPr>
        <w:t xml:space="preserve"> </w:t>
      </w:r>
      <w:r>
        <w:rPr>
          <w:spacing w:val="-1"/>
        </w:rPr>
        <w:t>culverts,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depth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0.5</w:t>
      </w:r>
      <w:r>
        <w:rPr>
          <w:spacing w:val="-4"/>
        </w:rPr>
        <w:t xml:space="preserve"> </w:t>
      </w:r>
      <w:r>
        <w:rPr>
          <w:spacing w:val="1"/>
        </w:rPr>
        <w:t>m.</w:t>
      </w:r>
      <w:r>
        <w:rPr>
          <w:spacing w:val="-3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Barwon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t>for</w:t>
      </w:r>
      <w:r>
        <w:rPr>
          <w:spacing w:val="63"/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10</w:t>
      </w:r>
      <w:r>
        <w:rPr>
          <w:spacing w:val="-5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50</w:t>
      </w:r>
      <w:r>
        <w:rPr>
          <w:rFonts w:cs="Century Gothic"/>
        </w:rPr>
        <w:t>–</w:t>
      </w:r>
      <w:r>
        <w:t>100</w:t>
      </w:r>
      <w:r>
        <w:rPr>
          <w:spacing w:val="-5"/>
        </w:rPr>
        <w:t xml:space="preserve"> </w:t>
      </w:r>
      <w:r>
        <w:t>ML/day.</w:t>
      </w:r>
    </w:p>
    <w:p w14:paraId="53D2A45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5C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454" w:hanging="357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antecedent</w:t>
      </w:r>
      <w:r>
        <w:rPr>
          <w:spacing w:val="-6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rPr>
          <w:spacing w:val="-1"/>
        </w:rPr>
        <w:t>(action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to</w:t>
      </w:r>
      <w:r>
        <w:rPr>
          <w:spacing w:val="51"/>
          <w:w w:val="99"/>
        </w:rPr>
        <w:t xml:space="preserve"> </w:t>
      </w:r>
      <w:r>
        <w:rPr>
          <w:spacing w:val="-1"/>
        </w:rPr>
        <w:t>occur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wetter</w:t>
      </w:r>
      <w:r>
        <w:rPr>
          <w:spacing w:val="-8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larger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undertaken</w:t>
      </w:r>
      <w:r>
        <w:rPr>
          <w:spacing w:val="-5"/>
        </w:rPr>
        <w:t xml:space="preserve"> </w:t>
      </w:r>
      <w:r>
        <w:t>beforehand).</w:t>
      </w:r>
      <w:r>
        <w:rPr>
          <w:spacing w:val="54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Barwon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minimum</w:t>
      </w:r>
      <w:r>
        <w:rPr>
          <w:spacing w:val="-5"/>
        </w:rPr>
        <w:t xml:space="preserve"> </w:t>
      </w:r>
      <w:r>
        <w:t>depth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0.5</w:t>
      </w:r>
      <w:r>
        <w:rPr>
          <w:spacing w:val="-4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spacing w:val="-5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60"/>
          <w:w w:val="99"/>
        </w:rPr>
        <w:t xml:space="preserve"> </w:t>
      </w:r>
      <w:r>
        <w:rPr>
          <w:spacing w:val="-1"/>
        </w:rPr>
        <w:t>unlikely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feasible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 xml:space="preserve">availability </w:t>
      </w:r>
      <w:r>
        <w:t>and</w:t>
      </w:r>
      <w:r>
        <w:rPr>
          <w:spacing w:val="-7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conditions.</w:t>
      </w:r>
    </w:p>
    <w:p w14:paraId="53D2A45D" w14:textId="77777777" w:rsidR="00EB7FCC" w:rsidRDefault="00EB7FC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53D2A45E" w14:textId="77777777" w:rsidR="00EB7FCC" w:rsidRDefault="007C2744">
      <w:pPr>
        <w:pStyle w:val="BodyText"/>
        <w:ind w:right="204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66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Marshes,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75"/>
          <w:w w:val="99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Burrendong</w:t>
      </w:r>
      <w:r>
        <w:rPr>
          <w:spacing w:val="-7"/>
        </w:rPr>
        <w:t xml:space="preserve"> </w:t>
      </w:r>
      <w:r>
        <w:t>Dam,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Macquarie</w:t>
      </w:r>
      <w:r>
        <w:rPr>
          <w:spacing w:val="-7"/>
        </w:rPr>
        <w:t xml:space="preserve"> </w:t>
      </w:r>
      <w:r>
        <w:t>Marshes.</w:t>
      </w:r>
      <w:r>
        <w:rPr>
          <w:spacing w:val="-9"/>
        </w:rPr>
        <w:t xml:space="preserve"> </w:t>
      </w:r>
      <w:r>
        <w:rPr>
          <w:spacing w:val="1"/>
        </w:rPr>
        <w:t>If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Eastern</w:t>
      </w:r>
      <w:r>
        <w:rPr>
          <w:spacing w:val="62"/>
          <w:w w:val="99"/>
        </w:rPr>
        <w:t xml:space="preserve"> </w:t>
      </w:r>
      <w:r>
        <w:t>Marsh</w:t>
      </w:r>
      <w:r>
        <w:t>es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t>Marthaguy</w:t>
      </w:r>
      <w:r>
        <w:rPr>
          <w:spacing w:val="70"/>
          <w:w w:val="99"/>
        </w:rPr>
        <w:t xml:space="preserve"> </w:t>
      </w:r>
      <w:r>
        <w:t>Creek.</w:t>
      </w:r>
      <w:r>
        <w:rPr>
          <w:spacing w:val="-10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1"/>
        </w:rP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76"/>
          <w:w w:val="99"/>
        </w:rPr>
        <w:t xml:space="preserve"> </w:t>
      </w:r>
      <w:r>
        <w:rPr>
          <w:spacing w:val="-1"/>
        </w:rPr>
        <w:t>system.</w:t>
      </w:r>
    </w:p>
    <w:p w14:paraId="53D2A45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60" w14:textId="77777777" w:rsidR="00EB7FCC" w:rsidRDefault="007C2744">
      <w:pPr>
        <w:pStyle w:val="BodyText"/>
        <w:ind w:right="204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(WaterNSW,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48"/>
          <w:w w:val="99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action.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pumping</w:t>
      </w:r>
      <w:r>
        <w:rPr>
          <w:spacing w:val="-8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required.</w:t>
      </w:r>
      <w:r>
        <w:rPr>
          <w:spacing w:val="71"/>
          <w:w w:val="9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rPr>
          <w:spacing w:val="-1"/>
        </w:rPr>
        <w:t>mechanisms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WaterNSW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Water.</w:t>
      </w:r>
      <w:r>
        <w:rPr>
          <w:spacing w:val="-6"/>
        </w:rPr>
        <w:t xml:space="preserve"> </w:t>
      </w:r>
      <w:r>
        <w:rPr>
          <w:spacing w:val="-2"/>
        </w:rPr>
        <w:t>All</w:t>
      </w:r>
      <w:r>
        <w:rPr>
          <w:spacing w:val="69"/>
          <w:w w:val="99"/>
        </w:rPr>
        <w:t xml:space="preserve"> </w:t>
      </w:r>
      <w:r>
        <w:rPr>
          <w:spacing w:val="-1"/>
        </w:rPr>
        <w:t>fishways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regulators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open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functioning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action.</w:t>
      </w:r>
    </w:p>
    <w:p w14:paraId="53D2A46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62" w14:textId="77777777" w:rsidR="00EB7FCC" w:rsidRDefault="007C2744">
      <w:pPr>
        <w:pStyle w:val="Heading3"/>
        <w:numPr>
          <w:ilvl w:val="0"/>
          <w:numId w:val="2"/>
        </w:numPr>
        <w:tabs>
          <w:tab w:val="left" w:pos="387"/>
        </w:tabs>
        <w:ind w:left="386" w:hanging="278"/>
        <w:rPr>
          <w:b w:val="0"/>
          <w:bCs w:val="0"/>
        </w:rPr>
      </w:pPr>
      <w:r>
        <w:t>Lower</w:t>
      </w:r>
      <w:r>
        <w:rPr>
          <w:spacing w:val="-13"/>
        </w:rPr>
        <w:t xml:space="preserve"> </w:t>
      </w:r>
      <w:r>
        <w:rPr>
          <w:spacing w:val="-1"/>
        </w:rPr>
        <w:t>Macquarie</w:t>
      </w:r>
      <w:r>
        <w:rPr>
          <w:spacing w:val="-11"/>
        </w:rPr>
        <w:t xml:space="preserve"> </w:t>
      </w:r>
      <w:r>
        <w:rPr>
          <w:spacing w:val="-1"/>
        </w:rPr>
        <w:t>floodplain</w:t>
      </w:r>
      <w:r>
        <w:rPr>
          <w:spacing w:val="-12"/>
        </w:rPr>
        <w:t xml:space="preserve"> </w:t>
      </w:r>
      <w:r>
        <w:rPr>
          <w:spacing w:val="-1"/>
        </w:rPr>
        <w:t>inundation</w:t>
      </w:r>
    </w:p>
    <w:p w14:paraId="53D2A463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64" w14:textId="77777777" w:rsidR="00EB7FCC" w:rsidRDefault="007C2744">
      <w:pPr>
        <w:pStyle w:val="BodyText"/>
        <w:ind w:right="1154"/>
        <w:jc w:val="both"/>
      </w:pPr>
      <w:r>
        <w:rPr>
          <w:i/>
        </w:rPr>
        <w:t>Watering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reach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78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Barwon-Darling,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connectivity,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floodplain</w:t>
      </w:r>
      <w:r>
        <w:rPr>
          <w:spacing w:val="81"/>
          <w:w w:val="99"/>
        </w:rPr>
        <w:t xml:space="preserve"> </w:t>
      </w:r>
      <w:r>
        <w:rPr>
          <w:spacing w:val="-1"/>
        </w:rPr>
        <w:t>vegetation.</w:t>
      </w:r>
    </w:p>
    <w:p w14:paraId="53D2A46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66" w14:textId="77777777" w:rsidR="00EB7FCC" w:rsidRDefault="007C2744">
      <w:pPr>
        <w:ind w:left="107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67" w14:textId="77777777" w:rsidR="00EB7FCC" w:rsidRDefault="00EB7FCC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53D2A468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69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6A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136" w:hanging="357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lastRenderedPageBreak/>
        <w:t>to</w:t>
      </w:r>
      <w:r>
        <w:rPr>
          <w:spacing w:val="98"/>
          <w:w w:val="9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delivered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operational</w:t>
      </w:r>
      <w:r>
        <w:rPr>
          <w:spacing w:val="-10"/>
        </w:rPr>
        <w:t xml:space="preserve"> </w:t>
      </w:r>
      <w:r>
        <w:rPr>
          <w:spacing w:val="-1"/>
        </w:rPr>
        <w:t>considerations.</w:t>
      </w:r>
    </w:p>
    <w:p w14:paraId="53D2A46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6C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322" w:hanging="357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76"/>
          <w:w w:val="9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flows,</w:t>
      </w:r>
      <w:r>
        <w:rPr>
          <w:spacing w:val="-11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timing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volumes.</w:t>
      </w:r>
    </w:p>
    <w:p w14:paraId="53D2A46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6E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396" w:hanging="357"/>
      </w:pPr>
      <w:r>
        <w:t>Flows</w:t>
      </w:r>
      <w:r>
        <w:rPr>
          <w:spacing w:val="-6"/>
        </w:rPr>
        <w:t xml:space="preserve"> </w:t>
      </w:r>
      <w:r>
        <w:rPr>
          <w:spacing w:val="-1"/>
        </w:rPr>
        <w:t>above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t>ML/day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Carinda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extraction,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6"/>
        </w:rPr>
        <w:t xml:space="preserve"> </w:t>
      </w:r>
      <w:r>
        <w:t>consideration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4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56"/>
          <w:w w:val="99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protected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system.</w:t>
      </w:r>
    </w:p>
    <w:p w14:paraId="53D2A46F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70" w14:textId="77777777" w:rsidR="00EB7FCC" w:rsidRDefault="007C2744">
      <w:pPr>
        <w:pStyle w:val="BodyText"/>
        <w:ind w:right="227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72"/>
          <w:w w:val="9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Marshes.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52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Barwon-Darling</w:t>
      </w:r>
      <w:r>
        <w:rPr>
          <w:spacing w:val="-8"/>
        </w:rPr>
        <w:t xml:space="preserve"> </w:t>
      </w:r>
      <w:r>
        <w:rPr>
          <w:spacing w:val="-1"/>
        </w:rPr>
        <w:t>system.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benefits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78"/>
          <w:w w:val="99"/>
        </w:rPr>
        <w:t xml:space="preserve"> </w:t>
      </w:r>
      <w:r>
        <w:t>mid-Macquarie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route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Macquarie.</w:t>
      </w:r>
    </w:p>
    <w:p w14:paraId="53D2A47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72" w14:textId="77777777" w:rsidR="00EB7FCC" w:rsidRDefault="007C2744">
      <w:pPr>
        <w:pStyle w:val="BodyText"/>
        <w:ind w:right="204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rPr>
          <w:spacing w:val="-1"/>
        </w:rP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65"/>
          <w:w w:val="99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rPr>
          <w:spacing w:val="-1"/>
        </w:rPr>
        <w:t>close</w:t>
      </w:r>
      <w:r>
        <w:rPr>
          <w:spacing w:val="-8"/>
        </w:rPr>
        <w:t xml:space="preserve"> </w:t>
      </w:r>
      <w:r>
        <w:t>collaboration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relevant</w:t>
      </w:r>
      <w:r>
        <w:rPr>
          <w:spacing w:val="-6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to</w:t>
      </w:r>
      <w:r>
        <w:rPr>
          <w:spacing w:val="95"/>
          <w:w w:val="99"/>
        </w:rPr>
        <w:t xml:space="preserve"> </w:t>
      </w:r>
      <w:r>
        <w:t>manage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rPr>
          <w:spacing w:val="-1"/>
        </w:rPr>
        <w:t>third</w:t>
      </w:r>
      <w:r>
        <w:rPr>
          <w:spacing w:val="-8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impacts.</w:t>
      </w:r>
    </w:p>
    <w:p w14:paraId="53D2A473" w14:textId="77777777" w:rsidR="00EB7FCC" w:rsidRDefault="00EB7FCC">
      <w:pPr>
        <w:sectPr w:rsidR="00EB7FCC">
          <w:pgSz w:w="11910" w:h="16840"/>
          <w:pgMar w:top="1080" w:right="1040" w:bottom="980" w:left="600" w:header="0" w:footer="787" w:gutter="0"/>
          <w:cols w:space="720"/>
        </w:sectPr>
      </w:pPr>
    </w:p>
    <w:p w14:paraId="53D2A474" w14:textId="77777777" w:rsidR="00EB7FCC" w:rsidRDefault="007C2744">
      <w:pPr>
        <w:pStyle w:val="Heading3"/>
        <w:numPr>
          <w:ilvl w:val="0"/>
          <w:numId w:val="2"/>
        </w:numPr>
        <w:tabs>
          <w:tab w:val="left" w:pos="329"/>
        </w:tabs>
        <w:spacing w:before="37"/>
        <w:ind w:hanging="220"/>
        <w:rPr>
          <w:b w:val="0"/>
          <w:bCs w:val="0"/>
        </w:rPr>
      </w:pPr>
      <w:r>
        <w:lastRenderedPageBreak/>
        <w:t>Wetland</w:t>
      </w:r>
      <w:r>
        <w:rPr>
          <w:spacing w:val="-19"/>
        </w:rPr>
        <w:t xml:space="preserve"> </w:t>
      </w:r>
      <w:r>
        <w:rPr>
          <w:spacing w:val="-1"/>
        </w:rPr>
        <w:t>inundation</w:t>
      </w:r>
    </w:p>
    <w:p w14:paraId="53D2A475" w14:textId="77777777" w:rsidR="00EB7FCC" w:rsidRDefault="00EB7FC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76" w14:textId="77777777" w:rsidR="00EB7FCC" w:rsidRDefault="007C2744">
      <w:pPr>
        <w:pStyle w:val="BodyText"/>
        <w:ind w:right="204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inundate</w:t>
      </w:r>
      <w:r>
        <w:rPr>
          <w:spacing w:val="-8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vegetation,</w:t>
      </w:r>
      <w:r>
        <w:rPr>
          <w:spacing w:val="-10"/>
        </w:rPr>
        <w:t xml:space="preserve"> </w:t>
      </w:r>
      <w:r>
        <w:t>and</w:t>
      </w:r>
      <w:r>
        <w:rPr>
          <w:spacing w:val="9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rPr>
          <w:spacing w:val="-1"/>
        </w:rPr>
        <w:t xml:space="preserve">for </w:t>
      </w:r>
      <w:r>
        <w:t>waterbirds,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frogs.</w:t>
      </w:r>
    </w:p>
    <w:p w14:paraId="53D2A477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478" w14:textId="77777777" w:rsidR="00EB7FCC" w:rsidRDefault="007C2744">
      <w:pPr>
        <w:ind w:left="107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79" w14:textId="77777777" w:rsidR="00EB7FCC" w:rsidRDefault="00EB7FCC">
      <w:pPr>
        <w:spacing w:before="5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53D2A47A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7B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396" w:hanging="357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Burrendong</w:t>
      </w:r>
      <w:r>
        <w:rPr>
          <w:spacing w:val="-7"/>
        </w:rPr>
        <w:t xml:space="preserve"> </w:t>
      </w:r>
      <w:r>
        <w:t>Dam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42"/>
          <w:w w:val="99"/>
        </w:rPr>
        <w:t xml:space="preserve"> </w:t>
      </w:r>
      <w:r>
        <w:t>Marebone</w:t>
      </w:r>
      <w:r>
        <w:rPr>
          <w:spacing w:val="-7"/>
        </w:rPr>
        <w:t xml:space="preserve"> </w:t>
      </w:r>
      <w:r>
        <w:t>Weir</w:t>
      </w:r>
      <w:r>
        <w:rPr>
          <w:spacing w:val="-4"/>
        </w:rPr>
        <w:t xml:space="preserve"> </w:t>
      </w:r>
      <w:r>
        <w:rPr>
          <w:spacing w:val="-1"/>
        </w:rPr>
        <w:t>(accounting</w:t>
      </w:r>
      <w:r>
        <w:rPr>
          <w:spacing w:val="-6"/>
        </w:rPr>
        <w:t xml:space="preserve"> </w:t>
      </w:r>
      <w:r>
        <w:rPr>
          <w:spacing w:val="-1"/>
        </w:rPr>
        <w:t>point),</w:t>
      </w:r>
      <w:r>
        <w:rPr>
          <w:spacing w:val="-5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11</w:t>
      </w:r>
      <w:r>
        <w:rPr>
          <w:spacing w:val="-6"/>
        </w:rPr>
        <w:t xml:space="preserve"> </w:t>
      </w:r>
      <w:r>
        <w:rPr>
          <w:spacing w:val="-1"/>
        </w:rPr>
        <w:t>days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weir.</w:t>
      </w:r>
    </w:p>
    <w:p w14:paraId="53D2A47C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hanging="357"/>
      </w:pP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supplementary</w:t>
      </w:r>
      <w:r>
        <w:rPr>
          <w:spacing w:val="-12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meeting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demand.</w:t>
      </w:r>
    </w:p>
    <w:p w14:paraId="53D2A47D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7E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248" w:hanging="357"/>
      </w:pP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particular</w:t>
      </w:r>
      <w:r>
        <w:rPr>
          <w:spacing w:val="-7"/>
        </w:rPr>
        <w:t xml:space="preserve"> </w:t>
      </w:r>
      <w:r>
        <w:rPr>
          <w:spacing w:val="-1"/>
        </w:rPr>
        <w:t>channels</w:t>
      </w:r>
      <w:r>
        <w:rPr>
          <w:spacing w:val="-6"/>
        </w:rPr>
        <w:t xml:space="preserve"> </w:t>
      </w:r>
      <w:r>
        <w:rPr>
          <w:spacing w:val="-1"/>
        </w:rPr>
        <w:t>(e.g.</w:t>
      </w:r>
      <w:r>
        <w:rPr>
          <w:spacing w:val="-7"/>
        </w:rPr>
        <w:t xml:space="preserve"> </w:t>
      </w:r>
      <w:r>
        <w:t>Bulgeraga,</w:t>
      </w:r>
      <w:r>
        <w:rPr>
          <w:spacing w:val="-4"/>
        </w:rPr>
        <w:t xml:space="preserve"> </w:t>
      </w:r>
      <w:r>
        <w:rPr>
          <w:spacing w:val="-1"/>
        </w:rPr>
        <w:t>Gum</w:t>
      </w:r>
      <w:r>
        <w:rPr>
          <w:spacing w:val="-4"/>
        </w:rPr>
        <w:t xml:space="preserve"> </w:t>
      </w:r>
      <w:r>
        <w:rPr>
          <w:spacing w:val="-1"/>
        </w:rPr>
        <w:t>Cowal)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depend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being</w:t>
      </w:r>
      <w:r>
        <w:rPr>
          <w:spacing w:val="75"/>
          <w:w w:val="99"/>
        </w:rPr>
        <w:t xml:space="preserve"> </w:t>
      </w:r>
      <w:r>
        <w:t>targeted.</w:t>
      </w:r>
    </w:p>
    <w:p w14:paraId="53D2A47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80" w14:textId="77777777" w:rsidR="00EB7FCC" w:rsidRDefault="007C2744">
      <w:pPr>
        <w:ind w:left="107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Typical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extent:</w:t>
      </w:r>
    </w:p>
    <w:p w14:paraId="53D2A481" w14:textId="77777777" w:rsidR="00EB7FCC" w:rsidRDefault="00EB7FCC">
      <w:pPr>
        <w:spacing w:before="3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53D2A482" w14:textId="77777777" w:rsidR="00EB7FCC" w:rsidRDefault="007C2744">
      <w:pPr>
        <w:pStyle w:val="BodyText"/>
        <w:numPr>
          <w:ilvl w:val="0"/>
          <w:numId w:val="1"/>
        </w:numPr>
        <w:tabs>
          <w:tab w:val="left" w:pos="533"/>
        </w:tabs>
        <w:ind w:left="532" w:right="248" w:hanging="424"/>
      </w:pP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rPr>
          <w:spacing w:val="-9"/>
        </w:rPr>
        <w:t xml:space="preserve"> </w:t>
      </w:r>
      <w:r>
        <w:t>within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Northern,</w:t>
      </w:r>
      <w:r>
        <w:rPr>
          <w:spacing w:val="-9"/>
        </w:rPr>
        <w:t xml:space="preserve"> </w:t>
      </w:r>
      <w:r>
        <w:t>Southern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t>Eastern</w:t>
      </w:r>
      <w:r>
        <w:rPr>
          <w:spacing w:val="-7"/>
        </w:rPr>
        <w:t xml:space="preserve"> </w:t>
      </w:r>
      <w:r>
        <w:t>Marshes)</w:t>
      </w:r>
      <w:r>
        <w:rPr>
          <w:spacing w:val="-7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entire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zone.</w:t>
      </w:r>
    </w:p>
    <w:p w14:paraId="53D2A483" w14:textId="77777777" w:rsidR="00EB7FCC" w:rsidRDefault="007C2744">
      <w:pPr>
        <w:pStyle w:val="BodyText"/>
        <w:numPr>
          <w:ilvl w:val="0"/>
          <w:numId w:val="1"/>
        </w:numPr>
        <w:tabs>
          <w:tab w:val="left" w:pos="533"/>
        </w:tabs>
        <w:spacing w:before="119"/>
        <w:ind w:left="532" w:right="248" w:hanging="424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extent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rPr>
          <w:spacing w:val="-1"/>
        </w:rPr>
        <w:t>varies</w:t>
      </w:r>
      <w:r>
        <w:rPr>
          <w:spacing w:val="-7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scenarios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vary</w:t>
      </w:r>
      <w:r>
        <w:rPr>
          <w:spacing w:val="78"/>
          <w:w w:val="99"/>
        </w:rPr>
        <w:t xml:space="preserve"> </w:t>
      </w:r>
      <w:r>
        <w:t>depending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rates.</w:t>
      </w:r>
      <w:r>
        <w:rPr>
          <w:spacing w:val="-9"/>
        </w:rPr>
        <w:t xml:space="preserve"> </w:t>
      </w:r>
      <w:r>
        <w:t>Approximate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extents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below:</w:t>
      </w:r>
    </w:p>
    <w:p w14:paraId="53D2A484" w14:textId="77777777" w:rsidR="00EB7FCC" w:rsidRDefault="007C2744">
      <w:pPr>
        <w:pStyle w:val="BodyText"/>
        <w:numPr>
          <w:ilvl w:val="1"/>
          <w:numId w:val="1"/>
        </w:numPr>
        <w:tabs>
          <w:tab w:val="left" w:pos="1242"/>
        </w:tabs>
        <w:spacing w:before="125" w:line="244" w:lineRule="exact"/>
        <w:ind w:right="671" w:hanging="355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inundating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9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reed</w:t>
      </w:r>
      <w:r>
        <w:rPr>
          <w:spacing w:val="-3"/>
        </w:rPr>
        <w:t xml:space="preserve"> </w:t>
      </w:r>
      <w:r>
        <w:t>beds,</w:t>
      </w:r>
      <w:r>
        <w:rPr>
          <w:spacing w:val="-7"/>
        </w:rPr>
        <w:t xml:space="preserve"> </w:t>
      </w:r>
      <w:r>
        <w:t>lagoons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couch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4"/>
        </w:rPr>
        <w:t xml:space="preserve"> </w:t>
      </w:r>
      <w:r>
        <w:rPr>
          <w:spacing w:val="-2"/>
        </w:rPr>
        <w:t>(60</w:t>
      </w:r>
      <w:r>
        <w:rPr>
          <w:spacing w:val="-4"/>
        </w:rPr>
        <w:t xml:space="preserve"> </w:t>
      </w:r>
      <w:r>
        <w:t>GL:</w:t>
      </w:r>
      <w:r>
        <w:rPr>
          <w:spacing w:val="-9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scenario).</w:t>
      </w:r>
    </w:p>
    <w:p w14:paraId="53D2A485" w14:textId="77777777" w:rsidR="00EB7FCC" w:rsidRDefault="007C2744">
      <w:pPr>
        <w:pStyle w:val="BodyText"/>
        <w:numPr>
          <w:ilvl w:val="1"/>
          <w:numId w:val="1"/>
        </w:numPr>
        <w:tabs>
          <w:tab w:val="left" w:pos="1242"/>
        </w:tabs>
        <w:spacing w:before="57" w:line="248" w:lineRule="exact"/>
        <w:ind w:right="136" w:hanging="355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inundating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reeds,</w:t>
      </w:r>
      <w:r>
        <w:rPr>
          <w:spacing w:val="4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couch,</w:t>
      </w:r>
      <w:r>
        <w:rPr>
          <w:spacing w:val="-7"/>
        </w:rPr>
        <w:t xml:space="preserve"> </w:t>
      </w:r>
      <w:r>
        <w:t>mixed</w:t>
      </w:r>
      <w:r>
        <w:rPr>
          <w:spacing w:val="-5"/>
        </w:rPr>
        <w:t xml:space="preserve"> </w:t>
      </w:r>
      <w:r>
        <w:t>marsh,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68"/>
          <w:w w:val="99"/>
        </w:rPr>
        <w:t xml:space="preserve"> </w:t>
      </w:r>
      <w:r>
        <w:rPr>
          <w:spacing w:val="-1"/>
        </w:rPr>
        <w:t>forest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cooba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6"/>
        </w:rPr>
        <w:t xml:space="preserve"> </w:t>
      </w:r>
      <w:r>
        <w:rPr>
          <w:spacing w:val="-1"/>
        </w:rPr>
        <w:t>(100</w:t>
      </w:r>
      <w:r>
        <w:rPr>
          <w:spacing w:val="-7"/>
        </w:rPr>
        <w:t xml:space="preserve"> </w:t>
      </w:r>
      <w:r>
        <w:t>GL:</w:t>
      </w:r>
      <w:r>
        <w:rPr>
          <w:spacing w:val="-9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-1"/>
        </w:rPr>
        <w:t>scenario).</w:t>
      </w:r>
    </w:p>
    <w:p w14:paraId="53D2A486" w14:textId="77777777" w:rsidR="00EB7FCC" w:rsidRDefault="007C2744">
      <w:pPr>
        <w:pStyle w:val="BodyText"/>
        <w:numPr>
          <w:ilvl w:val="1"/>
          <w:numId w:val="1"/>
        </w:numPr>
        <w:tabs>
          <w:tab w:val="left" w:pos="1242"/>
        </w:tabs>
        <w:spacing w:before="58" w:line="246" w:lineRule="exact"/>
        <w:ind w:right="136" w:hanging="355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inundating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4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rPr>
          <w:spacing w:val="-1"/>
        </w:rPr>
        <w:t>gum</w:t>
      </w:r>
      <w:r>
        <w:rPr>
          <w:spacing w:val="-6"/>
        </w:rPr>
        <w:t xml:space="preserve"> </w:t>
      </w:r>
      <w:r>
        <w:t>woodland,</w:t>
      </w:r>
      <w:r>
        <w:rPr>
          <w:spacing w:val="-4"/>
        </w:rPr>
        <w:t xml:space="preserve"> </w:t>
      </w:r>
      <w:r>
        <w:t>mixed</w:t>
      </w:r>
      <w:r>
        <w:rPr>
          <w:spacing w:val="-2"/>
        </w:rPr>
        <w:t xml:space="preserve"> </w:t>
      </w:r>
      <w:r>
        <w:t>marsh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67"/>
          <w:w w:val="99"/>
        </w:rPr>
        <w:t xml:space="preserve"> </w:t>
      </w:r>
      <w:r>
        <w:rPr>
          <w:spacing w:val="-1"/>
        </w:rPr>
        <w:t>cooba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t>Marshes</w:t>
      </w:r>
      <w:r>
        <w:rPr>
          <w:spacing w:val="-1"/>
        </w:rPr>
        <w:t xml:space="preserve"> (250</w:t>
      </w:r>
      <w:r>
        <w:rPr>
          <w:spacing w:val="-7"/>
        </w:rPr>
        <w:t xml:space="preserve"> </w:t>
      </w:r>
      <w:r>
        <w:t>GL: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scenario).</w:t>
      </w:r>
    </w:p>
    <w:p w14:paraId="53D2A487" w14:textId="77777777" w:rsidR="00EB7FCC" w:rsidRDefault="007C2744">
      <w:pPr>
        <w:pStyle w:val="BodyText"/>
        <w:numPr>
          <w:ilvl w:val="1"/>
          <w:numId w:val="1"/>
        </w:numPr>
        <w:tabs>
          <w:tab w:val="left" w:pos="1242"/>
        </w:tabs>
        <w:spacing w:before="60" w:line="244" w:lineRule="exact"/>
        <w:ind w:right="454" w:hanging="360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inundating</w:t>
      </w:r>
      <w:r>
        <w:rPr>
          <w:spacing w:val="-8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rPr>
          <w:spacing w:val="-1"/>
        </w:rPr>
        <w:t>81 000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145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outer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</w:t>
      </w:r>
      <w:r>
        <w:rPr>
          <w:spacing w:val="-4"/>
        </w:rPr>
        <w:t xml:space="preserve"> </w:t>
      </w:r>
      <w:r>
        <w:t>forest,</w:t>
      </w:r>
      <w:r>
        <w:rPr>
          <w:spacing w:val="69"/>
          <w:w w:val="99"/>
        </w:rPr>
        <w:t xml:space="preserve"> </w:t>
      </w:r>
      <w:r>
        <w:rPr>
          <w:spacing w:val="-1"/>
        </w:rPr>
        <w:t>coolibah,</w:t>
      </w:r>
      <w:r>
        <w:rPr>
          <w:spacing w:val="-9"/>
        </w:rPr>
        <w:t xml:space="preserve"> </w:t>
      </w:r>
      <w:r>
        <w:t>myall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3"/>
        </w:rPr>
        <w:t xml:space="preserve"> </w:t>
      </w:r>
      <w:r>
        <w:rPr>
          <w:spacing w:val="-1"/>
        </w:rPr>
        <w:t>(400</w:t>
      </w:r>
      <w:r>
        <w:rPr>
          <w:rFonts w:cs="Century Gothic"/>
          <w:spacing w:val="-1"/>
        </w:rPr>
        <w:t>–</w:t>
      </w:r>
      <w:r>
        <w:rPr>
          <w:spacing w:val="-1"/>
        </w:rPr>
        <w:t>700</w:t>
      </w:r>
      <w:r>
        <w:rPr>
          <w:spacing w:val="-4"/>
        </w:rPr>
        <w:t xml:space="preserve"> </w:t>
      </w:r>
      <w:r>
        <w:t>GL:</w:t>
      </w:r>
      <w:r>
        <w:rPr>
          <w:spacing w:val="-9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High</w:t>
      </w:r>
      <w:r>
        <w:rPr>
          <w:spacing w:val="58"/>
          <w:w w:val="99"/>
        </w:rPr>
        <w:t xml:space="preserve"> </w:t>
      </w:r>
      <w:r>
        <w:rPr>
          <w:spacing w:val="-1"/>
        </w:rPr>
        <w:t>scenario).</w:t>
      </w:r>
    </w:p>
    <w:p w14:paraId="53D2A488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53D2A489" w14:textId="77777777" w:rsidR="00EB7FCC" w:rsidRDefault="007C2744">
      <w:pPr>
        <w:pStyle w:val="BodyText"/>
        <w:ind w:right="204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54"/>
          <w:w w:val="99"/>
        </w:rPr>
        <w:t xml:space="preserve"> </w:t>
      </w:r>
      <w:r>
        <w:t>implementing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1"/>
        </w:rPr>
        <w:t>action.</w:t>
      </w:r>
    </w:p>
    <w:p w14:paraId="53D2A48A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8B" w14:textId="77777777" w:rsidR="00EB7FCC" w:rsidRDefault="007C2744">
      <w:pPr>
        <w:pStyle w:val="Heading3"/>
        <w:numPr>
          <w:ilvl w:val="0"/>
          <w:numId w:val="2"/>
        </w:numPr>
        <w:tabs>
          <w:tab w:val="left" w:pos="442"/>
        </w:tabs>
        <w:ind w:left="441" w:hanging="333"/>
        <w:rPr>
          <w:b w:val="0"/>
          <w:bCs w:val="0"/>
        </w:rPr>
      </w:pPr>
      <w:r>
        <w:rPr>
          <w:spacing w:val="-1"/>
        </w:rPr>
        <w:t>Waterbird</w:t>
      </w:r>
      <w:r>
        <w:rPr>
          <w:spacing w:val="-16"/>
        </w:rPr>
        <w:t xml:space="preserve"> </w:t>
      </w:r>
      <w:r>
        <w:rPr>
          <w:spacing w:val="-1"/>
        </w:rPr>
        <w:t>breeding</w:t>
      </w:r>
      <w:r>
        <w:rPr>
          <w:spacing w:val="-14"/>
        </w:rPr>
        <w:t xml:space="preserve"> </w:t>
      </w:r>
      <w:r>
        <w:rPr>
          <w:spacing w:val="-1"/>
        </w:rPr>
        <w:t>contingency</w:t>
      </w:r>
    </w:p>
    <w:p w14:paraId="53D2A48C" w14:textId="77777777" w:rsidR="00EB7FCC" w:rsidRDefault="00EB7FCC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53D2A48D" w14:textId="77777777" w:rsidR="00EB7FCC" w:rsidRDefault="007C2744">
      <w:pPr>
        <w:pStyle w:val="BodyText"/>
        <w:ind w:right="235"/>
      </w:pPr>
      <w:r>
        <w:rPr>
          <w:i/>
        </w:rPr>
        <w:lastRenderedPageBreak/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waterbird</w:t>
      </w:r>
      <w:r>
        <w:rPr>
          <w:spacing w:val="98"/>
          <w:w w:val="99"/>
        </w:rPr>
        <w:t xml:space="preserve"> </w:t>
      </w:r>
      <w:r>
        <w:rPr>
          <w:spacing w:val="-1"/>
        </w:rPr>
        <w:t>reproduction</w:t>
      </w:r>
      <w:r>
        <w:rPr>
          <w:spacing w:val="-8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naturally</w:t>
      </w:r>
      <w:r>
        <w:rPr>
          <w:spacing w:val="-9"/>
        </w:rPr>
        <w:t xml:space="preserve"> </w:t>
      </w:r>
      <w:r>
        <w:rPr>
          <w:spacing w:val="-1"/>
        </w:rPr>
        <w:t>triggered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event.</w:t>
      </w:r>
    </w:p>
    <w:p w14:paraId="53D2A48E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48F" w14:textId="77777777" w:rsidR="00EB7FCC" w:rsidRDefault="007C2744">
      <w:pPr>
        <w:ind w:left="107" w:right="6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90" w14:textId="77777777" w:rsidR="00EB7FCC" w:rsidRDefault="00EB7FCC">
      <w:pPr>
        <w:spacing w:before="5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53D2A491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Marebone</w:t>
      </w:r>
      <w:r>
        <w:rPr>
          <w:spacing w:val="-6"/>
        </w:rPr>
        <w:t xml:space="preserve"> </w:t>
      </w:r>
      <w:r>
        <w:t>Weir.</w:t>
      </w:r>
    </w:p>
    <w:p w14:paraId="53D2A492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118" w:hanging="357"/>
      </w:pP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triggered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shared</w:t>
      </w:r>
      <w:r>
        <w:rPr>
          <w:spacing w:val="-8"/>
        </w:rPr>
        <w:t xml:space="preserve"> </w:t>
      </w:r>
      <w:r>
        <w:t>recognition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72"/>
          <w:w w:val="99"/>
        </w:rPr>
        <w:t xml:space="preserve"> </w:t>
      </w:r>
      <w:r>
        <w:rPr>
          <w:spacing w:val="-1"/>
        </w:rPr>
        <w:t>OEH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short</w:t>
      </w:r>
      <w:r>
        <w:rPr>
          <w:spacing w:val="-5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Marshes</w:t>
      </w:r>
      <w:r>
        <w:rPr>
          <w:spacing w:val="60"/>
          <w:w w:val="9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insufficient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successfully</w:t>
      </w:r>
      <w:r>
        <w:rPr>
          <w:spacing w:val="-8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bird</w:t>
      </w:r>
      <w:r>
        <w:rPr>
          <w:spacing w:val="-8"/>
        </w:rPr>
        <w:t xml:space="preserve"> </w:t>
      </w:r>
      <w:r>
        <w:t>breeding</w:t>
      </w:r>
      <w:r>
        <w:rPr>
          <w:spacing w:val="66"/>
          <w:w w:val="99"/>
        </w:rPr>
        <w:t xml:space="preserve"> </w:t>
      </w:r>
      <w:r>
        <w:t>event.</w:t>
      </w:r>
    </w:p>
    <w:p w14:paraId="53D2A493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22"/>
        <w:ind w:right="605" w:hanging="357"/>
      </w:pP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adaptively</w:t>
      </w:r>
      <w:r>
        <w:rPr>
          <w:spacing w:val="-10"/>
        </w:rPr>
        <w:t xml:space="preserve"> </w:t>
      </w:r>
      <w:r>
        <w:t>managed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maintain</w:t>
      </w:r>
      <w:r>
        <w:rPr>
          <w:spacing w:val="70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appopriate</w:t>
      </w:r>
      <w:r>
        <w:rPr>
          <w:spacing w:val="-7"/>
        </w:rPr>
        <w:t xml:space="preserve"> </w:t>
      </w:r>
      <w:r>
        <w:t>depth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duration,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avoid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rapid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recession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known</w:t>
      </w:r>
      <w:r>
        <w:rPr>
          <w:spacing w:val="79"/>
          <w:w w:val="99"/>
        </w:rPr>
        <w:t xml:space="preserve"> </w:t>
      </w:r>
      <w:r>
        <w:t>breeding</w:t>
      </w:r>
      <w:r>
        <w:rPr>
          <w:spacing w:val="-16"/>
        </w:rPr>
        <w:t xml:space="preserve"> </w:t>
      </w:r>
      <w:r>
        <w:t>areas.</w:t>
      </w:r>
    </w:p>
    <w:p w14:paraId="53D2A494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19"/>
        <w:ind w:right="603" w:hanging="357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operationalised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(e.g.</w:t>
      </w:r>
      <w:r>
        <w:rPr>
          <w:spacing w:val="-10"/>
        </w:rPr>
        <w:t xml:space="preserve"> </w:t>
      </w:r>
      <w:r>
        <w:t>irrigation,</w:t>
      </w:r>
      <w:r>
        <w:rPr>
          <w:spacing w:val="-8"/>
        </w:rPr>
        <w:t xml:space="preserve"> </w:t>
      </w:r>
      <w:r>
        <w:t>unregulated,</w:t>
      </w:r>
      <w:r>
        <w:rPr>
          <w:spacing w:val="-10"/>
        </w:rPr>
        <w:t xml:space="preserve"> </w:t>
      </w:r>
      <w:r>
        <w:rPr>
          <w:spacing w:val="-1"/>
        </w:rPr>
        <w:t>replenishment</w:t>
      </w:r>
      <w:r>
        <w:rPr>
          <w:spacing w:val="79"/>
          <w:w w:val="99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flood</w:t>
      </w:r>
      <w:r>
        <w:rPr>
          <w:spacing w:val="-4"/>
        </w:rPr>
        <w:t xml:space="preserve"> </w:t>
      </w:r>
      <w:r>
        <w:t>mitigation</w:t>
      </w:r>
      <w:r>
        <w:rPr>
          <w:spacing w:val="-7"/>
        </w:rPr>
        <w:t xml:space="preserve"> </w:t>
      </w:r>
      <w:r>
        <w:rPr>
          <w:spacing w:val="-1"/>
        </w:rPr>
        <w:t>zone</w:t>
      </w:r>
      <w:r>
        <w:rPr>
          <w:spacing w:val="-7"/>
        </w:rPr>
        <w:t xml:space="preserve"> </w:t>
      </w:r>
      <w:r>
        <w:t>releases)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deemed</w:t>
      </w:r>
      <w:r>
        <w:rPr>
          <w:spacing w:val="-5"/>
        </w:rPr>
        <w:t xml:space="preserve"> </w:t>
      </w:r>
      <w:r>
        <w:rPr>
          <w:spacing w:val="-1"/>
        </w:rPr>
        <w:t>sufficient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38"/>
          <w:w w:val="99"/>
        </w:rPr>
        <w:t xml:space="preserve"> </w:t>
      </w:r>
      <w:r>
        <w:t>completion.</w:t>
      </w:r>
    </w:p>
    <w:p w14:paraId="53D2A495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before="122"/>
        <w:ind w:right="322" w:hanging="357"/>
      </w:pPr>
      <w:r>
        <w:t>Commonwealth</w:t>
      </w:r>
      <w:r>
        <w:rPr>
          <w:spacing w:val="-8"/>
        </w:rPr>
        <w:t xml:space="preserve"> </w:t>
      </w:r>
      <w:r>
        <w:t>env</w:t>
      </w:r>
      <w:r>
        <w:t>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1"/>
        </w:rPr>
        <w:t>from</w:t>
      </w:r>
      <w:r>
        <w:rPr>
          <w:spacing w:val="-8"/>
        </w:rPr>
        <w:t xml:space="preserve"> </w:t>
      </w:r>
      <w:r>
        <w:t>Burrendong</w:t>
      </w:r>
      <w:r>
        <w:rPr>
          <w:spacing w:val="-7"/>
        </w:rPr>
        <w:t xml:space="preserve"> </w:t>
      </w:r>
      <w:r>
        <w:t>Dam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48"/>
          <w:w w:val="99"/>
        </w:rPr>
        <w:t xml:space="preserve"> </w:t>
      </w:r>
      <w:r>
        <w:t>Marebone</w:t>
      </w:r>
      <w:r>
        <w:rPr>
          <w:spacing w:val="-7"/>
        </w:rPr>
        <w:t xml:space="preserve"> </w:t>
      </w:r>
      <w:r>
        <w:t>Weir</w:t>
      </w:r>
      <w:r>
        <w:rPr>
          <w:spacing w:val="-4"/>
        </w:rPr>
        <w:t xml:space="preserve"> </w:t>
      </w:r>
      <w:r>
        <w:rPr>
          <w:spacing w:val="-1"/>
        </w:rPr>
        <w:t>(accounting</w:t>
      </w:r>
      <w:r>
        <w:rPr>
          <w:spacing w:val="-6"/>
        </w:rPr>
        <w:t xml:space="preserve"> </w:t>
      </w:r>
      <w:r>
        <w:rPr>
          <w:spacing w:val="-1"/>
        </w:rPr>
        <w:t>point),</w:t>
      </w:r>
      <w:r>
        <w:rPr>
          <w:spacing w:val="-8"/>
        </w:rPr>
        <w:t xml:space="preserve"> </w:t>
      </w:r>
      <w:r>
        <w:t>taking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11</w:t>
      </w:r>
      <w:r>
        <w:rPr>
          <w:spacing w:val="-6"/>
        </w:rPr>
        <w:t xml:space="preserve"> </w:t>
      </w:r>
      <w:r>
        <w:rPr>
          <w:spacing w:val="-1"/>
        </w:rPr>
        <w:t>days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weir.</w:t>
      </w:r>
    </w:p>
    <w:p w14:paraId="53D2A496" w14:textId="77777777" w:rsidR="00EB7FCC" w:rsidRDefault="00EB7FCC">
      <w:pPr>
        <w:sectPr w:rsidR="00EB7FCC">
          <w:pgSz w:w="11910" w:h="16840"/>
          <w:pgMar w:top="1080" w:right="1040" w:bottom="980" w:left="600" w:header="0" w:footer="787" w:gutter="0"/>
          <w:cols w:space="720"/>
        </w:sectPr>
      </w:pPr>
    </w:p>
    <w:p w14:paraId="53D2A497" w14:textId="77777777" w:rsidR="00EB7FCC" w:rsidRDefault="007C2744">
      <w:pPr>
        <w:pStyle w:val="BodyText"/>
        <w:spacing w:before="37"/>
        <w:ind w:right="191"/>
      </w:pPr>
      <w:r>
        <w:rPr>
          <w:i/>
        </w:rPr>
        <w:lastRenderedPageBreak/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Marshes.</w:t>
      </w:r>
      <w:r>
        <w:rPr>
          <w:spacing w:val="-7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depend</w:t>
      </w:r>
      <w:r>
        <w:rPr>
          <w:spacing w:val="-8"/>
        </w:rPr>
        <w:t xml:space="preserve"> </w:t>
      </w:r>
      <w:r>
        <w:t>on</w:t>
      </w:r>
      <w:r>
        <w:rPr>
          <w:spacing w:val="66"/>
          <w:w w:val="99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rPr>
          <w:spacing w:val="-1"/>
        </w:rPr>
        <w:t>breeding</w:t>
      </w:r>
      <w:r>
        <w:rPr>
          <w:spacing w:val="-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takes</w:t>
      </w:r>
      <w:r>
        <w:rPr>
          <w:spacing w:val="-7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1"/>
        </w:rPr>
        <w:t>time.</w:t>
      </w:r>
    </w:p>
    <w:p w14:paraId="53D2A498" w14:textId="77777777" w:rsidR="00EB7FCC" w:rsidRDefault="00EB7FC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53D2A499" w14:textId="77777777" w:rsidR="00EB7FCC" w:rsidRDefault="007C2744">
      <w:pPr>
        <w:pStyle w:val="BodyText"/>
        <w:ind w:right="212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9"/>
        </w:rPr>
        <w:t xml:space="preserve"> </w:t>
      </w:r>
      <w:r>
        <w:t>before</w:t>
      </w:r>
      <w:r>
        <w:rPr>
          <w:spacing w:val="54"/>
          <w:w w:val="99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particular,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determine</w:t>
      </w:r>
      <w:r>
        <w:rPr>
          <w:spacing w:val="-8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80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precise</w:t>
      </w:r>
      <w:r>
        <w:rPr>
          <w:spacing w:val="-7"/>
        </w:rPr>
        <w:t xml:space="preserve"> </w:t>
      </w:r>
      <w:r>
        <w:rPr>
          <w:spacing w:val="-1"/>
        </w:rPr>
        <w:t>location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bird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event.</w:t>
      </w:r>
    </w:p>
    <w:p w14:paraId="53D2A49A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9B" w14:textId="77777777" w:rsidR="00EB7FCC" w:rsidRDefault="007C2744">
      <w:pPr>
        <w:pStyle w:val="Heading3"/>
        <w:numPr>
          <w:ilvl w:val="0"/>
          <w:numId w:val="2"/>
        </w:numPr>
        <w:tabs>
          <w:tab w:val="left" w:pos="442"/>
        </w:tabs>
        <w:ind w:left="441" w:hanging="333"/>
        <w:rPr>
          <w:b w:val="0"/>
          <w:bCs w:val="0"/>
        </w:rPr>
      </w:pPr>
      <w:r>
        <w:t>Restoring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rPr>
          <w:spacing w:val="-1"/>
        </w:rPr>
        <w:t>variability</w:t>
      </w:r>
    </w:p>
    <w:p w14:paraId="53D2A49C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9D" w14:textId="77777777" w:rsidR="00EB7FCC" w:rsidRDefault="007C2744">
      <w:pPr>
        <w:pStyle w:val="BodyText"/>
        <w:ind w:right="212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(baseflows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freshes)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Marra</w:t>
      </w:r>
      <w:r>
        <w:rPr>
          <w:spacing w:val="-6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Crooked</w:t>
      </w:r>
      <w:r>
        <w:rPr>
          <w:spacing w:val="70"/>
          <w:w w:val="99"/>
        </w:rPr>
        <w:t xml:space="preserve"> </w:t>
      </w:r>
      <w:r>
        <w:rPr>
          <w:spacing w:val="-1"/>
        </w:rPr>
        <w:t>Creek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hydrological</w:t>
      </w:r>
      <w:r>
        <w:rPr>
          <w:spacing w:val="-8"/>
        </w:rPr>
        <w:t xml:space="preserve"> </w:t>
      </w:r>
      <w:r>
        <w:rPr>
          <w:spacing w:val="-1"/>
        </w:rPr>
        <w:t>connectivity,</w:t>
      </w:r>
      <w:r>
        <w:rPr>
          <w:spacing w:val="-11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native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rPr>
          <w:spacing w:val="-1"/>
        </w:rPr>
        <w:t>populations.</w:t>
      </w:r>
    </w:p>
    <w:p w14:paraId="53D2A49E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9F" w14:textId="77777777" w:rsidR="00EB7FCC" w:rsidRDefault="007C274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53D2A4A0" w14:textId="77777777" w:rsidR="00EB7FCC" w:rsidRDefault="00EB7FCC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53D2A4A1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spacing w:line="242" w:lineRule="auto"/>
        <w:ind w:right="565" w:hanging="357"/>
      </w:pP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operational</w:t>
      </w:r>
      <w:r>
        <w:rPr>
          <w:spacing w:val="73"/>
          <w:w w:val="99"/>
        </w:rPr>
        <w:t xml:space="preserve"> </w:t>
      </w:r>
      <w:r>
        <w:rPr>
          <w:spacing w:val="-1"/>
        </w:rPr>
        <w:t>considerations.</w:t>
      </w:r>
    </w:p>
    <w:p w14:paraId="53D2A4A2" w14:textId="77777777" w:rsidR="00EB7FCC" w:rsidRDefault="00EB7FC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53D2A4A3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264" w:hanging="357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in-stream</w:t>
      </w:r>
      <w:r>
        <w:rPr>
          <w:spacing w:val="-9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gravity</w:t>
      </w:r>
      <w:r>
        <w:rPr>
          <w:spacing w:val="-9"/>
        </w:rPr>
        <w:t xml:space="preserve"> </w:t>
      </w:r>
      <w:r>
        <w:t>fed</w:t>
      </w:r>
      <w:r>
        <w:rPr>
          <w:spacing w:val="50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Burrendong</w:t>
      </w:r>
      <w:r>
        <w:rPr>
          <w:spacing w:val="-7"/>
        </w:rPr>
        <w:t xml:space="preserve"> </w:t>
      </w:r>
      <w:r>
        <w:t>Dam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diverted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distributary</w:t>
      </w:r>
      <w:r>
        <w:rPr>
          <w:spacing w:val="-9"/>
        </w:rPr>
        <w:t xml:space="preserve"> </w:t>
      </w:r>
      <w:r>
        <w:t>creeks</w:t>
      </w:r>
      <w:r>
        <w:rPr>
          <w:spacing w:val="60"/>
          <w:w w:val="99"/>
        </w:rPr>
        <w:t xml:space="preserve"> </w:t>
      </w:r>
      <w:r>
        <w:rPr>
          <w:spacing w:val="-1"/>
        </w:rPr>
        <w:t>system.</w:t>
      </w:r>
    </w:p>
    <w:p w14:paraId="53D2A4A4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A5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395" w:hanging="357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distributary</w:t>
      </w:r>
      <w:r>
        <w:rPr>
          <w:spacing w:val="-9"/>
        </w:rPr>
        <w:t xml:space="preserve"> </w:t>
      </w:r>
      <w:r>
        <w:t>creeks</w:t>
      </w:r>
      <w:r>
        <w:rPr>
          <w:spacing w:val="-7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either</w:t>
      </w:r>
      <w:r>
        <w:rPr>
          <w:spacing w:val="58"/>
          <w:w w:val="99"/>
        </w:rPr>
        <w:t xml:space="preserve"> </w:t>
      </w:r>
      <w:r>
        <w:rPr>
          <w:spacing w:val="-1"/>
        </w:rPr>
        <w:t>General</w:t>
      </w:r>
      <w:r>
        <w:rPr>
          <w:spacing w:val="-9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entitlements,</w:t>
      </w:r>
      <w:r>
        <w:rPr>
          <w:spacing w:val="-12"/>
        </w:rPr>
        <w:t xml:space="preserve"> </w:t>
      </w:r>
      <w:r>
        <w:t>depending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availability.</w:t>
      </w:r>
      <w:r>
        <w:rPr>
          <w:spacing w:val="44"/>
          <w:w w:val="99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replenishment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64"/>
          <w:w w:val="99"/>
        </w:rPr>
        <w:t xml:space="preserve"> </w:t>
      </w:r>
      <w:r>
        <w:rPr>
          <w:spacing w:val="-1"/>
        </w:rPr>
        <w:t>conditions.</w:t>
      </w:r>
    </w:p>
    <w:p w14:paraId="53D2A4A6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A7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right="191" w:hanging="357"/>
      </w:pP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Crooked</w:t>
      </w:r>
      <w:r>
        <w:rPr>
          <w:spacing w:val="-7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Crooked</w:t>
      </w:r>
      <w:r>
        <w:rPr>
          <w:spacing w:val="-4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channel,</w:t>
      </w:r>
      <w:r>
        <w:rPr>
          <w:spacing w:val="74"/>
          <w:w w:val="99"/>
        </w:rPr>
        <w:t xml:space="preserve"> </w:t>
      </w:r>
      <w:r>
        <w:rPr>
          <w:spacing w:val="-1"/>
        </w:rPr>
        <w:t>regulator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Mumblebone</w:t>
      </w:r>
      <w:r>
        <w:rPr>
          <w:spacing w:val="-11"/>
        </w:rPr>
        <w:t xml:space="preserve"> </w:t>
      </w:r>
      <w:r>
        <w:t>Weir.</w:t>
      </w:r>
    </w:p>
    <w:p w14:paraId="53D2A4A8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A9" w14:textId="77777777" w:rsidR="00EB7FCC" w:rsidRDefault="007C2744">
      <w:pPr>
        <w:pStyle w:val="BodyText"/>
        <w:numPr>
          <w:ilvl w:val="0"/>
          <w:numId w:val="1"/>
        </w:numPr>
        <w:tabs>
          <w:tab w:val="left" w:pos="466"/>
        </w:tabs>
        <w:ind w:hanging="357"/>
      </w:pP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supplementary</w:t>
      </w:r>
      <w:r>
        <w:rPr>
          <w:spacing w:val="-11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could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meeting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demand.</w:t>
      </w:r>
    </w:p>
    <w:p w14:paraId="53D2A4AA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AB" w14:textId="77777777" w:rsidR="00EB7FCC" w:rsidRDefault="007C2744">
      <w:pPr>
        <w:pStyle w:val="BodyText"/>
        <w:ind w:right="212"/>
      </w:pPr>
      <w:r>
        <w:rPr>
          <w:i/>
        </w:rPr>
        <w:t>Typical</w:t>
      </w:r>
      <w:r>
        <w:rPr>
          <w:i/>
          <w:spacing w:val="-6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distributary</w:t>
      </w:r>
      <w:r>
        <w:rPr>
          <w:spacing w:val="-8"/>
        </w:rPr>
        <w:t xml:space="preserve"> </w:t>
      </w:r>
      <w:r>
        <w:t>creeks</w:t>
      </w:r>
      <w:r>
        <w:rPr>
          <w:spacing w:val="64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Marra</w:t>
      </w:r>
      <w:r>
        <w:rPr>
          <w:spacing w:val="-4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lower</w:t>
      </w:r>
      <w:r>
        <w:rPr>
          <w:spacing w:val="-7"/>
        </w:rPr>
        <w:t xml:space="preserve"> </w:t>
      </w:r>
      <w:r>
        <w:t>Crooked</w:t>
      </w:r>
      <w:r>
        <w:rPr>
          <w:spacing w:val="-7"/>
        </w:rPr>
        <w:t xml:space="preserve"> </w:t>
      </w:r>
      <w:r>
        <w:t>Creek.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achieving</w:t>
      </w:r>
      <w:r>
        <w:rPr>
          <w:spacing w:val="60"/>
          <w:w w:val="99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Bogan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Barwon-Darling.</w:t>
      </w:r>
      <w:r>
        <w:rPr>
          <w:spacing w:val="-10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distributary</w:t>
      </w:r>
      <w:r>
        <w:rPr>
          <w:spacing w:val="-9"/>
        </w:rPr>
        <w:t xml:space="preserve"> </w:t>
      </w:r>
      <w:r>
        <w:t>creeks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Duck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72"/>
          <w:w w:val="99"/>
        </w:rPr>
        <w:t xml:space="preserve"> </w:t>
      </w:r>
      <w:r>
        <w:rPr>
          <w:spacing w:val="-1"/>
        </w:rPr>
        <w:t>Gunningbar</w:t>
      </w:r>
      <w:r>
        <w:rPr>
          <w:spacing w:val="-8"/>
        </w:rPr>
        <w:t xml:space="preserve"> </w:t>
      </w:r>
      <w:r>
        <w:t>creeks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</w:t>
      </w:r>
      <w:r>
        <w:rPr>
          <w:spacing w:val="-1"/>
        </w:rPr>
        <w:t>nmental</w:t>
      </w:r>
      <w:r>
        <w:rPr>
          <w:spacing w:val="61"/>
          <w:w w:val="9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rPr>
          <w:spacing w:val="-1"/>
        </w:rPr>
        <w:t>investigation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consultation</w:t>
      </w:r>
      <w:r>
        <w:rPr>
          <w:spacing w:val="-8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regulated</w:t>
      </w:r>
      <w:r>
        <w:rPr>
          <w:spacing w:val="-9"/>
        </w:rPr>
        <w:t xml:space="preserve"> </w:t>
      </w:r>
      <w:r>
        <w:t>distributary</w:t>
      </w:r>
      <w:r>
        <w:rPr>
          <w:spacing w:val="-10"/>
        </w:rPr>
        <w:t xml:space="preserve"> </w:t>
      </w:r>
      <w:r>
        <w:t>creeks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81"/>
          <w:w w:val="99"/>
        </w:rPr>
        <w:t xml:space="preserve"> </w:t>
      </w:r>
      <w:r>
        <w:rPr>
          <w:spacing w:val="-1"/>
        </w:rPr>
        <w:t>understaken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future.</w:t>
      </w:r>
    </w:p>
    <w:p w14:paraId="53D2A4AC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AD" w14:textId="77777777" w:rsidR="00EB7FCC" w:rsidRDefault="007C2744">
      <w:pPr>
        <w:pStyle w:val="BodyText"/>
        <w:ind w:right="191"/>
      </w:pPr>
      <w:r>
        <w:rPr>
          <w:i/>
          <w:spacing w:val="-1"/>
        </w:rPr>
        <w:t>Approvals:</w:t>
      </w:r>
      <w:r>
        <w:rPr>
          <w:i/>
          <w:spacing w:val="-7"/>
        </w:rPr>
        <w:t xml:space="preserve"> </w:t>
      </w:r>
      <w:r>
        <w:rPr>
          <w:spacing w:val="-1"/>
        </w:rPr>
        <w:t>Close</w:t>
      </w:r>
      <w:r>
        <w:rPr>
          <w:spacing w:val="-8"/>
        </w:rPr>
        <w:t xml:space="preserve"> </w:t>
      </w:r>
      <w:r>
        <w:t>collaboration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distributary</w:t>
      </w:r>
      <w:r>
        <w:rPr>
          <w:spacing w:val="-8"/>
        </w:rPr>
        <w:t xml:space="preserve"> </w:t>
      </w:r>
      <w:r>
        <w:t>creeks</w:t>
      </w:r>
      <w:r>
        <w:rPr>
          <w:spacing w:val="-8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1"/>
          <w:w w:val="99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t>agencies</w:t>
      </w:r>
      <w:r>
        <w:rPr>
          <w:spacing w:val="-6"/>
        </w:rPr>
        <w:t xml:space="preserve"> </w:t>
      </w:r>
      <w:r>
        <w:t>(WaterNSW,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lastRenderedPageBreak/>
        <w:t>and</w:t>
      </w:r>
      <w:r>
        <w:rPr>
          <w:spacing w:val="80"/>
          <w:w w:val="99"/>
        </w:rPr>
        <w:t xml:space="preserve"> </w:t>
      </w:r>
      <w:r>
        <w:rPr>
          <w:spacing w:val="-1"/>
        </w:rPr>
        <w:t>NSW</w:t>
      </w:r>
      <w:r>
        <w:rPr>
          <w:spacing w:val="-8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t>Fisheries)</w:t>
      </w:r>
      <w:r>
        <w:rPr>
          <w:spacing w:val="-10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implementing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action.</w:t>
      </w:r>
    </w:p>
    <w:p w14:paraId="53D2A4AE" w14:textId="77777777" w:rsidR="00EB7FCC" w:rsidRDefault="00EB7FCC">
      <w:pPr>
        <w:sectPr w:rsidR="00EB7FCC">
          <w:pgSz w:w="11910" w:h="16840"/>
          <w:pgMar w:top="1080" w:right="1060" w:bottom="980" w:left="600" w:header="0" w:footer="787" w:gutter="0"/>
          <w:cols w:space="720"/>
        </w:sectPr>
      </w:pPr>
    </w:p>
    <w:p w14:paraId="53D2A4AF" w14:textId="77777777" w:rsidR="00EB7FCC" w:rsidRDefault="007C2744">
      <w:pPr>
        <w:pStyle w:val="Heading1"/>
        <w:spacing w:before="12"/>
        <w:rPr>
          <w:b w:val="0"/>
          <w:bCs w:val="0"/>
        </w:rPr>
      </w:pPr>
      <w:bookmarkStart w:id="33" w:name="_bookmark32"/>
      <w:bookmarkEnd w:id="33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14:paraId="53D2A4B0" w14:textId="77777777" w:rsidR="00EB7FCC" w:rsidRDefault="007C2744">
      <w:pPr>
        <w:pStyle w:val="Heading2"/>
        <w:spacing w:before="247"/>
        <w:ind w:left="107" w:firstLine="0"/>
        <w:rPr>
          <w:b w:val="0"/>
          <w:bCs w:val="0"/>
        </w:rPr>
      </w:pPr>
      <w:bookmarkStart w:id="34" w:name="_bookmark33"/>
      <w:bookmarkEnd w:id="34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14:paraId="53D2A4B1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B2" w14:textId="77777777" w:rsidR="00EB7FCC" w:rsidRDefault="007C2744">
      <w:pPr>
        <w:pStyle w:val="BodyText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Valley:</w:t>
      </w:r>
    </w:p>
    <w:p w14:paraId="53D2A4B3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B4" w14:textId="77777777" w:rsidR="00EB7FCC" w:rsidRDefault="007C2744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General</w:t>
      </w:r>
      <w:r>
        <w:rPr>
          <w:spacing w:val="-16"/>
        </w:rPr>
        <w:t xml:space="preserve"> </w:t>
      </w:r>
      <w:r>
        <w:rPr>
          <w:spacing w:val="-1"/>
        </w:rPr>
        <w:t>security</w:t>
      </w:r>
    </w:p>
    <w:p w14:paraId="53D2A4B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B6" w14:textId="77777777" w:rsidR="00EB7FCC" w:rsidRDefault="007C2744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Supplementary</w:t>
      </w:r>
    </w:p>
    <w:p w14:paraId="53D2A4B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B8" w14:textId="77777777" w:rsidR="00EB7FCC" w:rsidRDefault="007C2744">
      <w:pPr>
        <w:pStyle w:val="BodyText"/>
        <w:ind w:right="123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78">
        <w:r>
          <w:rPr>
            <w:color w:val="0000FF"/>
            <w:w w:val="95"/>
            <w:u w:val="single" w:color="0000FF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</w:t>
      </w:r>
      <w:hyperlink r:id="rId79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commonwealth-environmental-water/how-much</w:t>
        </w:r>
        <w:r>
          <w:rPr>
            <w:color w:val="0000FF"/>
            <w:spacing w:val="-18"/>
            <w:u w:val="single" w:color="0000FF"/>
          </w:rPr>
          <w:t xml:space="preserve"> </w:t>
        </w:r>
      </w:hyperlink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rPr>
          <w:spacing w:val="-1"/>
        </w:rPr>
        <w:t>monthly.</w:t>
      </w:r>
    </w:p>
    <w:p w14:paraId="53D2A4B9" w14:textId="77777777" w:rsidR="00EB7FCC" w:rsidRDefault="00EB7FCC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53D2A4BA" w14:textId="77777777" w:rsidR="00EB7FCC" w:rsidRDefault="007C2744">
      <w:pPr>
        <w:pStyle w:val="Heading2"/>
        <w:spacing w:before="55"/>
        <w:ind w:left="107" w:firstLine="0"/>
        <w:rPr>
          <w:b w:val="0"/>
          <w:bCs w:val="0"/>
        </w:rPr>
      </w:pPr>
      <w:bookmarkStart w:id="35" w:name="_bookmark34"/>
      <w:bookmarkEnd w:id="35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14:paraId="53D2A4BB" w14:textId="77777777" w:rsidR="00EB7FCC" w:rsidRDefault="00EB7FC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BC" w14:textId="77777777" w:rsidR="00EB7FCC" w:rsidRDefault="007C2744">
      <w:pPr>
        <w:pStyle w:val="BodyText"/>
      </w:pPr>
      <w:r>
        <w:t>Other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complement</w:t>
      </w:r>
      <w:r>
        <w:rPr>
          <w:spacing w:val="-1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14:paraId="53D2A4BD" w14:textId="77777777" w:rsidR="00EB7FCC" w:rsidRDefault="00EB7FC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53D2A4BE" w14:textId="77777777" w:rsidR="00EB7FCC" w:rsidRDefault="007C2744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General</w:t>
      </w:r>
      <w:r>
        <w:rPr>
          <w:spacing w:val="-8"/>
        </w:rPr>
        <w:t xml:space="preserve"> </w:t>
      </w:r>
      <w:r>
        <w:t>Security</w:t>
      </w:r>
      <w:r>
        <w:rPr>
          <w:spacing w:val="-7"/>
        </w:rPr>
        <w:t xml:space="preserve"> </w:t>
      </w:r>
      <w:r>
        <w:rPr>
          <w:spacing w:val="-1"/>
        </w:rPr>
        <w:t>(New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Heritage)</w:t>
      </w:r>
    </w:p>
    <w:p w14:paraId="53D2A4BF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0" w14:textId="77777777" w:rsidR="00EB7FCC" w:rsidRDefault="007C2744">
      <w:pPr>
        <w:pStyle w:val="BodyText"/>
        <w:numPr>
          <w:ilvl w:val="0"/>
          <w:numId w:val="1"/>
        </w:numPr>
        <w:tabs>
          <w:tab w:val="left" w:pos="478"/>
        </w:tabs>
        <w:ind w:left="477" w:hanging="369"/>
      </w:pPr>
      <w:r>
        <w:rPr>
          <w:spacing w:val="-1"/>
        </w:rPr>
        <w:t>Supplementary</w:t>
      </w:r>
      <w:r>
        <w:rPr>
          <w:spacing w:val="-9"/>
        </w:rPr>
        <w:t xml:space="preserve"> </w:t>
      </w:r>
      <w:r>
        <w:rPr>
          <w:spacing w:val="-1"/>
        </w:rPr>
        <w:t>(New</w:t>
      </w:r>
      <w:r>
        <w:rPr>
          <w:spacing w:val="-6"/>
        </w:rPr>
        <w:t xml:space="preserve"> </w:t>
      </w:r>
      <w:r>
        <w:t>South</w:t>
      </w:r>
      <w:r>
        <w:rPr>
          <w:spacing w:val="-8"/>
        </w:rPr>
        <w:t xml:space="preserve"> </w:t>
      </w:r>
      <w:r>
        <w:t>Wales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Heritage)</w:t>
      </w:r>
    </w:p>
    <w:p w14:paraId="53D2A4C1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2" w14:textId="77777777" w:rsidR="00EB7FCC" w:rsidRDefault="007C2744">
      <w:pPr>
        <w:pStyle w:val="Heading2"/>
        <w:ind w:left="107" w:firstLine="0"/>
        <w:rPr>
          <w:b w:val="0"/>
          <w:bCs w:val="0"/>
        </w:rPr>
      </w:pPr>
      <w:bookmarkStart w:id="36" w:name="_bookmark35"/>
      <w:bookmarkEnd w:id="36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53D2A4C3" w14:textId="77777777" w:rsidR="00EB7FCC" w:rsidRDefault="00EB7FC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53D2A4C4" w14:textId="77777777" w:rsidR="00EB7FCC" w:rsidRDefault="007C2744">
      <w:pPr>
        <w:pStyle w:val="BodyText"/>
        <w:ind w:right="472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rules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(referred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as</w:t>
      </w:r>
      <w:r>
        <w:rPr>
          <w:spacing w:val="50"/>
          <w:w w:val="99"/>
        </w:rPr>
        <w:t xml:space="preserve"> </w:t>
      </w:r>
      <w:r>
        <w:rPr>
          <w:rFonts w:cs="Century Gothic"/>
        </w:rPr>
        <w:t>‘planned</w:t>
      </w:r>
      <w:r>
        <w:rPr>
          <w:rFonts w:cs="Century Gothic"/>
          <w:spacing w:val="-17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17"/>
        </w:rPr>
        <w:t xml:space="preserve"> </w:t>
      </w:r>
      <w:r>
        <w:rPr>
          <w:rFonts w:cs="Century Gothic"/>
        </w:rPr>
        <w:t>water’).</w:t>
      </w:r>
    </w:p>
    <w:p w14:paraId="53D2A4C5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6" w14:textId="77777777" w:rsidR="00EB7FCC" w:rsidRDefault="007C2744">
      <w:pPr>
        <w:pStyle w:val="BodyText"/>
      </w:pPr>
      <w:r>
        <w:rPr>
          <w:spacing w:val="-1"/>
        </w:rP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including:</w:t>
      </w:r>
    </w:p>
    <w:p w14:paraId="53D2A4C7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8" w14:textId="77777777" w:rsidR="00EB7FCC" w:rsidRDefault="007C2744">
      <w:pPr>
        <w:pStyle w:val="BodyText"/>
        <w:numPr>
          <w:ilvl w:val="1"/>
          <w:numId w:val="2"/>
        </w:numPr>
        <w:tabs>
          <w:tab w:val="left" w:pos="822"/>
        </w:tabs>
        <w:ind w:right="510"/>
        <w:jc w:val="both"/>
      </w:pPr>
      <w:r>
        <w:rPr>
          <w:rFonts w:cs="Century Gothic"/>
        </w:rPr>
        <w:t>a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160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GL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General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Security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Allowance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(‘Envir</w:t>
      </w:r>
      <w:r>
        <w:t>onmental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4"/>
        </w:rPr>
        <w:t xml:space="preserve"> </w:t>
      </w:r>
      <w:r>
        <w:rPr>
          <w:spacing w:val="-1"/>
        </w:rPr>
        <w:t>Allowance</w:t>
      </w:r>
      <w:r>
        <w:rPr>
          <w:rFonts w:cs="Century Gothic"/>
          <w:spacing w:val="-1"/>
        </w:rPr>
        <w:t>’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5"/>
        </w:rPr>
        <w:t xml:space="preserve"> </w:t>
      </w:r>
      <w:r>
        <w:rPr>
          <w:spacing w:val="-1"/>
        </w:rPr>
        <w:t>EWA)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partly</w:t>
      </w:r>
      <w:r>
        <w:rPr>
          <w:spacing w:val="78"/>
          <w:w w:val="99"/>
        </w:rPr>
        <w:t xml:space="preserve"> </w:t>
      </w:r>
      <w:r>
        <w:t>active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partly</w:t>
      </w:r>
      <w:r>
        <w:rPr>
          <w:spacing w:val="-7"/>
        </w:rPr>
        <w:t xml:space="preserve"> </w:t>
      </w:r>
      <w:r>
        <w:rPr>
          <w:spacing w:val="-1"/>
        </w:rPr>
        <w:t>translucent,</w:t>
      </w:r>
      <w:r>
        <w:rPr>
          <w:spacing w:val="-8"/>
        </w:rPr>
        <w:t xml:space="preserve"> </w:t>
      </w:r>
      <w:r>
        <w:t>explicitly</w:t>
      </w:r>
      <w:r>
        <w:rPr>
          <w:spacing w:val="-7"/>
        </w:rPr>
        <w:t xml:space="preserve"> </w:t>
      </w:r>
      <w:r>
        <w:t>targeted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Water</w:t>
      </w:r>
      <w:r>
        <w:rPr>
          <w:spacing w:val="-6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Macquarie</w:t>
      </w:r>
      <w:r>
        <w:rPr>
          <w:spacing w:val="76"/>
          <w:w w:val="99"/>
        </w:rPr>
        <w:t xml:space="preserve"> </w:t>
      </w:r>
      <w:r>
        <w:t>Marshes.</w:t>
      </w:r>
    </w:p>
    <w:p w14:paraId="53D2A4C9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A" w14:textId="77777777" w:rsidR="00EB7FCC" w:rsidRDefault="007C2744">
      <w:pPr>
        <w:pStyle w:val="BodyText"/>
        <w:numPr>
          <w:ilvl w:val="1"/>
          <w:numId w:val="2"/>
        </w:numPr>
        <w:tabs>
          <w:tab w:val="left" w:pos="822"/>
        </w:tabs>
        <w:ind w:right="472"/>
      </w:pPr>
      <w:r>
        <w:t>other</w:t>
      </w:r>
      <w:r>
        <w:rPr>
          <w:spacing w:val="-8"/>
        </w:rPr>
        <w:t xml:space="preserve"> </w:t>
      </w:r>
      <w:r>
        <w:t>protected</w:t>
      </w:r>
      <w:r>
        <w:rPr>
          <w:spacing w:val="-9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rPr>
          <w:spacing w:val="-1"/>
        </w:rPr>
        <w:t>components,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triggers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supplementary</w:t>
      </w:r>
      <w:r>
        <w:rPr>
          <w:spacing w:val="-9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rPr>
          <w:spacing w:val="-1"/>
        </w:rPr>
        <w:t>declarations</w:t>
      </w:r>
      <w:r>
        <w:rPr>
          <w:spacing w:val="-9"/>
        </w:rPr>
        <w:t xml:space="preserve"> </w:t>
      </w:r>
      <w:r>
        <w:t>and</w:t>
      </w:r>
      <w:r>
        <w:rPr>
          <w:spacing w:val="62"/>
          <w:w w:val="9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‘first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500ML/day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rule’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translucent</w:t>
      </w:r>
      <w:r>
        <w:rPr>
          <w:spacing w:val="-6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EWA.</w:t>
      </w:r>
    </w:p>
    <w:p w14:paraId="53D2A4CB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C" w14:textId="77777777" w:rsidR="00EB7FCC" w:rsidRDefault="007C2744">
      <w:pPr>
        <w:pStyle w:val="BodyText"/>
        <w:numPr>
          <w:ilvl w:val="1"/>
          <w:numId w:val="2"/>
        </w:numPr>
        <w:tabs>
          <w:tab w:val="left" w:pos="822"/>
        </w:tabs>
        <w:ind w:right="472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translucent</w:t>
      </w:r>
      <w:r>
        <w:rPr>
          <w:spacing w:val="-4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10 GL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stored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Windamere</w:t>
      </w:r>
      <w:r>
        <w:rPr>
          <w:spacing w:val="-5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Cudgegong</w:t>
      </w:r>
      <w:r>
        <w:rPr>
          <w:spacing w:val="-3"/>
        </w:rPr>
        <w:t xml:space="preserve"> </w:t>
      </w:r>
      <w:r>
        <w:rPr>
          <w:spacing w:val="-1"/>
        </w:rPr>
        <w:t>system,</w:t>
      </w:r>
      <w:r>
        <w:rPr>
          <w:spacing w:val="91"/>
          <w:w w:val="99"/>
        </w:rPr>
        <w:t xml:space="preserve"> </w:t>
      </w:r>
      <w:r>
        <w:rPr>
          <w:spacing w:val="-1"/>
        </w:rPr>
        <w:lastRenderedPageBreak/>
        <w:t>available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>dam</w:t>
      </w:r>
      <w:r>
        <w:rPr>
          <w:spacing w:val="-6"/>
        </w:rPr>
        <w:t xml:space="preserve"> </w:t>
      </w:r>
      <w:r>
        <w:t>inflow</w:t>
      </w:r>
      <w:r>
        <w:rPr>
          <w:spacing w:val="-5"/>
        </w:rPr>
        <w:t xml:space="preserve"> </w:t>
      </w:r>
      <w:r>
        <w:t>triggers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reached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a</w:t>
      </w:r>
      <w:r>
        <w:rPr>
          <w:spacing w:val="53"/>
          <w:w w:val="99"/>
        </w:rPr>
        <w:t xml:space="preserve"> </w:t>
      </w:r>
      <w:r>
        <w:t>minimum</w:t>
      </w:r>
      <w:r>
        <w:rPr>
          <w:spacing w:val="-15"/>
        </w:rPr>
        <w:t xml:space="preserve"> </w:t>
      </w:r>
      <w:r>
        <w:t>level.</w:t>
      </w:r>
    </w:p>
    <w:p w14:paraId="53D2A4CD" w14:textId="77777777" w:rsidR="00EB7FCC" w:rsidRDefault="00EB7FC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53D2A4CE" w14:textId="77777777" w:rsidR="00EB7FCC" w:rsidRDefault="007C2744">
      <w:pPr>
        <w:pStyle w:val="BodyText"/>
        <w:numPr>
          <w:ilvl w:val="1"/>
          <w:numId w:val="2"/>
        </w:numPr>
        <w:tabs>
          <w:tab w:val="left" w:pos="822"/>
        </w:tabs>
        <w:ind w:right="411"/>
      </w:pPr>
      <w:r>
        <w:t>a</w:t>
      </w:r>
      <w:r>
        <w:rPr>
          <w:spacing w:val="-7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non-extracted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1"/>
        </w:rPr>
        <w:t>easily</w:t>
      </w:r>
      <w:r>
        <w:rPr>
          <w:spacing w:val="-8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surplus</w:t>
      </w:r>
      <w:r>
        <w:rPr>
          <w:spacing w:val="-7"/>
        </w:rPr>
        <w:t xml:space="preserve"> </w:t>
      </w:r>
      <w:r>
        <w:t>flows,</w:t>
      </w:r>
      <w:r>
        <w:rPr>
          <w:spacing w:val="61"/>
          <w:w w:val="99"/>
        </w:rPr>
        <w:t xml:space="preserve"> </w:t>
      </w:r>
      <w:r>
        <w:t>tributary</w:t>
      </w:r>
      <w:r>
        <w:rPr>
          <w:spacing w:val="-10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t>rainfall</w:t>
      </w:r>
      <w:r>
        <w:rPr>
          <w:spacing w:val="-8"/>
        </w:rPr>
        <w:t xml:space="preserve"> </w:t>
      </w:r>
      <w:r>
        <w:rPr>
          <w:spacing w:val="-1"/>
        </w:rPr>
        <w:t>irrigation</w:t>
      </w:r>
      <w:r>
        <w:rPr>
          <w:spacing w:val="-8"/>
        </w:rPr>
        <w:t xml:space="preserve"> </w:t>
      </w:r>
      <w:r>
        <w:rPr>
          <w:spacing w:val="-1"/>
        </w:rPr>
        <w:t>rejections,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t>rainfall</w:t>
      </w:r>
      <w:r>
        <w:rPr>
          <w:spacing w:val="-7"/>
        </w:rPr>
        <w:t xml:space="preserve"> </w:t>
      </w:r>
      <w:r>
        <w:rPr>
          <w:spacing w:val="1"/>
        </w:rPr>
        <w:t>effects,</w:t>
      </w:r>
      <w:r>
        <w:rPr>
          <w:spacing w:val="-11"/>
        </w:rPr>
        <w:t xml:space="preserve"> </w:t>
      </w:r>
      <w:r>
        <w:rPr>
          <w:spacing w:val="-1"/>
        </w:rPr>
        <w:t>conveyance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base</w:t>
      </w:r>
      <w:r>
        <w:rPr>
          <w:spacing w:val="75"/>
          <w:w w:val="99"/>
        </w:rPr>
        <w:t xml:space="preserve"> </w:t>
      </w:r>
      <w:r>
        <w:rPr>
          <w:spacing w:val="-1"/>
        </w:rPr>
        <w:t>flows.</w:t>
      </w:r>
    </w:p>
    <w:p w14:paraId="53D2A4CF" w14:textId="77777777" w:rsidR="00EB7FCC" w:rsidRDefault="00EB7FCC">
      <w:pPr>
        <w:sectPr w:rsidR="00EB7FCC">
          <w:pgSz w:w="11910" w:h="16840"/>
          <w:pgMar w:top="1100" w:right="1020" w:bottom="980" w:left="600" w:header="0" w:footer="787" w:gutter="0"/>
          <w:cols w:space="720"/>
        </w:sectPr>
      </w:pPr>
    </w:p>
    <w:p w14:paraId="53D2A4D0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1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2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6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8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9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A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B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C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D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E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D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0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1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2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6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8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9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A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B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C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D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E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E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0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1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2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3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4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5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6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7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8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9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A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B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C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4FD" w14:textId="77777777" w:rsidR="00EB7FCC" w:rsidRDefault="00EB7FCC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53D2A4FE" w14:textId="390FF76A" w:rsidR="00EB7FCC" w:rsidRDefault="007C2744">
      <w:pPr>
        <w:spacing w:line="40" w:lineRule="atLeast"/>
        <w:ind w:left="28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53D2A571" wp14:editId="69929FF9">
                <wp:extent cx="7524115" cy="25400"/>
                <wp:effectExtent l="8255" t="3810" r="1905" b="8890"/>
                <wp:docPr id="3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34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35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37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39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455D7E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wjMEA&#10;AADbAAAADwAAAGRycy9kb3ducmV2LnhtbESP0YrCMBRE3xf2H8Jd8G1NVVyla1pEUAR9sfoBl+ba&#10;hm1uahO1/r0RhH0cZuYMs8h724gbdd44VjAaJiCIS6cNVwpOx/X3HIQPyBobx6TgQR7y7PNjgal2&#10;dz7QrQiViBD2KSqoQ2hTKX1Zk0U/dC1x9M6usxii7CqpO7xHuG3kOEl+pEXDcaHGllY1lX/F1Sow&#10;eBpvRofZo8Sz3E1pgqu9uSg1+OqXvyAC9eE//G5vtYLJFF5f4g+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nMIzBAAAA2wAAAA8AAAAAAAAAAAAAAAAAmAIAAGRycy9kb3du&#10;cmV2LnhtbFBLBQYAAAAABAAEAPUAAACGAwAAAAA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hWV8MA&#10;AADbAAAADwAAAGRycy9kb3ducmV2LnhtbESPT4vCMBTE78J+h/AEb5qqoNI1yq4oeFBY/90fzdum&#10;bvNSmqjVT28WBI/DzPyGmc4bW4or1b5wrKDfS0AQZ04XnCs4HlbdCQgfkDWWjknBnTzMZx+tKaba&#10;3XhH133IRYSwT1GBCaFKpfSZIYu+5yri6P262mKIss6lrvEW4baUgyQZSYsFxwWDFS0MZX/7i1Ww&#10;OeH36V7sliY7bx+Xodc//rxVqtNuvj5BBGrCO/xqr7WC4Rj+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hWV8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nvsMA&#10;AADbAAAADwAAAGRycy9kb3ducmV2LnhtbESPT4vCMBTE78J+h/AEb5qqINo1yq4oeFBY/90fzdum&#10;bvNSmqjVT28WBI/DzPyGmc4bW4or1b5wrKDfS0AQZ04XnCs4HlbdMQgfkDWWjknBnTzMZx+tKaba&#10;3XhH133IRYSwT1GBCaFKpfSZIYu+5yri6P262mKIss6lrvEW4baUgyQZSYsFxwWDFS0MZX/7i1Ww&#10;OeH36V7sliY7bx+Xodc//rxVqtNuvj5BBGrCO/xqr7WC4QT+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tnvs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3D2A4FF" w14:textId="77777777" w:rsidR="00EB7FCC" w:rsidRDefault="00EB7FC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2A500" w14:textId="77777777" w:rsidR="00EB7FCC" w:rsidRDefault="00EB7FCC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53D2A501" w14:textId="192AA643" w:rsidR="00EB7FCC" w:rsidRDefault="007C2744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3016" behindDoc="0" locked="0" layoutInCell="1" allowOverlap="1" wp14:anchorId="53D2A573" wp14:editId="6FB54BD2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53D2A502" w14:textId="77777777" w:rsidR="00EB7FCC" w:rsidRDefault="007C274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53D2A503" w14:textId="77777777" w:rsidR="00EB7FCC" w:rsidRDefault="007C274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81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53D2A504" w14:textId="77777777" w:rsidR="00EB7FCC" w:rsidRDefault="007C274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82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53D2A505" w14:textId="4E0D3B07" w:rsidR="00EB7FCC" w:rsidRDefault="007C2744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53D2A574" wp14:editId="18D8BE67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4445" r="8890" b="254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25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A7DDF" id="Group 2" o:spid="_x0000_s1026" style="position:absolute;margin-left:68.35pt;margin-top:5.75pt;width:9.7pt;height:8.45pt;z-index:2992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"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nMhrCAAAA2wAAAA8AAABkcnMvZG93bnJldi54bWxEj0GLwjAUhO8L/ofwBG9rqsJaq1FEFAQX&#10;ZOuC10fzbIvNS2liW/+9WVjwOMzMN8xq05tKtNS40rKCyTgCQZxZXXKu4Pdy+IxBOI+ssbJMCp7k&#10;YLMefKww0bbjH2pTn4sAYZeggsL7OpHSZQUZdGNbEwfvZhuDPsgml7rBLsBNJadR9CUNlhwWCqxp&#10;V1B2Tx8mUOz3Oe5Ku7/TfBGb07XN/OWs1GjYb5cgPPX+Hf5vH7WC6Qz+voQf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5zIawgAAANsAAAAPAAAAAAAAAAAAAAAAAJ8C&#10;AABkcnMvZG93bnJldi54bWxQSwUGAAAAAAQABAD3AAAAjgMAAAAA&#10;">
                  <v:imagedata r:id="rId84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SlcQA&#10;AADbAAAADwAAAGRycy9kb3ducmV2LnhtbESPQWvCQBSE74X+h+UVvNVNFcV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0pXEAAAA2wAAAA8AAAAAAAAAAAAAAAAAmAIAAGRycy9k&#10;b3ducmV2LnhtbFBLBQYAAAAABAAEAPUAAACJAwAAAAA=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M4sMA&#10;AADbAAAADwAAAGRycy9kb3ducmV2LnhtbESPQWvCQBSE7wX/w/KE3upGBampq4ggaKEYY6A9PrLP&#10;JDT7Nuyumv57VxB6HGbmG2ax6k0rruR8Y1nBeJSAIC6tbrhSUJy2b+8gfEDW2FomBX/kYbUcvCww&#10;1fbGR7rmoRIRwj5FBXUIXSqlL2sy6Ee2I47e2TqDIUpXSe3wFuGmlZMkmUmDDceFGjva1FT+5hej&#10;4PO7yCztix//Nc0P4dxk2dxlSr0O+/UHiEB9+A8/2zutYDK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M4sMAAADbAAAADwAAAAAAAAAAAAAAAACYAgAAZHJzL2Rv&#10;d25yZXYueG1sUEsFBgAAAAAEAAQA9QAAAIgDAAAAAA=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pecQA&#10;AADbAAAADwAAAGRycy9kb3ducmV2LnhtbESPQWvCQBSE74X+h+UVvNVNFdRGVymFggqlMQ3o8ZF9&#10;JsHs27C7avz33YLgcZiZb5jFqjetuJDzjWUFb8MEBHFpdcOVguL363UGwgdkja1lUnAjD6vl89MC&#10;U22vvKNLHioRIexTVFCH0KVS+rImg35oO+LoHa0zGKJ0ldQOrxFuWjlKkok02HBcqLGjz5rKU342&#10;Crb7IrO0KQ7+e5z/hGOTZe8uU2rw0n/MQQTqwyN8b6+1gtE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6Xn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9C8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Sx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p9C8AAAADbAAAADwAAAAAAAAAAAAAAAACYAgAAZHJzL2Rvd25y&#10;ZXYueG1sUEsFBgAAAAAEAAQA9QAAAIUDAAAAAA=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YkMMA&#10;AADbAAAADwAAAGRycy9kb3ducmV2LnhtbESPQWvCQBSE7wX/w/KE3upGBampq4ggaKEYY6A9PrLP&#10;JDT7Nuyumv57Vyh4HGbmG2ax6k0rruR8Y1nBeJSAIC6tbrhSUJy2b+8gfEDW2FomBX/kYbUcvCww&#10;1fbGR7rmoRIRwj5FBXUIXSqlL2sy6Ee2I47e2TqDIUpXSe3wFuGmlZMkmUmDDceFGjva1FT+5hej&#10;4PO7yCztix//Nc0P4dxk2dxlSr0O+/UHiEB9eIb/2zutYDKH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YkMMAAADbAAAADwAAAAAAAAAAAAAAAACYAgAAZHJzL2Rv&#10;d25yZXYueG1sUEsFBgAAAAAEAAQA9QAAAIgDAAAAAA=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n0MEA&#10;AADbAAAADwAAAGRycy9kb3ducmV2LnhtbERPXWvCMBR9F/Yfwh34ZtMpDFdNyxgMnCCrXWF7vDTX&#10;ttjclCTT+u+Xh4GPh/O9LSYziAs531tW8JSkIIgbq3tuFdRf74s1CB+QNQ6WScGNPBT5w2yLmbZX&#10;PtKlCq2IIewzVNCFMGZS+qYjgz6xI3HkTtYZDBG6VmqH1xhuBrlM02dpsOfY0OFIbx015+rXKNh/&#10;16Wlj/rHH1bVZzj1ZfniSqXmj9PrBkSgKdzF/+6dVrCK6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159DBAAAA2wAAAA8AAAAAAAAAAAAAAAAAmAIAAGRycy9kb3du&#10;cmV2LnhtbFBLBQYAAAAABAAEAPUAAACG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CS8QA&#10;AADbAAAADwAAAGRycy9kb3ducmV2LnhtbESPQWvCQBSE74L/YXlCb7pJhaKpaxCh0BaKMQba4yP7&#10;TEKzb8PuVtN/7xYKHoeZ+YbZ5KPpxYWc7ywrSBcJCOLa6o4bBdXpZb4C4QOyxt4yKfglD/l2Otlg&#10;pu2Vj3QpQyMihH2GCtoQhkxKX7dk0C/sQBy9s3UGQ5SukdrhNcJNLx+T5Eka7DgutDjQvqX6u/wx&#10;Ct4/q8LSW/XlP5b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5QkvEAAAA2wAAAA8AAAAAAAAAAAAAAAAAmAIAAGRycy9k&#10;b3ducmV2LnhtbFBLBQYAAAAABAAEAPUAAACJ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53D2A506" w14:textId="77777777" w:rsidR="00EB7FCC" w:rsidRDefault="007C274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EB7FCC">
      <w:footerReference w:type="default" r:id="rId85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2A58B" w14:textId="77777777" w:rsidR="00000000" w:rsidRDefault="007C2744">
      <w:r>
        <w:separator/>
      </w:r>
    </w:p>
  </w:endnote>
  <w:endnote w:type="continuationSeparator" w:id="0">
    <w:p w14:paraId="53D2A58D" w14:textId="77777777" w:rsidR="00000000" w:rsidRDefault="007C2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23431" w14:textId="77777777" w:rsidR="007C2744" w:rsidRDefault="007C2744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B" w14:textId="74A95D88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576" behindDoc="1" locked="0" layoutInCell="1" allowOverlap="1" wp14:anchorId="53D2A58C" wp14:editId="075F78C9">
              <wp:simplePos x="0" y="0"/>
              <wp:positionH relativeFrom="page">
                <wp:posOffset>7435215</wp:posOffset>
              </wp:positionH>
              <wp:positionV relativeFrom="page">
                <wp:posOffset>10116820</wp:posOffset>
              </wp:positionV>
              <wp:extent cx="179070" cy="152400"/>
              <wp:effectExtent l="0" t="127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1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7" type="#_x0000_t202" style="position:absolute;margin-left:585.45pt;margin-top:796.6pt;width:14.1pt;height:12pt;z-index:-15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" filled="f" stroked="f">
              <v:textbox inset="0,0,0,0">
                <w:txbxContent>
                  <w:p w14:paraId="53D2A751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C" w14:textId="6AB8C6EB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600" behindDoc="1" locked="0" layoutInCell="1" allowOverlap="1" wp14:anchorId="53D2A58D" wp14:editId="4A1D8D0B">
              <wp:simplePos x="0" y="0"/>
              <wp:positionH relativeFrom="page">
                <wp:posOffset>7435215</wp:posOffset>
              </wp:positionH>
              <wp:positionV relativeFrom="page">
                <wp:posOffset>10116820</wp:posOffset>
              </wp:positionV>
              <wp:extent cx="179070" cy="152400"/>
              <wp:effectExtent l="0" t="127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2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8" type="#_x0000_t202" style="position:absolute;margin-left:585.45pt;margin-top:796.6pt;width:14.1pt;height:12pt;z-index:-1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" filled="f" stroked="f">
              <v:textbox inset="0,0,0,0">
                <w:txbxContent>
                  <w:p w14:paraId="53D2A752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D" w14:textId="3E202408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624" behindDoc="1" locked="0" layoutInCell="1" allowOverlap="1" wp14:anchorId="53D2A58E" wp14:editId="114C7B3A">
              <wp:simplePos x="0" y="0"/>
              <wp:positionH relativeFrom="page">
                <wp:posOffset>7447915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3" w14:textId="77777777" w:rsidR="00EB7FCC" w:rsidRDefault="007C274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9" type="#_x0000_t202" style="position:absolute;margin-left:586.45pt;margin-top:796.6pt;width:12.1pt;height:12pt;z-index:-15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NFsAIAALA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" filled="f" stroked="f">
              <v:textbox inset="0,0,0,0">
                <w:txbxContent>
                  <w:p w14:paraId="53D2A753" w14:textId="77777777" w:rsidR="00EB7FCC" w:rsidRDefault="007C274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E" w14:textId="58760B5F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165648" behindDoc="1" locked="0" layoutInCell="1" allowOverlap="1" wp14:anchorId="53D2A58F" wp14:editId="7AC0FB4F">
              <wp:simplePos x="0" y="0"/>
              <wp:positionH relativeFrom="page">
                <wp:posOffset>449580</wp:posOffset>
              </wp:positionH>
              <wp:positionV relativeFrom="page">
                <wp:posOffset>9386570</wp:posOffset>
              </wp:positionV>
              <wp:extent cx="1829435" cy="1270"/>
              <wp:effectExtent l="11430" t="13970" r="6985" b="3810"/>
              <wp:wrapNone/>
              <wp:docPr id="1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708" y="14782"/>
                        <a:chExt cx="2881" cy="2"/>
                      </a:xfrm>
                    </wpg:grpSpPr>
                    <wps:wsp>
                      <wps:cNvPr id="13" name="Freeform 8"/>
                      <wps:cNvSpPr>
                        <a:spLocks/>
                      </wps:cNvSpPr>
                      <wps:spPr bwMode="auto">
                        <a:xfrm>
                          <a:off x="708" y="14782"/>
                          <a:ext cx="2881" cy="2"/>
                        </a:xfrm>
                        <a:custGeom>
                          <a:avLst/>
                          <a:gdLst>
                            <a:gd name="T0" fmla="+- 0 708 708"/>
                            <a:gd name="T1" fmla="*/ T0 w 2881"/>
                            <a:gd name="T2" fmla="+- 0 3588 708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7C9500" id="Group 7" o:spid="_x0000_s1026" style="position:absolute;margin-left:35.4pt;margin-top:739.1pt;width:144.05pt;height:.1pt;z-index:-150832;mso-position-horizontal-relative:page;mso-position-vertical-relative:page" coordorigin="708,14782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">
              <v:shape id="Freeform 8" o:spid="_x0000_s1027" style="position:absolute;left:708;top:14782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dDL8A&#10;AADbAAAADwAAAGRycy9kb3ducmV2LnhtbERPTWsCMRC9F/wPYQQvpWbrgpStUbS02Ouu7X3YTDdp&#10;N5Ntkur67xtB8DaP9zmrzeh6caQQrWcFj/MCBHHrteVOwcfh7eEJREzIGnvPpOBMETbryd0KK+1P&#10;XNOxSZ3IIRwrVGBSGiopY2vIYZz7gThzXz44TBmGTuqApxzuerkoiqV0aDk3GBzoxVD70/w5BZ+N&#10;caN9tfffZb0v0YSd/KVaqdl03D6DSDSmm/jqftd5fgmXX/I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F0MvwAAANsAAAAPAAAAAAAAAAAAAAAAAJgCAABkcnMvZG93bnJl&#10;di54bWxQSwUGAAAAAAQABAD1AAAAhAMAAAAA&#10;" path="m,l2880,e" filled="f" strokeweight=".24697mm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672" behindDoc="1" locked="0" layoutInCell="1" allowOverlap="1" wp14:anchorId="53D2A590" wp14:editId="0C442822">
              <wp:simplePos x="0" y="0"/>
              <wp:positionH relativeFrom="page">
                <wp:posOffset>436880</wp:posOffset>
              </wp:positionH>
              <wp:positionV relativeFrom="page">
                <wp:posOffset>9590405</wp:posOffset>
              </wp:positionV>
              <wp:extent cx="6196330" cy="152400"/>
              <wp:effectExtent l="0" t="0" r="0" b="127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63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4" w14:textId="77777777" w:rsidR="00EB7FCC" w:rsidRDefault="007C2744">
                          <w:pPr>
                            <w:spacing w:line="226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t>**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Note: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Gunningbar,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Duck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Upper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Crooked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creeks</w:t>
                          </w:r>
                          <w:r>
                            <w:rPr>
                              <w:rFonts w:ascii="Century Gothic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not</w:t>
                          </w:r>
                          <w:r>
                            <w:rPr>
                              <w:rFonts w:ascii="Century Gothi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currently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target</w:t>
                          </w:r>
                          <w:r>
                            <w:rPr>
                              <w:rFonts w:ascii="Century Gothic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environmental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watering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9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0" type="#_x0000_t202" style="position:absolute;margin-left:34.4pt;margin-top:755.15pt;width:487.9pt;height:12pt;z-index:-15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" filled="f" stroked="f">
              <v:textbox inset="0,0,0,0">
                <w:txbxContent>
                  <w:p w14:paraId="53D2A754" w14:textId="77777777" w:rsidR="00EB7FCC" w:rsidRDefault="007C2744">
                    <w:pPr>
                      <w:spacing w:line="226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position w:val="7"/>
                        <w:sz w:val="13"/>
                      </w:rPr>
                      <w:t>**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Note: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Gunningbar,</w:t>
                    </w:r>
                    <w:r>
                      <w:rPr>
                        <w:rFonts w:ascii="Century Gothi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Duck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the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Upper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Crooked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creeks</w:t>
                    </w:r>
                    <w:r>
                      <w:rPr>
                        <w:rFonts w:ascii="Century Gothic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are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not</w:t>
                    </w:r>
                    <w:r>
                      <w:rPr>
                        <w:rFonts w:ascii="Century Gothi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currently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target</w:t>
                    </w:r>
                    <w:r>
                      <w:rPr>
                        <w:rFonts w:ascii="Century Gothic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for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environmental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watering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696" behindDoc="1" locked="0" layoutInCell="1" allowOverlap="1" wp14:anchorId="53D2A591" wp14:editId="31157F50">
              <wp:simplePos x="0" y="0"/>
              <wp:positionH relativeFrom="page">
                <wp:posOffset>7447915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5" w14:textId="77777777" w:rsidR="00EB7FCC" w:rsidRDefault="007C274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2A591" id="Text Box 5" o:spid="_x0000_s1091" type="#_x0000_t202" style="position:absolute;margin-left:586.45pt;margin-top:796.6pt;width:12.1pt;height:12pt;z-index:-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XesAIAALA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" filled="f" stroked="f">
              <v:textbox inset="0,0,0,0">
                <w:txbxContent>
                  <w:p w14:paraId="53D2A755" w14:textId="77777777" w:rsidR="00EB7FCC" w:rsidRDefault="007C274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F" w14:textId="77777777" w:rsidR="00EB7FCC" w:rsidRDefault="00EB7FCC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0" w14:textId="49B48007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720" behindDoc="1" locked="0" layoutInCell="1" allowOverlap="1" wp14:anchorId="53D2A592" wp14:editId="083DE630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6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2" type="#_x0000_t202" style="position:absolute;margin-left:272.35pt;margin-top:783.3pt;width:14.1pt;height:12pt;z-index:-15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" filled="f" stroked="f">
              <v:textbox inset="0,0,0,0">
                <w:txbxContent>
                  <w:p w14:paraId="53D2A756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1" w14:textId="23CE8FD3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744" behindDoc="1" locked="0" layoutInCell="1" allowOverlap="1" wp14:anchorId="53D2A593" wp14:editId="4C1A30CA">
              <wp:simplePos x="0" y="0"/>
              <wp:positionH relativeFrom="page">
                <wp:posOffset>3458845</wp:posOffset>
              </wp:positionH>
              <wp:positionV relativeFrom="page">
                <wp:posOffset>10243185</wp:posOffset>
              </wp:positionV>
              <wp:extent cx="179070" cy="152400"/>
              <wp:effectExtent l="1270" t="3810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7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3" type="#_x0000_t202" style="position:absolute;margin-left:272.35pt;margin-top:806.55pt;width:14.1pt;height:12pt;z-index:-15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3NsAIAALA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" filled="f" stroked="f">
              <v:textbox inset="0,0,0,0">
                <w:txbxContent>
                  <w:p w14:paraId="53D2A757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2" w14:textId="77777777" w:rsidR="00EB7FCC" w:rsidRDefault="00EB7FCC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3" w14:textId="07904D83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768" behindDoc="1" locked="0" layoutInCell="1" allowOverlap="1" wp14:anchorId="53D2A594" wp14:editId="5F7E33A6">
              <wp:simplePos x="0" y="0"/>
              <wp:positionH relativeFrom="page">
                <wp:posOffset>5268595</wp:posOffset>
              </wp:positionH>
              <wp:positionV relativeFrom="page">
                <wp:posOffset>7111365</wp:posOffset>
              </wp:positionV>
              <wp:extent cx="179070" cy="152400"/>
              <wp:effectExtent l="1270" t="0" r="63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8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4" type="#_x0000_t202" style="position:absolute;margin-left:414.85pt;margin-top:559.95pt;width:14.1pt;height:12pt;z-index:-15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H6sAIAALA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" filled="f" stroked="f">
              <v:textbox inset="0,0,0,0">
                <w:txbxContent>
                  <w:p w14:paraId="53D2A758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4" w14:textId="77777777" w:rsidR="00EB7FCC" w:rsidRDefault="00EB7FCC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DD8AC" w14:textId="77777777" w:rsidR="007C2744" w:rsidRDefault="007C2744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5" w14:textId="51FFFA03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792" behindDoc="1" locked="0" layoutInCell="1" allowOverlap="1" wp14:anchorId="53D2A595" wp14:editId="67BCD338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3810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9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280.05pt;margin-top:791.55pt;width:14.1pt;height:12pt;z-index:-1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4v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" filled="f" stroked="f">
              <v:textbox inset="0,0,0,0">
                <w:txbxContent>
                  <w:p w14:paraId="53D2A759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86" w14:textId="77777777" w:rsidR="00EB7FCC" w:rsidRDefault="00EB7FCC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B5D31" w14:textId="77777777" w:rsidR="007C2744" w:rsidRDefault="007C274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5" w14:textId="445B2D8D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456" behindDoc="1" locked="0" layoutInCell="1" allowOverlap="1" wp14:anchorId="53D2A587" wp14:editId="4DB8C49A">
              <wp:simplePos x="0" y="0"/>
              <wp:positionH relativeFrom="page">
                <wp:posOffset>3735705</wp:posOffset>
              </wp:positionH>
              <wp:positionV relativeFrom="page">
                <wp:posOffset>10116820</wp:posOffset>
              </wp:positionV>
              <wp:extent cx="89535" cy="152400"/>
              <wp:effectExtent l="1905" t="1270" r="381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4C" w14:textId="77777777" w:rsidR="00EB7FCC" w:rsidRDefault="007C274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2" type="#_x0000_t202" style="position:absolute;margin-left:294.15pt;margin-top:796.6pt;width:7.05pt;height:12pt;z-index:-15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Awrg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" filled="f" stroked="f">
              <v:textbox inset="0,0,0,0">
                <w:txbxContent>
                  <w:p w14:paraId="53D2A74C" w14:textId="77777777" w:rsidR="00EB7FCC" w:rsidRDefault="007C274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6" w14:textId="6F96FD94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480" behindDoc="1" locked="0" layoutInCell="1" allowOverlap="1" wp14:anchorId="53D2A588" wp14:editId="3E0C0E8D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4D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3" type="#_x0000_t202" style="position:absolute;margin-left:293.15pt;margin-top:796.6pt;width:9.05pt;height:12pt;z-index:-15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qTsQIAALE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" filled="f" stroked="f">
              <v:textbox inset="0,0,0,0">
                <w:txbxContent>
                  <w:p w14:paraId="53D2A74D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7" w14:textId="77777777" w:rsidR="00EB7FCC" w:rsidRDefault="00EB7FCC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8" w14:textId="23C7B656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504" behindDoc="1" locked="0" layoutInCell="1" allowOverlap="1" wp14:anchorId="53D2A589" wp14:editId="79F4149D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4E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4" type="#_x0000_t202" style="position:absolute;margin-left:293.15pt;margin-top:796.6pt;width:9.05pt;height:12pt;z-index:-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TtsgIAALE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" filled="f" stroked="f">
              <v:textbox inset="0,0,0,0">
                <w:txbxContent>
                  <w:p w14:paraId="53D2A74E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9" w14:textId="779BB023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528" behindDoc="1" locked="0" layoutInCell="1" allowOverlap="1" wp14:anchorId="53D2A58A" wp14:editId="7D81CCD3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4F" w14:textId="77777777" w:rsidR="00EB7FCC" w:rsidRDefault="007C274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5" type="#_x0000_t202" style="position:absolute;margin-left:291.6pt;margin-top:796.6pt;width:12.1pt;height:12pt;z-index:-15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FMsQIAALE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" filled="f" stroked="f">
              <v:textbox inset="0,0,0,0">
                <w:txbxContent>
                  <w:p w14:paraId="53D2A74F" w14:textId="77777777" w:rsidR="00EB7FCC" w:rsidRDefault="007C274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2A57A" w14:textId="7FEBEA0A" w:rsidR="00EB7FCC" w:rsidRDefault="007C274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65552" behindDoc="1" locked="0" layoutInCell="1" allowOverlap="1" wp14:anchorId="53D2A58B" wp14:editId="7372386F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2A750" w14:textId="77777777" w:rsidR="00EB7FCC" w:rsidRDefault="007C274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D2A58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6" type="#_x0000_t202" style="position:absolute;margin-left:290.6pt;margin-top:796.6pt;width:14.1pt;height:12pt;z-index:-15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" filled="f" stroked="f">
              <v:textbox inset="0,0,0,0">
                <w:txbxContent>
                  <w:p w14:paraId="53D2A750" w14:textId="77777777" w:rsidR="00EB7FCC" w:rsidRDefault="007C274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2A587" w14:textId="77777777" w:rsidR="00000000" w:rsidRDefault="007C2744">
      <w:r>
        <w:separator/>
      </w:r>
    </w:p>
  </w:footnote>
  <w:footnote w:type="continuationSeparator" w:id="0">
    <w:p w14:paraId="53D2A589" w14:textId="77777777" w:rsidR="00000000" w:rsidRDefault="007C2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2AC1B" w14:textId="77777777" w:rsidR="007C2744" w:rsidRDefault="007C27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86D5F" w14:textId="77777777" w:rsidR="007C2744" w:rsidRDefault="007C27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BB898" w14:textId="77777777" w:rsidR="007C2744" w:rsidRDefault="007C27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29E"/>
    <w:multiLevelType w:val="multilevel"/>
    <w:tmpl w:val="94DE920E"/>
    <w:lvl w:ilvl="0">
      <w:start w:val="3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61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3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5" w:hanging="853"/>
      </w:pPr>
      <w:rPr>
        <w:rFonts w:hint="default"/>
      </w:rPr>
    </w:lvl>
  </w:abstractNum>
  <w:abstractNum w:abstractNumId="1" w15:restartNumberingAfterBreak="0">
    <w:nsid w:val="24CD0860"/>
    <w:multiLevelType w:val="hybridMultilevel"/>
    <w:tmpl w:val="0C00C5D0"/>
    <w:lvl w:ilvl="0" w:tplc="69BA5CEC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3386E9AE">
      <w:start w:val="1"/>
      <w:numFmt w:val="bullet"/>
      <w:lvlText w:val="•"/>
      <w:lvlJc w:val="left"/>
      <w:pPr>
        <w:ind w:left="1426" w:hanging="370"/>
      </w:pPr>
      <w:rPr>
        <w:rFonts w:hint="default"/>
      </w:rPr>
    </w:lvl>
    <w:lvl w:ilvl="2" w:tplc="6C22F112">
      <w:start w:val="1"/>
      <w:numFmt w:val="bullet"/>
      <w:lvlText w:val="•"/>
      <w:lvlJc w:val="left"/>
      <w:pPr>
        <w:ind w:left="2375" w:hanging="370"/>
      </w:pPr>
      <w:rPr>
        <w:rFonts w:hint="default"/>
      </w:rPr>
    </w:lvl>
    <w:lvl w:ilvl="3" w:tplc="F438C9D2">
      <w:start w:val="1"/>
      <w:numFmt w:val="bullet"/>
      <w:lvlText w:val="•"/>
      <w:lvlJc w:val="left"/>
      <w:pPr>
        <w:ind w:left="3324" w:hanging="370"/>
      </w:pPr>
      <w:rPr>
        <w:rFonts w:hint="default"/>
      </w:rPr>
    </w:lvl>
    <w:lvl w:ilvl="4" w:tplc="288856DC">
      <w:start w:val="1"/>
      <w:numFmt w:val="bullet"/>
      <w:lvlText w:val="•"/>
      <w:lvlJc w:val="left"/>
      <w:pPr>
        <w:ind w:left="4273" w:hanging="370"/>
      </w:pPr>
      <w:rPr>
        <w:rFonts w:hint="default"/>
      </w:rPr>
    </w:lvl>
    <w:lvl w:ilvl="5" w:tplc="A8ECF734">
      <w:start w:val="1"/>
      <w:numFmt w:val="bullet"/>
      <w:lvlText w:val="•"/>
      <w:lvlJc w:val="left"/>
      <w:pPr>
        <w:ind w:left="5222" w:hanging="370"/>
      </w:pPr>
      <w:rPr>
        <w:rFonts w:hint="default"/>
      </w:rPr>
    </w:lvl>
    <w:lvl w:ilvl="6" w:tplc="160E6F72">
      <w:start w:val="1"/>
      <w:numFmt w:val="bullet"/>
      <w:lvlText w:val="•"/>
      <w:lvlJc w:val="left"/>
      <w:pPr>
        <w:ind w:left="6170" w:hanging="370"/>
      </w:pPr>
      <w:rPr>
        <w:rFonts w:hint="default"/>
      </w:rPr>
    </w:lvl>
    <w:lvl w:ilvl="7" w:tplc="F07A1096">
      <w:start w:val="1"/>
      <w:numFmt w:val="bullet"/>
      <w:lvlText w:val="•"/>
      <w:lvlJc w:val="left"/>
      <w:pPr>
        <w:ind w:left="7119" w:hanging="370"/>
      </w:pPr>
      <w:rPr>
        <w:rFonts w:hint="default"/>
      </w:rPr>
    </w:lvl>
    <w:lvl w:ilvl="8" w:tplc="AF98EA6E">
      <w:start w:val="1"/>
      <w:numFmt w:val="bullet"/>
      <w:lvlText w:val="•"/>
      <w:lvlJc w:val="left"/>
      <w:pPr>
        <w:ind w:left="8068" w:hanging="370"/>
      </w:pPr>
      <w:rPr>
        <w:rFonts w:hint="default"/>
      </w:rPr>
    </w:lvl>
  </w:abstractNum>
  <w:abstractNum w:abstractNumId="2" w15:restartNumberingAfterBreak="0">
    <w:nsid w:val="3192731C"/>
    <w:multiLevelType w:val="hybridMultilevel"/>
    <w:tmpl w:val="98662574"/>
    <w:lvl w:ilvl="0" w:tplc="38BCDC58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sz w:val="24"/>
        <w:szCs w:val="24"/>
      </w:rPr>
    </w:lvl>
    <w:lvl w:ilvl="1" w:tplc="D08AEC88">
      <w:start w:val="1"/>
      <w:numFmt w:val="bullet"/>
      <w:lvlText w:val="•"/>
      <w:lvlJc w:val="left"/>
      <w:pPr>
        <w:ind w:left="1411" w:hanging="358"/>
      </w:pPr>
      <w:rPr>
        <w:rFonts w:hint="default"/>
      </w:rPr>
    </w:lvl>
    <w:lvl w:ilvl="2" w:tplc="BC907FCA">
      <w:start w:val="1"/>
      <w:numFmt w:val="bullet"/>
      <w:lvlText w:val="•"/>
      <w:lvlJc w:val="left"/>
      <w:pPr>
        <w:ind w:left="2357" w:hanging="358"/>
      </w:pPr>
      <w:rPr>
        <w:rFonts w:hint="default"/>
      </w:rPr>
    </w:lvl>
    <w:lvl w:ilvl="3" w:tplc="0A92DC28">
      <w:start w:val="1"/>
      <w:numFmt w:val="bullet"/>
      <w:lvlText w:val="•"/>
      <w:lvlJc w:val="left"/>
      <w:pPr>
        <w:ind w:left="3303" w:hanging="358"/>
      </w:pPr>
      <w:rPr>
        <w:rFonts w:hint="default"/>
      </w:rPr>
    </w:lvl>
    <w:lvl w:ilvl="4" w:tplc="AB182E0A">
      <w:start w:val="1"/>
      <w:numFmt w:val="bullet"/>
      <w:lvlText w:val="•"/>
      <w:lvlJc w:val="left"/>
      <w:pPr>
        <w:ind w:left="4249" w:hanging="358"/>
      </w:pPr>
      <w:rPr>
        <w:rFonts w:hint="default"/>
      </w:rPr>
    </w:lvl>
    <w:lvl w:ilvl="5" w:tplc="7D3E12DC">
      <w:start w:val="1"/>
      <w:numFmt w:val="bullet"/>
      <w:lvlText w:val="•"/>
      <w:lvlJc w:val="left"/>
      <w:pPr>
        <w:ind w:left="5196" w:hanging="358"/>
      </w:pPr>
      <w:rPr>
        <w:rFonts w:hint="default"/>
      </w:rPr>
    </w:lvl>
    <w:lvl w:ilvl="6" w:tplc="D33C2394">
      <w:start w:val="1"/>
      <w:numFmt w:val="bullet"/>
      <w:lvlText w:val="•"/>
      <w:lvlJc w:val="left"/>
      <w:pPr>
        <w:ind w:left="6142" w:hanging="358"/>
      </w:pPr>
      <w:rPr>
        <w:rFonts w:hint="default"/>
      </w:rPr>
    </w:lvl>
    <w:lvl w:ilvl="7" w:tplc="516C1B4E">
      <w:start w:val="1"/>
      <w:numFmt w:val="bullet"/>
      <w:lvlText w:val="•"/>
      <w:lvlJc w:val="left"/>
      <w:pPr>
        <w:ind w:left="7088" w:hanging="358"/>
      </w:pPr>
      <w:rPr>
        <w:rFonts w:hint="default"/>
      </w:rPr>
    </w:lvl>
    <w:lvl w:ilvl="8" w:tplc="D9924C52">
      <w:start w:val="1"/>
      <w:numFmt w:val="bullet"/>
      <w:lvlText w:val="•"/>
      <w:lvlJc w:val="left"/>
      <w:pPr>
        <w:ind w:left="8034" w:hanging="358"/>
      </w:pPr>
      <w:rPr>
        <w:rFonts w:hint="default"/>
      </w:rPr>
    </w:lvl>
  </w:abstractNum>
  <w:abstractNum w:abstractNumId="3" w15:restartNumberingAfterBreak="0">
    <w:nsid w:val="4D701A24"/>
    <w:multiLevelType w:val="hybridMultilevel"/>
    <w:tmpl w:val="0FFA265E"/>
    <w:lvl w:ilvl="0" w:tplc="311E9744">
      <w:start w:val="1"/>
      <w:numFmt w:val="decimal"/>
      <w:lvlText w:val="%1."/>
      <w:lvlJc w:val="left"/>
      <w:pPr>
        <w:ind w:left="575" w:hanging="358"/>
        <w:jc w:val="left"/>
      </w:pPr>
      <w:rPr>
        <w:rFonts w:ascii="Century Gothic" w:eastAsia="Century Gothic" w:hAnsi="Century Gothic" w:hint="default"/>
        <w:spacing w:val="1"/>
        <w:sz w:val="18"/>
        <w:szCs w:val="18"/>
      </w:rPr>
    </w:lvl>
    <w:lvl w:ilvl="1" w:tplc="ACE8BCE6">
      <w:start w:val="1"/>
      <w:numFmt w:val="bullet"/>
      <w:lvlText w:val="•"/>
      <w:lvlJc w:val="left"/>
      <w:pPr>
        <w:ind w:left="1630" w:hanging="358"/>
      </w:pPr>
      <w:rPr>
        <w:rFonts w:hint="default"/>
      </w:rPr>
    </w:lvl>
    <w:lvl w:ilvl="2" w:tplc="61BCF0EC">
      <w:start w:val="1"/>
      <w:numFmt w:val="bullet"/>
      <w:lvlText w:val="•"/>
      <w:lvlJc w:val="left"/>
      <w:pPr>
        <w:ind w:left="2685" w:hanging="358"/>
      </w:pPr>
      <w:rPr>
        <w:rFonts w:hint="default"/>
      </w:rPr>
    </w:lvl>
    <w:lvl w:ilvl="3" w:tplc="4F66858E">
      <w:start w:val="1"/>
      <w:numFmt w:val="bullet"/>
      <w:lvlText w:val="•"/>
      <w:lvlJc w:val="left"/>
      <w:pPr>
        <w:ind w:left="3740" w:hanging="358"/>
      </w:pPr>
      <w:rPr>
        <w:rFonts w:hint="default"/>
      </w:rPr>
    </w:lvl>
    <w:lvl w:ilvl="4" w:tplc="1FC07B66">
      <w:start w:val="1"/>
      <w:numFmt w:val="bullet"/>
      <w:lvlText w:val="•"/>
      <w:lvlJc w:val="left"/>
      <w:pPr>
        <w:ind w:left="4795" w:hanging="358"/>
      </w:pPr>
      <w:rPr>
        <w:rFonts w:hint="default"/>
      </w:rPr>
    </w:lvl>
    <w:lvl w:ilvl="5" w:tplc="76E8393E">
      <w:start w:val="1"/>
      <w:numFmt w:val="bullet"/>
      <w:lvlText w:val="•"/>
      <w:lvlJc w:val="left"/>
      <w:pPr>
        <w:ind w:left="5850" w:hanging="358"/>
      </w:pPr>
      <w:rPr>
        <w:rFonts w:hint="default"/>
      </w:rPr>
    </w:lvl>
    <w:lvl w:ilvl="6" w:tplc="4FC0DF94">
      <w:start w:val="1"/>
      <w:numFmt w:val="bullet"/>
      <w:lvlText w:val="•"/>
      <w:lvlJc w:val="left"/>
      <w:pPr>
        <w:ind w:left="6905" w:hanging="358"/>
      </w:pPr>
      <w:rPr>
        <w:rFonts w:hint="default"/>
      </w:rPr>
    </w:lvl>
    <w:lvl w:ilvl="7" w:tplc="ACEEBCC0">
      <w:start w:val="1"/>
      <w:numFmt w:val="bullet"/>
      <w:lvlText w:val="•"/>
      <w:lvlJc w:val="left"/>
      <w:pPr>
        <w:ind w:left="7961" w:hanging="358"/>
      </w:pPr>
      <w:rPr>
        <w:rFonts w:hint="default"/>
      </w:rPr>
    </w:lvl>
    <w:lvl w:ilvl="8" w:tplc="C270E440">
      <w:start w:val="1"/>
      <w:numFmt w:val="bullet"/>
      <w:lvlText w:val="•"/>
      <w:lvlJc w:val="left"/>
      <w:pPr>
        <w:ind w:left="9016" w:hanging="358"/>
      </w:pPr>
      <w:rPr>
        <w:rFonts w:hint="default"/>
      </w:rPr>
    </w:lvl>
  </w:abstractNum>
  <w:abstractNum w:abstractNumId="4" w15:restartNumberingAfterBreak="0">
    <w:nsid w:val="4E537E59"/>
    <w:multiLevelType w:val="multilevel"/>
    <w:tmpl w:val="85AC8CCC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hint="default"/>
        <w:b/>
        <w:bCs/>
        <w:color w:val="5F4879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8013" w:hanging="203"/>
      </w:pPr>
      <w:rPr>
        <w:rFonts w:ascii="Arial" w:eastAsia="Arial" w:hAnsi="Arial" w:hint="default"/>
        <w:color w:val="E36C09"/>
        <w:sz w:val="18"/>
        <w:szCs w:val="18"/>
      </w:rPr>
    </w:lvl>
    <w:lvl w:ilvl="3">
      <w:start w:val="1"/>
      <w:numFmt w:val="bullet"/>
      <w:lvlText w:val="•"/>
      <w:lvlJc w:val="left"/>
      <w:pPr>
        <w:ind w:left="8344" w:hanging="2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76" w:hanging="2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08" w:hanging="2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39" w:hanging="2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71" w:hanging="2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03" w:hanging="203"/>
      </w:pPr>
      <w:rPr>
        <w:rFonts w:hint="default"/>
      </w:rPr>
    </w:lvl>
  </w:abstractNum>
  <w:abstractNum w:abstractNumId="5" w15:restartNumberingAfterBreak="0">
    <w:nsid w:val="51880C02"/>
    <w:multiLevelType w:val="hybridMultilevel"/>
    <w:tmpl w:val="D05C1956"/>
    <w:lvl w:ilvl="0" w:tplc="6E9488B2">
      <w:start w:val="1"/>
      <w:numFmt w:val="bullet"/>
      <w:lvlText w:val=""/>
      <w:lvlJc w:val="left"/>
      <w:pPr>
        <w:ind w:left="465" w:hanging="358"/>
      </w:pPr>
      <w:rPr>
        <w:rFonts w:ascii="Symbol" w:eastAsia="Symbol" w:hAnsi="Symbol" w:hint="default"/>
        <w:w w:val="99"/>
        <w:sz w:val="20"/>
        <w:szCs w:val="20"/>
      </w:rPr>
    </w:lvl>
    <w:lvl w:ilvl="1" w:tplc="9B627C4E">
      <w:start w:val="1"/>
      <w:numFmt w:val="bullet"/>
      <w:lvlText w:val="o"/>
      <w:lvlJc w:val="left"/>
      <w:pPr>
        <w:ind w:left="1241" w:hanging="356"/>
      </w:pPr>
      <w:rPr>
        <w:rFonts w:ascii="Courier New" w:eastAsia="Courier New" w:hAnsi="Courier New" w:hint="default"/>
        <w:w w:val="99"/>
        <w:sz w:val="20"/>
        <w:szCs w:val="20"/>
      </w:rPr>
    </w:lvl>
    <w:lvl w:ilvl="2" w:tplc="32380BDE">
      <w:start w:val="1"/>
      <w:numFmt w:val="bullet"/>
      <w:lvlText w:val="•"/>
      <w:lvlJc w:val="left"/>
      <w:pPr>
        <w:ind w:left="2237" w:hanging="356"/>
      </w:pPr>
      <w:rPr>
        <w:rFonts w:hint="default"/>
      </w:rPr>
    </w:lvl>
    <w:lvl w:ilvl="3" w:tplc="81D6554E">
      <w:start w:val="1"/>
      <w:numFmt w:val="bullet"/>
      <w:lvlText w:val="•"/>
      <w:lvlJc w:val="left"/>
      <w:pPr>
        <w:ind w:left="3233" w:hanging="356"/>
      </w:pPr>
      <w:rPr>
        <w:rFonts w:hint="default"/>
      </w:rPr>
    </w:lvl>
    <w:lvl w:ilvl="4" w:tplc="13947524">
      <w:start w:val="1"/>
      <w:numFmt w:val="bullet"/>
      <w:lvlText w:val="•"/>
      <w:lvlJc w:val="left"/>
      <w:pPr>
        <w:ind w:left="4229" w:hanging="356"/>
      </w:pPr>
      <w:rPr>
        <w:rFonts w:hint="default"/>
      </w:rPr>
    </w:lvl>
    <w:lvl w:ilvl="5" w:tplc="54AE0568">
      <w:start w:val="1"/>
      <w:numFmt w:val="bullet"/>
      <w:lvlText w:val="•"/>
      <w:lvlJc w:val="left"/>
      <w:pPr>
        <w:ind w:left="5225" w:hanging="356"/>
      </w:pPr>
      <w:rPr>
        <w:rFonts w:hint="default"/>
      </w:rPr>
    </w:lvl>
    <w:lvl w:ilvl="6" w:tplc="B608CC1A">
      <w:start w:val="1"/>
      <w:numFmt w:val="bullet"/>
      <w:lvlText w:val="•"/>
      <w:lvlJc w:val="left"/>
      <w:pPr>
        <w:ind w:left="6221" w:hanging="356"/>
      </w:pPr>
      <w:rPr>
        <w:rFonts w:hint="default"/>
      </w:rPr>
    </w:lvl>
    <w:lvl w:ilvl="7" w:tplc="93F4879A">
      <w:start w:val="1"/>
      <w:numFmt w:val="bullet"/>
      <w:lvlText w:val="•"/>
      <w:lvlJc w:val="left"/>
      <w:pPr>
        <w:ind w:left="7218" w:hanging="356"/>
      </w:pPr>
      <w:rPr>
        <w:rFonts w:hint="default"/>
      </w:rPr>
    </w:lvl>
    <w:lvl w:ilvl="8" w:tplc="A332649A">
      <w:start w:val="1"/>
      <w:numFmt w:val="bullet"/>
      <w:lvlText w:val="•"/>
      <w:lvlJc w:val="left"/>
      <w:pPr>
        <w:ind w:left="8214" w:hanging="356"/>
      </w:pPr>
      <w:rPr>
        <w:rFonts w:hint="default"/>
      </w:rPr>
    </w:lvl>
  </w:abstractNum>
  <w:abstractNum w:abstractNumId="6" w15:restartNumberingAfterBreak="0">
    <w:nsid w:val="533F5C2D"/>
    <w:multiLevelType w:val="hybridMultilevel"/>
    <w:tmpl w:val="D2AA797A"/>
    <w:lvl w:ilvl="0" w:tplc="BB3A51FE">
      <w:start w:val="1"/>
      <w:numFmt w:val="bullet"/>
      <w:lvlText w:val="-"/>
      <w:lvlJc w:val="left"/>
      <w:pPr>
        <w:ind w:left="845" w:hanging="368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DFD23C7E">
      <w:start w:val="1"/>
      <w:numFmt w:val="bullet"/>
      <w:lvlText w:val="•"/>
      <w:lvlJc w:val="left"/>
      <w:pPr>
        <w:ind w:left="1827" w:hanging="368"/>
      </w:pPr>
      <w:rPr>
        <w:rFonts w:hint="default"/>
      </w:rPr>
    </w:lvl>
    <w:lvl w:ilvl="2" w:tplc="043264D4">
      <w:start w:val="1"/>
      <w:numFmt w:val="bullet"/>
      <w:lvlText w:val="•"/>
      <w:lvlJc w:val="left"/>
      <w:pPr>
        <w:ind w:left="2809" w:hanging="368"/>
      </w:pPr>
      <w:rPr>
        <w:rFonts w:hint="default"/>
      </w:rPr>
    </w:lvl>
    <w:lvl w:ilvl="3" w:tplc="79E84480">
      <w:start w:val="1"/>
      <w:numFmt w:val="bullet"/>
      <w:lvlText w:val="•"/>
      <w:lvlJc w:val="left"/>
      <w:pPr>
        <w:ind w:left="3791" w:hanging="368"/>
      </w:pPr>
      <w:rPr>
        <w:rFonts w:hint="default"/>
      </w:rPr>
    </w:lvl>
    <w:lvl w:ilvl="4" w:tplc="663453E4">
      <w:start w:val="1"/>
      <w:numFmt w:val="bullet"/>
      <w:lvlText w:val="•"/>
      <w:lvlJc w:val="left"/>
      <w:pPr>
        <w:ind w:left="4773" w:hanging="368"/>
      </w:pPr>
      <w:rPr>
        <w:rFonts w:hint="default"/>
      </w:rPr>
    </w:lvl>
    <w:lvl w:ilvl="5" w:tplc="DE563B58">
      <w:start w:val="1"/>
      <w:numFmt w:val="bullet"/>
      <w:lvlText w:val="•"/>
      <w:lvlJc w:val="left"/>
      <w:pPr>
        <w:ind w:left="5755" w:hanging="368"/>
      </w:pPr>
      <w:rPr>
        <w:rFonts w:hint="default"/>
      </w:rPr>
    </w:lvl>
    <w:lvl w:ilvl="6" w:tplc="F6D6FAAC">
      <w:start w:val="1"/>
      <w:numFmt w:val="bullet"/>
      <w:lvlText w:val="•"/>
      <w:lvlJc w:val="left"/>
      <w:pPr>
        <w:ind w:left="6737" w:hanging="368"/>
      </w:pPr>
      <w:rPr>
        <w:rFonts w:hint="default"/>
      </w:rPr>
    </w:lvl>
    <w:lvl w:ilvl="7" w:tplc="5136162E">
      <w:start w:val="1"/>
      <w:numFmt w:val="bullet"/>
      <w:lvlText w:val="•"/>
      <w:lvlJc w:val="left"/>
      <w:pPr>
        <w:ind w:left="7720" w:hanging="368"/>
      </w:pPr>
      <w:rPr>
        <w:rFonts w:hint="default"/>
      </w:rPr>
    </w:lvl>
    <w:lvl w:ilvl="8" w:tplc="3892A2A2">
      <w:start w:val="1"/>
      <w:numFmt w:val="bullet"/>
      <w:lvlText w:val="•"/>
      <w:lvlJc w:val="left"/>
      <w:pPr>
        <w:ind w:left="8702" w:hanging="368"/>
      </w:pPr>
      <w:rPr>
        <w:rFonts w:hint="default"/>
      </w:rPr>
    </w:lvl>
  </w:abstractNum>
  <w:abstractNum w:abstractNumId="7" w15:restartNumberingAfterBreak="0">
    <w:nsid w:val="55BB3DD2"/>
    <w:multiLevelType w:val="hybridMultilevel"/>
    <w:tmpl w:val="BF606D38"/>
    <w:lvl w:ilvl="0" w:tplc="9F84048A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5A447286">
      <w:start w:val="1"/>
      <w:numFmt w:val="bullet"/>
      <w:lvlText w:val="•"/>
      <w:lvlJc w:val="left"/>
      <w:pPr>
        <w:ind w:left="633" w:hanging="370"/>
      </w:pPr>
      <w:rPr>
        <w:rFonts w:hint="default"/>
      </w:rPr>
    </w:lvl>
    <w:lvl w:ilvl="2" w:tplc="11AA18EE">
      <w:start w:val="1"/>
      <w:numFmt w:val="bullet"/>
      <w:lvlText w:val="•"/>
      <w:lvlJc w:val="left"/>
      <w:pPr>
        <w:ind w:left="1750" w:hanging="370"/>
      </w:pPr>
      <w:rPr>
        <w:rFonts w:hint="default"/>
      </w:rPr>
    </w:lvl>
    <w:lvl w:ilvl="3" w:tplc="CAAA92F2">
      <w:start w:val="1"/>
      <w:numFmt w:val="bullet"/>
      <w:lvlText w:val="•"/>
      <w:lvlJc w:val="left"/>
      <w:pPr>
        <w:ind w:left="2867" w:hanging="370"/>
      </w:pPr>
      <w:rPr>
        <w:rFonts w:hint="default"/>
      </w:rPr>
    </w:lvl>
    <w:lvl w:ilvl="4" w:tplc="EF7C208A">
      <w:start w:val="1"/>
      <w:numFmt w:val="bullet"/>
      <w:lvlText w:val="•"/>
      <w:lvlJc w:val="left"/>
      <w:pPr>
        <w:ind w:left="3984" w:hanging="370"/>
      </w:pPr>
      <w:rPr>
        <w:rFonts w:hint="default"/>
      </w:rPr>
    </w:lvl>
    <w:lvl w:ilvl="5" w:tplc="8ED2AEDA">
      <w:start w:val="1"/>
      <w:numFmt w:val="bullet"/>
      <w:lvlText w:val="•"/>
      <w:lvlJc w:val="left"/>
      <w:pPr>
        <w:ind w:left="5101" w:hanging="370"/>
      </w:pPr>
      <w:rPr>
        <w:rFonts w:hint="default"/>
      </w:rPr>
    </w:lvl>
    <w:lvl w:ilvl="6" w:tplc="89ECCD86">
      <w:start w:val="1"/>
      <w:numFmt w:val="bullet"/>
      <w:lvlText w:val="•"/>
      <w:lvlJc w:val="left"/>
      <w:pPr>
        <w:ind w:left="6218" w:hanging="370"/>
      </w:pPr>
      <w:rPr>
        <w:rFonts w:hint="default"/>
      </w:rPr>
    </w:lvl>
    <w:lvl w:ilvl="7" w:tplc="0B7AC326">
      <w:start w:val="1"/>
      <w:numFmt w:val="bullet"/>
      <w:lvlText w:val="•"/>
      <w:lvlJc w:val="left"/>
      <w:pPr>
        <w:ind w:left="7335" w:hanging="370"/>
      </w:pPr>
      <w:rPr>
        <w:rFonts w:hint="default"/>
      </w:rPr>
    </w:lvl>
    <w:lvl w:ilvl="8" w:tplc="122A26BA">
      <w:start w:val="1"/>
      <w:numFmt w:val="bullet"/>
      <w:lvlText w:val="•"/>
      <w:lvlJc w:val="left"/>
      <w:pPr>
        <w:ind w:left="8452" w:hanging="370"/>
      </w:pPr>
      <w:rPr>
        <w:rFonts w:hint="default"/>
      </w:rPr>
    </w:lvl>
  </w:abstractNum>
  <w:abstractNum w:abstractNumId="8" w15:restartNumberingAfterBreak="0">
    <w:nsid w:val="6C721D12"/>
    <w:multiLevelType w:val="hybridMultilevel"/>
    <w:tmpl w:val="FD0AFF26"/>
    <w:lvl w:ilvl="0" w:tplc="168402EE">
      <w:start w:val="1"/>
      <w:numFmt w:val="decimal"/>
      <w:lvlText w:val="%1."/>
      <w:lvlJc w:val="left"/>
      <w:pPr>
        <w:ind w:left="477" w:hanging="370"/>
        <w:jc w:val="left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E14CD4F4">
      <w:start w:val="1"/>
      <w:numFmt w:val="bullet"/>
      <w:lvlText w:val="•"/>
      <w:lvlJc w:val="left"/>
      <w:pPr>
        <w:ind w:left="1500" w:hanging="370"/>
      </w:pPr>
      <w:rPr>
        <w:rFonts w:hint="default"/>
      </w:rPr>
    </w:lvl>
    <w:lvl w:ilvl="2" w:tplc="4FF25778">
      <w:start w:val="1"/>
      <w:numFmt w:val="bullet"/>
      <w:lvlText w:val="•"/>
      <w:lvlJc w:val="left"/>
      <w:pPr>
        <w:ind w:left="2523" w:hanging="370"/>
      </w:pPr>
      <w:rPr>
        <w:rFonts w:hint="default"/>
      </w:rPr>
    </w:lvl>
    <w:lvl w:ilvl="3" w:tplc="14A0C5A2">
      <w:start w:val="1"/>
      <w:numFmt w:val="bullet"/>
      <w:lvlText w:val="•"/>
      <w:lvlJc w:val="left"/>
      <w:pPr>
        <w:ind w:left="3546" w:hanging="370"/>
      </w:pPr>
      <w:rPr>
        <w:rFonts w:hint="default"/>
      </w:rPr>
    </w:lvl>
    <w:lvl w:ilvl="4" w:tplc="4AC28A60">
      <w:start w:val="1"/>
      <w:numFmt w:val="bullet"/>
      <w:lvlText w:val="•"/>
      <w:lvlJc w:val="left"/>
      <w:pPr>
        <w:ind w:left="4569" w:hanging="370"/>
      </w:pPr>
      <w:rPr>
        <w:rFonts w:hint="default"/>
      </w:rPr>
    </w:lvl>
    <w:lvl w:ilvl="5" w:tplc="0A7A370A">
      <w:start w:val="1"/>
      <w:numFmt w:val="bullet"/>
      <w:lvlText w:val="•"/>
      <w:lvlJc w:val="left"/>
      <w:pPr>
        <w:ind w:left="5592" w:hanging="370"/>
      </w:pPr>
      <w:rPr>
        <w:rFonts w:hint="default"/>
      </w:rPr>
    </w:lvl>
    <w:lvl w:ilvl="6" w:tplc="07186FF8">
      <w:start w:val="1"/>
      <w:numFmt w:val="bullet"/>
      <w:lvlText w:val="•"/>
      <w:lvlJc w:val="left"/>
      <w:pPr>
        <w:ind w:left="6614" w:hanging="370"/>
      </w:pPr>
      <w:rPr>
        <w:rFonts w:hint="default"/>
      </w:rPr>
    </w:lvl>
    <w:lvl w:ilvl="7" w:tplc="D6A8A6DE">
      <w:start w:val="1"/>
      <w:numFmt w:val="bullet"/>
      <w:lvlText w:val="•"/>
      <w:lvlJc w:val="left"/>
      <w:pPr>
        <w:ind w:left="7637" w:hanging="370"/>
      </w:pPr>
      <w:rPr>
        <w:rFonts w:hint="default"/>
      </w:rPr>
    </w:lvl>
    <w:lvl w:ilvl="8" w:tplc="408CCD68">
      <w:start w:val="1"/>
      <w:numFmt w:val="bullet"/>
      <w:lvlText w:val="•"/>
      <w:lvlJc w:val="left"/>
      <w:pPr>
        <w:ind w:left="8660" w:hanging="370"/>
      </w:pPr>
      <w:rPr>
        <w:rFonts w:hint="default"/>
      </w:rPr>
    </w:lvl>
  </w:abstractNum>
  <w:abstractNum w:abstractNumId="9" w15:restartNumberingAfterBreak="0">
    <w:nsid w:val="6EDF2746"/>
    <w:multiLevelType w:val="multilevel"/>
    <w:tmpl w:val="172C3C28"/>
    <w:lvl w:ilvl="0">
      <w:start w:val="1"/>
      <w:numFmt w:val="decimal"/>
      <w:lvlText w:val="%1."/>
      <w:lvlJc w:val="left"/>
      <w:pPr>
        <w:ind w:left="547" w:hanging="440"/>
        <w:jc w:val="left"/>
      </w:pPr>
      <w:rPr>
        <w:rFonts w:ascii="Century Gothic" w:eastAsia="Century Gothic" w:hAnsi="Century Gothic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8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661"/>
      </w:pPr>
      <w:rPr>
        <w:rFonts w:hint="default"/>
      </w:rPr>
    </w:lvl>
  </w:abstractNum>
  <w:abstractNum w:abstractNumId="10" w15:restartNumberingAfterBreak="0">
    <w:nsid w:val="75767DBF"/>
    <w:multiLevelType w:val="hybridMultilevel"/>
    <w:tmpl w:val="BC686042"/>
    <w:lvl w:ilvl="0" w:tplc="28FCC986">
      <w:start w:val="1"/>
      <w:numFmt w:val="decimal"/>
      <w:lvlText w:val="%1."/>
      <w:lvlJc w:val="left"/>
      <w:pPr>
        <w:ind w:left="328" w:hanging="221"/>
        <w:jc w:val="left"/>
      </w:pPr>
      <w:rPr>
        <w:rFonts w:ascii="Century Gothic" w:eastAsia="Century Gothic" w:hAnsi="Century Gothic" w:hint="default"/>
        <w:b/>
        <w:bCs/>
        <w:spacing w:val="-2"/>
        <w:w w:val="99"/>
        <w:sz w:val="20"/>
        <w:szCs w:val="20"/>
      </w:rPr>
    </w:lvl>
    <w:lvl w:ilvl="1" w:tplc="D5A6D30A">
      <w:start w:val="1"/>
      <w:numFmt w:val="decimal"/>
      <w:lvlText w:val="%2)"/>
      <w:lvlJc w:val="left"/>
      <w:pPr>
        <w:ind w:left="821" w:hanging="356"/>
        <w:jc w:val="left"/>
      </w:pPr>
      <w:rPr>
        <w:rFonts w:ascii="Century Gothic" w:eastAsia="Century Gothic" w:hAnsi="Century Gothic" w:hint="default"/>
        <w:w w:val="99"/>
        <w:sz w:val="20"/>
        <w:szCs w:val="20"/>
      </w:rPr>
    </w:lvl>
    <w:lvl w:ilvl="2" w:tplc="A93274DC">
      <w:start w:val="1"/>
      <w:numFmt w:val="bullet"/>
      <w:lvlText w:val="•"/>
      <w:lvlJc w:val="left"/>
      <w:pPr>
        <w:ind w:left="1864" w:hanging="356"/>
      </w:pPr>
      <w:rPr>
        <w:rFonts w:hint="default"/>
      </w:rPr>
    </w:lvl>
    <w:lvl w:ilvl="3" w:tplc="B0DA4718">
      <w:start w:val="1"/>
      <w:numFmt w:val="bullet"/>
      <w:lvlText w:val="•"/>
      <w:lvlJc w:val="left"/>
      <w:pPr>
        <w:ind w:left="2906" w:hanging="356"/>
      </w:pPr>
      <w:rPr>
        <w:rFonts w:hint="default"/>
      </w:rPr>
    </w:lvl>
    <w:lvl w:ilvl="4" w:tplc="C672A6F4">
      <w:start w:val="1"/>
      <w:numFmt w:val="bullet"/>
      <w:lvlText w:val="•"/>
      <w:lvlJc w:val="left"/>
      <w:pPr>
        <w:ind w:left="3949" w:hanging="356"/>
      </w:pPr>
      <w:rPr>
        <w:rFonts w:hint="default"/>
      </w:rPr>
    </w:lvl>
    <w:lvl w:ilvl="5" w:tplc="4F7CB1DA">
      <w:start w:val="1"/>
      <w:numFmt w:val="bullet"/>
      <w:lvlText w:val="•"/>
      <w:lvlJc w:val="left"/>
      <w:pPr>
        <w:ind w:left="4992" w:hanging="356"/>
      </w:pPr>
      <w:rPr>
        <w:rFonts w:hint="default"/>
      </w:rPr>
    </w:lvl>
    <w:lvl w:ilvl="6" w:tplc="767ABA8E">
      <w:start w:val="1"/>
      <w:numFmt w:val="bullet"/>
      <w:lvlText w:val="•"/>
      <w:lvlJc w:val="left"/>
      <w:pPr>
        <w:ind w:left="6035" w:hanging="356"/>
      </w:pPr>
      <w:rPr>
        <w:rFonts w:hint="default"/>
      </w:rPr>
    </w:lvl>
    <w:lvl w:ilvl="7" w:tplc="5E486F4E">
      <w:start w:val="1"/>
      <w:numFmt w:val="bullet"/>
      <w:lvlText w:val="•"/>
      <w:lvlJc w:val="left"/>
      <w:pPr>
        <w:ind w:left="7078" w:hanging="356"/>
      </w:pPr>
      <w:rPr>
        <w:rFonts w:hint="default"/>
      </w:rPr>
    </w:lvl>
    <w:lvl w:ilvl="8" w:tplc="960241FA">
      <w:start w:val="1"/>
      <w:numFmt w:val="bullet"/>
      <w:lvlText w:val="•"/>
      <w:lvlJc w:val="left"/>
      <w:pPr>
        <w:ind w:left="8120" w:hanging="356"/>
      </w:pPr>
      <w:rPr>
        <w:rFonts w:hint="default"/>
      </w:rPr>
    </w:lvl>
  </w:abstractNum>
  <w:abstractNum w:abstractNumId="11" w15:restartNumberingAfterBreak="0">
    <w:nsid w:val="765916AF"/>
    <w:multiLevelType w:val="hybridMultilevel"/>
    <w:tmpl w:val="BA803368"/>
    <w:lvl w:ilvl="0" w:tplc="68F4E0CE">
      <w:start w:val="1"/>
      <w:numFmt w:val="decimal"/>
      <w:lvlText w:val="%1."/>
      <w:lvlJc w:val="left"/>
      <w:pPr>
        <w:ind w:left="240" w:hanging="199"/>
        <w:jc w:val="left"/>
      </w:pPr>
      <w:rPr>
        <w:rFonts w:ascii="Century Gothic" w:eastAsia="Century Gothic" w:hAnsi="Century Gothic" w:hint="default"/>
        <w:sz w:val="18"/>
        <w:szCs w:val="18"/>
      </w:rPr>
    </w:lvl>
    <w:lvl w:ilvl="1" w:tplc="DAF6BF48">
      <w:start w:val="1"/>
      <w:numFmt w:val="bullet"/>
      <w:lvlText w:val=""/>
      <w:lvlJc w:val="left"/>
      <w:pPr>
        <w:ind w:left="676" w:hanging="358"/>
      </w:pPr>
      <w:rPr>
        <w:rFonts w:ascii="Symbol" w:eastAsia="Symbol" w:hAnsi="Symbol" w:hint="default"/>
        <w:sz w:val="18"/>
        <w:szCs w:val="18"/>
      </w:rPr>
    </w:lvl>
    <w:lvl w:ilvl="2" w:tplc="CAD2753A">
      <w:start w:val="1"/>
      <w:numFmt w:val="bullet"/>
      <w:lvlText w:val="•"/>
      <w:lvlJc w:val="left"/>
      <w:pPr>
        <w:ind w:left="1195" w:hanging="358"/>
      </w:pPr>
      <w:rPr>
        <w:rFonts w:hint="default"/>
      </w:rPr>
    </w:lvl>
    <w:lvl w:ilvl="3" w:tplc="A596D61E">
      <w:start w:val="1"/>
      <w:numFmt w:val="bullet"/>
      <w:lvlText w:val="•"/>
      <w:lvlJc w:val="left"/>
      <w:pPr>
        <w:ind w:left="1714" w:hanging="358"/>
      </w:pPr>
      <w:rPr>
        <w:rFonts w:hint="default"/>
      </w:rPr>
    </w:lvl>
    <w:lvl w:ilvl="4" w:tplc="DD06B0F0">
      <w:start w:val="1"/>
      <w:numFmt w:val="bullet"/>
      <w:lvlText w:val="•"/>
      <w:lvlJc w:val="left"/>
      <w:pPr>
        <w:ind w:left="2233" w:hanging="358"/>
      </w:pPr>
      <w:rPr>
        <w:rFonts w:hint="default"/>
      </w:rPr>
    </w:lvl>
    <w:lvl w:ilvl="5" w:tplc="77B61A36">
      <w:start w:val="1"/>
      <w:numFmt w:val="bullet"/>
      <w:lvlText w:val="•"/>
      <w:lvlJc w:val="left"/>
      <w:pPr>
        <w:ind w:left="2752" w:hanging="358"/>
      </w:pPr>
      <w:rPr>
        <w:rFonts w:hint="default"/>
      </w:rPr>
    </w:lvl>
    <w:lvl w:ilvl="6" w:tplc="E37A4990">
      <w:start w:val="1"/>
      <w:numFmt w:val="bullet"/>
      <w:lvlText w:val="•"/>
      <w:lvlJc w:val="left"/>
      <w:pPr>
        <w:ind w:left="3271" w:hanging="358"/>
      </w:pPr>
      <w:rPr>
        <w:rFonts w:hint="default"/>
      </w:rPr>
    </w:lvl>
    <w:lvl w:ilvl="7" w:tplc="69741800">
      <w:start w:val="1"/>
      <w:numFmt w:val="bullet"/>
      <w:lvlText w:val="•"/>
      <w:lvlJc w:val="left"/>
      <w:pPr>
        <w:ind w:left="3790" w:hanging="358"/>
      </w:pPr>
      <w:rPr>
        <w:rFonts w:hint="default"/>
      </w:rPr>
    </w:lvl>
    <w:lvl w:ilvl="8" w:tplc="2DAEE8E2">
      <w:start w:val="1"/>
      <w:numFmt w:val="bullet"/>
      <w:lvlText w:val="•"/>
      <w:lvlJc w:val="left"/>
      <w:pPr>
        <w:ind w:left="4309" w:hanging="358"/>
      </w:pPr>
      <w:rPr>
        <w:rFonts w:hint="default"/>
      </w:rPr>
    </w:lvl>
  </w:abstractNum>
  <w:abstractNum w:abstractNumId="12" w15:restartNumberingAfterBreak="0">
    <w:nsid w:val="7B677BF1"/>
    <w:multiLevelType w:val="hybridMultilevel"/>
    <w:tmpl w:val="4C6E8A30"/>
    <w:lvl w:ilvl="0" w:tplc="D8AC006A">
      <w:start w:val="1"/>
      <w:numFmt w:val="bullet"/>
      <w:lvlText w:val=""/>
      <w:lvlJc w:val="left"/>
      <w:pPr>
        <w:ind w:left="498" w:hanging="356"/>
      </w:pPr>
      <w:rPr>
        <w:rFonts w:ascii="Symbol" w:eastAsia="Symbol" w:hAnsi="Symbol" w:hint="default"/>
        <w:sz w:val="18"/>
        <w:szCs w:val="18"/>
      </w:rPr>
    </w:lvl>
    <w:lvl w:ilvl="1" w:tplc="510EE0F2">
      <w:start w:val="1"/>
      <w:numFmt w:val="bullet"/>
      <w:lvlText w:val="•"/>
      <w:lvlJc w:val="left"/>
      <w:pPr>
        <w:ind w:left="854" w:hanging="356"/>
      </w:pPr>
      <w:rPr>
        <w:rFonts w:hint="default"/>
      </w:rPr>
    </w:lvl>
    <w:lvl w:ilvl="2" w:tplc="246A4494">
      <w:start w:val="1"/>
      <w:numFmt w:val="bullet"/>
      <w:lvlText w:val="•"/>
      <w:lvlJc w:val="left"/>
      <w:pPr>
        <w:ind w:left="1210" w:hanging="356"/>
      </w:pPr>
      <w:rPr>
        <w:rFonts w:hint="default"/>
      </w:rPr>
    </w:lvl>
    <w:lvl w:ilvl="3" w:tplc="4B4E66CE">
      <w:start w:val="1"/>
      <w:numFmt w:val="bullet"/>
      <w:lvlText w:val="•"/>
      <w:lvlJc w:val="left"/>
      <w:pPr>
        <w:ind w:left="1566" w:hanging="356"/>
      </w:pPr>
      <w:rPr>
        <w:rFonts w:hint="default"/>
      </w:rPr>
    </w:lvl>
    <w:lvl w:ilvl="4" w:tplc="4E3828F0">
      <w:start w:val="1"/>
      <w:numFmt w:val="bullet"/>
      <w:lvlText w:val="•"/>
      <w:lvlJc w:val="left"/>
      <w:pPr>
        <w:ind w:left="1922" w:hanging="356"/>
      </w:pPr>
      <w:rPr>
        <w:rFonts w:hint="default"/>
      </w:rPr>
    </w:lvl>
    <w:lvl w:ilvl="5" w:tplc="D8084D1C">
      <w:start w:val="1"/>
      <w:numFmt w:val="bullet"/>
      <w:lvlText w:val="•"/>
      <w:lvlJc w:val="left"/>
      <w:pPr>
        <w:ind w:left="2278" w:hanging="356"/>
      </w:pPr>
      <w:rPr>
        <w:rFonts w:hint="default"/>
      </w:rPr>
    </w:lvl>
    <w:lvl w:ilvl="6" w:tplc="8BD6180A">
      <w:start w:val="1"/>
      <w:numFmt w:val="bullet"/>
      <w:lvlText w:val="•"/>
      <w:lvlJc w:val="left"/>
      <w:pPr>
        <w:ind w:left="2634" w:hanging="356"/>
      </w:pPr>
      <w:rPr>
        <w:rFonts w:hint="default"/>
      </w:rPr>
    </w:lvl>
    <w:lvl w:ilvl="7" w:tplc="BF56F99A">
      <w:start w:val="1"/>
      <w:numFmt w:val="bullet"/>
      <w:lvlText w:val="•"/>
      <w:lvlJc w:val="left"/>
      <w:pPr>
        <w:ind w:left="2990" w:hanging="356"/>
      </w:pPr>
      <w:rPr>
        <w:rFonts w:hint="default"/>
      </w:rPr>
    </w:lvl>
    <w:lvl w:ilvl="8" w:tplc="0D9A4352">
      <w:start w:val="1"/>
      <w:numFmt w:val="bullet"/>
      <w:lvlText w:val="•"/>
      <w:lvlJc w:val="left"/>
      <w:pPr>
        <w:ind w:left="3346" w:hanging="356"/>
      </w:pPr>
      <w:rPr>
        <w:rFonts w:hint="default"/>
      </w:rPr>
    </w:lvl>
  </w:abstractNum>
  <w:abstractNum w:abstractNumId="13" w15:restartNumberingAfterBreak="0">
    <w:nsid w:val="7B814C32"/>
    <w:multiLevelType w:val="hybridMultilevel"/>
    <w:tmpl w:val="A568F094"/>
    <w:lvl w:ilvl="0" w:tplc="267CE80C">
      <w:start w:val="1"/>
      <w:numFmt w:val="bullet"/>
      <w:lvlText w:val="-"/>
      <w:lvlJc w:val="left"/>
      <w:pPr>
        <w:ind w:left="845" w:hanging="368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D72ADF2A">
      <w:start w:val="1"/>
      <w:numFmt w:val="bullet"/>
      <w:lvlText w:val="•"/>
      <w:lvlJc w:val="left"/>
      <w:pPr>
        <w:ind w:left="1825" w:hanging="368"/>
      </w:pPr>
      <w:rPr>
        <w:rFonts w:hint="default"/>
      </w:rPr>
    </w:lvl>
    <w:lvl w:ilvl="2" w:tplc="0F2A1B14">
      <w:start w:val="1"/>
      <w:numFmt w:val="bullet"/>
      <w:lvlText w:val="•"/>
      <w:lvlJc w:val="left"/>
      <w:pPr>
        <w:ind w:left="2805" w:hanging="368"/>
      </w:pPr>
      <w:rPr>
        <w:rFonts w:hint="default"/>
      </w:rPr>
    </w:lvl>
    <w:lvl w:ilvl="3" w:tplc="297269BC">
      <w:start w:val="1"/>
      <w:numFmt w:val="bullet"/>
      <w:lvlText w:val="•"/>
      <w:lvlJc w:val="left"/>
      <w:pPr>
        <w:ind w:left="3785" w:hanging="368"/>
      </w:pPr>
      <w:rPr>
        <w:rFonts w:hint="default"/>
      </w:rPr>
    </w:lvl>
    <w:lvl w:ilvl="4" w:tplc="F104E66C">
      <w:start w:val="1"/>
      <w:numFmt w:val="bullet"/>
      <w:lvlText w:val="•"/>
      <w:lvlJc w:val="left"/>
      <w:pPr>
        <w:ind w:left="4765" w:hanging="368"/>
      </w:pPr>
      <w:rPr>
        <w:rFonts w:hint="default"/>
      </w:rPr>
    </w:lvl>
    <w:lvl w:ilvl="5" w:tplc="4C00F6DC">
      <w:start w:val="1"/>
      <w:numFmt w:val="bullet"/>
      <w:lvlText w:val="•"/>
      <w:lvlJc w:val="left"/>
      <w:pPr>
        <w:ind w:left="5745" w:hanging="368"/>
      </w:pPr>
      <w:rPr>
        <w:rFonts w:hint="default"/>
      </w:rPr>
    </w:lvl>
    <w:lvl w:ilvl="6" w:tplc="FC6EC652">
      <w:start w:val="1"/>
      <w:numFmt w:val="bullet"/>
      <w:lvlText w:val="•"/>
      <w:lvlJc w:val="left"/>
      <w:pPr>
        <w:ind w:left="6725" w:hanging="368"/>
      </w:pPr>
      <w:rPr>
        <w:rFonts w:hint="default"/>
      </w:rPr>
    </w:lvl>
    <w:lvl w:ilvl="7" w:tplc="BEA20652">
      <w:start w:val="1"/>
      <w:numFmt w:val="bullet"/>
      <w:lvlText w:val="•"/>
      <w:lvlJc w:val="left"/>
      <w:pPr>
        <w:ind w:left="7706" w:hanging="368"/>
      </w:pPr>
      <w:rPr>
        <w:rFonts w:hint="default"/>
      </w:rPr>
    </w:lvl>
    <w:lvl w:ilvl="8" w:tplc="FA4CD7B4">
      <w:start w:val="1"/>
      <w:numFmt w:val="bullet"/>
      <w:lvlText w:val="•"/>
      <w:lvlJc w:val="left"/>
      <w:pPr>
        <w:ind w:left="8686" w:hanging="368"/>
      </w:pPr>
      <w:rPr>
        <w:rFonts w:hint="default"/>
      </w:rPr>
    </w:lvl>
  </w:abstractNum>
  <w:abstractNum w:abstractNumId="14" w15:restartNumberingAfterBreak="0">
    <w:nsid w:val="7FC6172D"/>
    <w:multiLevelType w:val="multilevel"/>
    <w:tmpl w:val="503EC3D2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043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2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4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7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0" w:hanging="853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1"/>
  </w:num>
  <w:num w:numId="8">
    <w:abstractNumId w:val="8"/>
  </w:num>
  <w:num w:numId="9">
    <w:abstractNumId w:val="3"/>
  </w:num>
  <w:num w:numId="10">
    <w:abstractNumId w:val="14"/>
  </w:num>
  <w:num w:numId="11">
    <w:abstractNumId w:val="13"/>
  </w:num>
  <w:num w:numId="12">
    <w:abstractNumId w:val="6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1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FCC"/>
    <w:rsid w:val="007C2744"/>
    <w:rsid w:val="00EB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65"/>
    <o:shapelayout v:ext="edit">
      <o:idmap v:ext="edit" data="1,3"/>
    </o:shapelayout>
  </w:shapeDefaults>
  <w:decimalSymbol w:val="."/>
  <w:listSeparator w:val=","/>
  <w14:docId w14:val="53D29AC9"/>
  <w15:docId w15:val="{82D9C1F1-C613-43DA-80DE-DB96BF69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 w:hanging="852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107" w:hanging="439"/>
    </w:pPr>
    <w:rPr>
      <w:rFonts w:ascii="Century Gothic" w:eastAsia="Century Gothic" w:hAnsi="Century Gothic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989" w:hanging="661"/>
    </w:pPr>
    <w:rPr>
      <w:rFonts w:ascii="Century Gothic" w:eastAsia="Century Gothic" w:hAnsi="Century Gothic"/>
      <w:sz w:val="20"/>
      <w:szCs w:val="20"/>
    </w:rPr>
  </w:style>
  <w:style w:type="paragraph" w:styleId="TOC4">
    <w:name w:val="toc 4"/>
    <w:basedOn w:val="Normal"/>
    <w:uiPriority w:val="1"/>
    <w:qFormat/>
    <w:pPr>
      <w:ind w:left="547"/>
    </w:pPr>
    <w:rPr>
      <w:rFonts w:ascii="Century Gothic" w:eastAsia="Century Gothic" w:hAnsi="Century Gothic"/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ind w:left="989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27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744"/>
  </w:style>
  <w:style w:type="paragraph" w:styleId="Footer">
    <w:name w:val="footer"/>
    <w:basedOn w:val="Normal"/>
    <w:link w:val="FooterChar"/>
    <w:uiPriority w:val="99"/>
    <w:unhideWhenUsed/>
    <w:rsid w:val="007C27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ewater@environment.gov.au" TargetMode="External"/><Relationship Id="rId26" Type="http://schemas.openxmlformats.org/officeDocument/2006/relationships/image" Target="media/image5.jpeg"/><Relationship Id="rId39" Type="http://schemas.openxmlformats.org/officeDocument/2006/relationships/footer" Target="footer14.xml"/><Relationship Id="rId21" Type="http://schemas.openxmlformats.org/officeDocument/2006/relationships/footer" Target="footer6.xml"/><Relationship Id="rId34" Type="http://schemas.openxmlformats.org/officeDocument/2006/relationships/footer" Target="footer12.xml"/><Relationship Id="rId42" Type="http://schemas.openxmlformats.org/officeDocument/2006/relationships/hyperlink" Target="http://www.environment.gov.au/topics/water/commonwealth-environmental-water-office/assessment-framework" TargetMode="External"/><Relationship Id="rId47" Type="http://schemas.openxmlformats.org/officeDocument/2006/relationships/footer" Target="footer15.xml"/><Relationship Id="rId50" Type="http://schemas.openxmlformats.org/officeDocument/2006/relationships/hyperlink" Target="http://www.bom.gov.au/jsp/awap/rain/index.jsp?colour=colour&amp;amp;time=history%2Fns%2F2012080120160731&amp;amp;step=7&amp;amp;map=decile&amp;amp;period=48month&amp;amp;area=ns" TargetMode="External"/><Relationship Id="rId55" Type="http://schemas.openxmlformats.org/officeDocument/2006/relationships/hyperlink" Target="http://www.bom.gov.au/jsp/awap/rain/index.jsp?colour=colour&amp;amp;time=history%2Fns%2F2016080120160831&amp;amp;step=4&amp;amp;map=decile&amp;amp;period=month&amp;amp;area=ns" TargetMode="External"/><Relationship Id="rId63" Type="http://schemas.openxmlformats.org/officeDocument/2006/relationships/hyperlink" Target="http://www.bom.gov.au/jsp/awap/temp/index.jsp?colour=colour&amp;amp;time=history%2Fns%2F2017010120170331&amp;amp;step=2&amp;amp;map=maxdecile&amp;amp;period=3month&amp;amp;area=ns" TargetMode="External"/><Relationship Id="rId68" Type="http://schemas.openxmlformats.org/officeDocument/2006/relationships/hyperlink" Target="http://realtimedata.water.nsw.gov.au/water.stm" TargetMode="External"/><Relationship Id="rId76" Type="http://schemas.openxmlformats.org/officeDocument/2006/relationships/footer" Target="footer19.xml"/><Relationship Id="rId84" Type="http://schemas.openxmlformats.org/officeDocument/2006/relationships/image" Target="media/image12.png"/><Relationship Id="rId7" Type="http://schemas.openxmlformats.org/officeDocument/2006/relationships/image" Target="media/image1.png"/><Relationship Id="rId71" Type="http://schemas.openxmlformats.org/officeDocument/2006/relationships/hyperlink" Target="http://www.waternsw.com.au/supply/visit/burrendong-dam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yperlink" Target="http://www.environment.gov.au/water/cewo/trade/current-trading-actions" TargetMode="External"/><Relationship Id="rId11" Type="http://schemas.openxmlformats.org/officeDocument/2006/relationships/footer" Target="footer1.xml"/><Relationship Id="rId24" Type="http://schemas.openxmlformats.org/officeDocument/2006/relationships/hyperlink" Target="http://www.environment.gov.au/water/cewo/portfolio-mgt/holdings-catchment" TargetMode="External"/><Relationship Id="rId32" Type="http://schemas.openxmlformats.org/officeDocument/2006/relationships/footer" Target="footer10.xml"/><Relationship Id="rId37" Type="http://schemas.openxmlformats.org/officeDocument/2006/relationships/image" Target="media/image7.jpeg"/><Relationship Id="rId40" Type="http://schemas.openxmlformats.org/officeDocument/2006/relationships/image" Target="media/image9.png"/><Relationship Id="rId45" Type="http://schemas.openxmlformats.org/officeDocument/2006/relationships/hyperlink" Target="http://www.environment.gov.au/topics/water/commonwealth-environmental-water-office/portfolio-management/carryover" TargetMode="External"/><Relationship Id="rId53" Type="http://schemas.openxmlformats.org/officeDocument/2006/relationships/hyperlink" Target="http://www.bom.gov.au/jsp/awap/rain/index.jsp?colour=colour&amp;amp;time=history%2Fns%2F2016070120160731&amp;amp;step=7&amp;amp;map=decile&amp;amp;period=month&amp;amp;area=ns" TargetMode="External"/><Relationship Id="rId58" Type="http://schemas.openxmlformats.org/officeDocument/2006/relationships/hyperlink" Target="http://www.bom.gov.au/jsp/awap/rain/index.jsp?colour=colour&amp;amp;time=history%2Fns%2F2017010120170331&amp;amp;step=2&amp;amp;map=decile&amp;amp;period=3month&amp;amp;area=ns" TargetMode="External"/><Relationship Id="rId66" Type="http://schemas.openxmlformats.org/officeDocument/2006/relationships/hyperlink" Target="http://www.bom.gov.au/jsp/awap/rain/index.jsp?colour=colour&amp;amp;time=latest&amp;amp;step=1&amp;amp;map=decile&amp;amp;period=month&amp;amp;area=ns" TargetMode="External"/><Relationship Id="rId74" Type="http://schemas.openxmlformats.org/officeDocument/2006/relationships/footer" Target="footer17.xml"/><Relationship Id="rId79" Type="http://schemas.openxmlformats.org/officeDocument/2006/relationships/hyperlink" Target="http://www.environment.gov.au/topics/water/commonwealth-environmental-water-office/about-commonwealth-environmental-water/how-much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bom.gov.au/jsp/awap/temp/index.jsp?colour=colour&amp;amp;time=history%2Fns%2F2016070120160930&amp;amp;step=5&amp;amp;map=maxdecile&amp;amp;period=3month&amp;amp;area=ns" TargetMode="External"/><Relationship Id="rId82" Type="http://schemas.openxmlformats.org/officeDocument/2006/relationships/hyperlink" Target="http://www.environment.gov.au/water/cewo" TargetMode="Externa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yperlink" Target="http://www.environment.gov.au/water/cewo/publications" TargetMode="External"/><Relationship Id="rId30" Type="http://schemas.openxmlformats.org/officeDocument/2006/relationships/hyperlink" Target="http://www.environment.gov.au/water/cewo/publications/water-trading-framework-dec2014" TargetMode="External"/><Relationship Id="rId35" Type="http://schemas.openxmlformats.org/officeDocument/2006/relationships/footer" Target="footer13.xml"/><Relationship Id="rId43" Type="http://schemas.openxmlformats.org/officeDocument/2006/relationships/hyperlink" Target="http://www.environment.gov.au/topics/water/commonwealth-environmental-water-office/assessment-framework" TargetMode="External"/><Relationship Id="rId48" Type="http://schemas.openxmlformats.org/officeDocument/2006/relationships/hyperlink" Target="http://www.bom.gov.au/jsp/awap/temp/archive.jsp?colour=colour&amp;amp;map=maxdecile&amp;amp;year=2013&amp;amp;month=6&amp;amp;period=12month&amp;amp;area=ns" TargetMode="External"/><Relationship Id="rId56" Type="http://schemas.openxmlformats.org/officeDocument/2006/relationships/hyperlink" Target="http://www.bom.gov.au/jsp/awap/rain/index.jsp?colour=colour&amp;amp;time=history%2Fns%2F2016070120160930&amp;amp;step=5&amp;amp;map=decile&amp;amp;period=3month&amp;amp;area=ns" TargetMode="External"/><Relationship Id="rId64" Type="http://schemas.openxmlformats.org/officeDocument/2006/relationships/hyperlink" Target="http://www.bom.gov.au/jsp/awap/temp/index.jsp?colour=colour&amp;amp;time=latest&amp;amp;step=0&amp;amp;map=maxdecile&amp;amp;period=12month&amp;amp;area=ns" TargetMode="External"/><Relationship Id="rId69" Type="http://schemas.openxmlformats.org/officeDocument/2006/relationships/hyperlink" Target="http://www.mdba.gov.au/sites/default/files/archived/proposed/EWR-Macquarie-Marshes.pdf" TargetMode="External"/><Relationship Id="rId77" Type="http://schemas.openxmlformats.org/officeDocument/2006/relationships/footer" Target="footer20.xml"/><Relationship Id="rId8" Type="http://schemas.openxmlformats.org/officeDocument/2006/relationships/image" Target="media/image2.jpeg"/><Relationship Id="rId51" Type="http://schemas.openxmlformats.org/officeDocument/2006/relationships/hyperlink" Target="http://www.bom.gov.au/jsp/awap/rain/index.jsp?colour=colour&amp;amp;time=history%2Fns%2F2012080120160731&amp;amp;step=7&amp;amp;map=decile&amp;amp;period=48month&amp;amp;area=ns" TargetMode="External"/><Relationship Id="rId72" Type="http://schemas.openxmlformats.org/officeDocument/2006/relationships/hyperlink" Target="http://www.waternsw.com.au/supply/visit/windamere-dam" TargetMode="External"/><Relationship Id="rId80" Type="http://schemas.openxmlformats.org/officeDocument/2006/relationships/image" Target="media/image10.jpeg"/><Relationship Id="rId85" Type="http://schemas.openxmlformats.org/officeDocument/2006/relationships/footer" Target="footer2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://www.environment.gov.au/water/cewo/publications" TargetMode="External"/><Relationship Id="rId25" Type="http://schemas.openxmlformats.org/officeDocument/2006/relationships/footer" Target="footer8.xml"/><Relationship Id="rId33" Type="http://schemas.openxmlformats.org/officeDocument/2006/relationships/footer" Target="footer11.xml"/><Relationship Id="rId38" Type="http://schemas.openxmlformats.org/officeDocument/2006/relationships/image" Target="media/image8.jpeg"/><Relationship Id="rId46" Type="http://schemas.openxmlformats.org/officeDocument/2006/relationships/hyperlink" Target="http://www.environment.gov.au/water/cewo/trade/trading-framework" TargetMode="External"/><Relationship Id="rId59" Type="http://schemas.openxmlformats.org/officeDocument/2006/relationships/hyperlink" Target="http://www.bom.gov.au/jsp/awap/rain/index.jsp?colour=colour&amp;amp;time=history%2Fns%2F2017010120170331&amp;amp;step=2&amp;amp;map=decile&amp;amp;period=3month&amp;amp;area=ns" TargetMode="External"/><Relationship Id="rId67" Type="http://schemas.openxmlformats.org/officeDocument/2006/relationships/hyperlink" Target="http://www.bom.gov.au/jsp/awap/rain/index.jsp?colour=colour&amp;amp;time=latest&amp;amp;step=1&amp;amp;map=decile&amp;amp;period=month&amp;amp;area=ns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environment.gov.au/water/cewo" TargetMode="External"/><Relationship Id="rId54" Type="http://schemas.openxmlformats.org/officeDocument/2006/relationships/hyperlink" Target="http://www.bom.gov.au/jsp/awap/rain/index.jsp?colour=colour&amp;amp;time=history%2Fns%2F2016080120160831&amp;amp;step=4&amp;amp;map=decile&amp;amp;period=month&amp;amp;area=ns" TargetMode="External"/><Relationship Id="rId62" Type="http://schemas.openxmlformats.org/officeDocument/2006/relationships/hyperlink" Target="http://www.bom.gov.au/jsp/awap/temp/index.jsp?colour=colour&amp;amp;time=history%2Fns%2F2017010120170331&amp;amp;step=2&amp;amp;map=maxdecile&amp;amp;period=3month&amp;amp;area=ns" TargetMode="External"/><Relationship Id="rId70" Type="http://schemas.openxmlformats.org/officeDocument/2006/relationships/hyperlink" Target="http://www.mdba.gov.au/sites/default/files/pubs/Final-BWS-Nov14.pdf" TargetMode="External"/><Relationship Id="rId75" Type="http://schemas.openxmlformats.org/officeDocument/2006/relationships/footer" Target="footer18.xml"/><Relationship Id="rId83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://www.environment.gov.au/water/cewo/catchment/macquarie/monitoring" TargetMode="External"/><Relationship Id="rId28" Type="http://schemas.openxmlformats.org/officeDocument/2006/relationships/footer" Target="footer9.xml"/><Relationship Id="rId36" Type="http://schemas.openxmlformats.org/officeDocument/2006/relationships/image" Target="media/image6.jpeg"/><Relationship Id="rId49" Type="http://schemas.openxmlformats.org/officeDocument/2006/relationships/hyperlink" Target="http://www.bom.gov.au/jsp/awap/temp/archive.jsp?colour=colour&amp;amp;map=maxdecile&amp;amp;year=2013&amp;amp;month=6&amp;amp;period=12month&amp;amp;area=ns" TargetMode="External"/><Relationship Id="rId57" Type="http://schemas.openxmlformats.org/officeDocument/2006/relationships/hyperlink" Target="http://www.bom.gov.au/jsp/awap/rain/index.jsp?colour=colour&amp;amp;time=history%2Fns%2F2016070120160930&amp;amp;step=5&amp;amp;map=decile&amp;amp;period=3month&amp;amp;area=ns" TargetMode="External"/><Relationship Id="rId10" Type="http://schemas.openxmlformats.org/officeDocument/2006/relationships/header" Target="header2.xml"/><Relationship Id="rId31" Type="http://schemas.openxmlformats.org/officeDocument/2006/relationships/hyperlink" Target="http://www.environment.gov.au/water/cewo/about/carryover" TargetMode="External"/><Relationship Id="rId44" Type="http://schemas.openxmlformats.org/officeDocument/2006/relationships/hyperlink" Target="http://www.environment.gov.au/topics/water/commonwealth-environmental-water-office/portfolio-management/carryover" TargetMode="External"/><Relationship Id="rId52" Type="http://schemas.openxmlformats.org/officeDocument/2006/relationships/hyperlink" Target="http://www.bom.gov.au/jsp/awap/rain/index.jsp?colour=colour&amp;amp;time=history%2Fns%2F2016070120160731&amp;amp;step=7&amp;amp;map=decile&amp;amp;period=month&amp;amp;area=ns" TargetMode="External"/><Relationship Id="rId60" Type="http://schemas.openxmlformats.org/officeDocument/2006/relationships/hyperlink" Target="http://www.bom.gov.au/jsp/awap/temp/index.jsp?colour=colour&amp;amp;time=history%2Fns%2F2016070120160930&amp;amp;step=5&amp;amp;map=maxdecile&amp;amp;period=3month&amp;amp;area=ns" TargetMode="External"/><Relationship Id="rId65" Type="http://schemas.openxmlformats.org/officeDocument/2006/relationships/hyperlink" Target="http://www.bom.gov.au/jsp/awap/temp/index.jsp?colour=colour&amp;amp;time=latest&amp;amp;step=0&amp;amp;map=maxdecile&amp;amp;period=12month&amp;amp;area=ns" TargetMode="External"/><Relationship Id="rId73" Type="http://schemas.openxmlformats.org/officeDocument/2006/relationships/footer" Target="footer16.xml"/><Relationship Id="rId78" Type="http://schemas.openxmlformats.org/officeDocument/2006/relationships/hyperlink" Target="http://www.environment.gov.au/topics/water/commonwealth-environmental-water-office/about-commonwealth-environmental-water/how-much" TargetMode="External"/><Relationship Id="rId81" Type="http://schemas.openxmlformats.org/officeDocument/2006/relationships/hyperlink" Target="mailto:ewater@environment.gov.au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1</TotalTime>
  <Pages>46</Pages>
  <Words>17001</Words>
  <Characters>96908</Characters>
  <Application>Microsoft Office Word</Application>
  <DocSecurity>4</DocSecurity>
  <Lines>807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Macquarie River Valley 2017–18</dc:title>
  <dc:creator>Commonwealth Environmental Water</dc:creator>
  <cp:lastModifiedBy>Durack, Bec</cp:lastModifiedBy>
  <cp:revision>2</cp:revision>
  <dcterms:created xsi:type="dcterms:W3CDTF">2017-06-30T07:40:00Z</dcterms:created>
  <dcterms:modified xsi:type="dcterms:W3CDTF">2017-06-30T07:40:00Z</dcterms:modified>
</cp:coreProperties>
</file>